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4127115264" behindDoc="0" locked="0" layoutInCell="1" allowOverlap="1">
            <wp:simplePos x="0" y="0"/>
            <wp:positionH relativeFrom="column">
              <wp:posOffset>14204315</wp:posOffset>
            </wp:positionH>
            <wp:positionV relativeFrom="paragraph">
              <wp:posOffset>-1024890</wp:posOffset>
            </wp:positionV>
            <wp:extent cx="7778750" cy="10826750"/>
            <wp:effectExtent l="0" t="0" r="19050" b="19050"/>
            <wp:wrapNone/>
            <wp:docPr id="46" name="图片 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
                    <pic:cNvPicPr>
                      <a:picLocks noChangeAspect="1"/>
                    </pic:cNvPicPr>
                  </pic:nvPicPr>
                  <pic:blipFill>
                    <a:blip r:embed="rId4"/>
                    <a:stretch>
                      <a:fillRect/>
                    </a:stretch>
                  </pic:blipFill>
                  <pic:spPr>
                    <a:xfrm>
                      <a:off x="0" y="0"/>
                      <a:ext cx="7778750" cy="10826750"/>
                    </a:xfrm>
                    <a:prstGeom prst="rect">
                      <a:avLst/>
                    </a:prstGeom>
                  </pic:spPr>
                </pic:pic>
              </a:graphicData>
            </a:graphic>
          </wp:anchor>
        </w:drawing>
      </w:r>
      <w:r>
        <w:drawing>
          <wp:anchor distT="0" distB="0" distL="114300" distR="114300" simplePos="0" relativeHeight="251658240" behindDoc="0" locked="0" layoutInCell="1" allowOverlap="1">
            <wp:simplePos x="0" y="0"/>
            <wp:positionH relativeFrom="column">
              <wp:posOffset>-1217930</wp:posOffset>
            </wp:positionH>
            <wp:positionV relativeFrom="paragraph">
              <wp:posOffset>-995680</wp:posOffset>
            </wp:positionV>
            <wp:extent cx="7778750" cy="10826750"/>
            <wp:effectExtent l="0" t="0" r="19050" b="19050"/>
            <wp:wrapNone/>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4"/>
                    <a:stretch>
                      <a:fillRect/>
                    </a:stretch>
                  </pic:blipFill>
                  <pic:spPr>
                    <a:xfrm>
                      <a:off x="0" y="0"/>
                      <a:ext cx="7778750" cy="10826750"/>
                    </a:xfrm>
                    <a:prstGeom prst="rect">
                      <a:avLst/>
                    </a:prstGeom>
                  </pic:spPr>
                </pic:pic>
              </a:graphicData>
            </a:graphic>
          </wp:anchor>
        </w:drawing>
      </w:r>
      <w:r>
        <w:t xml:space="preserve">    </w:t>
      </w:r>
    </w:p>
    <w:p/>
    <w:p/>
    <w:p/>
    <w:p/>
    <w:p/>
    <w:p/>
    <w:p/>
    <w:p/>
    <w:p/>
    <w:p/>
    <w:p/>
    <w:p/>
    <w:p/>
    <w:p>
      <w:r>
        <w:drawing>
          <wp:anchor distT="0" distB="0" distL="114300" distR="114300" simplePos="0" relativeHeight="251659264" behindDoc="0" locked="0" layoutInCell="1" allowOverlap="1">
            <wp:simplePos x="0" y="0"/>
            <wp:positionH relativeFrom="column">
              <wp:posOffset>1334135</wp:posOffset>
            </wp:positionH>
            <wp:positionV relativeFrom="paragraph">
              <wp:posOffset>187960</wp:posOffset>
            </wp:positionV>
            <wp:extent cx="2988310" cy="2795270"/>
            <wp:effectExtent l="0" t="0" r="8890" b="24130"/>
            <wp:wrapNone/>
            <wp:docPr id="4" name="图片 4" descr="145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52副本"/>
                    <pic:cNvPicPr>
                      <a:picLocks noChangeAspect="1"/>
                    </pic:cNvPicPr>
                  </pic:nvPicPr>
                  <pic:blipFill>
                    <a:blip r:embed="rId5"/>
                    <a:stretch>
                      <a:fillRect/>
                    </a:stretch>
                  </pic:blipFill>
                  <pic:spPr>
                    <a:xfrm>
                      <a:off x="0" y="0"/>
                      <a:ext cx="2988310" cy="2795270"/>
                    </a:xfrm>
                    <a:prstGeom prst="rect">
                      <a:avLst/>
                    </a:prstGeom>
                  </pic:spPr>
                </pic:pic>
              </a:graphicData>
            </a:graphic>
          </wp:anchor>
        </w:drawing>
      </w:r>
    </w:p>
    <w:p/>
    <w:p/>
    <w:p/>
    <w:p/>
    <w:p/>
    <w:p/>
    <w:p/>
    <w:p/>
    <w:p/>
    <w:p/>
    <w:p/>
    <w:p/>
    <w:p/>
    <w:p/>
    <w:p/>
    <w:p/>
    <w:p/>
    <w:p/>
    <w:p/>
    <w:p/>
    <w:p/>
    <w:p/>
    <w:p/>
    <w:p/>
    <w:p/>
    <w:p/>
    <w:p/>
    <w:p/>
    <w:p/>
    <w:p>
      <w:r>
        <w:rPr>
          <w:sz w:val="21"/>
        </w:rPr>
        <mc:AlternateContent>
          <mc:Choice Requires="wps">
            <w:drawing>
              <wp:anchor distT="0" distB="0" distL="114300" distR="114300" simplePos="0" relativeHeight="2329230336" behindDoc="0" locked="0" layoutInCell="1" allowOverlap="1">
                <wp:simplePos x="0" y="0"/>
                <wp:positionH relativeFrom="column">
                  <wp:posOffset>4807585</wp:posOffset>
                </wp:positionH>
                <wp:positionV relativeFrom="paragraph">
                  <wp:posOffset>-495935</wp:posOffset>
                </wp:positionV>
                <wp:extent cx="1170305" cy="1279525"/>
                <wp:effectExtent l="4445" t="4445" r="6350" b="11430"/>
                <wp:wrapNone/>
                <wp:docPr id="11" name="文本框 11"/>
                <wp:cNvGraphicFramePr/>
                <a:graphic xmlns:a="http://schemas.openxmlformats.org/drawingml/2006/main">
                  <a:graphicData uri="http://schemas.microsoft.com/office/word/2010/wordprocessingShape">
                    <wps:wsp>
                      <wps:cNvSpPr txBox="1"/>
                      <wps:spPr>
                        <a:xfrm>
                          <a:off x="5950585" y="418465"/>
                          <a:ext cx="1170305" cy="1279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979170" cy="1082675"/>
                                  <wp:effectExtent l="0" t="0" r="11430" b="3175"/>
                                  <wp:docPr id="45" name="图片 45" descr="7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_看图王"/>
                                          <pic:cNvPicPr>
                                            <a:picLocks noChangeAspect="1"/>
                                          </pic:cNvPicPr>
                                        </pic:nvPicPr>
                                        <pic:blipFill>
                                          <a:blip r:embed="rId6"/>
                                          <a:stretch>
                                            <a:fillRect/>
                                          </a:stretch>
                                        </pic:blipFill>
                                        <pic:spPr>
                                          <a:xfrm>
                                            <a:off x="0" y="0"/>
                                            <a:ext cx="979170" cy="1082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55pt;margin-top:-39.05pt;height:100.75pt;width:92.15pt;z-index:-1965736960;mso-width-relative:page;mso-height-relative:page;" fillcolor="#FFFFFF [3201]" filled="t" stroked="t" coordsize="21600,21600" o:gfxdata="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JBu32AAAAAsBAAAPAAAAAAAA&#10;AAEAIAAAACIAAABkcnMvZG93bnJldi54bWxQSwECFAAUAAAACACHTuJAErA8QUsCAAB3BAAADgAA&#10;AAAAAAABACAAAAAnAQAAZHJzL2Uyb0RvYy54bWxQSwUGAAAAAAYABgBZAQAA5AU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979170" cy="1082675"/>
                            <wp:effectExtent l="0" t="0" r="11430" b="3175"/>
                            <wp:docPr id="45" name="图片 45" descr="7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_看图王"/>
                                    <pic:cNvPicPr>
                                      <a:picLocks noChangeAspect="1"/>
                                    </pic:cNvPicPr>
                                  </pic:nvPicPr>
                                  <pic:blipFill>
                                    <a:blip r:embed="rId6"/>
                                    <a:stretch>
                                      <a:fillRect/>
                                    </a:stretch>
                                  </pic:blipFill>
                                  <pic:spPr>
                                    <a:xfrm>
                                      <a:off x="0" y="0"/>
                                      <a:ext cx="979170" cy="1082675"/>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-1046480</wp:posOffset>
                </wp:positionH>
                <wp:positionV relativeFrom="paragraph">
                  <wp:posOffset>-755015</wp:posOffset>
                </wp:positionV>
                <wp:extent cx="7259320" cy="10363200"/>
                <wp:effectExtent l="0" t="0" r="5080" b="0"/>
                <wp:wrapNone/>
                <wp:docPr id="2" name="矩形 2"/>
                <wp:cNvGraphicFramePr/>
                <a:graphic xmlns:a="http://schemas.openxmlformats.org/drawingml/2006/main">
                  <a:graphicData uri="http://schemas.microsoft.com/office/word/2010/wordprocessingShape">
                    <wps:wsp>
                      <wps:cNvSpPr/>
                      <wps:spPr>
                        <a:xfrm>
                          <a:off x="208280" y="350520"/>
                          <a:ext cx="7259320" cy="10363200"/>
                        </a:xfrm>
                        <a:prstGeom prst="rect">
                          <a:avLst/>
                        </a:prstGeom>
                        <a:solidFill>
                          <a:schemeClr val="bg1">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pt;margin-top:-59.45pt;height:816pt;width:571.6pt;z-index:251661312;v-text-anchor:middle;mso-width-relative:page;mso-height-relative:page;" fillcolor="#FFFFFF [3212]" filled="t" stroked="f" coordsize="21600,21600" o:gfxdata="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L76cw2wAAAA4BAAAPAAAAAAAAAAEAIAAAACIAAABkcnMvZG93bnJldi54bWxQ&#10;SwECFAAUAAAACACHTuJApZ3Rs2YCAACqBAAADgAAAAAAAAABACAAAAAqAQAAZHJzL2Uyb0RvYy54&#10;bWxQSwUGAAAAAAYABgBZAQAAAgYAAAAA&#10;">
                <v:fill on="t" opacity="62259f" focussize="0,0"/>
                <v:stroke on="f" weight="1pt" miterlimit="8" joinstyle="miter"/>
                <v:imagedata o:title=""/>
                <o:lock v:ext="edit" aspectratio="f"/>
              </v:rect>
            </w:pict>
          </mc:Fallback>
        </mc:AlternateContent>
      </w:r>
      <w:r>
        <w:drawing>
          <wp:anchor distT="0" distB="0" distL="114300" distR="114300" simplePos="0" relativeHeight="3343814656" behindDoc="0" locked="0" layoutInCell="1" allowOverlap="1">
            <wp:simplePos x="0" y="0"/>
            <wp:positionH relativeFrom="column">
              <wp:posOffset>5134610</wp:posOffset>
            </wp:positionH>
            <wp:positionV relativeFrom="paragraph">
              <wp:posOffset>-389255</wp:posOffset>
            </wp:positionV>
            <wp:extent cx="893445" cy="1040130"/>
            <wp:effectExtent l="0" t="0" r="20955" b="1270"/>
            <wp:wrapNone/>
            <wp:docPr id="150" name="图片 150"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11111"/>
                    <pic:cNvPicPr>
                      <a:picLocks noChangeAspect="1"/>
                    </pic:cNvPicPr>
                  </pic:nvPicPr>
                  <pic:blipFill>
                    <a:blip r:embed="rId7"/>
                    <a:stretch>
                      <a:fillRect/>
                    </a:stretch>
                  </pic:blipFill>
                  <pic:spPr>
                    <a:xfrm>
                      <a:off x="0" y="0"/>
                      <a:ext cx="893445" cy="1040130"/>
                    </a:xfrm>
                    <a:prstGeom prst="rect">
                      <a:avLst/>
                    </a:prstGeom>
                  </pic:spPr>
                </pic:pic>
              </a:graphicData>
            </a:graphic>
          </wp:anchor>
        </w:drawing>
      </w:r>
      <w:r>
        <w:drawing>
          <wp:anchor distT="0" distB="0" distL="114300" distR="114300" simplePos="0" relativeHeight="251657216" behindDoc="0" locked="0" layoutInCell="1" allowOverlap="1">
            <wp:simplePos x="0" y="0"/>
            <wp:positionH relativeFrom="column">
              <wp:posOffset>-1212850</wp:posOffset>
            </wp:positionH>
            <wp:positionV relativeFrom="paragraph">
              <wp:posOffset>-991870</wp:posOffset>
            </wp:positionV>
            <wp:extent cx="7637145" cy="10796270"/>
            <wp:effectExtent l="0" t="0" r="8255" b="24130"/>
            <wp:wrapNone/>
            <wp:docPr id="149" name="图片 1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3"/>
                    <pic:cNvPicPr>
                      <a:picLocks noChangeAspect="1"/>
                    </pic:cNvPicPr>
                  </pic:nvPicPr>
                  <pic:blipFill>
                    <a:blip r:embed="rId4"/>
                    <a:stretch>
                      <a:fillRect/>
                    </a:stretch>
                  </pic:blipFill>
                  <pic:spPr>
                    <a:xfrm>
                      <a:off x="0" y="0"/>
                      <a:ext cx="7637145" cy="10796270"/>
                    </a:xfrm>
                    <a:prstGeom prst="rect">
                      <a:avLst/>
                    </a:prstGeom>
                  </pic:spPr>
                </pic:pic>
              </a:graphicData>
            </a:graphic>
          </wp:anchor>
        </w:drawing>
      </w:r>
      <w:r>
        <w:rPr>
          <w:sz w:val="21"/>
        </w:rPr>
        <mc:AlternateContent>
          <mc:Choice Requires="wps">
            <w:drawing>
              <wp:anchor distT="0" distB="0" distL="114300" distR="114300" simplePos="0" relativeHeight="2329228288" behindDoc="0" locked="0" layoutInCell="1" allowOverlap="1">
                <wp:simplePos x="0" y="0"/>
                <wp:positionH relativeFrom="column">
                  <wp:posOffset>-1134745</wp:posOffset>
                </wp:positionH>
                <wp:positionV relativeFrom="paragraph">
                  <wp:posOffset>-913765</wp:posOffset>
                </wp:positionV>
                <wp:extent cx="693420" cy="666750"/>
                <wp:effectExtent l="0" t="0" r="17780" b="19050"/>
                <wp:wrapNone/>
                <wp:docPr id="67" name="椭圆 67"/>
                <wp:cNvGraphicFramePr/>
                <a:graphic xmlns:a="http://schemas.openxmlformats.org/drawingml/2006/main">
                  <a:graphicData uri="http://schemas.microsoft.com/office/word/2010/wordprocessingShape">
                    <wps:wsp>
                      <wps:cNvSpPr/>
                      <wps:spPr>
                        <a:xfrm>
                          <a:off x="0" y="0"/>
                          <a:ext cx="693420" cy="666750"/>
                        </a:xfrm>
                        <a:prstGeom prst="ellipse">
                          <a:avLst/>
                        </a:prstGeom>
                        <a:solidFill>
                          <a:srgbClr val="F4E2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9.35pt;margin-top:-71.95pt;height:52.5pt;width:54.6pt;z-index:-1965739008;v-text-anchor:middle;mso-width-relative:page;mso-height-relative:page;" fillcolor="#F4E2C2" filled="t" stroked="f" coordsize="21600,21600" o:gfxdata="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yHQrZ2gAA&#10;AA0BAAAPAAAAAAAAAAEAIAAAACIAAABkcnMvZG93bnJldi54bWxQSwECFAAUAAAACACHTuJAh2yu&#10;51UCAACBBAAADgAAAAAAAAABACAAAAApAQAAZHJzL2Uyb0RvYy54bWxQSwUGAAAAAAYABgBZAQAA&#10;8AUAAAAA&#1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329229312" behindDoc="0" locked="0" layoutInCell="1" allowOverlap="1">
                <wp:simplePos x="0" y="0"/>
                <wp:positionH relativeFrom="column">
                  <wp:posOffset>5741670</wp:posOffset>
                </wp:positionH>
                <wp:positionV relativeFrom="paragraph">
                  <wp:posOffset>9111615</wp:posOffset>
                </wp:positionV>
                <wp:extent cx="693420" cy="666750"/>
                <wp:effectExtent l="0" t="0" r="17780" b="19050"/>
                <wp:wrapNone/>
                <wp:docPr id="66" name="椭圆 66"/>
                <wp:cNvGraphicFramePr/>
                <a:graphic xmlns:a="http://schemas.openxmlformats.org/drawingml/2006/main">
                  <a:graphicData uri="http://schemas.microsoft.com/office/word/2010/wordprocessingShape">
                    <wps:wsp>
                      <wps:cNvSpPr/>
                      <wps:spPr>
                        <a:xfrm>
                          <a:off x="12065" y="37465"/>
                          <a:ext cx="693420" cy="666750"/>
                        </a:xfrm>
                        <a:prstGeom prst="ellipse">
                          <a:avLst/>
                        </a:prstGeom>
                        <a:solidFill>
                          <a:srgbClr val="D5BB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2.1pt;margin-top:717.45pt;height:52.5pt;width:54.6pt;z-index:-1965737984;v-text-anchor:middle;mso-width-relative:page;mso-height-relative:page;" fillcolor="#D5BB80" filled="t" stroked="f" coordsize="21600,21600" o:gfxdata="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EvqvveAAAADgEAAA8AAAAAAAAAAQAgAAAAIgAAAGRycy9kb3ducmV2LnhtbFBLAQIUABQA&#10;AAAIAIdO4kBQLnb1XAIAAIkEAAAOAAAAAAAAAAEAIAAAAC0BAABkcnMvZTJvRG9jLnhtbFBLBQYA&#10;AAAABgAGAFkBAAD7BQAAAAA=&#1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9184640" behindDoc="0" locked="0" layoutInCell="1" allowOverlap="1">
                <wp:simplePos x="0" y="0"/>
                <wp:positionH relativeFrom="column">
                  <wp:posOffset>-902335</wp:posOffset>
                </wp:positionH>
                <wp:positionV relativeFrom="paragraph">
                  <wp:posOffset>8701405</wp:posOffset>
                </wp:positionV>
                <wp:extent cx="7083425" cy="90932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7083425" cy="909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具备较强的学习与适应环境能力和良好的沟通能力以及应变能力和承压能力。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具备良好的全局观念，有良好的自学能力,具有较强的团队精神和团队协作能力</w:t>
                            </w:r>
                            <w:r>
                              <w:rPr>
                                <w:rFonts w:hint="eastAsia" w:ascii="微软雅黑" w:hAnsi="微软雅黑" w:eastAsia="微软雅黑" w:cs="微软雅黑"/>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outlineLvl w:val="9"/>
                              <w:rPr>
                                <w:rFonts w:hint="eastAsia"/>
                                <w:lang w:eastAsia="zh-CN"/>
                              </w:rPr>
                            </w:pPr>
                            <w:r>
                              <w:rPr>
                                <w:rFonts w:hint="eastAsia" w:ascii="微软雅黑" w:hAnsi="微软雅黑" w:eastAsia="微软雅黑" w:cs="微软雅黑"/>
                                <w:sz w:val="24"/>
                                <w:szCs w:val="24"/>
                                <w:lang w:eastAsia="zh-CN"/>
                              </w:rPr>
                              <w:t>开放型、稳重型，并具有涵养、宽容精神和积极乐观的性格。</w:t>
                            </w:r>
                            <w:r>
                              <w:rPr>
                                <w:rFonts w:hint="eastAsia"/>
                                <w:lang w:eastAsia="zh-CN"/>
                              </w:rPr>
                              <w:t xml:space="preserve">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05pt;margin-top:685.15pt;height:71.6pt;width:557.75pt;z-index:259184640;mso-width-relative:page;mso-height-relative:page;" filled="f" stroked="f" coordsize="21600,21600" o:gfxdata="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K+mc94AAAAOAQAADwAAAAAAAAABACAAAAAiAAAAZHJzL2Rvd25yZXYueG1sUEsBAhQAFAAA&#10;AAgAh07iQN8sAoUiAgAAGgQAAA4AAAAAAAAAAQAgAAAALQEAAGRycy9lMm9Eb2MueG1sUEsFBgAA&#10;AAAGAAYAWQEAAMEF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具备较强的学习与适应环境能力和良好的沟通能力以及应变能力和承压能力。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具备良好的全局观念，有良好的自学能力,具有较强的团队精神和团队协作能力</w:t>
                      </w:r>
                      <w:r>
                        <w:rPr>
                          <w:rFonts w:hint="eastAsia" w:ascii="微软雅黑" w:hAnsi="微软雅黑" w:eastAsia="微软雅黑" w:cs="微软雅黑"/>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outlineLvl w:val="9"/>
                        <w:rPr>
                          <w:rFonts w:hint="eastAsia"/>
                          <w:lang w:eastAsia="zh-CN"/>
                        </w:rPr>
                      </w:pPr>
                      <w:r>
                        <w:rPr>
                          <w:rFonts w:hint="eastAsia" w:ascii="微软雅黑" w:hAnsi="微软雅黑" w:eastAsia="微软雅黑" w:cs="微软雅黑"/>
                          <w:sz w:val="24"/>
                          <w:szCs w:val="24"/>
                          <w:lang w:eastAsia="zh-CN"/>
                        </w:rPr>
                        <w:t>开放型、稳重型，并具有涵养、宽容精神和积极乐观的性格。</w:t>
                      </w:r>
                      <w:r>
                        <w:rPr>
                          <w:rFonts w:hint="eastAsia"/>
                          <w:lang w:eastAsia="zh-CN"/>
                        </w:rPr>
                        <w:t xml:space="preserve">  </w:t>
                      </w:r>
                    </w:p>
                    <w:p/>
                  </w:txbxContent>
                </v:textbox>
              </v:shape>
            </w:pict>
          </mc:Fallback>
        </mc:AlternateContent>
      </w:r>
      <w:r>
        <w:rPr>
          <w:sz w:val="21"/>
        </w:rPr>
        <mc:AlternateContent>
          <mc:Choice Requires="wps">
            <w:drawing>
              <wp:anchor distT="0" distB="0" distL="114300" distR="114300" simplePos="0" relativeHeight="4127114240" behindDoc="0" locked="0" layoutInCell="1" allowOverlap="1">
                <wp:simplePos x="0" y="0"/>
                <wp:positionH relativeFrom="column">
                  <wp:posOffset>-927735</wp:posOffset>
                </wp:positionH>
                <wp:positionV relativeFrom="paragraph">
                  <wp:posOffset>8665845</wp:posOffset>
                </wp:positionV>
                <wp:extent cx="7077075" cy="0"/>
                <wp:effectExtent l="0" t="0" r="0" b="0"/>
                <wp:wrapNone/>
                <wp:docPr id="43" name="直接连接符 43"/>
                <wp:cNvGraphicFramePr/>
                <a:graphic xmlns:a="http://schemas.openxmlformats.org/drawingml/2006/main">
                  <a:graphicData uri="http://schemas.microsoft.com/office/word/2010/wordprocessingShape">
                    <wps:wsp>
                      <wps:cNvCnPr/>
                      <wps:spPr>
                        <a:xfrm>
                          <a:off x="0" y="0"/>
                          <a:ext cx="7077075" cy="0"/>
                        </a:xfrm>
                        <a:prstGeom prst="line">
                          <a:avLst/>
                        </a:prstGeom>
                        <a:ln w="12700" cmpd="sng">
                          <a:solidFill>
                            <a:srgbClr val="596B45"/>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3.05pt;margin-top:682.35pt;height:0pt;width:557.25pt;z-index:-167853056;mso-width-relative:page;mso-height-relative:page;" filled="f" stroked="t" coordsize="21600,21600" o:gfxdata="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w4YJ/ZAAAADgEAAA8AAAAAAAAAAQAgAAAA&#10;IgAAAGRycy9kb3ducmV2LnhtbFBLAQIUABQAAAAIAIdO4kDJ75D+0QEAAGgDAAAOAAAAAAAAAAEA&#10;IAAAACgBAABkcnMvZTJvRG9jLnhtbFBLBQYAAAAABgAGAFkBAABrBQAAAAA=&#10;">
                <v:fill on="f" focussize="0,0"/>
                <v:stroke weight="1pt" color="#596B45 [3204]" miterlimit="8" joinstyle="miter" dashstyle="3 1"/>
                <v:imagedata o:title=""/>
                <o:lock v:ext="edit" aspectratio="f"/>
              </v:line>
            </w:pict>
          </mc:Fallback>
        </mc:AlternateContent>
      </w:r>
      <w:r>
        <w:rPr>
          <w:sz w:val="21"/>
        </w:rPr>
        <mc:AlternateContent>
          <mc:Choice Requires="wps">
            <w:drawing>
              <wp:anchor distT="0" distB="0" distL="114300" distR="114300" simplePos="0" relativeHeight="2329226240" behindDoc="0" locked="0" layoutInCell="1" allowOverlap="1">
                <wp:simplePos x="0" y="0"/>
                <wp:positionH relativeFrom="column">
                  <wp:posOffset>-927735</wp:posOffset>
                </wp:positionH>
                <wp:positionV relativeFrom="paragraph">
                  <wp:posOffset>7294245</wp:posOffset>
                </wp:positionV>
                <wp:extent cx="7077075" cy="0"/>
                <wp:effectExtent l="0" t="0" r="0" b="0"/>
                <wp:wrapNone/>
                <wp:docPr id="42" name="直接连接符 42"/>
                <wp:cNvGraphicFramePr/>
                <a:graphic xmlns:a="http://schemas.openxmlformats.org/drawingml/2006/main">
                  <a:graphicData uri="http://schemas.microsoft.com/office/word/2010/wordprocessingShape">
                    <wps:wsp>
                      <wps:cNvCnPr/>
                      <wps:spPr>
                        <a:xfrm>
                          <a:off x="0" y="0"/>
                          <a:ext cx="7077075" cy="0"/>
                        </a:xfrm>
                        <a:prstGeom prst="line">
                          <a:avLst/>
                        </a:prstGeom>
                        <a:ln w="12700" cmpd="sng">
                          <a:solidFill>
                            <a:schemeClr val="accent1">
                              <a:shade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3.05pt;margin-top:574.35pt;height:0pt;width:557.25pt;z-index:-1965741056;mso-width-relative:page;mso-height-relative:page;" filled="f" stroked="t" coordsize="21600,21600" o:gfxdata="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bDBpvaAAAADgEAAA8A&#10;AAAAAAAAAQAgAAAAIgAAAGRycy9kb3ducmV2LnhtbFBLAQIUABQAAAAIAIdO4kBzUBJD3AEAAIkD&#10;AAAOAAAAAAAAAAEAIAAAACkBAABkcnMvZTJvRG9jLnhtbFBLBQYAAAAABgAGAFkBAAB3BQAAAAA=&#10;">
                <v:fill on="f" focussize="0,0"/>
                <v:stroke weight="1pt" color="#41719C [3204]" miterlimit="8" joinstyle="miter" dashstyle="3 1"/>
                <v:imagedata o:title=""/>
                <o:lock v:ext="edit" aspectratio="f"/>
              </v:line>
            </w:pict>
          </mc:Fallback>
        </mc:AlternateContent>
      </w:r>
      <w:r>
        <w:rPr>
          <w:sz w:val="21"/>
        </w:rPr>
        <mc:AlternateContent>
          <mc:Choice Requires="wps">
            <w:drawing>
              <wp:anchor distT="0" distB="0" distL="114300" distR="114300" simplePos="0" relativeHeight="2329225216" behindDoc="0" locked="0" layoutInCell="1" allowOverlap="1">
                <wp:simplePos x="0" y="0"/>
                <wp:positionH relativeFrom="column">
                  <wp:posOffset>-927735</wp:posOffset>
                </wp:positionH>
                <wp:positionV relativeFrom="paragraph">
                  <wp:posOffset>5902325</wp:posOffset>
                </wp:positionV>
                <wp:extent cx="7077075" cy="0"/>
                <wp:effectExtent l="0" t="0" r="0" b="0"/>
                <wp:wrapNone/>
                <wp:docPr id="41" name="直接连接符 41"/>
                <wp:cNvGraphicFramePr/>
                <a:graphic xmlns:a="http://schemas.openxmlformats.org/drawingml/2006/main">
                  <a:graphicData uri="http://schemas.microsoft.com/office/word/2010/wordprocessingShape">
                    <wps:wsp>
                      <wps:cNvCnPr/>
                      <wps:spPr>
                        <a:xfrm>
                          <a:off x="0" y="0"/>
                          <a:ext cx="7077075" cy="0"/>
                        </a:xfrm>
                        <a:prstGeom prst="line">
                          <a:avLst/>
                        </a:prstGeom>
                        <a:ln w="12700" cmpd="sng">
                          <a:solidFill>
                            <a:srgbClr val="596B45"/>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3.05pt;margin-top:464.75pt;height:0pt;width:557.25pt;z-index:-1965742080;mso-width-relative:page;mso-height-relative:page;" filled="f" stroked="t" coordsize="21600,21600" o:gfxdata="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8Hw2atkAAAAMAQAADwAAAAAAAAABACAAAAAi&#10;AAAAZHJzL2Rvd25yZXYueG1sUEsBAhQAFAAAAAgAh07iQCOzzyHQAQAAaAMAAA4AAAAAAAAAAQAg&#10;AAAAKAEAAGRycy9lMm9Eb2MueG1sUEsFBgAAAAAGAAYAWQEAAGoFAAAAAA==&#10;">
                <v:fill on="f" focussize="0,0"/>
                <v:stroke weight="1pt" color="#596B45 [3204]" miterlimit="8" joinstyle="miter" dashstyle="3 1"/>
                <v:imagedata o:title=""/>
                <o:lock v:ext="edit" aspectratio="f"/>
              </v:line>
            </w:pict>
          </mc:Fallback>
        </mc:AlternateContent>
      </w:r>
      <w:r>
        <w:rPr>
          <w:sz w:val="21"/>
        </w:rPr>
        <mc:AlternateContent>
          <mc:Choice Requires="wps">
            <w:drawing>
              <wp:anchor distT="0" distB="0" distL="114300" distR="114300" simplePos="0" relativeHeight="259185664" behindDoc="0" locked="0" layoutInCell="1" allowOverlap="1">
                <wp:simplePos x="0" y="0"/>
                <wp:positionH relativeFrom="column">
                  <wp:posOffset>-871855</wp:posOffset>
                </wp:positionH>
                <wp:positionV relativeFrom="paragraph">
                  <wp:posOffset>817880</wp:posOffset>
                </wp:positionV>
                <wp:extent cx="101600" cy="176530"/>
                <wp:effectExtent l="0" t="0" r="0" b="1270"/>
                <wp:wrapNone/>
                <wp:docPr id="31" name="燕尾形 31"/>
                <wp:cNvGraphicFramePr/>
                <a:graphic xmlns:a="http://schemas.openxmlformats.org/drawingml/2006/main">
                  <a:graphicData uri="http://schemas.microsoft.com/office/word/2010/wordprocessingShape">
                    <wps:wsp>
                      <wps:cNvSpPr/>
                      <wps:spPr>
                        <a:xfrm>
                          <a:off x="335280" y="167767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68.65pt;margin-top:64.4pt;height:13.9pt;width:8pt;z-index:259185664;v-text-anchor:middle;mso-width-relative:page;mso-height-relative:page;" fillcolor="#596B45" filled="t" stroked="f" coordsize="21600,21600" o:gfxdata="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kYEWtcAAAANAQAADwAAAAAAAAABACAAAAAiAAAA&#10;ZHJzL2Rvd25yZXYueG1sUEsBAhQAFAAAAAgAh07iQM5wExV6AgAAuwQAAA4AAAAAAAAAAQAgAAAA&#10;JgEAAGRycy9lMm9Eb2MueG1sUEsFBgAAAAAGAAYAWQEAABIGA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14240" behindDoc="0" locked="0" layoutInCell="1" allowOverlap="1">
                <wp:simplePos x="0" y="0"/>
                <wp:positionH relativeFrom="column">
                  <wp:posOffset>-925830</wp:posOffset>
                </wp:positionH>
                <wp:positionV relativeFrom="paragraph">
                  <wp:posOffset>7292975</wp:posOffset>
                </wp:positionV>
                <wp:extent cx="7077075" cy="0"/>
                <wp:effectExtent l="0" t="0" r="0" b="0"/>
                <wp:wrapNone/>
                <wp:docPr id="61" name="直接连接符 61"/>
                <wp:cNvGraphicFramePr/>
                <a:graphic xmlns:a="http://schemas.openxmlformats.org/drawingml/2006/main">
                  <a:graphicData uri="http://schemas.microsoft.com/office/word/2010/wordprocessingShape">
                    <wps:wsp>
                      <wps:cNvCnPr/>
                      <wps:spPr>
                        <a:xfrm>
                          <a:off x="0" y="0"/>
                          <a:ext cx="7077075" cy="0"/>
                        </a:xfrm>
                        <a:prstGeom prst="line">
                          <a:avLst/>
                        </a:prstGeom>
                        <a:ln w="12700" cmpd="sng">
                          <a:solidFill>
                            <a:srgbClr val="596B45"/>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2.9pt;margin-top:574.25pt;height:0pt;width:557.25pt;z-index:-167853056;mso-width-relative:page;mso-height-relative:page;" filled="f" stroked="t" coordsize="21600,21600" o:gfxdata="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dzgoNkAAAAOAQAADwAAAAAAAAABACAAAAAi&#10;AAAAZHJzL2Rvd25yZXYueG1sUEsBAhQAFAAAAAgAh07iQBnnz2HQAQAAaAMAAA4AAAAAAAAAAQAg&#10;AAAAKAEAAGRycy9lMm9Eb2MueG1sUEsFBgAAAAAGAAYAWQEAAGoFAAAAAA==&#10;">
                <v:fill on="f" focussize="0,0"/>
                <v:stroke weight="1pt" color="#596B45 [3204]" miterlimit="8" joinstyle="miter" dashstyle="3 1"/>
                <v:imagedata o:title=""/>
                <o:lock v:ext="edit" aspectratio="f"/>
              </v:line>
            </w:pict>
          </mc:Fallback>
        </mc:AlternateContent>
      </w:r>
      <w:r>
        <w:rPr>
          <w:sz w:val="21"/>
        </w:rPr>
        <mc:AlternateContent>
          <mc:Choice Requires="wps">
            <w:drawing>
              <wp:anchor distT="0" distB="0" distL="114300" distR="114300" simplePos="0" relativeHeight="2329224192" behindDoc="0" locked="0" layoutInCell="1" allowOverlap="1">
                <wp:simplePos x="0" y="0"/>
                <wp:positionH relativeFrom="column">
                  <wp:posOffset>-937895</wp:posOffset>
                </wp:positionH>
                <wp:positionV relativeFrom="paragraph">
                  <wp:posOffset>2468245</wp:posOffset>
                </wp:positionV>
                <wp:extent cx="7077075" cy="0"/>
                <wp:effectExtent l="0" t="0" r="0" b="0"/>
                <wp:wrapNone/>
                <wp:docPr id="57" name="直接连接符 57"/>
                <wp:cNvGraphicFramePr/>
                <a:graphic xmlns:a="http://schemas.openxmlformats.org/drawingml/2006/main">
                  <a:graphicData uri="http://schemas.microsoft.com/office/word/2010/wordprocessingShape">
                    <wps:wsp>
                      <wps:cNvCnPr/>
                      <wps:spPr>
                        <a:xfrm>
                          <a:off x="0" y="0"/>
                          <a:ext cx="7077075" cy="0"/>
                        </a:xfrm>
                        <a:prstGeom prst="line">
                          <a:avLst/>
                        </a:prstGeom>
                        <a:ln w="12700" cmpd="sng">
                          <a:solidFill>
                            <a:srgbClr val="596B45"/>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3.85pt;margin-top:194.35pt;height:0pt;width:557.25pt;z-index:-1965743104;mso-width-relative:page;mso-height-relative:page;" filled="f" stroked="t" coordsize="21600,21600" o:gfxdata="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c3jh9kAAAAMAQAADwAAAAAAAAABACAAAAAi&#10;AAAAZHJzL2Rvd25yZXYueG1sUEsBAhQAFAAAAAgAh07iQEF6X7vQAQAAaAMAAA4AAAAAAAAAAQAg&#10;AAAAKAEAAGRycy9lMm9Eb2MueG1sUEsFBgAAAAAGAAYAWQEAAGoFAAAAAA==&#10;">
                <v:fill on="f" focussize="0,0"/>
                <v:stroke weight="1pt" color="#596B45 [3204]" miterlimit="8" joinstyle="miter" dashstyle="3 1"/>
                <v:imagedata o:title=""/>
                <o:lock v:ext="edit" aspectratio="f"/>
              </v:line>
            </w:pict>
          </mc:Fallback>
        </mc:AlternateContent>
      </w:r>
      <w:r>
        <w:rPr>
          <w:sz w:val="21"/>
        </w:rPr>
        <mc:AlternateContent>
          <mc:Choice Requires="wps">
            <w:drawing>
              <wp:anchor distT="0" distB="0" distL="114300" distR="114300" simplePos="0" relativeHeight="1290441728" behindDoc="0" locked="0" layoutInCell="1" allowOverlap="1">
                <wp:simplePos x="0" y="0"/>
                <wp:positionH relativeFrom="column">
                  <wp:posOffset>-934085</wp:posOffset>
                </wp:positionH>
                <wp:positionV relativeFrom="paragraph">
                  <wp:posOffset>1077595</wp:posOffset>
                </wp:positionV>
                <wp:extent cx="7077075" cy="0"/>
                <wp:effectExtent l="0" t="0" r="0" b="0"/>
                <wp:wrapNone/>
                <wp:docPr id="56" name="直接连接符 56"/>
                <wp:cNvGraphicFramePr/>
                <a:graphic xmlns:a="http://schemas.openxmlformats.org/drawingml/2006/main">
                  <a:graphicData uri="http://schemas.microsoft.com/office/word/2010/wordprocessingShape">
                    <wps:wsp>
                      <wps:cNvCnPr/>
                      <wps:spPr>
                        <a:xfrm>
                          <a:off x="170815" y="1972945"/>
                          <a:ext cx="7077075" cy="0"/>
                        </a:xfrm>
                        <a:prstGeom prst="line">
                          <a:avLst/>
                        </a:prstGeom>
                        <a:ln w="12700" cmpd="sng">
                          <a:solidFill>
                            <a:srgbClr val="596B45"/>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3.55pt;margin-top:84.85pt;height:0pt;width:557.25pt;z-index:1290441728;mso-width-relative:page;mso-height-relative:page;" filled="f" stroked="t" coordsize="21600,21600" o:gfxdata="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UeTMHZAAAADAEAAA8AAAAA&#10;AAAAAQAgAAAAIgAAAGRycy9kb3ducmV2LnhtbFBLAQIUABQAAAAIAIdO4kCk+OE/2gEAAHMDAAAO&#10;AAAAAAAAAAEAIAAAACgBAABkcnMvZTJvRG9jLnhtbFBLBQYAAAAABgAGAFkBAAB0BQAAAAA=&#10;">
                <v:fill on="f" focussize="0,0"/>
                <v:stroke weight="1pt" color="#596B45 [3204]" miterlimit="8" joinstyle="miter" dashstyle="3 1"/>
                <v:imagedata o:title=""/>
                <o:lock v:ext="edit" aspectratio="f"/>
              </v:line>
            </w:pict>
          </mc:Fallback>
        </mc:AlternateContent>
      </w:r>
      <w:r>
        <w:rPr>
          <w:sz w:val="21"/>
        </w:rPr>
        <mc:AlternateContent>
          <mc:Choice Requires="wps">
            <w:drawing>
              <wp:anchor distT="0" distB="0" distL="114300" distR="114300" simplePos="0" relativeHeight="256311296" behindDoc="0" locked="0" layoutInCell="1" allowOverlap="1">
                <wp:simplePos x="0" y="0"/>
                <wp:positionH relativeFrom="column">
                  <wp:posOffset>-326390</wp:posOffset>
                </wp:positionH>
                <wp:positionV relativeFrom="paragraph">
                  <wp:posOffset>8227695</wp:posOffset>
                </wp:positionV>
                <wp:extent cx="2527300" cy="44386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527300" cy="443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526A3F"/>
                                <w:sz w:val="28"/>
                                <w:szCs w:val="28"/>
                              </w:rPr>
                            </w:pPr>
                            <w:r>
                              <w:rPr>
                                <w:rFonts w:hint="eastAsia" w:ascii="微软雅黑" w:hAnsi="微软雅黑" w:eastAsia="微软雅黑" w:cs="微软雅黑"/>
                                <w:b/>
                                <w:bCs/>
                                <w:color w:val="526A3F"/>
                                <w:sz w:val="28"/>
                                <w:szCs w:val="28"/>
                                <w:lang w:eastAsia="zh-CN"/>
                              </w:rPr>
                              <w:t>自我评价</w:t>
                            </w:r>
                            <w:r>
                              <w:rPr>
                                <w:rFonts w:hint="eastAsia" w:ascii="微软雅黑" w:hAnsi="微软雅黑" w:eastAsia="微软雅黑" w:cs="微软雅黑"/>
                                <w:b/>
                                <w:bCs/>
                                <w:color w:val="526A3F"/>
                                <w:sz w:val="28"/>
                                <w:szCs w:val="28"/>
                                <w:lang w:val="en-US" w:eastAsia="zh-CN"/>
                              </w:rPr>
                              <w:t xml:space="preserve">  </w:t>
                            </w:r>
                            <w:r>
                              <w:rPr>
                                <w:rFonts w:hint="eastAsia" w:ascii="微软雅黑" w:hAnsi="微软雅黑" w:eastAsia="微软雅黑" w:cs="微软雅黑"/>
                                <w:b/>
                                <w:bCs/>
                                <w:color w:val="526A3F"/>
                                <w:sz w:val="28"/>
                                <w:szCs w:val="28"/>
                              </w:rPr>
                              <w:t>Profile</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pt;margin-top:647.85pt;height:34.95pt;width:199pt;z-index:256311296;mso-width-relative:page;mso-height-relative:page;" filled="f" stroked="f" coordsize="21600,21600" o:gfxdata="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H+N0LdAAAADQEAAA8AAAAAAAAAAQAgAAAAIgAAAGRycy9kb3ducmV2LnhtbFBLAQIUABQAAAAI&#10;AIdO4kAIPVIPIQIAABoEAAAOAAAAAAAAAAEAIAAAACwBAABkcnMvZTJvRG9jLnhtbFBLBQYAAAAA&#10;BgAGAFkBAAC/BQAAAAA=&#10;">
                <v:fill on="f" focussize="0,0"/>
                <v:stroke on="f" weight="0.5pt"/>
                <v:imagedata o:title=""/>
                <o:lock v:ext="edit" aspectratio="f"/>
                <v:textbox>
                  <w:txbxContent>
                    <w:p>
                      <w:pPr>
                        <w:rPr>
                          <w:rFonts w:hint="eastAsia" w:ascii="微软雅黑" w:hAnsi="微软雅黑" w:eastAsia="微软雅黑" w:cs="微软雅黑"/>
                          <w:b/>
                          <w:bCs/>
                          <w:color w:val="526A3F"/>
                          <w:sz w:val="28"/>
                          <w:szCs w:val="28"/>
                        </w:rPr>
                      </w:pPr>
                      <w:r>
                        <w:rPr>
                          <w:rFonts w:hint="eastAsia" w:ascii="微软雅黑" w:hAnsi="微软雅黑" w:eastAsia="微软雅黑" w:cs="微软雅黑"/>
                          <w:b/>
                          <w:bCs/>
                          <w:color w:val="526A3F"/>
                          <w:sz w:val="28"/>
                          <w:szCs w:val="28"/>
                          <w:lang w:eastAsia="zh-CN"/>
                        </w:rPr>
                        <w:t>自我评价</w:t>
                      </w:r>
                      <w:r>
                        <w:rPr>
                          <w:rFonts w:hint="eastAsia" w:ascii="微软雅黑" w:hAnsi="微软雅黑" w:eastAsia="微软雅黑" w:cs="微软雅黑"/>
                          <w:b/>
                          <w:bCs/>
                          <w:color w:val="526A3F"/>
                          <w:sz w:val="28"/>
                          <w:szCs w:val="28"/>
                          <w:lang w:val="en-US" w:eastAsia="zh-CN"/>
                        </w:rPr>
                        <w:t xml:space="preserve">  </w:t>
                      </w:r>
                      <w:r>
                        <w:rPr>
                          <w:rFonts w:hint="eastAsia" w:ascii="微软雅黑" w:hAnsi="微软雅黑" w:eastAsia="微软雅黑" w:cs="微软雅黑"/>
                          <w:b/>
                          <w:bCs/>
                          <w:color w:val="526A3F"/>
                          <w:sz w:val="28"/>
                          <w:szCs w:val="28"/>
                        </w:rPr>
                        <w:t>Profile</w:t>
                      </w:r>
                    </w:p>
                    <w:p>
                      <w:pPr>
                        <w:rPr>
                          <w:rFonts w:hint="eastAsia"/>
                        </w:rPr>
                      </w:pPr>
                    </w:p>
                  </w:txbxContent>
                </v:textbox>
              </v:shape>
            </w:pict>
          </mc:Fallback>
        </mc:AlternateContent>
      </w:r>
      <w:r>
        <w:rPr>
          <w:sz w:val="21"/>
        </w:rPr>
        <mc:AlternateContent>
          <mc:Choice Requires="wps">
            <w:drawing>
              <wp:anchor distT="0" distB="0" distL="114300" distR="114300" simplePos="0" relativeHeight="253437952" behindDoc="0" locked="0" layoutInCell="1" allowOverlap="1">
                <wp:simplePos x="0" y="0"/>
                <wp:positionH relativeFrom="column">
                  <wp:posOffset>-326390</wp:posOffset>
                </wp:positionH>
                <wp:positionV relativeFrom="paragraph">
                  <wp:posOffset>6842760</wp:posOffset>
                </wp:positionV>
                <wp:extent cx="2527300" cy="44386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527300" cy="443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526A3F"/>
                                <w:sz w:val="28"/>
                                <w:szCs w:val="28"/>
                                <w:lang w:val="en-US" w:eastAsia="zh-CN"/>
                              </w:rPr>
                            </w:pPr>
                            <w:r>
                              <w:rPr>
                                <w:rFonts w:hint="eastAsia" w:ascii="微软雅黑" w:hAnsi="微软雅黑" w:eastAsia="微软雅黑" w:cs="微软雅黑"/>
                                <w:b/>
                                <w:bCs/>
                                <w:color w:val="526A3F"/>
                                <w:sz w:val="28"/>
                                <w:szCs w:val="28"/>
                                <w:lang w:eastAsia="zh-CN"/>
                              </w:rPr>
                              <w:t>荣誉证书</w:t>
                            </w:r>
                            <w:r>
                              <w:rPr>
                                <w:rFonts w:hint="eastAsia" w:ascii="微软雅黑" w:hAnsi="微软雅黑" w:eastAsia="微软雅黑" w:cs="微软雅黑"/>
                                <w:b/>
                                <w:bCs/>
                                <w:color w:val="526A3F"/>
                                <w:sz w:val="28"/>
                                <w:szCs w:val="28"/>
                                <w:lang w:val="en-US" w:eastAsia="zh-CN"/>
                              </w:rPr>
                              <w:t xml:space="preserve">  Awards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pt;margin-top:538.8pt;height:34.95pt;width:199pt;z-index:253437952;mso-width-relative:page;mso-height-relative:page;" filled="f" stroked="f" coordsize="21600,21600" o:gfxdata="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6/XV3gAAAA0BAAAPAAAAAAAAAAEAIAAAACIAAABkcnMvZG93bnJldi54bWxQSwECFAAUAAAA&#10;CACHTuJA2uHQAyECAAAaBAAADgAAAAAAAAABACAAAAAtAQAAZHJzL2Uyb0RvYy54bWxQSwUGAAAA&#10;AAYABgBZAQAAwAUAAAAA&#10;">
                <v:fill on="f" focussize="0,0"/>
                <v:stroke on="f" weight="0.5pt"/>
                <v:imagedata o:title=""/>
                <o:lock v:ext="edit" aspectratio="f"/>
                <v:textbox>
                  <w:txbxContent>
                    <w:p>
                      <w:pPr>
                        <w:rPr>
                          <w:rFonts w:hint="eastAsia" w:ascii="微软雅黑" w:hAnsi="微软雅黑" w:eastAsia="微软雅黑" w:cs="微软雅黑"/>
                          <w:b/>
                          <w:bCs/>
                          <w:color w:val="526A3F"/>
                          <w:sz w:val="28"/>
                          <w:szCs w:val="28"/>
                          <w:lang w:val="en-US" w:eastAsia="zh-CN"/>
                        </w:rPr>
                      </w:pPr>
                      <w:r>
                        <w:rPr>
                          <w:rFonts w:hint="eastAsia" w:ascii="微软雅黑" w:hAnsi="微软雅黑" w:eastAsia="微软雅黑" w:cs="微软雅黑"/>
                          <w:b/>
                          <w:bCs/>
                          <w:color w:val="526A3F"/>
                          <w:sz w:val="28"/>
                          <w:szCs w:val="28"/>
                          <w:lang w:eastAsia="zh-CN"/>
                        </w:rPr>
                        <w:t>荣誉证书</w:t>
                      </w:r>
                      <w:r>
                        <w:rPr>
                          <w:rFonts w:hint="eastAsia" w:ascii="微软雅黑" w:hAnsi="微软雅黑" w:eastAsia="微软雅黑" w:cs="微软雅黑"/>
                          <w:b/>
                          <w:bCs/>
                          <w:color w:val="526A3F"/>
                          <w:sz w:val="28"/>
                          <w:szCs w:val="28"/>
                          <w:lang w:val="en-US" w:eastAsia="zh-CN"/>
                        </w:rPr>
                        <w:t xml:space="preserve">  Awards</w:t>
                      </w:r>
                    </w:p>
                  </w:txbxContent>
                </v:textbox>
              </v:shape>
            </w:pict>
          </mc:Fallback>
        </mc:AlternateContent>
      </w:r>
      <w:r>
        <w:rPr>
          <w:sz w:val="21"/>
        </w:rPr>
        <mc:AlternateContent>
          <mc:Choice Requires="wps">
            <w:drawing>
              <wp:anchor distT="0" distB="0" distL="114300" distR="114300" simplePos="0" relativeHeight="252343296" behindDoc="0" locked="0" layoutInCell="1" allowOverlap="1">
                <wp:simplePos x="0" y="0"/>
                <wp:positionH relativeFrom="column">
                  <wp:posOffset>-317500</wp:posOffset>
                </wp:positionH>
                <wp:positionV relativeFrom="paragraph">
                  <wp:posOffset>5461000</wp:posOffset>
                </wp:positionV>
                <wp:extent cx="2527300" cy="44386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527300" cy="443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526A3F"/>
                                <w:sz w:val="28"/>
                                <w:szCs w:val="28"/>
                              </w:rPr>
                            </w:pPr>
                            <w:r>
                              <w:rPr>
                                <w:rFonts w:hint="eastAsia" w:ascii="微软雅黑" w:hAnsi="微软雅黑" w:eastAsia="微软雅黑" w:cs="微软雅黑"/>
                                <w:b/>
                                <w:bCs/>
                                <w:color w:val="526A3F"/>
                                <w:sz w:val="28"/>
                                <w:szCs w:val="28"/>
                              </w:rPr>
                              <w:t>职业技能</w:t>
                            </w:r>
                            <w:r>
                              <w:rPr>
                                <w:rFonts w:hint="eastAsia" w:ascii="微软雅黑" w:hAnsi="微软雅黑" w:eastAsia="微软雅黑" w:cs="微软雅黑"/>
                                <w:b/>
                                <w:bCs/>
                                <w:color w:val="526A3F"/>
                                <w:sz w:val="28"/>
                                <w:szCs w:val="28"/>
                                <w:lang w:val="en-US" w:eastAsia="zh-CN"/>
                              </w:rPr>
                              <w:t xml:space="preserve">  </w:t>
                            </w:r>
                            <w:r>
                              <w:rPr>
                                <w:rFonts w:hint="eastAsia" w:ascii="微软雅黑" w:hAnsi="微软雅黑" w:eastAsia="微软雅黑" w:cs="微软雅黑"/>
                                <w:b/>
                                <w:bCs/>
                                <w:color w:val="526A3F"/>
                                <w:sz w:val="28"/>
                                <w:szCs w:val="28"/>
                              </w:rPr>
                              <w:t>Skill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430pt;height:34.95pt;width:199pt;z-index:252343296;mso-width-relative:page;mso-height-relative:page;" filled="f" stroked="f" coordsize="21600,21600" o:gfxdata="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v7QotwAAAALAQAADwAAAAAAAAABACAAAAAiAAAAZHJzL2Rvd25yZXYueG1sUEsBAhQAFAAAAAgA&#10;h07iQLEQDc4hAgAAGgQAAA4AAAAAAAAAAQAgAAAAKwEAAGRycy9lMm9Eb2MueG1sUEsFBgAAAAAG&#10;AAYAWQEAAL4FAAAAAA==&#10;">
                <v:fill on="f" focussize="0,0"/>
                <v:stroke on="f" weight="0.5pt"/>
                <v:imagedata o:title=""/>
                <o:lock v:ext="edit" aspectratio="f"/>
                <v:textbox>
                  <w:txbxContent>
                    <w:p>
                      <w:pPr>
                        <w:rPr>
                          <w:rFonts w:hint="eastAsia" w:ascii="微软雅黑" w:hAnsi="微软雅黑" w:eastAsia="微软雅黑" w:cs="微软雅黑"/>
                          <w:b/>
                          <w:bCs/>
                          <w:color w:val="526A3F"/>
                          <w:sz w:val="28"/>
                          <w:szCs w:val="28"/>
                        </w:rPr>
                      </w:pPr>
                      <w:r>
                        <w:rPr>
                          <w:rFonts w:hint="eastAsia" w:ascii="微软雅黑" w:hAnsi="微软雅黑" w:eastAsia="微软雅黑" w:cs="微软雅黑"/>
                          <w:b/>
                          <w:bCs/>
                          <w:color w:val="526A3F"/>
                          <w:sz w:val="28"/>
                          <w:szCs w:val="28"/>
                        </w:rPr>
                        <w:t>职业技能</w:t>
                      </w:r>
                      <w:r>
                        <w:rPr>
                          <w:rFonts w:hint="eastAsia" w:ascii="微软雅黑" w:hAnsi="微软雅黑" w:eastAsia="微软雅黑" w:cs="微软雅黑"/>
                          <w:b/>
                          <w:bCs/>
                          <w:color w:val="526A3F"/>
                          <w:sz w:val="28"/>
                          <w:szCs w:val="28"/>
                          <w:lang w:val="en-US" w:eastAsia="zh-CN"/>
                        </w:rPr>
                        <w:t xml:space="preserve">  </w:t>
                      </w:r>
                      <w:r>
                        <w:rPr>
                          <w:rFonts w:hint="eastAsia" w:ascii="微软雅黑" w:hAnsi="微软雅黑" w:eastAsia="微软雅黑" w:cs="微软雅黑"/>
                          <w:b/>
                          <w:bCs/>
                          <w:color w:val="526A3F"/>
                          <w:sz w:val="28"/>
                          <w:szCs w:val="28"/>
                        </w:rPr>
                        <w:t>Skill</w:t>
                      </w:r>
                    </w:p>
                  </w:txbxContent>
                </v:textbox>
              </v:shape>
            </w:pict>
          </mc:Fallback>
        </mc:AlternateContent>
      </w:r>
      <w:r>
        <w:rPr>
          <w:sz w:val="21"/>
        </w:rPr>
        <mc:AlternateContent>
          <mc:Choice Requires="wps">
            <w:drawing>
              <wp:anchor distT="0" distB="0" distL="114300" distR="114300" simplePos="0" relativeHeight="251932672" behindDoc="0" locked="0" layoutInCell="1" allowOverlap="1">
                <wp:simplePos x="0" y="0"/>
                <wp:positionH relativeFrom="column">
                  <wp:posOffset>-326390</wp:posOffset>
                </wp:positionH>
                <wp:positionV relativeFrom="paragraph">
                  <wp:posOffset>2026285</wp:posOffset>
                </wp:positionV>
                <wp:extent cx="2527300" cy="44386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527300" cy="443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526A3F"/>
                                <w:sz w:val="28"/>
                                <w:szCs w:val="28"/>
                              </w:rPr>
                            </w:pPr>
                            <w:r>
                              <w:rPr>
                                <w:rFonts w:hint="eastAsia" w:ascii="微软雅黑" w:hAnsi="微软雅黑" w:eastAsia="微软雅黑" w:cs="微软雅黑"/>
                                <w:b/>
                                <w:bCs/>
                                <w:color w:val="526A3F"/>
                                <w:sz w:val="28"/>
                                <w:szCs w:val="28"/>
                              </w:rPr>
                              <w:t>工作实践</w:t>
                            </w:r>
                            <w:r>
                              <w:rPr>
                                <w:rFonts w:hint="eastAsia" w:ascii="微软雅黑" w:hAnsi="微软雅黑" w:eastAsia="微软雅黑" w:cs="微软雅黑"/>
                                <w:b/>
                                <w:bCs/>
                                <w:color w:val="526A3F"/>
                                <w:sz w:val="28"/>
                                <w:szCs w:val="28"/>
                                <w:lang w:val="en-US" w:eastAsia="zh-CN"/>
                              </w:rPr>
                              <w:t xml:space="preserve">  </w:t>
                            </w:r>
                            <w:r>
                              <w:rPr>
                                <w:rFonts w:hint="eastAsia" w:ascii="微软雅黑" w:hAnsi="微软雅黑" w:eastAsia="微软雅黑" w:cs="微软雅黑"/>
                                <w:b/>
                                <w:bCs/>
                                <w:color w:val="526A3F"/>
                                <w:sz w:val="28"/>
                                <w:szCs w:val="28"/>
                              </w:rPr>
                              <w:t>Experience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pt;margin-top:159.55pt;height:34.95pt;width:199pt;z-index:251932672;mso-width-relative:page;mso-height-relative:page;" filled="f" stroked="f" coordsize="21600,21600" o:gfxdata="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PpgYXdAAAACwEAAA8AAAAAAAAAAQAgAAAAIgAAAGRycy9kb3ducmV2LnhtbFBLAQIUABQAAAAI&#10;AIdO4kBNBRpDIQIAABoEAAAOAAAAAAAAAAEAIAAAACwBAABkcnMvZTJvRG9jLnhtbFBLBQYAAAAA&#10;BgAGAFkBAAC/BQAAAAA=&#10;">
                <v:fill on="f" focussize="0,0"/>
                <v:stroke on="f" weight="0.5pt"/>
                <v:imagedata o:title=""/>
                <o:lock v:ext="edit" aspectratio="f"/>
                <v:textbox>
                  <w:txbxContent>
                    <w:p>
                      <w:pPr>
                        <w:rPr>
                          <w:rFonts w:hint="eastAsia" w:ascii="微软雅黑" w:hAnsi="微软雅黑" w:eastAsia="微软雅黑" w:cs="微软雅黑"/>
                          <w:b/>
                          <w:bCs/>
                          <w:color w:val="526A3F"/>
                          <w:sz w:val="28"/>
                          <w:szCs w:val="28"/>
                        </w:rPr>
                      </w:pPr>
                      <w:r>
                        <w:rPr>
                          <w:rFonts w:hint="eastAsia" w:ascii="微软雅黑" w:hAnsi="微软雅黑" w:eastAsia="微软雅黑" w:cs="微软雅黑"/>
                          <w:b/>
                          <w:bCs/>
                          <w:color w:val="526A3F"/>
                          <w:sz w:val="28"/>
                          <w:szCs w:val="28"/>
                        </w:rPr>
                        <w:t>工作实践</w:t>
                      </w:r>
                      <w:r>
                        <w:rPr>
                          <w:rFonts w:hint="eastAsia" w:ascii="微软雅黑" w:hAnsi="微软雅黑" w:eastAsia="微软雅黑" w:cs="微软雅黑"/>
                          <w:b/>
                          <w:bCs/>
                          <w:color w:val="526A3F"/>
                          <w:sz w:val="28"/>
                          <w:szCs w:val="28"/>
                          <w:lang w:val="en-US" w:eastAsia="zh-CN"/>
                        </w:rPr>
                        <w:t xml:space="preserve">  </w:t>
                      </w:r>
                      <w:r>
                        <w:rPr>
                          <w:rFonts w:hint="eastAsia" w:ascii="微软雅黑" w:hAnsi="微软雅黑" w:eastAsia="微软雅黑" w:cs="微软雅黑"/>
                          <w:b/>
                          <w:bCs/>
                          <w:color w:val="526A3F"/>
                          <w:sz w:val="28"/>
                          <w:szCs w:val="28"/>
                        </w:rPr>
                        <w:t>Experience</w:t>
                      </w:r>
                    </w:p>
                  </w:txbxContent>
                </v:textbox>
              </v:shape>
            </w:pict>
          </mc:Fallback>
        </mc:AlternateContent>
      </w:r>
      <w:r>
        <w:rPr>
          <w:sz w:val="21"/>
        </w:rPr>
        <mc:AlternateContent>
          <mc:Choice Requires="wps">
            <w:drawing>
              <wp:anchor distT="0" distB="0" distL="114300" distR="114300" simplePos="0" relativeHeight="251795456" behindDoc="0" locked="0" layoutInCell="1" allowOverlap="1">
                <wp:simplePos x="0" y="0"/>
                <wp:positionH relativeFrom="column">
                  <wp:posOffset>-326390</wp:posOffset>
                </wp:positionH>
                <wp:positionV relativeFrom="paragraph">
                  <wp:posOffset>645795</wp:posOffset>
                </wp:positionV>
                <wp:extent cx="2527300" cy="443865"/>
                <wp:effectExtent l="0" t="0" r="0" b="0"/>
                <wp:wrapNone/>
                <wp:docPr id="21" name="文本框 21"/>
                <wp:cNvGraphicFramePr/>
                <a:graphic xmlns:a="http://schemas.openxmlformats.org/drawingml/2006/main">
                  <a:graphicData uri="http://schemas.microsoft.com/office/word/2010/wordprocessingShape">
                    <wps:wsp>
                      <wps:cNvSpPr txBox="1"/>
                      <wps:spPr>
                        <a:xfrm>
                          <a:off x="606425" y="1960245"/>
                          <a:ext cx="2527300" cy="443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4B6E39"/>
                                <w:sz w:val="28"/>
                                <w:szCs w:val="28"/>
                              </w:rPr>
                            </w:pPr>
                            <w:r>
                              <w:rPr>
                                <w:rFonts w:hint="eastAsia" w:ascii="微软雅黑" w:hAnsi="微软雅黑" w:eastAsia="微软雅黑" w:cs="微软雅黑"/>
                                <w:b/>
                                <w:bCs/>
                                <w:color w:val="526A3F"/>
                                <w:sz w:val="28"/>
                                <w:szCs w:val="28"/>
                              </w:rPr>
                              <w:t>教育</w:t>
                            </w:r>
                            <w:r>
                              <w:rPr>
                                <w:rFonts w:hint="eastAsia" w:ascii="微软雅黑" w:hAnsi="微软雅黑" w:eastAsia="微软雅黑" w:cs="微软雅黑"/>
                                <w:b/>
                                <w:bCs/>
                                <w:color w:val="526A3F"/>
                                <w:sz w:val="28"/>
                                <w:szCs w:val="28"/>
                                <w:lang w:eastAsia="zh-CN"/>
                              </w:rPr>
                              <w:t>背景</w:t>
                            </w:r>
                            <w:r>
                              <w:rPr>
                                <w:rFonts w:hint="eastAsia" w:ascii="微软雅黑" w:hAnsi="微软雅黑" w:eastAsia="微软雅黑" w:cs="微软雅黑"/>
                                <w:b/>
                                <w:bCs/>
                                <w:color w:val="526A3F"/>
                                <w:sz w:val="28"/>
                                <w:szCs w:val="28"/>
                                <w:lang w:val="en-US" w:eastAsia="zh-CN"/>
                              </w:rPr>
                              <w:t xml:space="preserve">  </w:t>
                            </w:r>
                            <w:r>
                              <w:rPr>
                                <w:rFonts w:hint="eastAsia" w:ascii="微软雅黑" w:hAnsi="微软雅黑" w:eastAsia="微软雅黑" w:cs="微软雅黑"/>
                                <w:b/>
                                <w:bCs/>
                                <w:color w:val="526A3F"/>
                                <w:sz w:val="28"/>
                                <w:szCs w:val="28"/>
                              </w:rPr>
                              <w:t>Education</w:t>
                            </w:r>
                            <w:r>
                              <w:rPr>
                                <w:rFonts w:hint="eastAsia" w:ascii="微软雅黑" w:hAnsi="微软雅黑" w:eastAsia="微软雅黑" w:cs="微软雅黑"/>
                                <w:b/>
                                <w:bCs/>
                                <w:color w:val="4B6E39"/>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pt;margin-top:50.85pt;height:34.95pt;width:199pt;z-index:251795456;mso-width-relative:page;mso-height-relative:page;" filled="f" stroked="f" coordsize="21600,21600" o:gfxdata="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zfES/bAAAACwEAAA8AAAAAAAAAAQAgAAAAIgAAAGRycy9kb3ducmV2LnhtbFBL&#10;AQIUABQAAAAIAIdO4kARdFhRLAIAACUEAAAOAAAAAAAAAAEAIAAAACoBAABkcnMvZTJvRG9jLnht&#10;bFBLBQYAAAAABgAGAFkBAADIBQAAAAA=&#10;">
                <v:fill on="f" focussize="0,0"/>
                <v:stroke on="f" weight="0.5pt"/>
                <v:imagedata o:title=""/>
                <o:lock v:ext="edit" aspectratio="f"/>
                <v:textbox>
                  <w:txbxContent>
                    <w:p>
                      <w:pPr>
                        <w:rPr>
                          <w:rFonts w:hint="eastAsia" w:ascii="微软雅黑" w:hAnsi="微软雅黑" w:eastAsia="微软雅黑" w:cs="微软雅黑"/>
                          <w:b/>
                          <w:bCs/>
                          <w:color w:val="4B6E39"/>
                          <w:sz w:val="28"/>
                          <w:szCs w:val="28"/>
                        </w:rPr>
                      </w:pPr>
                      <w:r>
                        <w:rPr>
                          <w:rFonts w:hint="eastAsia" w:ascii="微软雅黑" w:hAnsi="微软雅黑" w:eastAsia="微软雅黑" w:cs="微软雅黑"/>
                          <w:b/>
                          <w:bCs/>
                          <w:color w:val="526A3F"/>
                          <w:sz w:val="28"/>
                          <w:szCs w:val="28"/>
                        </w:rPr>
                        <w:t>教育</w:t>
                      </w:r>
                      <w:r>
                        <w:rPr>
                          <w:rFonts w:hint="eastAsia" w:ascii="微软雅黑" w:hAnsi="微软雅黑" w:eastAsia="微软雅黑" w:cs="微软雅黑"/>
                          <w:b/>
                          <w:bCs/>
                          <w:color w:val="526A3F"/>
                          <w:sz w:val="28"/>
                          <w:szCs w:val="28"/>
                          <w:lang w:eastAsia="zh-CN"/>
                        </w:rPr>
                        <w:t>背景</w:t>
                      </w:r>
                      <w:r>
                        <w:rPr>
                          <w:rFonts w:hint="eastAsia" w:ascii="微软雅黑" w:hAnsi="微软雅黑" w:eastAsia="微软雅黑" w:cs="微软雅黑"/>
                          <w:b/>
                          <w:bCs/>
                          <w:color w:val="526A3F"/>
                          <w:sz w:val="28"/>
                          <w:szCs w:val="28"/>
                          <w:lang w:val="en-US" w:eastAsia="zh-CN"/>
                        </w:rPr>
                        <w:t xml:space="preserve">  </w:t>
                      </w:r>
                      <w:r>
                        <w:rPr>
                          <w:rFonts w:hint="eastAsia" w:ascii="微软雅黑" w:hAnsi="微软雅黑" w:eastAsia="微软雅黑" w:cs="微软雅黑"/>
                          <w:b/>
                          <w:bCs/>
                          <w:color w:val="526A3F"/>
                          <w:sz w:val="28"/>
                          <w:szCs w:val="28"/>
                        </w:rPr>
                        <w:t>Education</w:t>
                      </w:r>
                      <w:r>
                        <w:rPr>
                          <w:rFonts w:hint="eastAsia" w:ascii="微软雅黑" w:hAnsi="微软雅黑" w:eastAsia="微软雅黑" w:cs="微软雅黑"/>
                          <w:b/>
                          <w:bCs/>
                          <w:color w:val="4B6E39"/>
                          <w:sz w:val="28"/>
                          <w:szCs w:val="28"/>
                        </w:rPr>
                        <w:t xml:space="preserve"> </w:t>
                      </w:r>
                    </w:p>
                  </w:txbxContent>
                </v:textbox>
              </v:shape>
            </w:pict>
          </mc:Fallback>
        </mc:AlternateContent>
      </w:r>
      <w:r>
        <w:rPr>
          <w:sz w:val="21"/>
        </w:rPr>
        <mc:AlternateContent>
          <mc:Choice Requires="wps">
            <w:drawing>
              <wp:anchor distT="0" distB="0" distL="114300" distR="114300" simplePos="0" relativeHeight="1290440704" behindDoc="0" locked="0" layoutInCell="1" allowOverlap="1">
                <wp:simplePos x="0" y="0"/>
                <wp:positionH relativeFrom="column">
                  <wp:posOffset>-512445</wp:posOffset>
                </wp:positionH>
                <wp:positionV relativeFrom="paragraph">
                  <wp:posOffset>8410575</wp:posOffset>
                </wp:positionV>
                <wp:extent cx="146050" cy="158750"/>
                <wp:effectExtent l="0" t="0" r="6350" b="19050"/>
                <wp:wrapNone/>
                <wp:docPr id="55" name="纸笔"/>
                <wp:cNvGraphicFramePr/>
                <a:graphic xmlns:a="http://schemas.openxmlformats.org/drawingml/2006/main">
                  <a:graphicData uri="http://schemas.microsoft.com/office/word/2010/wordprocessingShape">
                    <wps:wsp>
                      <wps:cNvSpPr/>
                      <wps:spPr bwMode="auto">
                        <a:xfrm>
                          <a:off x="574040" y="9312275"/>
                          <a:ext cx="146050" cy="158750"/>
                        </a:xfrm>
                        <a:custGeom>
                          <a:avLst/>
                          <a:gdLst>
                            <a:gd name="T0" fmla="*/ 1291984 w 634"/>
                            <a:gd name="T1" fmla="*/ 686420 h 619"/>
                            <a:gd name="T2" fmla="*/ 1291984 w 634"/>
                            <a:gd name="T3" fmla="*/ 686420 h 619"/>
                            <a:gd name="T4" fmla="*/ 1291984 w 634"/>
                            <a:gd name="T5" fmla="*/ 1585164 h 619"/>
                            <a:gd name="T6" fmla="*/ 1195469 w 634"/>
                            <a:gd name="T7" fmla="*/ 1713140 h 619"/>
                            <a:gd name="T8" fmla="*/ 195223 w 634"/>
                            <a:gd name="T9" fmla="*/ 1713140 h 619"/>
                            <a:gd name="T10" fmla="*/ 98708 w 634"/>
                            <a:gd name="T11" fmla="*/ 1585164 h 619"/>
                            <a:gd name="T12" fmla="*/ 98708 w 634"/>
                            <a:gd name="T13" fmla="*/ 215233 h 619"/>
                            <a:gd name="T14" fmla="*/ 195223 w 634"/>
                            <a:gd name="T15" fmla="*/ 84348 h 619"/>
                            <a:gd name="T16" fmla="*/ 873021 w 634"/>
                            <a:gd name="T17" fmla="*/ 84348 h 619"/>
                            <a:gd name="T18" fmla="*/ 873021 w 634"/>
                            <a:gd name="T19" fmla="*/ 0 h 619"/>
                            <a:gd name="T20" fmla="*/ 195223 w 634"/>
                            <a:gd name="T21" fmla="*/ 0 h 619"/>
                            <a:gd name="T22" fmla="*/ 0 w 634"/>
                            <a:gd name="T23" fmla="*/ 215233 h 619"/>
                            <a:gd name="T24" fmla="*/ 0 w 634"/>
                            <a:gd name="T25" fmla="*/ 1585164 h 619"/>
                            <a:gd name="T26" fmla="*/ 195223 w 634"/>
                            <a:gd name="T27" fmla="*/ 1797488 h 619"/>
                            <a:gd name="T28" fmla="*/ 1195469 w 634"/>
                            <a:gd name="T29" fmla="*/ 1797488 h 619"/>
                            <a:gd name="T30" fmla="*/ 1388498 w 634"/>
                            <a:gd name="T31" fmla="*/ 1585164 h 619"/>
                            <a:gd name="T32" fmla="*/ 1388498 w 634"/>
                            <a:gd name="T33" fmla="*/ 686420 h 619"/>
                            <a:gd name="T34" fmla="*/ 1291984 w 634"/>
                            <a:gd name="T35" fmla="*/ 686420 h 619"/>
                            <a:gd name="T36" fmla="*/ 355350 w 634"/>
                            <a:gd name="T37" fmla="*/ 1029629 h 619"/>
                            <a:gd name="T38" fmla="*/ 355350 w 634"/>
                            <a:gd name="T39" fmla="*/ 1029629 h 619"/>
                            <a:gd name="T40" fmla="*/ 162321 w 634"/>
                            <a:gd name="T41" fmla="*/ 1500816 h 619"/>
                            <a:gd name="T42" fmla="*/ 225933 w 634"/>
                            <a:gd name="T43" fmla="*/ 1585164 h 619"/>
                            <a:gd name="T44" fmla="*/ 614186 w 634"/>
                            <a:gd name="T45" fmla="*/ 1329211 h 619"/>
                            <a:gd name="T46" fmla="*/ 647089 w 634"/>
                            <a:gd name="T47" fmla="*/ 1329211 h 619"/>
                            <a:gd name="T48" fmla="*/ 1324886 w 634"/>
                            <a:gd name="T49" fmla="*/ 427558 h 619"/>
                            <a:gd name="T50" fmla="*/ 1324886 w 634"/>
                            <a:gd name="T51" fmla="*/ 255953 h 619"/>
                            <a:gd name="T52" fmla="*/ 1162566 w 634"/>
                            <a:gd name="T53" fmla="*/ 84348 h 619"/>
                            <a:gd name="T54" fmla="*/ 1033148 w 634"/>
                            <a:gd name="T55" fmla="*/ 84348 h 619"/>
                            <a:gd name="T56" fmla="*/ 388253 w 634"/>
                            <a:gd name="T57" fmla="*/ 942373 h 619"/>
                            <a:gd name="T58" fmla="*/ 355350 w 634"/>
                            <a:gd name="T59" fmla="*/ 1029629 h 619"/>
                            <a:gd name="T60" fmla="*/ 1066051 w 634"/>
                            <a:gd name="T61" fmla="*/ 215233 h 619"/>
                            <a:gd name="T62" fmla="*/ 1066051 w 634"/>
                            <a:gd name="T63" fmla="*/ 215233 h 619"/>
                            <a:gd name="T64" fmla="*/ 1131857 w 634"/>
                            <a:gd name="T65" fmla="*/ 215233 h 619"/>
                            <a:gd name="T66" fmla="*/ 1228371 w 634"/>
                            <a:gd name="T67" fmla="*/ 299581 h 619"/>
                            <a:gd name="T68" fmla="*/ 1228371 w 634"/>
                            <a:gd name="T69" fmla="*/ 386838 h 619"/>
                            <a:gd name="T70" fmla="*/ 1131857 w 634"/>
                            <a:gd name="T71" fmla="*/ 514815 h 619"/>
                            <a:gd name="T72" fmla="*/ 1002439 w 634"/>
                            <a:gd name="T73" fmla="*/ 299581 h 619"/>
                            <a:gd name="T74" fmla="*/ 1066051 w 634"/>
                            <a:gd name="T75" fmla="*/ 215233 h 619"/>
                            <a:gd name="T76" fmla="*/ 938827 w 634"/>
                            <a:gd name="T77" fmla="*/ 386838 h 619"/>
                            <a:gd name="T78" fmla="*/ 938827 w 634"/>
                            <a:gd name="T79" fmla="*/ 386838 h 619"/>
                            <a:gd name="T80" fmla="*/ 1066051 w 634"/>
                            <a:gd name="T81" fmla="*/ 599163 h 619"/>
                            <a:gd name="T82" fmla="*/ 583476 w 634"/>
                            <a:gd name="T83" fmla="*/ 1241954 h 619"/>
                            <a:gd name="T84" fmla="*/ 454059 w 634"/>
                            <a:gd name="T85" fmla="*/ 1029629 h 619"/>
                            <a:gd name="T86" fmla="*/ 938827 w 634"/>
                            <a:gd name="T87" fmla="*/ 386838 h 619"/>
                            <a:gd name="T88" fmla="*/ 517671 w 634"/>
                            <a:gd name="T89" fmla="*/ 1285582 h 619"/>
                            <a:gd name="T90" fmla="*/ 517671 w 634"/>
                            <a:gd name="T91" fmla="*/ 1285582 h 619"/>
                            <a:gd name="T92" fmla="*/ 291738 w 634"/>
                            <a:gd name="T93" fmla="*/ 1500816 h 619"/>
                            <a:gd name="T94" fmla="*/ 258835 w 634"/>
                            <a:gd name="T95" fmla="*/ 1457187 h 619"/>
                            <a:gd name="T96" fmla="*/ 388253 w 634"/>
                            <a:gd name="T97" fmla="*/ 1157606 h 619"/>
                            <a:gd name="T98" fmla="*/ 517671 w 634"/>
                            <a:gd name="T99" fmla="*/ 1285582 h 6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34" h="619">
                              <a:moveTo>
                                <a:pt x="589" y="236"/>
                              </a:moveTo>
                              <a:lnTo>
                                <a:pt x="589" y="236"/>
                              </a:lnTo>
                              <a:cubicBezTo>
                                <a:pt x="589" y="545"/>
                                <a:pt x="589" y="545"/>
                                <a:pt x="589" y="545"/>
                              </a:cubicBezTo>
                              <a:cubicBezTo>
                                <a:pt x="589" y="559"/>
                                <a:pt x="575" y="589"/>
                                <a:pt x="545" y="589"/>
                              </a:cubicBezTo>
                              <a:cubicBezTo>
                                <a:pt x="89" y="589"/>
                                <a:pt x="89" y="589"/>
                                <a:pt x="89" y="589"/>
                              </a:cubicBezTo>
                              <a:cubicBezTo>
                                <a:pt x="59" y="589"/>
                                <a:pt x="45" y="559"/>
                                <a:pt x="45" y="545"/>
                              </a:cubicBezTo>
                              <a:cubicBezTo>
                                <a:pt x="45" y="74"/>
                                <a:pt x="45" y="74"/>
                                <a:pt x="45" y="74"/>
                              </a:cubicBezTo>
                              <a:cubicBezTo>
                                <a:pt x="45" y="59"/>
                                <a:pt x="59" y="29"/>
                                <a:pt x="89" y="29"/>
                              </a:cubicBezTo>
                              <a:cubicBezTo>
                                <a:pt x="398" y="29"/>
                                <a:pt x="398" y="29"/>
                                <a:pt x="398" y="29"/>
                              </a:cubicBezTo>
                              <a:cubicBezTo>
                                <a:pt x="398" y="0"/>
                                <a:pt x="398" y="0"/>
                                <a:pt x="398" y="0"/>
                              </a:cubicBezTo>
                              <a:cubicBezTo>
                                <a:pt x="89" y="0"/>
                                <a:pt x="89" y="0"/>
                                <a:pt x="89" y="0"/>
                              </a:cubicBezTo>
                              <a:cubicBezTo>
                                <a:pt x="45" y="0"/>
                                <a:pt x="0" y="29"/>
                                <a:pt x="0" y="74"/>
                              </a:cubicBezTo>
                              <a:cubicBezTo>
                                <a:pt x="0" y="545"/>
                                <a:pt x="0" y="545"/>
                                <a:pt x="0" y="545"/>
                              </a:cubicBezTo>
                              <a:cubicBezTo>
                                <a:pt x="0" y="589"/>
                                <a:pt x="45" y="618"/>
                                <a:pt x="89" y="618"/>
                              </a:cubicBezTo>
                              <a:cubicBezTo>
                                <a:pt x="545" y="618"/>
                                <a:pt x="545" y="618"/>
                                <a:pt x="545" y="618"/>
                              </a:cubicBezTo>
                              <a:cubicBezTo>
                                <a:pt x="589" y="618"/>
                                <a:pt x="633" y="589"/>
                                <a:pt x="633" y="545"/>
                              </a:cubicBezTo>
                              <a:cubicBezTo>
                                <a:pt x="633" y="236"/>
                                <a:pt x="633" y="236"/>
                                <a:pt x="633" y="236"/>
                              </a:cubicBezTo>
                              <a:lnTo>
                                <a:pt x="589" y="236"/>
                              </a:lnTo>
                              <a:close/>
                              <a:moveTo>
                                <a:pt x="162" y="354"/>
                              </a:moveTo>
                              <a:lnTo>
                                <a:pt x="162" y="354"/>
                              </a:lnTo>
                              <a:cubicBezTo>
                                <a:pt x="74" y="516"/>
                                <a:pt x="74" y="516"/>
                                <a:pt x="74" y="516"/>
                              </a:cubicBezTo>
                              <a:cubicBezTo>
                                <a:pt x="74" y="545"/>
                                <a:pt x="89" y="559"/>
                                <a:pt x="103" y="545"/>
                              </a:cubicBezTo>
                              <a:cubicBezTo>
                                <a:pt x="280" y="457"/>
                                <a:pt x="280" y="457"/>
                                <a:pt x="280" y="457"/>
                              </a:cubicBezTo>
                              <a:lnTo>
                                <a:pt x="295" y="457"/>
                              </a:lnTo>
                              <a:cubicBezTo>
                                <a:pt x="604" y="147"/>
                                <a:pt x="604" y="147"/>
                                <a:pt x="604" y="147"/>
                              </a:cubicBezTo>
                              <a:cubicBezTo>
                                <a:pt x="619" y="133"/>
                                <a:pt x="619" y="103"/>
                                <a:pt x="604" y="88"/>
                              </a:cubicBezTo>
                              <a:cubicBezTo>
                                <a:pt x="530" y="29"/>
                                <a:pt x="530" y="29"/>
                                <a:pt x="530" y="29"/>
                              </a:cubicBezTo>
                              <a:cubicBezTo>
                                <a:pt x="516" y="15"/>
                                <a:pt x="486" y="15"/>
                                <a:pt x="471" y="29"/>
                              </a:cubicBezTo>
                              <a:cubicBezTo>
                                <a:pt x="177" y="324"/>
                                <a:pt x="177" y="324"/>
                                <a:pt x="177" y="324"/>
                              </a:cubicBezTo>
                              <a:cubicBezTo>
                                <a:pt x="162" y="339"/>
                                <a:pt x="162" y="339"/>
                                <a:pt x="162" y="354"/>
                              </a:cubicBezTo>
                              <a:close/>
                              <a:moveTo>
                                <a:pt x="486" y="74"/>
                              </a:moveTo>
                              <a:lnTo>
                                <a:pt x="486" y="74"/>
                              </a:lnTo>
                              <a:cubicBezTo>
                                <a:pt x="501" y="59"/>
                                <a:pt x="516" y="59"/>
                                <a:pt x="516" y="74"/>
                              </a:cubicBezTo>
                              <a:cubicBezTo>
                                <a:pt x="560" y="103"/>
                                <a:pt x="560" y="103"/>
                                <a:pt x="560" y="103"/>
                              </a:cubicBezTo>
                              <a:cubicBezTo>
                                <a:pt x="575" y="118"/>
                                <a:pt x="575" y="133"/>
                                <a:pt x="560" y="133"/>
                              </a:cubicBezTo>
                              <a:cubicBezTo>
                                <a:pt x="516" y="177"/>
                                <a:pt x="516" y="177"/>
                                <a:pt x="516" y="177"/>
                              </a:cubicBezTo>
                              <a:cubicBezTo>
                                <a:pt x="457" y="103"/>
                                <a:pt x="457" y="103"/>
                                <a:pt x="457" y="103"/>
                              </a:cubicBezTo>
                              <a:lnTo>
                                <a:pt x="486" y="74"/>
                              </a:lnTo>
                              <a:close/>
                              <a:moveTo>
                                <a:pt x="428" y="133"/>
                              </a:moveTo>
                              <a:lnTo>
                                <a:pt x="428" y="133"/>
                              </a:lnTo>
                              <a:cubicBezTo>
                                <a:pt x="486" y="206"/>
                                <a:pt x="486" y="206"/>
                                <a:pt x="486" y="206"/>
                              </a:cubicBezTo>
                              <a:cubicBezTo>
                                <a:pt x="266" y="427"/>
                                <a:pt x="266" y="427"/>
                                <a:pt x="266" y="427"/>
                              </a:cubicBezTo>
                              <a:cubicBezTo>
                                <a:pt x="251" y="398"/>
                                <a:pt x="207" y="368"/>
                                <a:pt x="207" y="354"/>
                              </a:cubicBezTo>
                              <a:lnTo>
                                <a:pt x="428" y="133"/>
                              </a:lnTo>
                              <a:close/>
                              <a:moveTo>
                                <a:pt x="236" y="442"/>
                              </a:moveTo>
                              <a:lnTo>
                                <a:pt x="236" y="442"/>
                              </a:lnTo>
                              <a:cubicBezTo>
                                <a:pt x="133" y="516"/>
                                <a:pt x="133" y="516"/>
                                <a:pt x="133" y="516"/>
                              </a:cubicBezTo>
                              <a:cubicBezTo>
                                <a:pt x="118" y="516"/>
                                <a:pt x="118" y="501"/>
                                <a:pt x="118" y="501"/>
                              </a:cubicBezTo>
                              <a:cubicBezTo>
                                <a:pt x="177" y="398"/>
                                <a:pt x="177" y="398"/>
                                <a:pt x="177" y="398"/>
                              </a:cubicBezTo>
                              <a:lnTo>
                                <a:pt x="236" y="442"/>
                              </a:lnTo>
                              <a:close/>
                            </a:path>
                          </a:pathLst>
                        </a:custGeom>
                        <a:solidFill>
                          <a:srgbClr val="4C6B3A"/>
                        </a:solidFill>
                        <a:ln>
                          <a:noFill/>
                        </a:ln>
                      </wps:spPr>
                      <wps:bodyPr wrap="none" lIns="121908" tIns="60955" rIns="121908" bIns="60955" anchor="ctr" anchorCtr="1"/>
                    </wps:wsp>
                  </a:graphicData>
                </a:graphic>
              </wp:anchor>
            </w:drawing>
          </mc:Choice>
          <mc:Fallback>
            <w:pict>
              <v:shape id="纸笔" o:spid="_x0000_s1026" o:spt="100" style="position:absolute;left:0pt;margin-left:-40.35pt;margin-top:662.25pt;height:12.5pt;width:11.5pt;mso-wrap-style:none;z-index:1290440704;v-text-anchor:middle-center;mso-width-relative:page;mso-height-relative:page;" fillcolor="#4C6B3A" filled="t" stroked="f" coordsize="634,619" o:gfxdata="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" path="m589,236l589,236c589,545,589,545,589,545c589,559,575,589,545,589c89,589,89,589,89,589c59,589,45,559,45,545c45,74,45,74,45,74c45,59,59,29,89,29c398,29,398,29,398,29c398,0,398,0,398,0c89,0,89,0,89,0c45,0,0,29,0,74c0,545,0,545,0,545c0,589,45,618,89,618c545,618,545,618,545,618c589,618,633,589,633,545c633,236,633,236,633,236l589,236xm162,354l162,354c74,516,74,516,74,516c74,545,89,559,103,545c280,457,280,457,280,457l295,457c604,147,604,147,604,147c619,133,619,103,604,88c530,29,530,29,530,29c516,15,486,15,471,29c177,324,177,324,177,324c162,339,162,339,162,354xm486,74l486,74c501,59,516,59,516,74c560,103,560,103,560,103c575,118,575,133,560,133c516,177,516,177,516,177c457,103,457,103,457,103l486,74xm428,133l428,133c486,206,486,206,486,206c266,427,266,427,266,427c251,398,207,368,207,354l428,133xm236,442l236,442c133,516,133,516,133,516c118,516,118,501,118,501c177,398,177,398,177,398l236,442xe">
                <v:path o:connectlocs="297625020,176040670;297625020,176040670;297625020,406534386;275391557,439355371;44972112,439355371;22738648,406534386;22738648,55199093;44972112,21632059;201111541,21632059;201111541,0;44972112,0;0,55199093;0,406534386;44972112,460987431;275391557,460987431;319858253,406534386;319858253,176040670;297625020,176040670;81859412,264060749;81859412,264060749;37392716,384902326;52046553,406534386;141485591,340892158;149065218,340892158;305204416,109652394;305204416,65642227;267811931,21632059;237998841,21632059;89439038,241682897;81859412,264060749;245578467,55199093;245578467,55199093;260737720,55199093;282970953,76831153;282970953,99209260;260737720,132030502;230924630,76831153;245578467,55199093;216270793,99209260;216270793,99209260;245578467,153662562;134411151,318514050;104598291,264060749;216270793,99209260;119252128,329702976;119252128,329702976;67205575,384902326;59625949,373713144;89439038,296881991;119252128,329702976" o:connectangles="0,0,0,0,0,0,0,0,0,0,0,0,0,0,0,0,0,0,0,0,0,0,0,0,0,0,0,0,0,0,0,0,0,0,0,0,0,0,0,0,0,0,0,0,0,0,0,0,0,0"/>
                <v:fill on="t" focussize="0,0"/>
                <v:stroke on="f"/>
                <v:imagedata o:title=""/>
                <o:lock v:ext="edit" aspectratio="f"/>
                <v:textbox inset="9.59905511811024pt,4.7996062992126pt,9.59905511811024pt,4.7996062992126pt"/>
              </v:shape>
            </w:pict>
          </mc:Fallback>
        </mc:AlternateContent>
      </w:r>
      <w:r>
        <w:rPr>
          <w:sz w:val="21"/>
        </w:rPr>
        <mc:AlternateContent>
          <mc:Choice Requires="wps">
            <w:drawing>
              <wp:anchor distT="0" distB="0" distL="114300" distR="114300" simplePos="0" relativeHeight="1290439680" behindDoc="0" locked="0" layoutInCell="1" allowOverlap="1">
                <wp:simplePos x="0" y="0"/>
                <wp:positionH relativeFrom="column">
                  <wp:posOffset>-493395</wp:posOffset>
                </wp:positionH>
                <wp:positionV relativeFrom="paragraph">
                  <wp:posOffset>7026275</wp:posOffset>
                </wp:positionV>
                <wp:extent cx="127000" cy="152400"/>
                <wp:effectExtent l="0" t="0" r="0" b="0"/>
                <wp:wrapNone/>
                <wp:docPr id="54" name="奖杯"/>
                <wp:cNvGraphicFramePr/>
                <a:graphic xmlns:a="http://schemas.openxmlformats.org/drawingml/2006/main">
                  <a:graphicData uri="http://schemas.microsoft.com/office/word/2010/wordprocessingShape">
                    <wps:wsp>
                      <wps:cNvSpPr/>
                      <wps:spPr bwMode="auto">
                        <a:xfrm>
                          <a:off x="599440" y="7921625"/>
                          <a:ext cx="127000" cy="152400"/>
                        </a:xfrm>
                        <a:custGeom>
                          <a:avLst/>
                          <a:gdLst>
                            <a:gd name="T0" fmla="*/ 2147483646 w 4409"/>
                            <a:gd name="T1" fmla="*/ 2147483646 h 4408"/>
                            <a:gd name="T2" fmla="*/ 2147483646 w 4409"/>
                            <a:gd name="T3" fmla="*/ 2147483646 h 4408"/>
                            <a:gd name="T4" fmla="*/ 2147483646 w 4409"/>
                            <a:gd name="T5" fmla="*/ 2147483646 h 4408"/>
                            <a:gd name="T6" fmla="*/ 2147483646 w 4409"/>
                            <a:gd name="T7" fmla="*/ 2147483646 h 4408"/>
                            <a:gd name="T8" fmla="*/ 2147483646 w 4409"/>
                            <a:gd name="T9" fmla="*/ 2147483646 h 4408"/>
                            <a:gd name="T10" fmla="*/ 2147483646 w 4409"/>
                            <a:gd name="T11" fmla="*/ 2147483646 h 4408"/>
                            <a:gd name="T12" fmla="*/ 2147483646 w 4409"/>
                            <a:gd name="T13" fmla="*/ 2147483646 h 4408"/>
                            <a:gd name="T14" fmla="*/ 2147483646 w 4409"/>
                            <a:gd name="T15" fmla="*/ 2147483646 h 4408"/>
                            <a:gd name="T16" fmla="*/ 481718167 w 4409"/>
                            <a:gd name="T17" fmla="*/ 2147483646 h 4408"/>
                            <a:gd name="T18" fmla="*/ 321145301 w 4409"/>
                            <a:gd name="T19" fmla="*/ 2147483646 h 4408"/>
                            <a:gd name="T20" fmla="*/ 2147483646 w 4409"/>
                            <a:gd name="T21" fmla="*/ 2147483646 h 4408"/>
                            <a:gd name="T22" fmla="*/ 2147483646 w 4409"/>
                            <a:gd name="T23" fmla="*/ 2147483646 h 4408"/>
                            <a:gd name="T24" fmla="*/ 2147483646 w 4409"/>
                            <a:gd name="T25" fmla="*/ 2147483646 h 4408"/>
                            <a:gd name="T26" fmla="*/ 2147483646 w 4409"/>
                            <a:gd name="T27" fmla="*/ 2147483646 h 4408"/>
                            <a:gd name="T28" fmla="*/ 2147483646 w 4409"/>
                            <a:gd name="T29" fmla="*/ 2147483646 h 4408"/>
                            <a:gd name="T30" fmla="*/ 2147483646 w 4409"/>
                            <a:gd name="T31" fmla="*/ 2147483646 h 4408"/>
                            <a:gd name="T32" fmla="*/ 2147483646 w 4409"/>
                            <a:gd name="T33" fmla="*/ 2147483646 h 4408"/>
                            <a:gd name="T34" fmla="*/ 2147483646 w 4409"/>
                            <a:gd name="T35" fmla="*/ 2147483646 h 4408"/>
                            <a:gd name="T36" fmla="*/ 2147483646 w 4409"/>
                            <a:gd name="T37" fmla="*/ 2147483646 h 4408"/>
                            <a:gd name="T38" fmla="*/ 2147483646 w 4409"/>
                            <a:gd name="T39" fmla="*/ 2147483646 h 4408"/>
                            <a:gd name="T40" fmla="*/ 2147483646 w 4409"/>
                            <a:gd name="T41" fmla="*/ 2147483646 h 4408"/>
                            <a:gd name="T42" fmla="*/ 2147483646 w 4409"/>
                            <a:gd name="T43" fmla="*/ 2147483646 h 4408"/>
                            <a:gd name="T44" fmla="*/ 2147483646 w 4409"/>
                            <a:gd name="T45" fmla="*/ 2147483646 h 4408"/>
                            <a:gd name="T46" fmla="*/ 2147483646 w 4409"/>
                            <a:gd name="T47" fmla="*/ 2147483646 h 4408"/>
                            <a:gd name="T48" fmla="*/ 2147483646 w 4409"/>
                            <a:gd name="T49" fmla="*/ 2147483646 h 4408"/>
                            <a:gd name="T50" fmla="*/ 2147483646 w 4409"/>
                            <a:gd name="T51" fmla="*/ 2147483646 h 4408"/>
                            <a:gd name="T52" fmla="*/ 2147483646 w 4409"/>
                            <a:gd name="T53" fmla="*/ 2147483646 h 4408"/>
                            <a:gd name="T54" fmla="*/ 2147483646 w 4409"/>
                            <a:gd name="T55" fmla="*/ 2147483646 h 4408"/>
                            <a:gd name="T56" fmla="*/ 2147483646 w 4409"/>
                            <a:gd name="T57" fmla="*/ 2147483646 h 4408"/>
                            <a:gd name="T58" fmla="*/ 2147483646 w 4409"/>
                            <a:gd name="T59" fmla="*/ 2147483646 h 4408"/>
                            <a:gd name="T60" fmla="*/ 2147483646 w 4409"/>
                            <a:gd name="T61" fmla="*/ 2147483646 h 4408"/>
                            <a:gd name="T62" fmla="*/ 2147483646 w 4409"/>
                            <a:gd name="T63" fmla="*/ 2147483646 h 4408"/>
                            <a:gd name="T64" fmla="*/ 2147483646 w 4409"/>
                            <a:gd name="T65" fmla="*/ 2147483646 h 4408"/>
                            <a:gd name="T66" fmla="*/ 2147483646 w 4409"/>
                            <a:gd name="T67" fmla="*/ 2147483646 h 4408"/>
                            <a:gd name="T68" fmla="*/ 2147483646 w 4409"/>
                            <a:gd name="T69" fmla="*/ 2147483646 h 4408"/>
                            <a:gd name="T70" fmla="*/ 2147483646 w 4409"/>
                            <a:gd name="T71" fmla="*/ 2147483646 h 4408"/>
                            <a:gd name="T72" fmla="*/ 2147483646 w 4409"/>
                            <a:gd name="T73" fmla="*/ 2147483646 h 4408"/>
                            <a:gd name="T74" fmla="*/ 2147483646 w 4409"/>
                            <a:gd name="T75" fmla="*/ 2147483646 h 4408"/>
                            <a:gd name="T76" fmla="*/ 2147483646 w 4409"/>
                            <a:gd name="T77" fmla="*/ 2147483646 h 4408"/>
                            <a:gd name="T78" fmla="*/ 2147483646 w 4409"/>
                            <a:gd name="T79" fmla="*/ 2147483646 h 4408"/>
                            <a:gd name="T80" fmla="*/ 2147483646 w 4409"/>
                            <a:gd name="T81" fmla="*/ 2147483646 h 4408"/>
                            <a:gd name="T82" fmla="*/ 2147483646 w 4409"/>
                            <a:gd name="T83" fmla="*/ 2147483646 h 4408"/>
                            <a:gd name="T84" fmla="*/ 2147483646 w 4409"/>
                            <a:gd name="T85" fmla="*/ 2147483646 h 4408"/>
                            <a:gd name="T86" fmla="*/ 2147483646 w 4409"/>
                            <a:gd name="T87" fmla="*/ 2147483646 h 4408"/>
                            <a:gd name="T88" fmla="*/ 2147483646 w 4409"/>
                            <a:gd name="T89" fmla="*/ 2147483646 h 4408"/>
                            <a:gd name="T90" fmla="*/ 2147483646 w 4409"/>
                            <a:gd name="T91" fmla="*/ 2147483646 h 4408"/>
                            <a:gd name="T92" fmla="*/ 2147483646 w 4409"/>
                            <a:gd name="T93" fmla="*/ 2147483646 h 4408"/>
                            <a:gd name="T94" fmla="*/ 2147483646 w 4409"/>
                            <a:gd name="T95" fmla="*/ 2147483646 h 4408"/>
                            <a:gd name="T96" fmla="*/ 2147483646 w 4409"/>
                            <a:gd name="T97" fmla="*/ 2147483646 h 4408"/>
                            <a:gd name="T98" fmla="*/ 2147483646 w 4409"/>
                            <a:gd name="T99" fmla="*/ 2147483646 h 4408"/>
                            <a:gd name="T100" fmla="*/ 2147483646 w 4409"/>
                            <a:gd name="T101" fmla="*/ 2147483646 h 4408"/>
                            <a:gd name="T102" fmla="*/ 2147483646 w 4409"/>
                            <a:gd name="T103" fmla="*/ 2147483646 h 4408"/>
                            <a:gd name="T104" fmla="*/ 2147483646 w 4409"/>
                            <a:gd name="T105" fmla="*/ 2147483646 h 4408"/>
                            <a:gd name="T106" fmla="*/ 2147483646 w 4409"/>
                            <a:gd name="T107" fmla="*/ 2147483646 h 4408"/>
                            <a:gd name="T108" fmla="*/ 2147483646 w 4409"/>
                            <a:gd name="T109" fmla="*/ 2147483646 h 440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409" h="4408">
                              <a:moveTo>
                                <a:pt x="3025" y="2127"/>
                              </a:moveTo>
                              <a:lnTo>
                                <a:pt x="3025" y="2127"/>
                              </a:lnTo>
                              <a:lnTo>
                                <a:pt x="3097" y="2107"/>
                              </a:lnTo>
                              <a:lnTo>
                                <a:pt x="3179" y="2081"/>
                              </a:lnTo>
                              <a:lnTo>
                                <a:pt x="3271" y="2053"/>
                              </a:lnTo>
                              <a:lnTo>
                                <a:pt x="3375" y="2020"/>
                              </a:lnTo>
                              <a:lnTo>
                                <a:pt x="3429" y="2002"/>
                              </a:lnTo>
                              <a:lnTo>
                                <a:pt x="3481" y="1982"/>
                              </a:lnTo>
                              <a:lnTo>
                                <a:pt x="3532" y="1961"/>
                              </a:lnTo>
                              <a:lnTo>
                                <a:pt x="3580" y="1938"/>
                              </a:lnTo>
                              <a:lnTo>
                                <a:pt x="3626" y="1914"/>
                              </a:lnTo>
                              <a:lnTo>
                                <a:pt x="3672" y="1889"/>
                              </a:lnTo>
                              <a:lnTo>
                                <a:pt x="3715" y="1861"/>
                              </a:lnTo>
                              <a:lnTo>
                                <a:pt x="3756" y="1834"/>
                              </a:lnTo>
                              <a:lnTo>
                                <a:pt x="3797" y="1804"/>
                              </a:lnTo>
                              <a:lnTo>
                                <a:pt x="3834" y="1774"/>
                              </a:lnTo>
                              <a:lnTo>
                                <a:pt x="3871" y="1744"/>
                              </a:lnTo>
                              <a:lnTo>
                                <a:pt x="3906" y="1711"/>
                              </a:lnTo>
                              <a:lnTo>
                                <a:pt x="3940" y="1679"/>
                              </a:lnTo>
                              <a:lnTo>
                                <a:pt x="3971" y="1644"/>
                              </a:lnTo>
                              <a:lnTo>
                                <a:pt x="4002" y="1610"/>
                              </a:lnTo>
                              <a:lnTo>
                                <a:pt x="4031" y="1575"/>
                              </a:lnTo>
                              <a:lnTo>
                                <a:pt x="4059" y="1539"/>
                              </a:lnTo>
                              <a:lnTo>
                                <a:pt x="4085" y="1502"/>
                              </a:lnTo>
                              <a:lnTo>
                                <a:pt x="4110" y="1466"/>
                              </a:lnTo>
                              <a:lnTo>
                                <a:pt x="4134" y="1428"/>
                              </a:lnTo>
                              <a:lnTo>
                                <a:pt x="4157" y="1390"/>
                              </a:lnTo>
                              <a:lnTo>
                                <a:pt x="4177" y="1351"/>
                              </a:lnTo>
                              <a:lnTo>
                                <a:pt x="4198" y="1312"/>
                              </a:lnTo>
                              <a:lnTo>
                                <a:pt x="4217" y="1274"/>
                              </a:lnTo>
                              <a:lnTo>
                                <a:pt x="4234" y="1235"/>
                              </a:lnTo>
                              <a:lnTo>
                                <a:pt x="4251" y="1196"/>
                              </a:lnTo>
                              <a:lnTo>
                                <a:pt x="4267" y="1156"/>
                              </a:lnTo>
                              <a:lnTo>
                                <a:pt x="4281" y="1117"/>
                              </a:lnTo>
                              <a:lnTo>
                                <a:pt x="4295" y="1078"/>
                              </a:lnTo>
                              <a:lnTo>
                                <a:pt x="4307" y="1039"/>
                              </a:lnTo>
                              <a:lnTo>
                                <a:pt x="4319" y="1000"/>
                              </a:lnTo>
                              <a:lnTo>
                                <a:pt x="4329" y="961"/>
                              </a:lnTo>
                              <a:lnTo>
                                <a:pt x="4340" y="923"/>
                              </a:lnTo>
                              <a:lnTo>
                                <a:pt x="4349" y="884"/>
                              </a:lnTo>
                              <a:lnTo>
                                <a:pt x="4357" y="847"/>
                              </a:lnTo>
                              <a:lnTo>
                                <a:pt x="4365" y="809"/>
                              </a:lnTo>
                              <a:lnTo>
                                <a:pt x="4377" y="736"/>
                              </a:lnTo>
                              <a:lnTo>
                                <a:pt x="4387" y="665"/>
                              </a:lnTo>
                              <a:lnTo>
                                <a:pt x="4395" y="598"/>
                              </a:lnTo>
                              <a:lnTo>
                                <a:pt x="4401" y="534"/>
                              </a:lnTo>
                              <a:lnTo>
                                <a:pt x="4405" y="474"/>
                              </a:lnTo>
                              <a:lnTo>
                                <a:pt x="4407" y="418"/>
                              </a:lnTo>
                              <a:lnTo>
                                <a:pt x="4409" y="367"/>
                              </a:lnTo>
                              <a:lnTo>
                                <a:pt x="4409" y="321"/>
                              </a:lnTo>
                              <a:lnTo>
                                <a:pt x="4409" y="281"/>
                              </a:lnTo>
                              <a:lnTo>
                                <a:pt x="4407" y="247"/>
                              </a:lnTo>
                              <a:lnTo>
                                <a:pt x="4404" y="201"/>
                              </a:lnTo>
                              <a:lnTo>
                                <a:pt x="4403" y="183"/>
                              </a:lnTo>
                              <a:lnTo>
                                <a:pt x="3786" y="183"/>
                              </a:lnTo>
                              <a:lnTo>
                                <a:pt x="3491" y="183"/>
                              </a:lnTo>
                              <a:lnTo>
                                <a:pt x="3491" y="0"/>
                              </a:lnTo>
                              <a:lnTo>
                                <a:pt x="919" y="0"/>
                              </a:lnTo>
                              <a:lnTo>
                                <a:pt x="919" y="183"/>
                              </a:lnTo>
                              <a:lnTo>
                                <a:pt x="624" y="183"/>
                              </a:lnTo>
                              <a:lnTo>
                                <a:pt x="6" y="183"/>
                              </a:lnTo>
                              <a:lnTo>
                                <a:pt x="5" y="201"/>
                              </a:lnTo>
                              <a:lnTo>
                                <a:pt x="2" y="247"/>
                              </a:lnTo>
                              <a:lnTo>
                                <a:pt x="1" y="282"/>
                              </a:lnTo>
                              <a:lnTo>
                                <a:pt x="0" y="321"/>
                              </a:lnTo>
                              <a:lnTo>
                                <a:pt x="1" y="367"/>
                              </a:lnTo>
                              <a:lnTo>
                                <a:pt x="2" y="419"/>
                              </a:lnTo>
                              <a:lnTo>
                                <a:pt x="4" y="475"/>
                              </a:lnTo>
                              <a:lnTo>
                                <a:pt x="8" y="535"/>
                              </a:lnTo>
                              <a:lnTo>
                                <a:pt x="14" y="599"/>
                              </a:lnTo>
                              <a:lnTo>
                                <a:pt x="22" y="667"/>
                              </a:lnTo>
                              <a:lnTo>
                                <a:pt x="32" y="737"/>
                              </a:lnTo>
                              <a:lnTo>
                                <a:pt x="45" y="811"/>
                              </a:lnTo>
                              <a:lnTo>
                                <a:pt x="52" y="848"/>
                              </a:lnTo>
                              <a:lnTo>
                                <a:pt x="61" y="886"/>
                              </a:lnTo>
                              <a:lnTo>
                                <a:pt x="69" y="924"/>
                              </a:lnTo>
                              <a:lnTo>
                                <a:pt x="79" y="962"/>
                              </a:lnTo>
                              <a:lnTo>
                                <a:pt x="91" y="1002"/>
                              </a:lnTo>
                              <a:lnTo>
                                <a:pt x="102" y="1041"/>
                              </a:lnTo>
                              <a:lnTo>
                                <a:pt x="115" y="1080"/>
                              </a:lnTo>
                              <a:lnTo>
                                <a:pt x="128" y="1120"/>
                              </a:lnTo>
                              <a:lnTo>
                                <a:pt x="142" y="1158"/>
                              </a:lnTo>
                              <a:lnTo>
                                <a:pt x="159" y="1198"/>
                              </a:lnTo>
                              <a:lnTo>
                                <a:pt x="175" y="1237"/>
                              </a:lnTo>
                              <a:lnTo>
                                <a:pt x="193" y="1276"/>
                              </a:lnTo>
                              <a:lnTo>
                                <a:pt x="211" y="1315"/>
                              </a:lnTo>
                              <a:lnTo>
                                <a:pt x="232" y="1354"/>
                              </a:lnTo>
                              <a:lnTo>
                                <a:pt x="253" y="1392"/>
                              </a:lnTo>
                              <a:lnTo>
                                <a:pt x="275" y="1430"/>
                              </a:lnTo>
                              <a:lnTo>
                                <a:pt x="299" y="1468"/>
                              </a:lnTo>
                              <a:lnTo>
                                <a:pt x="324" y="1504"/>
                              </a:lnTo>
                              <a:lnTo>
                                <a:pt x="350" y="1541"/>
                              </a:lnTo>
                              <a:lnTo>
                                <a:pt x="378" y="1577"/>
                              </a:lnTo>
                              <a:lnTo>
                                <a:pt x="407" y="1612"/>
                              </a:lnTo>
                              <a:lnTo>
                                <a:pt x="438" y="1646"/>
                              </a:lnTo>
                              <a:lnTo>
                                <a:pt x="470" y="1681"/>
                              </a:lnTo>
                              <a:lnTo>
                                <a:pt x="503" y="1713"/>
                              </a:lnTo>
                              <a:lnTo>
                                <a:pt x="538" y="1746"/>
                              </a:lnTo>
                              <a:lnTo>
                                <a:pt x="574" y="1776"/>
                              </a:lnTo>
                              <a:lnTo>
                                <a:pt x="613" y="1806"/>
                              </a:lnTo>
                              <a:lnTo>
                                <a:pt x="653" y="1835"/>
                              </a:lnTo>
                              <a:lnTo>
                                <a:pt x="694" y="1863"/>
                              </a:lnTo>
                              <a:lnTo>
                                <a:pt x="738" y="1890"/>
                              </a:lnTo>
                              <a:lnTo>
                                <a:pt x="782" y="1915"/>
                              </a:lnTo>
                              <a:lnTo>
                                <a:pt x="829" y="1939"/>
                              </a:lnTo>
                              <a:lnTo>
                                <a:pt x="878" y="1962"/>
                              </a:lnTo>
                              <a:lnTo>
                                <a:pt x="928" y="1983"/>
                              </a:lnTo>
                              <a:lnTo>
                                <a:pt x="981" y="2002"/>
                              </a:lnTo>
                              <a:lnTo>
                                <a:pt x="1035" y="2020"/>
                              </a:lnTo>
                              <a:lnTo>
                                <a:pt x="1137" y="2053"/>
                              </a:lnTo>
                              <a:lnTo>
                                <a:pt x="1230" y="2080"/>
                              </a:lnTo>
                              <a:lnTo>
                                <a:pt x="1311" y="2105"/>
                              </a:lnTo>
                              <a:lnTo>
                                <a:pt x="1384" y="2125"/>
                              </a:lnTo>
                              <a:lnTo>
                                <a:pt x="1417" y="2164"/>
                              </a:lnTo>
                              <a:lnTo>
                                <a:pt x="1452" y="2203"/>
                              </a:lnTo>
                              <a:lnTo>
                                <a:pt x="1488" y="2241"/>
                              </a:lnTo>
                              <a:lnTo>
                                <a:pt x="1525" y="2275"/>
                              </a:lnTo>
                              <a:lnTo>
                                <a:pt x="1562" y="2309"/>
                              </a:lnTo>
                              <a:lnTo>
                                <a:pt x="1600" y="2340"/>
                              </a:lnTo>
                              <a:lnTo>
                                <a:pt x="1639" y="2370"/>
                              </a:lnTo>
                              <a:lnTo>
                                <a:pt x="1679" y="2398"/>
                              </a:lnTo>
                              <a:lnTo>
                                <a:pt x="1720" y="2424"/>
                              </a:lnTo>
                              <a:lnTo>
                                <a:pt x="1761" y="2449"/>
                              </a:lnTo>
                              <a:lnTo>
                                <a:pt x="1803" y="2471"/>
                              </a:lnTo>
                              <a:lnTo>
                                <a:pt x="1845" y="2490"/>
                              </a:lnTo>
                              <a:lnTo>
                                <a:pt x="1888" y="2508"/>
                              </a:lnTo>
                              <a:lnTo>
                                <a:pt x="1933" y="2525"/>
                              </a:lnTo>
                              <a:lnTo>
                                <a:pt x="1976" y="2538"/>
                              </a:lnTo>
                              <a:lnTo>
                                <a:pt x="2021" y="2549"/>
                              </a:lnTo>
                              <a:lnTo>
                                <a:pt x="2021" y="3864"/>
                              </a:lnTo>
                              <a:lnTo>
                                <a:pt x="1963" y="3868"/>
                              </a:lnTo>
                              <a:lnTo>
                                <a:pt x="1906" y="3873"/>
                              </a:lnTo>
                              <a:lnTo>
                                <a:pt x="1850" y="3880"/>
                              </a:lnTo>
                              <a:lnTo>
                                <a:pt x="1795" y="3887"/>
                              </a:lnTo>
                              <a:lnTo>
                                <a:pt x="1741" y="3895"/>
                              </a:lnTo>
                              <a:lnTo>
                                <a:pt x="1688" y="3904"/>
                              </a:lnTo>
                              <a:lnTo>
                                <a:pt x="1636" y="3915"/>
                              </a:lnTo>
                              <a:lnTo>
                                <a:pt x="1587" y="3926"/>
                              </a:lnTo>
                              <a:lnTo>
                                <a:pt x="1537" y="3939"/>
                              </a:lnTo>
                              <a:lnTo>
                                <a:pt x="1489" y="3951"/>
                              </a:lnTo>
                              <a:lnTo>
                                <a:pt x="1444" y="3965"/>
                              </a:lnTo>
                              <a:lnTo>
                                <a:pt x="1399" y="3980"/>
                              </a:lnTo>
                              <a:lnTo>
                                <a:pt x="1355" y="3995"/>
                              </a:lnTo>
                              <a:lnTo>
                                <a:pt x="1314" y="4012"/>
                              </a:lnTo>
                              <a:lnTo>
                                <a:pt x="1274" y="4029"/>
                              </a:lnTo>
                              <a:lnTo>
                                <a:pt x="1237" y="4046"/>
                              </a:lnTo>
                              <a:lnTo>
                                <a:pt x="1200" y="4065"/>
                              </a:lnTo>
                              <a:lnTo>
                                <a:pt x="1166" y="4085"/>
                              </a:lnTo>
                              <a:lnTo>
                                <a:pt x="1134" y="4104"/>
                              </a:lnTo>
                              <a:lnTo>
                                <a:pt x="1104" y="4124"/>
                              </a:lnTo>
                              <a:lnTo>
                                <a:pt x="1076" y="4146"/>
                              </a:lnTo>
                              <a:lnTo>
                                <a:pt x="1049" y="4167"/>
                              </a:lnTo>
                              <a:lnTo>
                                <a:pt x="1026" y="4189"/>
                              </a:lnTo>
                              <a:lnTo>
                                <a:pt x="1004" y="4211"/>
                              </a:lnTo>
                              <a:lnTo>
                                <a:pt x="984" y="4235"/>
                              </a:lnTo>
                              <a:lnTo>
                                <a:pt x="968" y="4259"/>
                              </a:lnTo>
                              <a:lnTo>
                                <a:pt x="953" y="4282"/>
                              </a:lnTo>
                              <a:lnTo>
                                <a:pt x="947" y="4295"/>
                              </a:lnTo>
                              <a:lnTo>
                                <a:pt x="941" y="4307"/>
                              </a:lnTo>
                              <a:lnTo>
                                <a:pt x="936" y="4320"/>
                              </a:lnTo>
                              <a:lnTo>
                                <a:pt x="931" y="4332"/>
                              </a:lnTo>
                              <a:lnTo>
                                <a:pt x="927" y="4344"/>
                              </a:lnTo>
                              <a:lnTo>
                                <a:pt x="924" y="4358"/>
                              </a:lnTo>
                              <a:lnTo>
                                <a:pt x="922" y="4370"/>
                              </a:lnTo>
                              <a:lnTo>
                                <a:pt x="920" y="4383"/>
                              </a:lnTo>
                              <a:lnTo>
                                <a:pt x="919" y="4396"/>
                              </a:lnTo>
                              <a:lnTo>
                                <a:pt x="919" y="4408"/>
                              </a:lnTo>
                              <a:lnTo>
                                <a:pt x="3491" y="4408"/>
                              </a:lnTo>
                              <a:lnTo>
                                <a:pt x="3491" y="4396"/>
                              </a:lnTo>
                              <a:lnTo>
                                <a:pt x="3490" y="4383"/>
                              </a:lnTo>
                              <a:lnTo>
                                <a:pt x="3488" y="4370"/>
                              </a:lnTo>
                              <a:lnTo>
                                <a:pt x="3486" y="4358"/>
                              </a:lnTo>
                              <a:lnTo>
                                <a:pt x="3482" y="4344"/>
                              </a:lnTo>
                              <a:lnTo>
                                <a:pt x="3478" y="4332"/>
                              </a:lnTo>
                              <a:lnTo>
                                <a:pt x="3474" y="4320"/>
                              </a:lnTo>
                              <a:lnTo>
                                <a:pt x="3469" y="4307"/>
                              </a:lnTo>
                              <a:lnTo>
                                <a:pt x="3463" y="4295"/>
                              </a:lnTo>
                              <a:lnTo>
                                <a:pt x="3457" y="4282"/>
                              </a:lnTo>
                              <a:lnTo>
                                <a:pt x="3443" y="4259"/>
                              </a:lnTo>
                              <a:lnTo>
                                <a:pt x="3426" y="4235"/>
                              </a:lnTo>
                              <a:lnTo>
                                <a:pt x="3406" y="4211"/>
                              </a:lnTo>
                              <a:lnTo>
                                <a:pt x="3384" y="4189"/>
                              </a:lnTo>
                              <a:lnTo>
                                <a:pt x="3361" y="4167"/>
                              </a:lnTo>
                              <a:lnTo>
                                <a:pt x="3334" y="4146"/>
                              </a:lnTo>
                              <a:lnTo>
                                <a:pt x="3306" y="4124"/>
                              </a:lnTo>
                              <a:lnTo>
                                <a:pt x="3276" y="4104"/>
                              </a:lnTo>
                              <a:lnTo>
                                <a:pt x="3244" y="4085"/>
                              </a:lnTo>
                              <a:lnTo>
                                <a:pt x="3210" y="4065"/>
                              </a:lnTo>
                              <a:lnTo>
                                <a:pt x="3173" y="4046"/>
                              </a:lnTo>
                              <a:lnTo>
                                <a:pt x="3136" y="4029"/>
                              </a:lnTo>
                              <a:lnTo>
                                <a:pt x="3096" y="4012"/>
                              </a:lnTo>
                              <a:lnTo>
                                <a:pt x="3054" y="3995"/>
                              </a:lnTo>
                              <a:lnTo>
                                <a:pt x="3011" y="3980"/>
                              </a:lnTo>
                              <a:lnTo>
                                <a:pt x="2966" y="3965"/>
                              </a:lnTo>
                              <a:lnTo>
                                <a:pt x="2921" y="3951"/>
                              </a:lnTo>
                              <a:lnTo>
                                <a:pt x="2873" y="3939"/>
                              </a:lnTo>
                              <a:lnTo>
                                <a:pt x="2823" y="3926"/>
                              </a:lnTo>
                              <a:lnTo>
                                <a:pt x="2773" y="3915"/>
                              </a:lnTo>
                              <a:lnTo>
                                <a:pt x="2722" y="3904"/>
                              </a:lnTo>
                              <a:lnTo>
                                <a:pt x="2669" y="3895"/>
                              </a:lnTo>
                              <a:lnTo>
                                <a:pt x="2615" y="3887"/>
                              </a:lnTo>
                              <a:lnTo>
                                <a:pt x="2559" y="3880"/>
                              </a:lnTo>
                              <a:lnTo>
                                <a:pt x="2504" y="3873"/>
                              </a:lnTo>
                              <a:lnTo>
                                <a:pt x="2447" y="3868"/>
                              </a:lnTo>
                              <a:lnTo>
                                <a:pt x="2389" y="3864"/>
                              </a:lnTo>
                              <a:lnTo>
                                <a:pt x="2389" y="2549"/>
                              </a:lnTo>
                              <a:lnTo>
                                <a:pt x="2434" y="2538"/>
                              </a:lnTo>
                              <a:lnTo>
                                <a:pt x="2477" y="2525"/>
                              </a:lnTo>
                              <a:lnTo>
                                <a:pt x="2521" y="2508"/>
                              </a:lnTo>
                              <a:lnTo>
                                <a:pt x="2565" y="2491"/>
                              </a:lnTo>
                              <a:lnTo>
                                <a:pt x="2607" y="2471"/>
                              </a:lnTo>
                              <a:lnTo>
                                <a:pt x="2649" y="2449"/>
                              </a:lnTo>
                              <a:lnTo>
                                <a:pt x="2689" y="2425"/>
                              </a:lnTo>
                              <a:lnTo>
                                <a:pt x="2730" y="2399"/>
                              </a:lnTo>
                              <a:lnTo>
                                <a:pt x="2769" y="2370"/>
                              </a:lnTo>
                              <a:lnTo>
                                <a:pt x="2809" y="2341"/>
                              </a:lnTo>
                              <a:lnTo>
                                <a:pt x="2846" y="2310"/>
                              </a:lnTo>
                              <a:lnTo>
                                <a:pt x="2884" y="2276"/>
                              </a:lnTo>
                              <a:lnTo>
                                <a:pt x="2921" y="2242"/>
                              </a:lnTo>
                              <a:lnTo>
                                <a:pt x="2956" y="2205"/>
                              </a:lnTo>
                              <a:lnTo>
                                <a:pt x="2992" y="2167"/>
                              </a:lnTo>
                              <a:lnTo>
                                <a:pt x="3025" y="2127"/>
                              </a:lnTo>
                              <a:close/>
                              <a:moveTo>
                                <a:pt x="3491" y="791"/>
                              </a:moveTo>
                              <a:lnTo>
                                <a:pt x="3491" y="367"/>
                              </a:lnTo>
                              <a:lnTo>
                                <a:pt x="3786" y="367"/>
                              </a:lnTo>
                              <a:lnTo>
                                <a:pt x="4226" y="367"/>
                              </a:lnTo>
                              <a:lnTo>
                                <a:pt x="4226" y="403"/>
                              </a:lnTo>
                              <a:lnTo>
                                <a:pt x="4225" y="441"/>
                              </a:lnTo>
                              <a:lnTo>
                                <a:pt x="4223" y="482"/>
                              </a:lnTo>
                              <a:lnTo>
                                <a:pt x="4220" y="525"/>
                              </a:lnTo>
                              <a:lnTo>
                                <a:pt x="4216" y="570"/>
                              </a:lnTo>
                              <a:lnTo>
                                <a:pt x="4211" y="617"/>
                              </a:lnTo>
                              <a:lnTo>
                                <a:pt x="4205" y="665"/>
                              </a:lnTo>
                              <a:lnTo>
                                <a:pt x="4198" y="716"/>
                              </a:lnTo>
                              <a:lnTo>
                                <a:pt x="4188" y="767"/>
                              </a:lnTo>
                              <a:lnTo>
                                <a:pt x="4177" y="819"/>
                              </a:lnTo>
                              <a:lnTo>
                                <a:pt x="4165" y="873"/>
                              </a:lnTo>
                              <a:lnTo>
                                <a:pt x="4152" y="927"/>
                              </a:lnTo>
                              <a:lnTo>
                                <a:pt x="4136" y="982"/>
                              </a:lnTo>
                              <a:lnTo>
                                <a:pt x="4117" y="1037"/>
                              </a:lnTo>
                              <a:lnTo>
                                <a:pt x="4097" y="1091"/>
                              </a:lnTo>
                              <a:lnTo>
                                <a:pt x="4075" y="1146"/>
                              </a:lnTo>
                              <a:lnTo>
                                <a:pt x="4050" y="1201"/>
                              </a:lnTo>
                              <a:lnTo>
                                <a:pt x="4037" y="1227"/>
                              </a:lnTo>
                              <a:lnTo>
                                <a:pt x="4023" y="1255"/>
                              </a:lnTo>
                              <a:lnTo>
                                <a:pt x="4009" y="1281"/>
                              </a:lnTo>
                              <a:lnTo>
                                <a:pt x="3994" y="1307"/>
                              </a:lnTo>
                              <a:lnTo>
                                <a:pt x="3977" y="1334"/>
                              </a:lnTo>
                              <a:lnTo>
                                <a:pt x="3961" y="1360"/>
                              </a:lnTo>
                              <a:lnTo>
                                <a:pt x="3944" y="1385"/>
                              </a:lnTo>
                              <a:lnTo>
                                <a:pt x="3926" y="1412"/>
                              </a:lnTo>
                              <a:lnTo>
                                <a:pt x="3907" y="1436"/>
                              </a:lnTo>
                              <a:lnTo>
                                <a:pt x="3887" y="1462"/>
                              </a:lnTo>
                              <a:lnTo>
                                <a:pt x="3867" y="1486"/>
                              </a:lnTo>
                              <a:lnTo>
                                <a:pt x="3847" y="1510"/>
                              </a:lnTo>
                              <a:lnTo>
                                <a:pt x="3824" y="1534"/>
                              </a:lnTo>
                              <a:lnTo>
                                <a:pt x="3802" y="1557"/>
                              </a:lnTo>
                              <a:lnTo>
                                <a:pt x="3779" y="1579"/>
                              </a:lnTo>
                              <a:lnTo>
                                <a:pt x="3754" y="1602"/>
                              </a:lnTo>
                              <a:lnTo>
                                <a:pt x="3729" y="1623"/>
                              </a:lnTo>
                              <a:lnTo>
                                <a:pt x="3703" y="1644"/>
                              </a:lnTo>
                              <a:lnTo>
                                <a:pt x="3676" y="1664"/>
                              </a:lnTo>
                              <a:lnTo>
                                <a:pt x="3649" y="1685"/>
                              </a:lnTo>
                              <a:lnTo>
                                <a:pt x="3619" y="1704"/>
                              </a:lnTo>
                              <a:lnTo>
                                <a:pt x="3590" y="1722"/>
                              </a:lnTo>
                              <a:lnTo>
                                <a:pt x="3560" y="1740"/>
                              </a:lnTo>
                              <a:lnTo>
                                <a:pt x="3528" y="1758"/>
                              </a:lnTo>
                              <a:lnTo>
                                <a:pt x="3496" y="1775"/>
                              </a:lnTo>
                              <a:lnTo>
                                <a:pt x="3462" y="1790"/>
                              </a:lnTo>
                              <a:lnTo>
                                <a:pt x="3428" y="1805"/>
                              </a:lnTo>
                              <a:lnTo>
                                <a:pt x="3392" y="1820"/>
                              </a:lnTo>
                              <a:lnTo>
                                <a:pt x="3357" y="1833"/>
                              </a:lnTo>
                              <a:lnTo>
                                <a:pt x="3319" y="1846"/>
                              </a:lnTo>
                              <a:lnTo>
                                <a:pt x="3192" y="1886"/>
                              </a:lnTo>
                              <a:lnTo>
                                <a:pt x="3227" y="1825"/>
                              </a:lnTo>
                              <a:lnTo>
                                <a:pt x="3258" y="1763"/>
                              </a:lnTo>
                              <a:lnTo>
                                <a:pt x="3289" y="1700"/>
                              </a:lnTo>
                              <a:lnTo>
                                <a:pt x="3317" y="1635"/>
                              </a:lnTo>
                              <a:lnTo>
                                <a:pt x="3345" y="1569"/>
                              </a:lnTo>
                              <a:lnTo>
                                <a:pt x="3369" y="1501"/>
                              </a:lnTo>
                              <a:lnTo>
                                <a:pt x="3391" y="1433"/>
                              </a:lnTo>
                              <a:lnTo>
                                <a:pt x="3411" y="1364"/>
                              </a:lnTo>
                              <a:lnTo>
                                <a:pt x="3430" y="1294"/>
                              </a:lnTo>
                              <a:lnTo>
                                <a:pt x="3446" y="1223"/>
                              </a:lnTo>
                              <a:lnTo>
                                <a:pt x="3459" y="1152"/>
                              </a:lnTo>
                              <a:lnTo>
                                <a:pt x="3470" y="1080"/>
                              </a:lnTo>
                              <a:lnTo>
                                <a:pt x="3475" y="1044"/>
                              </a:lnTo>
                              <a:lnTo>
                                <a:pt x="3479" y="1008"/>
                              </a:lnTo>
                              <a:lnTo>
                                <a:pt x="3482" y="972"/>
                              </a:lnTo>
                              <a:lnTo>
                                <a:pt x="3486" y="936"/>
                              </a:lnTo>
                              <a:lnTo>
                                <a:pt x="3488" y="900"/>
                              </a:lnTo>
                              <a:lnTo>
                                <a:pt x="3490" y="863"/>
                              </a:lnTo>
                              <a:lnTo>
                                <a:pt x="3491" y="828"/>
                              </a:lnTo>
                              <a:lnTo>
                                <a:pt x="3491" y="791"/>
                              </a:lnTo>
                              <a:close/>
                              <a:moveTo>
                                <a:pt x="1091" y="1846"/>
                              </a:moveTo>
                              <a:lnTo>
                                <a:pt x="1091" y="1846"/>
                              </a:lnTo>
                              <a:lnTo>
                                <a:pt x="1053" y="1833"/>
                              </a:lnTo>
                              <a:lnTo>
                                <a:pt x="1017" y="1820"/>
                              </a:lnTo>
                              <a:lnTo>
                                <a:pt x="981" y="1805"/>
                              </a:lnTo>
                              <a:lnTo>
                                <a:pt x="947" y="1791"/>
                              </a:lnTo>
                              <a:lnTo>
                                <a:pt x="913" y="1775"/>
                              </a:lnTo>
                              <a:lnTo>
                                <a:pt x="881" y="1759"/>
                              </a:lnTo>
                              <a:lnTo>
                                <a:pt x="849" y="1741"/>
                              </a:lnTo>
                              <a:lnTo>
                                <a:pt x="819" y="1723"/>
                              </a:lnTo>
                              <a:lnTo>
                                <a:pt x="789" y="1705"/>
                              </a:lnTo>
                              <a:lnTo>
                                <a:pt x="760" y="1686"/>
                              </a:lnTo>
                              <a:lnTo>
                                <a:pt x="733" y="1665"/>
                              </a:lnTo>
                              <a:lnTo>
                                <a:pt x="705" y="1645"/>
                              </a:lnTo>
                              <a:lnTo>
                                <a:pt x="680" y="1624"/>
                              </a:lnTo>
                              <a:lnTo>
                                <a:pt x="655" y="1603"/>
                              </a:lnTo>
                              <a:lnTo>
                                <a:pt x="630" y="1580"/>
                              </a:lnTo>
                              <a:lnTo>
                                <a:pt x="607" y="1558"/>
                              </a:lnTo>
                              <a:lnTo>
                                <a:pt x="585" y="1535"/>
                              </a:lnTo>
                              <a:lnTo>
                                <a:pt x="562" y="1511"/>
                              </a:lnTo>
                              <a:lnTo>
                                <a:pt x="541" y="1487"/>
                              </a:lnTo>
                              <a:lnTo>
                                <a:pt x="521" y="1463"/>
                              </a:lnTo>
                              <a:lnTo>
                                <a:pt x="501" y="1438"/>
                              </a:lnTo>
                              <a:lnTo>
                                <a:pt x="483" y="1413"/>
                              </a:lnTo>
                              <a:lnTo>
                                <a:pt x="465" y="1387"/>
                              </a:lnTo>
                              <a:lnTo>
                                <a:pt x="448" y="1361"/>
                              </a:lnTo>
                              <a:lnTo>
                                <a:pt x="431" y="1336"/>
                              </a:lnTo>
                              <a:lnTo>
                                <a:pt x="415" y="1309"/>
                              </a:lnTo>
                              <a:lnTo>
                                <a:pt x="400" y="1283"/>
                              </a:lnTo>
                              <a:lnTo>
                                <a:pt x="386" y="1256"/>
                              </a:lnTo>
                              <a:lnTo>
                                <a:pt x="372" y="1229"/>
                              </a:lnTo>
                              <a:lnTo>
                                <a:pt x="358" y="1202"/>
                              </a:lnTo>
                              <a:lnTo>
                                <a:pt x="334" y="1147"/>
                              </a:lnTo>
                              <a:lnTo>
                                <a:pt x="312" y="1092"/>
                              </a:lnTo>
                              <a:lnTo>
                                <a:pt x="291" y="1038"/>
                              </a:lnTo>
                              <a:lnTo>
                                <a:pt x="273" y="983"/>
                              </a:lnTo>
                              <a:lnTo>
                                <a:pt x="258" y="928"/>
                              </a:lnTo>
                              <a:lnTo>
                                <a:pt x="244" y="874"/>
                              </a:lnTo>
                              <a:lnTo>
                                <a:pt x="232" y="820"/>
                              </a:lnTo>
                              <a:lnTo>
                                <a:pt x="221" y="768"/>
                              </a:lnTo>
                              <a:lnTo>
                                <a:pt x="212" y="716"/>
                              </a:lnTo>
                              <a:lnTo>
                                <a:pt x="204" y="666"/>
                              </a:lnTo>
                              <a:lnTo>
                                <a:pt x="198" y="618"/>
                              </a:lnTo>
                              <a:lnTo>
                                <a:pt x="194" y="570"/>
                              </a:lnTo>
                              <a:lnTo>
                                <a:pt x="190" y="525"/>
                              </a:lnTo>
                              <a:lnTo>
                                <a:pt x="187" y="482"/>
                              </a:lnTo>
                              <a:lnTo>
                                <a:pt x="185" y="441"/>
                              </a:lnTo>
                              <a:lnTo>
                                <a:pt x="184" y="404"/>
                              </a:lnTo>
                              <a:lnTo>
                                <a:pt x="184" y="367"/>
                              </a:lnTo>
                              <a:lnTo>
                                <a:pt x="624" y="367"/>
                              </a:lnTo>
                              <a:lnTo>
                                <a:pt x="919" y="367"/>
                              </a:lnTo>
                              <a:lnTo>
                                <a:pt x="919" y="791"/>
                              </a:lnTo>
                              <a:lnTo>
                                <a:pt x="919" y="828"/>
                              </a:lnTo>
                              <a:lnTo>
                                <a:pt x="920" y="863"/>
                              </a:lnTo>
                              <a:lnTo>
                                <a:pt x="922" y="900"/>
                              </a:lnTo>
                              <a:lnTo>
                                <a:pt x="924" y="936"/>
                              </a:lnTo>
                              <a:lnTo>
                                <a:pt x="927" y="972"/>
                              </a:lnTo>
                              <a:lnTo>
                                <a:pt x="930" y="1008"/>
                              </a:lnTo>
                              <a:lnTo>
                                <a:pt x="935" y="1044"/>
                              </a:lnTo>
                              <a:lnTo>
                                <a:pt x="940" y="1080"/>
                              </a:lnTo>
                              <a:lnTo>
                                <a:pt x="951" y="1151"/>
                              </a:lnTo>
                              <a:lnTo>
                                <a:pt x="964" y="1223"/>
                              </a:lnTo>
                              <a:lnTo>
                                <a:pt x="980" y="1293"/>
                              </a:lnTo>
                              <a:lnTo>
                                <a:pt x="998" y="1363"/>
                              </a:lnTo>
                              <a:lnTo>
                                <a:pt x="1019" y="1432"/>
                              </a:lnTo>
                              <a:lnTo>
                                <a:pt x="1041" y="1501"/>
                              </a:lnTo>
                              <a:lnTo>
                                <a:pt x="1065" y="1568"/>
                              </a:lnTo>
                              <a:lnTo>
                                <a:pt x="1092" y="1634"/>
                              </a:lnTo>
                              <a:lnTo>
                                <a:pt x="1120" y="1699"/>
                              </a:lnTo>
                              <a:lnTo>
                                <a:pt x="1151" y="1763"/>
                              </a:lnTo>
                              <a:lnTo>
                                <a:pt x="1183" y="1825"/>
                              </a:lnTo>
                              <a:lnTo>
                                <a:pt x="1217" y="1885"/>
                              </a:lnTo>
                              <a:lnTo>
                                <a:pt x="1091" y="1846"/>
                              </a:lnTo>
                              <a:close/>
                              <a:moveTo>
                                <a:pt x="2205" y="1626"/>
                              </a:moveTo>
                              <a:lnTo>
                                <a:pt x="1637" y="2020"/>
                              </a:lnTo>
                              <a:lnTo>
                                <a:pt x="1837" y="1359"/>
                              </a:lnTo>
                              <a:lnTo>
                                <a:pt x="1287" y="940"/>
                              </a:lnTo>
                              <a:lnTo>
                                <a:pt x="1978" y="927"/>
                              </a:lnTo>
                              <a:lnTo>
                                <a:pt x="2205" y="274"/>
                              </a:lnTo>
                              <a:lnTo>
                                <a:pt x="2433" y="927"/>
                              </a:lnTo>
                              <a:lnTo>
                                <a:pt x="3123" y="940"/>
                              </a:lnTo>
                              <a:lnTo>
                                <a:pt x="2573" y="1359"/>
                              </a:lnTo>
                              <a:lnTo>
                                <a:pt x="2772" y="2020"/>
                              </a:lnTo>
                              <a:lnTo>
                                <a:pt x="2205" y="1626"/>
                              </a:lnTo>
                              <a:close/>
                            </a:path>
                          </a:pathLst>
                        </a:custGeom>
                        <a:solidFill>
                          <a:srgbClr val="546F41"/>
                        </a:solidFill>
                        <a:ln>
                          <a:noFill/>
                        </a:ln>
                      </wps:spPr>
                      <wps:bodyPr anchor="ctr">
                        <a:scene3d>
                          <a:camera prst="orthographicFront"/>
                          <a:lightRig rig="threePt" dir="t"/>
                        </a:scene3d>
                        <a:sp3d>
                          <a:contourClr>
                            <a:srgbClr val="FFFFFF"/>
                          </a:contourClr>
                        </a:sp3d>
                      </wps:bodyPr>
                    </wps:wsp>
                  </a:graphicData>
                </a:graphic>
              </wp:anchor>
            </w:drawing>
          </mc:Choice>
          <mc:Fallback>
            <w:pict>
              <v:shape id="奖杯" o:spid="_x0000_s1026" o:spt="100" style="position:absolute;left:0pt;margin-left:-38.85pt;margin-top:553.25pt;height:12pt;width:10pt;z-index:1290439680;v-text-anchor:middle;mso-width-relative:page;mso-height-relative:page;" fillcolor="#546F41" filled="t" stroked="f" coordsize="4409,4408" o:gfxdata="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" path="m3025,2127l3025,2127,3097,2107,3179,2081,3271,2053,3375,2020,3429,2002,3481,1982,3532,1961,3580,1938,3626,1914,3672,1889,3715,1861,3756,1834,3797,1804,3834,1774,3871,1744,3906,1711,3940,1679,3971,1644,4002,1610,4031,1575,4059,1539,4085,1502,4110,1466,4134,1428,4157,1390,4177,1351,4198,1312,4217,1274,4234,1235,4251,1196,4267,1156,4281,1117,4295,1078,4307,1039,4319,1000,4329,961,4340,923,4349,884,4357,847,4365,809,4377,736,4387,665,4395,598,4401,534,4405,474,4407,418,4409,367,4409,321,4409,281,4407,247,4404,201,4403,183,3786,183,3491,183,3491,0,919,0,919,183,624,183,6,183,5,201,2,247,1,282,0,321,1,367,2,419,4,475,8,535,14,599,22,667,32,737,45,811,52,848,61,886,69,924,79,962,91,1002,102,1041,115,1080,128,1120,142,1158,159,1198,175,1237,193,1276,211,1315,232,1354,253,1392,275,1430,299,1468,324,1504,350,1541,378,1577,407,1612,438,1646,470,1681,503,1713,538,1746,574,1776,613,1806,653,1835,694,1863,738,1890,782,1915,829,1939,878,1962,928,1983,981,2002,1035,2020,1137,2053,1230,2080,1311,2105,1384,2125,1417,2164,1452,2203,1488,2241,1525,2275,1562,2309,1600,2340,1639,2370,1679,2398,1720,2424,1761,2449,1803,2471,1845,2490,1888,2508,1933,2525,1976,2538,2021,2549,2021,3864,1963,3868,1906,3873,1850,3880,1795,3887,1741,3895,1688,3904,1636,3915,1587,3926,1537,3939,1489,3951,1444,3965,1399,3980,1355,3995,1314,4012,1274,4029,1237,4046,1200,4065,1166,4085,1134,4104,1104,4124,1076,4146,1049,4167,1026,4189,1004,4211,984,4235,968,4259,953,4282,947,4295,941,4307,936,4320,931,4332,927,4344,924,4358,922,4370,920,4383,919,4396,919,4408,3491,4408,3491,4396,3490,4383,3488,4370,3486,4358,3482,4344,3478,4332,3474,4320,3469,4307,3463,4295,3457,4282,3443,4259,3426,4235,3406,4211,3384,4189,3361,4167,3334,4146,3306,4124,3276,4104,3244,4085,3210,4065,3173,4046,3136,4029,3096,4012,3054,3995,3011,3980,2966,3965,2921,3951,2873,3939,2823,3926,2773,3915,2722,3904,2669,3895,2615,3887,2559,3880,2504,3873,2447,3868,2389,3864,2389,2549,2434,2538,2477,2525,2521,2508,2565,2491,2607,2471,2649,2449,2689,2425,2730,2399,2769,2370,2809,2341,2846,2310,2884,2276,2921,2242,2956,2205,2992,2167,3025,2127xm3491,791l3491,367,3786,367,4226,367,4226,403,4225,441,4223,482,4220,525,4216,570,4211,617,4205,665,4198,716,4188,767,4177,819,4165,873,4152,927,4136,982,4117,1037,4097,1091,4075,1146,4050,1201,4037,1227,4023,1255,4009,1281,3994,1307,3977,1334,3961,1360,3944,1385,3926,1412,3907,1436,3887,1462,3867,1486,3847,1510,3824,1534,3802,1557,3779,1579,3754,1602,3729,1623,3703,1644,3676,1664,3649,1685,3619,1704,3590,1722,3560,1740,3528,1758,3496,1775,3462,1790,3428,1805,3392,1820,3357,1833,3319,1846,3192,1886,3227,1825,3258,1763,3289,1700,3317,1635,3345,1569,3369,1501,3391,1433,3411,1364,3430,1294,3446,1223,3459,1152,3470,1080,3475,1044,3479,1008,3482,972,3486,936,3488,900,3490,863,3491,828,3491,791xm1091,1846l1091,1846,1053,1833,1017,1820,981,1805,947,1791,913,1775,881,1759,849,1741,819,1723,789,1705,760,1686,733,1665,705,1645,680,1624,655,1603,630,1580,607,1558,585,1535,562,1511,541,1487,521,1463,501,1438,483,1413,465,1387,448,1361,431,1336,415,1309,400,1283,386,1256,372,1229,358,1202,334,1147,312,1092,291,1038,273,983,258,928,244,874,232,820,221,768,212,716,204,666,198,618,194,570,190,525,187,482,185,441,184,404,184,367,624,367,919,367,919,791,919,828,920,863,922,900,924,936,927,972,930,1008,935,1044,940,1080,951,1151,964,1223,980,1293,998,1363,1019,1432,1041,1501,1065,1568,1092,1634,1120,1699,1151,1763,1183,1825,1217,1885,1091,1846xm2205,1626l1637,2020,1837,1359,1287,940,1978,927,2205,274,2433,927,3123,940,2573,1359,2772,2020,2205,1626xe">
                <v:path o:connectlocs="@0,@0;@0,@0;@0,@0;@0,@0;@0,@0;@0,@0;@0,@0;@0,@0;@0,@0;@0,@0;@0,@0;@0,@0;@0,@0;@0,@0;@0,@0;@0,@0;@0,@0;@0,@0;@0,@0;@0,@0;@0,@0;@0,@0;@0,@0;@0,@0;@0,@0;@0,@0;@0,@0;@0,@0;@0,@0;@0,@0;@0,@0;@0,@0;@0,@0;@0,@0;@0,@0;@0,@0;@0,@0;@0,@0;@0,@0;@0,@0;@0,@0;@0,@0;@0,@0;@0,@0;@0,@0;@0,@0;@0,@0;@0,@0;@0,@0;@0,@0;@0,@0;@0,@0;@0,@0;@0,@0;@0,@0" o:connectangles="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1290438656" behindDoc="0" locked="0" layoutInCell="1" allowOverlap="1">
                <wp:simplePos x="0" y="0"/>
                <wp:positionH relativeFrom="column">
                  <wp:posOffset>-499745</wp:posOffset>
                </wp:positionH>
                <wp:positionV relativeFrom="paragraph">
                  <wp:posOffset>5645785</wp:posOffset>
                </wp:positionV>
                <wp:extent cx="133350" cy="158750"/>
                <wp:effectExtent l="0" t="0" r="19050" b="19050"/>
                <wp:wrapNone/>
                <wp:docPr id="53" name="扳手螺丝批"/>
                <wp:cNvGraphicFramePr/>
                <a:graphic xmlns:a="http://schemas.openxmlformats.org/drawingml/2006/main">
                  <a:graphicData uri="http://schemas.microsoft.com/office/word/2010/wordprocessingShape">
                    <wps:wsp>
                      <wps:cNvSpPr/>
                      <wps:spPr bwMode="auto">
                        <a:xfrm>
                          <a:off x="586740" y="6560185"/>
                          <a:ext cx="133350" cy="158750"/>
                        </a:xfrm>
                        <a:custGeom>
                          <a:avLst/>
                          <a:gdLst>
                            <a:gd name="T0" fmla="*/ 2147483646 w 5440"/>
                            <a:gd name="T1" fmla="*/ 2147483646 h 5267"/>
                            <a:gd name="T2" fmla="*/ 2147483646 w 5440"/>
                            <a:gd name="T3" fmla="*/ 2147483646 h 5267"/>
                            <a:gd name="T4" fmla="*/ 2147483646 w 5440"/>
                            <a:gd name="T5" fmla="*/ 2147483646 h 5267"/>
                            <a:gd name="T6" fmla="*/ 2147483646 w 5440"/>
                            <a:gd name="T7" fmla="*/ 2147483646 h 5267"/>
                            <a:gd name="T8" fmla="*/ 2147483646 w 5440"/>
                            <a:gd name="T9" fmla="*/ 2147483646 h 5267"/>
                            <a:gd name="T10" fmla="*/ 2147483646 w 5440"/>
                            <a:gd name="T11" fmla="*/ 2147483646 h 5267"/>
                            <a:gd name="T12" fmla="*/ 2147483646 w 5440"/>
                            <a:gd name="T13" fmla="*/ 2147483646 h 5267"/>
                            <a:gd name="T14" fmla="*/ 2147483646 w 5440"/>
                            <a:gd name="T15" fmla="*/ 2147483646 h 5267"/>
                            <a:gd name="T16" fmla="*/ 2147483646 w 5440"/>
                            <a:gd name="T17" fmla="*/ 2147483646 h 5267"/>
                            <a:gd name="T18" fmla="*/ 2147483646 w 5440"/>
                            <a:gd name="T19" fmla="*/ 2147483646 h 5267"/>
                            <a:gd name="T20" fmla="*/ 2147483646 w 5440"/>
                            <a:gd name="T21" fmla="*/ 2147483646 h 5267"/>
                            <a:gd name="T22" fmla="*/ 2147483646 w 5440"/>
                            <a:gd name="T23" fmla="*/ 2147483646 h 5267"/>
                            <a:gd name="T24" fmla="*/ 2147483646 w 5440"/>
                            <a:gd name="T25" fmla="*/ 2147483646 h 5267"/>
                            <a:gd name="T26" fmla="*/ 2147483646 w 5440"/>
                            <a:gd name="T27" fmla="*/ 2147483646 h 5267"/>
                            <a:gd name="T28" fmla="*/ 2147483646 w 5440"/>
                            <a:gd name="T29" fmla="*/ 2147483646 h 5267"/>
                            <a:gd name="T30" fmla="*/ 429445831 w 5440"/>
                            <a:gd name="T31" fmla="*/ 2147483646 h 5267"/>
                            <a:gd name="T32" fmla="*/ 85840210 w 5440"/>
                            <a:gd name="T33" fmla="*/ 2147483646 h 5267"/>
                            <a:gd name="T34" fmla="*/ 1545979988 w 5440"/>
                            <a:gd name="T35" fmla="*/ 2147483646 h 5267"/>
                            <a:gd name="T36" fmla="*/ 2147483646 w 5440"/>
                            <a:gd name="T37" fmla="*/ 2147483646 h 5267"/>
                            <a:gd name="T38" fmla="*/ 2147483646 w 5440"/>
                            <a:gd name="T39" fmla="*/ 2147483646 h 5267"/>
                            <a:gd name="T40" fmla="*/ 2147483646 w 5440"/>
                            <a:gd name="T41" fmla="*/ 2147483646 h 5267"/>
                            <a:gd name="T42" fmla="*/ 2147483646 w 5440"/>
                            <a:gd name="T43" fmla="*/ 2147483646 h 5267"/>
                            <a:gd name="T44" fmla="*/ 2147483646 w 5440"/>
                            <a:gd name="T45" fmla="*/ 2147483646 h 5267"/>
                            <a:gd name="T46" fmla="*/ 2147483646 w 5440"/>
                            <a:gd name="T47" fmla="*/ 2147483646 h 5267"/>
                            <a:gd name="T48" fmla="*/ 2147483646 w 5440"/>
                            <a:gd name="T49" fmla="*/ 2147483646 h 5267"/>
                            <a:gd name="T50" fmla="*/ 2147483646 w 5440"/>
                            <a:gd name="T51" fmla="*/ 2147483646 h 5267"/>
                            <a:gd name="T52" fmla="*/ 2147483646 w 5440"/>
                            <a:gd name="T53" fmla="*/ 2147483646 h 5267"/>
                            <a:gd name="T54" fmla="*/ 2147483646 w 5440"/>
                            <a:gd name="T55" fmla="*/ 2147483646 h 5267"/>
                            <a:gd name="T56" fmla="*/ 2147483646 w 5440"/>
                            <a:gd name="T57" fmla="*/ 2147483646 h 5267"/>
                            <a:gd name="T58" fmla="*/ 2147483646 w 5440"/>
                            <a:gd name="T59" fmla="*/ 2147483646 h 5267"/>
                            <a:gd name="T60" fmla="*/ 2147483646 w 5440"/>
                            <a:gd name="T61" fmla="*/ 2147483646 h 5267"/>
                            <a:gd name="T62" fmla="*/ 2147483646 w 5440"/>
                            <a:gd name="T63" fmla="*/ 2147483646 h 5267"/>
                            <a:gd name="T64" fmla="*/ 2147483646 w 5440"/>
                            <a:gd name="T65" fmla="*/ 2147483646 h 5267"/>
                            <a:gd name="T66" fmla="*/ 2147483646 w 5440"/>
                            <a:gd name="T67" fmla="*/ 2147483646 h 5267"/>
                            <a:gd name="T68" fmla="*/ 2147483646 w 5440"/>
                            <a:gd name="T69" fmla="*/ 2147483646 h 5267"/>
                            <a:gd name="T70" fmla="*/ 2147483646 w 5440"/>
                            <a:gd name="T71" fmla="*/ 2147483646 h 5267"/>
                            <a:gd name="T72" fmla="*/ 2147483646 w 5440"/>
                            <a:gd name="T73" fmla="*/ 2147483646 h 5267"/>
                            <a:gd name="T74" fmla="*/ 2147483646 w 5440"/>
                            <a:gd name="T75" fmla="*/ 2147483646 h 5267"/>
                            <a:gd name="T76" fmla="*/ 2147483646 w 5440"/>
                            <a:gd name="T77" fmla="*/ 2147483646 h 5267"/>
                            <a:gd name="T78" fmla="*/ 2147483646 w 5440"/>
                            <a:gd name="T79" fmla="*/ 2147483646 h 5267"/>
                            <a:gd name="T80" fmla="*/ 2147483646 w 5440"/>
                            <a:gd name="T81" fmla="*/ 2147483646 h 5267"/>
                            <a:gd name="T82" fmla="*/ 2147483646 w 5440"/>
                            <a:gd name="T83" fmla="*/ 2147483646 h 5267"/>
                            <a:gd name="T84" fmla="*/ 2147483646 w 5440"/>
                            <a:gd name="T85" fmla="*/ 2147483646 h 5267"/>
                            <a:gd name="T86" fmla="*/ 2147483646 w 5440"/>
                            <a:gd name="T87" fmla="*/ 2147483646 h 5267"/>
                            <a:gd name="T88" fmla="*/ 2147483646 w 5440"/>
                            <a:gd name="T89" fmla="*/ 2147483646 h 5267"/>
                            <a:gd name="T90" fmla="*/ 2147483646 w 5440"/>
                            <a:gd name="T91" fmla="*/ 2147483646 h 5267"/>
                            <a:gd name="T92" fmla="*/ 2147483646 w 5440"/>
                            <a:gd name="T93" fmla="*/ 2147483646 h 5267"/>
                            <a:gd name="T94" fmla="*/ 2147483646 w 5440"/>
                            <a:gd name="T95" fmla="*/ 2147483646 h 5267"/>
                            <a:gd name="T96" fmla="*/ 2147483646 w 5440"/>
                            <a:gd name="T97" fmla="*/ 2147483646 h 5267"/>
                            <a:gd name="T98" fmla="*/ 2147483646 w 5440"/>
                            <a:gd name="T99" fmla="*/ 2147483646 h 5267"/>
                            <a:gd name="T100" fmla="*/ 2147483646 w 5440"/>
                            <a:gd name="T101" fmla="*/ 2147483646 h 5267"/>
                            <a:gd name="T102" fmla="*/ 2147483646 w 5440"/>
                            <a:gd name="T103" fmla="*/ 2147483646 h 5267"/>
                            <a:gd name="T104" fmla="*/ 2147483646 w 5440"/>
                            <a:gd name="T105" fmla="*/ 2147483646 h 5267"/>
                            <a:gd name="T106" fmla="*/ 2147483646 w 5440"/>
                            <a:gd name="T107" fmla="*/ 2147483646 h 5267"/>
                            <a:gd name="T108" fmla="*/ 2147483646 w 5440"/>
                            <a:gd name="T109" fmla="*/ 2147483646 h 5267"/>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440" h="5267">
                              <a:moveTo>
                                <a:pt x="1521" y="2392"/>
                              </a:moveTo>
                              <a:lnTo>
                                <a:pt x="1521" y="2392"/>
                              </a:lnTo>
                              <a:lnTo>
                                <a:pt x="1525" y="2395"/>
                              </a:lnTo>
                              <a:lnTo>
                                <a:pt x="2073" y="2944"/>
                              </a:lnTo>
                              <a:lnTo>
                                <a:pt x="2265" y="2753"/>
                              </a:lnTo>
                              <a:lnTo>
                                <a:pt x="2058" y="2546"/>
                              </a:lnTo>
                              <a:lnTo>
                                <a:pt x="1964" y="2452"/>
                              </a:lnTo>
                              <a:lnTo>
                                <a:pt x="2443" y="1974"/>
                              </a:lnTo>
                              <a:lnTo>
                                <a:pt x="2506" y="1981"/>
                              </a:lnTo>
                              <a:lnTo>
                                <a:pt x="2531" y="1984"/>
                              </a:lnTo>
                              <a:lnTo>
                                <a:pt x="2554" y="1985"/>
                              </a:lnTo>
                              <a:lnTo>
                                <a:pt x="2579" y="1984"/>
                              </a:lnTo>
                              <a:lnTo>
                                <a:pt x="2603" y="1981"/>
                              </a:lnTo>
                              <a:lnTo>
                                <a:pt x="2628" y="1978"/>
                              </a:lnTo>
                              <a:lnTo>
                                <a:pt x="2651" y="1973"/>
                              </a:lnTo>
                              <a:lnTo>
                                <a:pt x="2300" y="1621"/>
                              </a:lnTo>
                              <a:lnTo>
                                <a:pt x="2288" y="1611"/>
                              </a:lnTo>
                              <a:lnTo>
                                <a:pt x="2277" y="1601"/>
                              </a:lnTo>
                              <a:lnTo>
                                <a:pt x="2287" y="1564"/>
                              </a:lnTo>
                              <a:lnTo>
                                <a:pt x="2295" y="1528"/>
                              </a:lnTo>
                              <a:lnTo>
                                <a:pt x="2302" y="1490"/>
                              </a:lnTo>
                              <a:lnTo>
                                <a:pt x="2308" y="1454"/>
                              </a:lnTo>
                              <a:lnTo>
                                <a:pt x="2313" y="1416"/>
                              </a:lnTo>
                              <a:lnTo>
                                <a:pt x="2316" y="1379"/>
                              </a:lnTo>
                              <a:lnTo>
                                <a:pt x="2318" y="1340"/>
                              </a:lnTo>
                              <a:lnTo>
                                <a:pt x="2320" y="1303"/>
                              </a:lnTo>
                              <a:lnTo>
                                <a:pt x="2320" y="1265"/>
                              </a:lnTo>
                              <a:lnTo>
                                <a:pt x="2318" y="1227"/>
                              </a:lnTo>
                              <a:lnTo>
                                <a:pt x="2316" y="1190"/>
                              </a:lnTo>
                              <a:lnTo>
                                <a:pt x="2311" y="1152"/>
                              </a:lnTo>
                              <a:lnTo>
                                <a:pt x="2307" y="1115"/>
                              </a:lnTo>
                              <a:lnTo>
                                <a:pt x="2301" y="1077"/>
                              </a:lnTo>
                              <a:lnTo>
                                <a:pt x="2293" y="1041"/>
                              </a:lnTo>
                              <a:lnTo>
                                <a:pt x="2284" y="1004"/>
                              </a:lnTo>
                              <a:lnTo>
                                <a:pt x="2275" y="967"/>
                              </a:lnTo>
                              <a:lnTo>
                                <a:pt x="2263" y="931"/>
                              </a:lnTo>
                              <a:lnTo>
                                <a:pt x="2252" y="895"/>
                              </a:lnTo>
                              <a:lnTo>
                                <a:pt x="2238" y="859"/>
                              </a:lnTo>
                              <a:lnTo>
                                <a:pt x="2222" y="824"/>
                              </a:lnTo>
                              <a:lnTo>
                                <a:pt x="2207" y="789"/>
                              </a:lnTo>
                              <a:lnTo>
                                <a:pt x="2190" y="754"/>
                              </a:lnTo>
                              <a:lnTo>
                                <a:pt x="2171" y="720"/>
                              </a:lnTo>
                              <a:lnTo>
                                <a:pt x="2152" y="687"/>
                              </a:lnTo>
                              <a:lnTo>
                                <a:pt x="2131" y="654"/>
                              </a:lnTo>
                              <a:lnTo>
                                <a:pt x="2109" y="621"/>
                              </a:lnTo>
                              <a:lnTo>
                                <a:pt x="2085" y="590"/>
                              </a:lnTo>
                              <a:lnTo>
                                <a:pt x="2061" y="558"/>
                              </a:lnTo>
                              <a:lnTo>
                                <a:pt x="2035" y="528"/>
                              </a:lnTo>
                              <a:lnTo>
                                <a:pt x="2008" y="498"/>
                              </a:lnTo>
                              <a:lnTo>
                                <a:pt x="1980" y="469"/>
                              </a:lnTo>
                              <a:lnTo>
                                <a:pt x="1952" y="441"/>
                              </a:lnTo>
                              <a:lnTo>
                                <a:pt x="1922" y="414"/>
                              </a:lnTo>
                              <a:lnTo>
                                <a:pt x="1892" y="389"/>
                              </a:lnTo>
                              <a:lnTo>
                                <a:pt x="1860" y="365"/>
                              </a:lnTo>
                              <a:lnTo>
                                <a:pt x="1828" y="341"/>
                              </a:lnTo>
                              <a:lnTo>
                                <a:pt x="1797" y="319"/>
                              </a:lnTo>
                              <a:lnTo>
                                <a:pt x="1764" y="299"/>
                              </a:lnTo>
                              <a:lnTo>
                                <a:pt x="1731" y="279"/>
                              </a:lnTo>
                              <a:lnTo>
                                <a:pt x="1697" y="260"/>
                              </a:lnTo>
                              <a:lnTo>
                                <a:pt x="1663" y="244"/>
                              </a:lnTo>
                              <a:lnTo>
                                <a:pt x="1628" y="228"/>
                              </a:lnTo>
                              <a:lnTo>
                                <a:pt x="1593" y="212"/>
                              </a:lnTo>
                              <a:lnTo>
                                <a:pt x="1558" y="199"/>
                              </a:lnTo>
                              <a:lnTo>
                                <a:pt x="1523" y="187"/>
                              </a:lnTo>
                              <a:lnTo>
                                <a:pt x="1486" y="176"/>
                              </a:lnTo>
                              <a:lnTo>
                                <a:pt x="1450" y="165"/>
                              </a:lnTo>
                              <a:lnTo>
                                <a:pt x="1414" y="157"/>
                              </a:lnTo>
                              <a:lnTo>
                                <a:pt x="1376" y="150"/>
                              </a:lnTo>
                              <a:lnTo>
                                <a:pt x="1340" y="143"/>
                              </a:lnTo>
                              <a:lnTo>
                                <a:pt x="1302" y="139"/>
                              </a:lnTo>
                              <a:lnTo>
                                <a:pt x="1265" y="134"/>
                              </a:lnTo>
                              <a:lnTo>
                                <a:pt x="1228" y="131"/>
                              </a:lnTo>
                              <a:lnTo>
                                <a:pt x="1191" y="130"/>
                              </a:lnTo>
                              <a:lnTo>
                                <a:pt x="1153" y="129"/>
                              </a:lnTo>
                              <a:lnTo>
                                <a:pt x="1116" y="130"/>
                              </a:lnTo>
                              <a:lnTo>
                                <a:pt x="1078" y="133"/>
                              </a:lnTo>
                              <a:lnTo>
                                <a:pt x="1041" y="136"/>
                              </a:lnTo>
                              <a:lnTo>
                                <a:pt x="1003" y="140"/>
                              </a:lnTo>
                              <a:lnTo>
                                <a:pt x="967" y="146"/>
                              </a:lnTo>
                              <a:lnTo>
                                <a:pt x="929" y="153"/>
                              </a:lnTo>
                              <a:lnTo>
                                <a:pt x="893" y="161"/>
                              </a:lnTo>
                              <a:lnTo>
                                <a:pt x="857" y="170"/>
                              </a:lnTo>
                              <a:lnTo>
                                <a:pt x="1514" y="827"/>
                              </a:lnTo>
                              <a:lnTo>
                                <a:pt x="1341" y="1470"/>
                              </a:lnTo>
                              <a:lnTo>
                                <a:pt x="697" y="1642"/>
                              </a:lnTo>
                              <a:lnTo>
                                <a:pt x="41" y="986"/>
                              </a:lnTo>
                              <a:lnTo>
                                <a:pt x="31" y="1022"/>
                              </a:lnTo>
                              <a:lnTo>
                                <a:pt x="23" y="1059"/>
                              </a:lnTo>
                              <a:lnTo>
                                <a:pt x="16" y="1096"/>
                              </a:lnTo>
                              <a:lnTo>
                                <a:pt x="10" y="1133"/>
                              </a:lnTo>
                              <a:lnTo>
                                <a:pt x="7" y="1170"/>
                              </a:lnTo>
                              <a:lnTo>
                                <a:pt x="3" y="1208"/>
                              </a:lnTo>
                              <a:lnTo>
                                <a:pt x="1" y="1245"/>
                              </a:lnTo>
                              <a:lnTo>
                                <a:pt x="0" y="1283"/>
                              </a:lnTo>
                              <a:lnTo>
                                <a:pt x="1" y="1320"/>
                              </a:lnTo>
                              <a:lnTo>
                                <a:pt x="2" y="1358"/>
                              </a:lnTo>
                              <a:lnTo>
                                <a:pt x="4" y="1394"/>
                              </a:lnTo>
                              <a:lnTo>
                                <a:pt x="9" y="1431"/>
                              </a:lnTo>
                              <a:lnTo>
                                <a:pt x="14" y="1469"/>
                              </a:lnTo>
                              <a:lnTo>
                                <a:pt x="21" y="1505"/>
                              </a:lnTo>
                              <a:lnTo>
                                <a:pt x="28" y="1543"/>
                              </a:lnTo>
                              <a:lnTo>
                                <a:pt x="36" y="1579"/>
                              </a:lnTo>
                              <a:lnTo>
                                <a:pt x="47" y="1615"/>
                              </a:lnTo>
                              <a:lnTo>
                                <a:pt x="57" y="1652"/>
                              </a:lnTo>
                              <a:lnTo>
                                <a:pt x="70" y="1687"/>
                              </a:lnTo>
                              <a:lnTo>
                                <a:pt x="84" y="1722"/>
                              </a:lnTo>
                              <a:lnTo>
                                <a:pt x="98" y="1757"/>
                              </a:lnTo>
                              <a:lnTo>
                                <a:pt x="115" y="1793"/>
                              </a:lnTo>
                              <a:lnTo>
                                <a:pt x="131" y="1826"/>
                              </a:lnTo>
                              <a:lnTo>
                                <a:pt x="150" y="1860"/>
                              </a:lnTo>
                              <a:lnTo>
                                <a:pt x="170" y="1893"/>
                              </a:lnTo>
                              <a:lnTo>
                                <a:pt x="190" y="1926"/>
                              </a:lnTo>
                              <a:lnTo>
                                <a:pt x="212" y="1958"/>
                              </a:lnTo>
                              <a:lnTo>
                                <a:pt x="235" y="1989"/>
                              </a:lnTo>
                              <a:lnTo>
                                <a:pt x="260" y="2021"/>
                              </a:lnTo>
                              <a:lnTo>
                                <a:pt x="285" y="2052"/>
                              </a:lnTo>
                              <a:lnTo>
                                <a:pt x="312" y="2081"/>
                              </a:lnTo>
                              <a:lnTo>
                                <a:pt x="340" y="2109"/>
                              </a:lnTo>
                              <a:lnTo>
                                <a:pt x="370" y="2138"/>
                              </a:lnTo>
                              <a:lnTo>
                                <a:pt x="401" y="2166"/>
                              </a:lnTo>
                              <a:lnTo>
                                <a:pt x="434" y="2193"/>
                              </a:lnTo>
                              <a:lnTo>
                                <a:pt x="466" y="2219"/>
                              </a:lnTo>
                              <a:lnTo>
                                <a:pt x="499" y="2243"/>
                              </a:lnTo>
                              <a:lnTo>
                                <a:pt x="533" y="2266"/>
                              </a:lnTo>
                              <a:lnTo>
                                <a:pt x="567" y="2287"/>
                              </a:lnTo>
                              <a:lnTo>
                                <a:pt x="602" y="2307"/>
                              </a:lnTo>
                              <a:lnTo>
                                <a:pt x="639" y="2326"/>
                              </a:lnTo>
                              <a:lnTo>
                                <a:pt x="675" y="2343"/>
                              </a:lnTo>
                              <a:lnTo>
                                <a:pt x="711" y="2359"/>
                              </a:lnTo>
                              <a:lnTo>
                                <a:pt x="748" y="2374"/>
                              </a:lnTo>
                              <a:lnTo>
                                <a:pt x="785" y="2387"/>
                              </a:lnTo>
                              <a:lnTo>
                                <a:pt x="823" y="2400"/>
                              </a:lnTo>
                              <a:lnTo>
                                <a:pt x="861" y="2410"/>
                              </a:lnTo>
                              <a:lnTo>
                                <a:pt x="900" y="2420"/>
                              </a:lnTo>
                              <a:lnTo>
                                <a:pt x="939" y="2428"/>
                              </a:lnTo>
                              <a:lnTo>
                                <a:pt x="977" y="2435"/>
                              </a:lnTo>
                              <a:lnTo>
                                <a:pt x="1016" y="2441"/>
                              </a:lnTo>
                              <a:lnTo>
                                <a:pt x="1055" y="2444"/>
                              </a:lnTo>
                              <a:lnTo>
                                <a:pt x="1095" y="2448"/>
                              </a:lnTo>
                              <a:lnTo>
                                <a:pt x="1133" y="2449"/>
                              </a:lnTo>
                              <a:lnTo>
                                <a:pt x="1173" y="2449"/>
                              </a:lnTo>
                              <a:lnTo>
                                <a:pt x="1212" y="2448"/>
                              </a:lnTo>
                              <a:lnTo>
                                <a:pt x="1252" y="2445"/>
                              </a:lnTo>
                              <a:lnTo>
                                <a:pt x="1290" y="2442"/>
                              </a:lnTo>
                              <a:lnTo>
                                <a:pt x="1329" y="2437"/>
                              </a:lnTo>
                              <a:lnTo>
                                <a:pt x="1368" y="2430"/>
                              </a:lnTo>
                              <a:lnTo>
                                <a:pt x="1406" y="2422"/>
                              </a:lnTo>
                              <a:lnTo>
                                <a:pt x="1445" y="2414"/>
                              </a:lnTo>
                              <a:lnTo>
                                <a:pt x="1484" y="2403"/>
                              </a:lnTo>
                              <a:lnTo>
                                <a:pt x="1521" y="2392"/>
                              </a:lnTo>
                              <a:close/>
                              <a:moveTo>
                                <a:pt x="3463" y="2785"/>
                              </a:moveTo>
                              <a:lnTo>
                                <a:pt x="3463" y="2785"/>
                              </a:lnTo>
                              <a:lnTo>
                                <a:pt x="3459" y="2803"/>
                              </a:lnTo>
                              <a:lnTo>
                                <a:pt x="3457" y="2821"/>
                              </a:lnTo>
                              <a:lnTo>
                                <a:pt x="3454" y="2838"/>
                              </a:lnTo>
                              <a:lnTo>
                                <a:pt x="3453" y="2857"/>
                              </a:lnTo>
                              <a:lnTo>
                                <a:pt x="3452" y="2876"/>
                              </a:lnTo>
                              <a:lnTo>
                                <a:pt x="3452" y="2893"/>
                              </a:lnTo>
                              <a:lnTo>
                                <a:pt x="3453" y="2912"/>
                              </a:lnTo>
                              <a:lnTo>
                                <a:pt x="3454" y="2931"/>
                              </a:lnTo>
                              <a:lnTo>
                                <a:pt x="3461" y="2994"/>
                              </a:lnTo>
                              <a:lnTo>
                                <a:pt x="3417" y="3039"/>
                              </a:lnTo>
                              <a:lnTo>
                                <a:pt x="3077" y="3379"/>
                              </a:lnTo>
                              <a:lnTo>
                                <a:pt x="2984" y="3472"/>
                              </a:lnTo>
                              <a:lnTo>
                                <a:pt x="2684" y="3172"/>
                              </a:lnTo>
                              <a:lnTo>
                                <a:pt x="2493" y="3363"/>
                              </a:lnTo>
                              <a:lnTo>
                                <a:pt x="4228" y="5098"/>
                              </a:lnTo>
                              <a:lnTo>
                                <a:pt x="4248" y="5117"/>
                              </a:lnTo>
                              <a:lnTo>
                                <a:pt x="4269" y="5136"/>
                              </a:lnTo>
                              <a:lnTo>
                                <a:pt x="4291" y="5152"/>
                              </a:lnTo>
                              <a:lnTo>
                                <a:pt x="4314" y="5168"/>
                              </a:lnTo>
                              <a:lnTo>
                                <a:pt x="4336" y="5183"/>
                              </a:lnTo>
                              <a:lnTo>
                                <a:pt x="4361" y="5195"/>
                              </a:lnTo>
                              <a:lnTo>
                                <a:pt x="4384" y="5207"/>
                              </a:lnTo>
                              <a:lnTo>
                                <a:pt x="4409" y="5218"/>
                              </a:lnTo>
                              <a:lnTo>
                                <a:pt x="4433" y="5227"/>
                              </a:lnTo>
                              <a:lnTo>
                                <a:pt x="4459" y="5235"/>
                              </a:lnTo>
                              <a:lnTo>
                                <a:pt x="4485" y="5242"/>
                              </a:lnTo>
                              <a:lnTo>
                                <a:pt x="4511" y="5248"/>
                              </a:lnTo>
                              <a:lnTo>
                                <a:pt x="4536" y="5253"/>
                              </a:lnTo>
                              <a:lnTo>
                                <a:pt x="4562" y="5255"/>
                              </a:lnTo>
                              <a:lnTo>
                                <a:pt x="4588" y="5258"/>
                              </a:lnTo>
                              <a:lnTo>
                                <a:pt x="4615" y="5259"/>
                              </a:lnTo>
                              <a:lnTo>
                                <a:pt x="4641" y="5258"/>
                              </a:lnTo>
                              <a:lnTo>
                                <a:pt x="4668" y="5255"/>
                              </a:lnTo>
                              <a:lnTo>
                                <a:pt x="4693" y="5253"/>
                              </a:lnTo>
                              <a:lnTo>
                                <a:pt x="4719" y="5248"/>
                              </a:lnTo>
                              <a:lnTo>
                                <a:pt x="4745" y="5242"/>
                              </a:lnTo>
                              <a:lnTo>
                                <a:pt x="4771" y="5235"/>
                              </a:lnTo>
                              <a:lnTo>
                                <a:pt x="4795" y="5227"/>
                              </a:lnTo>
                              <a:lnTo>
                                <a:pt x="4821" y="5218"/>
                              </a:lnTo>
                              <a:lnTo>
                                <a:pt x="4845" y="5207"/>
                              </a:lnTo>
                              <a:lnTo>
                                <a:pt x="4869" y="5195"/>
                              </a:lnTo>
                              <a:lnTo>
                                <a:pt x="4893" y="5183"/>
                              </a:lnTo>
                              <a:lnTo>
                                <a:pt x="4916" y="5168"/>
                              </a:lnTo>
                              <a:lnTo>
                                <a:pt x="4938" y="5152"/>
                              </a:lnTo>
                              <a:lnTo>
                                <a:pt x="4961" y="5136"/>
                              </a:lnTo>
                              <a:lnTo>
                                <a:pt x="4982" y="5117"/>
                              </a:lnTo>
                              <a:lnTo>
                                <a:pt x="5002" y="5098"/>
                              </a:lnTo>
                              <a:lnTo>
                                <a:pt x="5022" y="5077"/>
                              </a:lnTo>
                              <a:lnTo>
                                <a:pt x="5039" y="5056"/>
                              </a:lnTo>
                              <a:lnTo>
                                <a:pt x="5057" y="5035"/>
                              </a:lnTo>
                              <a:lnTo>
                                <a:pt x="5072" y="5013"/>
                              </a:lnTo>
                              <a:lnTo>
                                <a:pt x="5086" y="4989"/>
                              </a:lnTo>
                              <a:lnTo>
                                <a:pt x="5099" y="4966"/>
                              </a:lnTo>
                              <a:lnTo>
                                <a:pt x="5112" y="4941"/>
                              </a:lnTo>
                              <a:lnTo>
                                <a:pt x="5122" y="4916"/>
                              </a:lnTo>
                              <a:lnTo>
                                <a:pt x="5132" y="4892"/>
                              </a:lnTo>
                              <a:lnTo>
                                <a:pt x="5140" y="4867"/>
                              </a:lnTo>
                              <a:lnTo>
                                <a:pt x="5146" y="4841"/>
                              </a:lnTo>
                              <a:lnTo>
                                <a:pt x="5152" y="4816"/>
                              </a:lnTo>
                              <a:lnTo>
                                <a:pt x="5156" y="4790"/>
                              </a:lnTo>
                              <a:lnTo>
                                <a:pt x="5160" y="4763"/>
                              </a:lnTo>
                              <a:lnTo>
                                <a:pt x="5161" y="4737"/>
                              </a:lnTo>
                              <a:lnTo>
                                <a:pt x="5162" y="4711"/>
                              </a:lnTo>
                              <a:lnTo>
                                <a:pt x="5161" y="4684"/>
                              </a:lnTo>
                              <a:lnTo>
                                <a:pt x="5160" y="4659"/>
                              </a:lnTo>
                              <a:lnTo>
                                <a:pt x="5156" y="4632"/>
                              </a:lnTo>
                              <a:lnTo>
                                <a:pt x="5152" y="4606"/>
                              </a:lnTo>
                              <a:lnTo>
                                <a:pt x="5146" y="4580"/>
                              </a:lnTo>
                              <a:lnTo>
                                <a:pt x="5140" y="4555"/>
                              </a:lnTo>
                              <a:lnTo>
                                <a:pt x="5132" y="4530"/>
                              </a:lnTo>
                              <a:lnTo>
                                <a:pt x="5122" y="4505"/>
                              </a:lnTo>
                              <a:lnTo>
                                <a:pt x="5112" y="4480"/>
                              </a:lnTo>
                              <a:lnTo>
                                <a:pt x="5099" y="4456"/>
                              </a:lnTo>
                              <a:lnTo>
                                <a:pt x="5086" y="4432"/>
                              </a:lnTo>
                              <a:lnTo>
                                <a:pt x="5072" y="4410"/>
                              </a:lnTo>
                              <a:lnTo>
                                <a:pt x="5057" y="4387"/>
                              </a:lnTo>
                              <a:lnTo>
                                <a:pt x="5039" y="4366"/>
                              </a:lnTo>
                              <a:lnTo>
                                <a:pt x="5022" y="4344"/>
                              </a:lnTo>
                              <a:lnTo>
                                <a:pt x="5002" y="4323"/>
                              </a:lnTo>
                              <a:lnTo>
                                <a:pt x="3463" y="2785"/>
                              </a:lnTo>
                              <a:close/>
                              <a:moveTo>
                                <a:pt x="4802" y="4918"/>
                              </a:moveTo>
                              <a:lnTo>
                                <a:pt x="4527" y="4991"/>
                              </a:lnTo>
                              <a:lnTo>
                                <a:pt x="4304" y="4769"/>
                              </a:lnTo>
                              <a:lnTo>
                                <a:pt x="4377" y="4493"/>
                              </a:lnTo>
                              <a:lnTo>
                                <a:pt x="4652" y="4419"/>
                              </a:lnTo>
                              <a:lnTo>
                                <a:pt x="4876" y="4643"/>
                              </a:lnTo>
                              <a:lnTo>
                                <a:pt x="4802" y="4918"/>
                              </a:lnTo>
                              <a:close/>
                              <a:moveTo>
                                <a:pt x="2687" y="2988"/>
                              </a:moveTo>
                              <a:lnTo>
                                <a:pt x="2985" y="3287"/>
                              </a:lnTo>
                              <a:lnTo>
                                <a:pt x="3325" y="2947"/>
                              </a:lnTo>
                              <a:lnTo>
                                <a:pt x="3323" y="2917"/>
                              </a:lnTo>
                              <a:lnTo>
                                <a:pt x="3322" y="2885"/>
                              </a:lnTo>
                              <a:lnTo>
                                <a:pt x="3323" y="2853"/>
                              </a:lnTo>
                              <a:lnTo>
                                <a:pt x="3325" y="2823"/>
                              </a:lnTo>
                              <a:lnTo>
                                <a:pt x="3330" y="2791"/>
                              </a:lnTo>
                              <a:lnTo>
                                <a:pt x="3336" y="2761"/>
                              </a:lnTo>
                              <a:lnTo>
                                <a:pt x="3343" y="2730"/>
                              </a:lnTo>
                              <a:lnTo>
                                <a:pt x="3352" y="2700"/>
                              </a:lnTo>
                              <a:lnTo>
                                <a:pt x="3363" y="2670"/>
                              </a:lnTo>
                              <a:lnTo>
                                <a:pt x="3376" y="2641"/>
                              </a:lnTo>
                              <a:lnTo>
                                <a:pt x="3391" y="2613"/>
                              </a:lnTo>
                              <a:lnTo>
                                <a:pt x="3406" y="2585"/>
                              </a:lnTo>
                              <a:lnTo>
                                <a:pt x="3425" y="2558"/>
                              </a:lnTo>
                              <a:lnTo>
                                <a:pt x="3444" y="2532"/>
                              </a:lnTo>
                              <a:lnTo>
                                <a:pt x="3465" y="2506"/>
                              </a:lnTo>
                              <a:lnTo>
                                <a:pt x="3488" y="2482"/>
                              </a:lnTo>
                              <a:lnTo>
                                <a:pt x="3513" y="2459"/>
                              </a:lnTo>
                              <a:lnTo>
                                <a:pt x="3538" y="2438"/>
                              </a:lnTo>
                              <a:lnTo>
                                <a:pt x="3565" y="2418"/>
                              </a:lnTo>
                              <a:lnTo>
                                <a:pt x="3592" y="2401"/>
                              </a:lnTo>
                              <a:lnTo>
                                <a:pt x="3620" y="2384"/>
                              </a:lnTo>
                              <a:lnTo>
                                <a:pt x="3648" y="2370"/>
                              </a:lnTo>
                              <a:lnTo>
                                <a:pt x="3677" y="2358"/>
                              </a:lnTo>
                              <a:lnTo>
                                <a:pt x="3706" y="2346"/>
                              </a:lnTo>
                              <a:lnTo>
                                <a:pt x="3737" y="2338"/>
                              </a:lnTo>
                              <a:lnTo>
                                <a:pt x="3767" y="2329"/>
                              </a:lnTo>
                              <a:lnTo>
                                <a:pt x="3798" y="2324"/>
                              </a:lnTo>
                              <a:lnTo>
                                <a:pt x="3828" y="2319"/>
                              </a:lnTo>
                              <a:lnTo>
                                <a:pt x="3860" y="2316"/>
                              </a:lnTo>
                              <a:lnTo>
                                <a:pt x="3892" y="2316"/>
                              </a:lnTo>
                              <a:lnTo>
                                <a:pt x="3922" y="2316"/>
                              </a:lnTo>
                              <a:lnTo>
                                <a:pt x="3954" y="2320"/>
                              </a:lnTo>
                              <a:lnTo>
                                <a:pt x="5440" y="834"/>
                              </a:lnTo>
                              <a:lnTo>
                                <a:pt x="4608" y="0"/>
                              </a:lnTo>
                              <a:lnTo>
                                <a:pt x="3121" y="1487"/>
                              </a:lnTo>
                              <a:lnTo>
                                <a:pt x="3124" y="1518"/>
                              </a:lnTo>
                              <a:lnTo>
                                <a:pt x="3125" y="1550"/>
                              </a:lnTo>
                              <a:lnTo>
                                <a:pt x="3124" y="1580"/>
                              </a:lnTo>
                              <a:lnTo>
                                <a:pt x="3121" y="1612"/>
                              </a:lnTo>
                              <a:lnTo>
                                <a:pt x="3117" y="1642"/>
                              </a:lnTo>
                              <a:lnTo>
                                <a:pt x="3111" y="1674"/>
                              </a:lnTo>
                              <a:lnTo>
                                <a:pt x="3104" y="1705"/>
                              </a:lnTo>
                              <a:lnTo>
                                <a:pt x="3094" y="1734"/>
                              </a:lnTo>
                              <a:lnTo>
                                <a:pt x="3083" y="1764"/>
                              </a:lnTo>
                              <a:lnTo>
                                <a:pt x="3071" y="1793"/>
                              </a:lnTo>
                              <a:lnTo>
                                <a:pt x="3056" y="1822"/>
                              </a:lnTo>
                              <a:lnTo>
                                <a:pt x="3041" y="1849"/>
                              </a:lnTo>
                              <a:lnTo>
                                <a:pt x="3022" y="1877"/>
                              </a:lnTo>
                              <a:lnTo>
                                <a:pt x="3003" y="1903"/>
                              </a:lnTo>
                              <a:lnTo>
                                <a:pt x="2981" y="1928"/>
                              </a:lnTo>
                              <a:lnTo>
                                <a:pt x="2959" y="1952"/>
                              </a:lnTo>
                              <a:lnTo>
                                <a:pt x="2934" y="1975"/>
                              </a:lnTo>
                              <a:lnTo>
                                <a:pt x="2909" y="1996"/>
                              </a:lnTo>
                              <a:lnTo>
                                <a:pt x="2882" y="2016"/>
                              </a:lnTo>
                              <a:lnTo>
                                <a:pt x="2855" y="2034"/>
                              </a:lnTo>
                              <a:lnTo>
                                <a:pt x="2827" y="2050"/>
                              </a:lnTo>
                              <a:lnTo>
                                <a:pt x="2799" y="2064"/>
                              </a:lnTo>
                              <a:lnTo>
                                <a:pt x="2770" y="2077"/>
                              </a:lnTo>
                              <a:lnTo>
                                <a:pt x="2740" y="2088"/>
                              </a:lnTo>
                              <a:lnTo>
                                <a:pt x="2710" y="2097"/>
                              </a:lnTo>
                              <a:lnTo>
                                <a:pt x="2680" y="2105"/>
                              </a:lnTo>
                              <a:lnTo>
                                <a:pt x="2649" y="2111"/>
                              </a:lnTo>
                              <a:lnTo>
                                <a:pt x="2617" y="2115"/>
                              </a:lnTo>
                              <a:lnTo>
                                <a:pt x="2587" y="2117"/>
                              </a:lnTo>
                              <a:lnTo>
                                <a:pt x="2555" y="2118"/>
                              </a:lnTo>
                              <a:lnTo>
                                <a:pt x="2525" y="2117"/>
                              </a:lnTo>
                              <a:lnTo>
                                <a:pt x="2493" y="2115"/>
                              </a:lnTo>
                              <a:lnTo>
                                <a:pt x="2153" y="2455"/>
                              </a:lnTo>
                              <a:lnTo>
                                <a:pt x="2453" y="2755"/>
                              </a:lnTo>
                              <a:lnTo>
                                <a:pt x="984" y="4223"/>
                              </a:lnTo>
                              <a:lnTo>
                                <a:pt x="931" y="4170"/>
                              </a:lnTo>
                              <a:lnTo>
                                <a:pt x="648" y="4396"/>
                              </a:lnTo>
                              <a:lnTo>
                                <a:pt x="174" y="5145"/>
                              </a:lnTo>
                              <a:lnTo>
                                <a:pt x="295" y="5267"/>
                              </a:lnTo>
                              <a:lnTo>
                                <a:pt x="1044" y="4792"/>
                              </a:lnTo>
                              <a:lnTo>
                                <a:pt x="1272" y="4510"/>
                              </a:lnTo>
                              <a:lnTo>
                                <a:pt x="1218" y="4457"/>
                              </a:lnTo>
                              <a:lnTo>
                                <a:pt x="2687" y="2988"/>
                              </a:lnTo>
                              <a:close/>
                            </a:path>
                          </a:pathLst>
                        </a:custGeom>
                        <a:solidFill>
                          <a:srgbClr val="596B45"/>
                        </a:solidFill>
                        <a:ln>
                          <a:noFill/>
                        </a:ln>
                      </wps:spPr>
                      <wps:bodyPr anchor="ctr">
                        <a:scene3d>
                          <a:camera prst="orthographicFront"/>
                          <a:lightRig rig="threePt" dir="t"/>
                        </a:scene3d>
                        <a:sp3d>
                          <a:contourClr>
                            <a:srgbClr val="FFFFFF"/>
                          </a:contourClr>
                        </a:sp3d>
                      </wps:bodyPr>
                    </wps:wsp>
                  </a:graphicData>
                </a:graphic>
              </wp:anchor>
            </w:drawing>
          </mc:Choice>
          <mc:Fallback>
            <w:pict>
              <v:shape id="扳手螺丝批" o:spid="_x0000_s1026" o:spt="100" style="position:absolute;left:0pt;margin-left:-39.35pt;margin-top:444.55pt;height:12.5pt;width:10.5pt;z-index:1290438656;v-text-anchor:middle;mso-width-relative:page;mso-height-relative:page;" fillcolor="#596B45" filled="t" stroked="f" coordsize="5440,5267" o:gfxdata="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" path="m1521,2392l1521,2392,1525,2395,2073,2944,2265,2753,2058,2546,1964,2452,2443,1974,2506,1981,2531,1984,2554,1985,2579,1984,2603,1981,2628,1978,2651,1973,2300,1621,2288,1611,2277,1601,2287,1564,2295,1528,2302,1490,2308,1454,2313,1416,2316,1379,2318,1340,2320,1303,2320,1265,2318,1227,2316,1190,2311,1152,2307,1115,2301,1077,2293,1041,2284,1004,2275,967,2263,931,2252,895,2238,859,2222,824,2207,789,2190,754,2171,720,2152,687,2131,654,2109,621,2085,590,2061,558,2035,528,2008,498,1980,469,1952,441,1922,414,1892,389,1860,365,1828,341,1797,319,1764,299,1731,279,1697,260,1663,244,1628,228,1593,212,1558,199,1523,187,1486,176,1450,165,1414,157,1376,150,1340,143,1302,139,1265,134,1228,131,1191,130,1153,129,1116,130,1078,133,1041,136,1003,140,967,146,929,153,893,161,857,170,1514,827,1341,1470,697,1642,41,986,31,1022,23,1059,16,1096,10,1133,7,1170,3,1208,1,1245,0,1283,1,1320,2,1358,4,1394,9,1431,14,1469,21,1505,28,1543,36,1579,47,1615,57,1652,70,1687,84,1722,98,1757,115,1793,131,1826,150,1860,170,1893,190,1926,212,1958,235,1989,260,2021,285,2052,312,2081,340,2109,370,2138,401,2166,434,2193,466,2219,499,2243,533,2266,567,2287,602,2307,639,2326,675,2343,711,2359,748,2374,785,2387,823,2400,861,2410,900,2420,939,2428,977,2435,1016,2441,1055,2444,1095,2448,1133,2449,1173,2449,1212,2448,1252,2445,1290,2442,1329,2437,1368,2430,1406,2422,1445,2414,1484,2403,1521,2392xm3463,2785l3463,2785,3459,2803,3457,2821,3454,2838,3453,2857,3452,2876,3452,2893,3453,2912,3454,2931,3461,2994,3417,3039,3077,3379,2984,3472,2684,3172,2493,3363,4228,5098,4248,5117,4269,5136,4291,5152,4314,5168,4336,5183,4361,5195,4384,5207,4409,5218,4433,5227,4459,5235,4485,5242,4511,5248,4536,5253,4562,5255,4588,5258,4615,5259,4641,5258,4668,5255,4693,5253,4719,5248,4745,5242,4771,5235,4795,5227,4821,5218,4845,5207,4869,5195,4893,5183,4916,5168,4938,5152,4961,5136,4982,5117,5002,5098,5022,5077,5039,5056,5057,5035,5072,5013,5086,4989,5099,4966,5112,4941,5122,4916,5132,4892,5140,4867,5146,4841,5152,4816,5156,4790,5160,4763,5161,4737,5162,4711,5161,4684,5160,4659,5156,4632,5152,4606,5146,4580,5140,4555,5132,4530,5122,4505,5112,4480,5099,4456,5086,4432,5072,4410,5057,4387,5039,4366,5022,4344,5002,4323,3463,2785xm4802,4918l4527,4991,4304,4769,4377,4493,4652,4419,4876,4643,4802,4918xm2687,2988l2985,3287,3325,2947,3323,2917,3322,2885,3323,2853,3325,2823,3330,2791,3336,2761,3343,2730,3352,2700,3363,2670,3376,2641,3391,2613,3406,2585,3425,2558,3444,2532,3465,2506,3488,2482,3513,2459,3538,2438,3565,2418,3592,2401,3620,2384,3648,2370,3677,2358,3706,2346,3737,2338,3767,2329,3798,2324,3828,2319,3860,2316,3892,2316,3922,2316,3954,2320,5440,834,4608,0,3121,1487,3124,1518,3125,1550,3124,1580,3121,1612,3117,1642,3111,1674,3104,1705,3094,1734,3083,1764,3071,1793,3056,1822,3041,1849,3022,1877,3003,1903,2981,1928,2959,1952,2934,1975,2909,1996,2882,2016,2855,2034,2827,2050,2799,2064,2770,2077,2740,2088,2710,2097,2680,2105,2649,2111,2617,2115,2587,2117,2555,2118,2525,2117,2493,2115,2153,2455,2453,2755,984,4223,931,4170,648,4396,174,5145,295,5267,1044,4792,1272,4510,1218,4457,2687,2988xe">
                <v:path o:connectlocs="@0,@0;@0,@0;@0,@0;@0,@0;@0,@0;@0,@0;@0,@0;@0,@0;@0,@0;@0,@0;@0,@0;@0,@0;@0,@0;@0,@0;@0,@0;@0,@0;2104189706,@0;@0,@0;@0,@0;@0,@0;@0,@0;@0,@0;@0,@0;@0,@0;@0,@0;@0,@0;@0,@0;@0,@0;@0,@0;@0,@0;@0,@0;@0,@0;@0,@0;@0,@0;@0,@0;@0,@0;@0,@0;@0,@0;@0,@0;@0,@0;@0,@0;@0,@0;@0,@0;@0,@0;@0,@0;@0,@0;@0,@0;@0,@0;@0,@0;@0,@0;@0,@0;@0,@0;@0,@0;@0,@0;@0,@0" o:connectangles="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1290437632" behindDoc="0" locked="0" layoutInCell="1" allowOverlap="1">
                <wp:simplePos x="0" y="0"/>
                <wp:positionH relativeFrom="column">
                  <wp:posOffset>-499745</wp:posOffset>
                </wp:positionH>
                <wp:positionV relativeFrom="paragraph">
                  <wp:posOffset>2207895</wp:posOffset>
                </wp:positionV>
                <wp:extent cx="133350" cy="146050"/>
                <wp:effectExtent l="0" t="0" r="19050" b="6350"/>
                <wp:wrapNone/>
                <wp:docPr id="52" name="公文包"/>
                <wp:cNvGraphicFramePr/>
                <a:graphic xmlns:a="http://schemas.openxmlformats.org/drawingml/2006/main">
                  <a:graphicData uri="http://schemas.microsoft.com/office/word/2010/wordprocessingShape">
                    <wps:wsp>
                      <wps:cNvSpPr/>
                      <wps:spPr>
                        <a:xfrm>
                          <a:off x="605790" y="3122295"/>
                          <a:ext cx="133350" cy="146050"/>
                        </a:xfrm>
                        <a:custGeom>
                          <a:avLst/>
                          <a:gdLst>
                            <a:gd name="connsiteX0" fmla="*/ 3261356 w 3261356"/>
                            <a:gd name="connsiteY0" fmla="*/ 1385789 h 2766950"/>
                            <a:gd name="connsiteX1" fmla="*/ 3261356 w 3261356"/>
                            <a:gd name="connsiteY1" fmla="*/ 2634211 h 2766950"/>
                            <a:gd name="connsiteX2" fmla="*/ 3259675 w 3261356"/>
                            <a:gd name="connsiteY2" fmla="*/ 2649333 h 2766950"/>
                            <a:gd name="connsiteX3" fmla="*/ 3256313 w 3261356"/>
                            <a:gd name="connsiteY3" fmla="*/ 2662775 h 2766950"/>
                            <a:gd name="connsiteX4" fmla="*/ 3252951 w 3261356"/>
                            <a:gd name="connsiteY4" fmla="*/ 2674537 h 2766950"/>
                            <a:gd name="connsiteX5" fmla="*/ 3244545 w 3261356"/>
                            <a:gd name="connsiteY5" fmla="*/ 2686298 h 2766950"/>
                            <a:gd name="connsiteX6" fmla="*/ 3237821 w 3261356"/>
                            <a:gd name="connsiteY6" fmla="*/ 2698060 h 2766950"/>
                            <a:gd name="connsiteX7" fmla="*/ 3229415 w 3261356"/>
                            <a:gd name="connsiteY7" fmla="*/ 2709822 h 2766950"/>
                            <a:gd name="connsiteX8" fmla="*/ 3217647 w 3261356"/>
                            <a:gd name="connsiteY8" fmla="*/ 2719903 h 2766950"/>
                            <a:gd name="connsiteX9" fmla="*/ 3202517 w 3261356"/>
                            <a:gd name="connsiteY9" fmla="*/ 2729985 h 2766950"/>
                            <a:gd name="connsiteX10" fmla="*/ 3175619 w 3261356"/>
                            <a:gd name="connsiteY10" fmla="*/ 2746787 h 2766950"/>
                            <a:gd name="connsiteX11" fmla="*/ 3141997 w 3261356"/>
                            <a:gd name="connsiteY11" fmla="*/ 2758549 h 2766950"/>
                            <a:gd name="connsiteX12" fmla="*/ 3105013 w 3261356"/>
                            <a:gd name="connsiteY12" fmla="*/ 2765270 h 2766950"/>
                            <a:gd name="connsiteX13" fmla="*/ 3066347 w 3261356"/>
                            <a:gd name="connsiteY13" fmla="*/ 2766950 h 2766950"/>
                            <a:gd name="connsiteX14" fmla="*/ 196690 w 3261356"/>
                            <a:gd name="connsiteY14" fmla="*/ 2766950 h 2766950"/>
                            <a:gd name="connsiteX15" fmla="*/ 158024 w 3261356"/>
                            <a:gd name="connsiteY15" fmla="*/ 2765270 h 2766950"/>
                            <a:gd name="connsiteX16" fmla="*/ 121040 w 3261356"/>
                            <a:gd name="connsiteY16" fmla="*/ 2758549 h 2766950"/>
                            <a:gd name="connsiteX17" fmla="*/ 87418 w 3261356"/>
                            <a:gd name="connsiteY17" fmla="*/ 2746787 h 2766950"/>
                            <a:gd name="connsiteX18" fmla="*/ 57158 w 3261356"/>
                            <a:gd name="connsiteY18" fmla="*/ 2729985 h 2766950"/>
                            <a:gd name="connsiteX19" fmla="*/ 47071 w 3261356"/>
                            <a:gd name="connsiteY19" fmla="*/ 2719903 h 2766950"/>
                            <a:gd name="connsiteX20" fmla="*/ 35303 w 3261356"/>
                            <a:gd name="connsiteY20" fmla="*/ 2709822 h 2766950"/>
                            <a:gd name="connsiteX21" fmla="*/ 25217 w 3261356"/>
                            <a:gd name="connsiteY21" fmla="*/ 2698060 h 2766950"/>
                            <a:gd name="connsiteX22" fmla="*/ 16811 w 3261356"/>
                            <a:gd name="connsiteY22" fmla="*/ 2686298 h 2766950"/>
                            <a:gd name="connsiteX23" fmla="*/ 8405 w 3261356"/>
                            <a:gd name="connsiteY23" fmla="*/ 2674537 h 2766950"/>
                            <a:gd name="connsiteX24" fmla="*/ 5043 w 3261356"/>
                            <a:gd name="connsiteY24" fmla="*/ 2662775 h 2766950"/>
                            <a:gd name="connsiteX25" fmla="*/ 1681 w 3261356"/>
                            <a:gd name="connsiteY25" fmla="*/ 2649333 h 2766950"/>
                            <a:gd name="connsiteX26" fmla="*/ 0 w 3261356"/>
                            <a:gd name="connsiteY26" fmla="*/ 2634211 h 2766950"/>
                            <a:gd name="connsiteX27" fmla="*/ 0 w 3261356"/>
                            <a:gd name="connsiteY27" fmla="*/ 1389150 h 2766950"/>
                            <a:gd name="connsiteX28" fmla="*/ 196690 w 3261356"/>
                            <a:gd name="connsiteY28" fmla="*/ 1441237 h 2766950"/>
                            <a:gd name="connsiteX29" fmla="*/ 406829 w 3261356"/>
                            <a:gd name="connsiteY29" fmla="*/ 1495005 h 2766950"/>
                            <a:gd name="connsiteX30" fmla="*/ 660677 w 3261356"/>
                            <a:gd name="connsiteY30" fmla="*/ 1555494 h 2766950"/>
                            <a:gd name="connsiteX31" fmla="*/ 795165 w 3261356"/>
                            <a:gd name="connsiteY31" fmla="*/ 1589099 h 2766950"/>
                            <a:gd name="connsiteX32" fmla="*/ 933017 w 3261356"/>
                            <a:gd name="connsiteY32" fmla="*/ 1619343 h 2766950"/>
                            <a:gd name="connsiteX33" fmla="*/ 1067506 w 3261356"/>
                            <a:gd name="connsiteY33" fmla="*/ 1646227 h 2766950"/>
                            <a:gd name="connsiteX34" fmla="*/ 1200314 w 3261356"/>
                            <a:gd name="connsiteY34" fmla="*/ 1671431 h 2766950"/>
                            <a:gd name="connsiteX35" fmla="*/ 1326397 w 3261356"/>
                            <a:gd name="connsiteY35" fmla="*/ 1693274 h 2766950"/>
                            <a:gd name="connsiteX36" fmla="*/ 1442394 w 3261356"/>
                            <a:gd name="connsiteY36" fmla="*/ 1708396 h 2766950"/>
                            <a:gd name="connsiteX37" fmla="*/ 1544942 w 3261356"/>
                            <a:gd name="connsiteY37" fmla="*/ 1720158 h 2766950"/>
                            <a:gd name="connsiteX38" fmla="*/ 1588650 w 3261356"/>
                            <a:gd name="connsiteY38" fmla="*/ 1723518 h 2766950"/>
                            <a:gd name="connsiteX39" fmla="*/ 1630678 w 3261356"/>
                            <a:gd name="connsiteY39" fmla="*/ 1725199 h 2766950"/>
                            <a:gd name="connsiteX40" fmla="*/ 1672706 w 3261356"/>
                            <a:gd name="connsiteY40" fmla="*/ 1723518 h 2766950"/>
                            <a:gd name="connsiteX41" fmla="*/ 1719777 w 3261356"/>
                            <a:gd name="connsiteY41" fmla="*/ 1720158 h 2766950"/>
                            <a:gd name="connsiteX42" fmla="*/ 1820644 w 3261356"/>
                            <a:gd name="connsiteY42" fmla="*/ 1708396 h 2766950"/>
                            <a:gd name="connsiteX43" fmla="*/ 1934959 w 3261356"/>
                            <a:gd name="connsiteY43" fmla="*/ 1693274 h 2766950"/>
                            <a:gd name="connsiteX44" fmla="*/ 2061043 w 3261356"/>
                            <a:gd name="connsiteY44" fmla="*/ 1671431 h 2766950"/>
                            <a:gd name="connsiteX45" fmla="*/ 2193850 w 3261356"/>
                            <a:gd name="connsiteY45" fmla="*/ 1646227 h 2766950"/>
                            <a:gd name="connsiteX46" fmla="*/ 2330020 w 3261356"/>
                            <a:gd name="connsiteY46" fmla="*/ 1615983 h 2766950"/>
                            <a:gd name="connsiteX47" fmla="*/ 2466190 w 3261356"/>
                            <a:gd name="connsiteY47" fmla="*/ 1585738 h 2766950"/>
                            <a:gd name="connsiteX48" fmla="*/ 2602360 w 3261356"/>
                            <a:gd name="connsiteY48" fmla="*/ 1553814 h 2766950"/>
                            <a:gd name="connsiteX49" fmla="*/ 2854527 w 3261356"/>
                            <a:gd name="connsiteY49" fmla="*/ 1493325 h 2766950"/>
                            <a:gd name="connsiteX50" fmla="*/ 3066347 w 3261356"/>
                            <a:gd name="connsiteY50" fmla="*/ 1437877 h 2766950"/>
                            <a:gd name="connsiteX51" fmla="*/ 1508607 w 3261356"/>
                            <a:gd name="connsiteY51" fmla="*/ 1206475 h 2766950"/>
                            <a:gd name="connsiteX52" fmla="*/ 1417230 w 3261356"/>
                            <a:gd name="connsiteY52" fmla="*/ 1297852 h 2766950"/>
                            <a:gd name="connsiteX53" fmla="*/ 1417230 w 3261356"/>
                            <a:gd name="connsiteY53" fmla="*/ 1314415 h 2766950"/>
                            <a:gd name="connsiteX54" fmla="*/ 1508607 w 3261356"/>
                            <a:gd name="connsiteY54" fmla="*/ 1405791 h 2766950"/>
                            <a:gd name="connsiteX55" fmla="*/ 1752750 w 3261356"/>
                            <a:gd name="connsiteY55" fmla="*/ 1405791 h 2766950"/>
                            <a:gd name="connsiteX56" fmla="*/ 1844126 w 3261356"/>
                            <a:gd name="connsiteY56" fmla="*/ 1314415 h 2766950"/>
                            <a:gd name="connsiteX57" fmla="*/ 1844126 w 3261356"/>
                            <a:gd name="connsiteY57" fmla="*/ 1297852 h 2766950"/>
                            <a:gd name="connsiteX58" fmla="*/ 1752750 w 3261356"/>
                            <a:gd name="connsiteY58" fmla="*/ 1206475 h 2766950"/>
                            <a:gd name="connsiteX59" fmla="*/ 1630678 w 3261356"/>
                            <a:gd name="connsiteY59" fmla="*/ 174304 h 2766950"/>
                            <a:gd name="connsiteX60" fmla="*/ 1114624 w 3261356"/>
                            <a:gd name="connsiteY60" fmla="*/ 469036 h 2766950"/>
                            <a:gd name="connsiteX61" fmla="*/ 1111230 w 3261356"/>
                            <a:gd name="connsiteY61" fmla="*/ 492633 h 2766950"/>
                            <a:gd name="connsiteX62" fmla="*/ 2150126 w 3261356"/>
                            <a:gd name="connsiteY62" fmla="*/ 492633 h 2766950"/>
                            <a:gd name="connsiteX63" fmla="*/ 2146731 w 3261356"/>
                            <a:gd name="connsiteY63" fmla="*/ 469036 h 2766950"/>
                            <a:gd name="connsiteX64" fmla="*/ 1630678 w 3261356"/>
                            <a:gd name="connsiteY64" fmla="*/ 174304 h 2766950"/>
                            <a:gd name="connsiteX65" fmla="*/ 1630678 w 3261356"/>
                            <a:gd name="connsiteY65" fmla="*/ 0 h 2766950"/>
                            <a:gd name="connsiteX66" fmla="*/ 2269992 w 3261356"/>
                            <a:gd name="connsiteY66" fmla="*/ 488510 h 2766950"/>
                            <a:gd name="connsiteX67" fmla="*/ 2270238 w 3261356"/>
                            <a:gd name="connsiteY67" fmla="*/ 492633 h 2766950"/>
                            <a:gd name="connsiteX68" fmla="*/ 3066347 w 3261356"/>
                            <a:gd name="connsiteY68" fmla="*/ 492633 h 2766950"/>
                            <a:gd name="connsiteX69" fmla="*/ 3105012 w 3261356"/>
                            <a:gd name="connsiteY69" fmla="*/ 494313 h 2766950"/>
                            <a:gd name="connsiteX70" fmla="*/ 3141998 w 3261356"/>
                            <a:gd name="connsiteY70" fmla="*/ 501035 h 2766950"/>
                            <a:gd name="connsiteX71" fmla="*/ 3175621 w 3261356"/>
                            <a:gd name="connsiteY71" fmla="*/ 512796 h 2766950"/>
                            <a:gd name="connsiteX72" fmla="*/ 3202518 w 3261356"/>
                            <a:gd name="connsiteY72" fmla="*/ 529599 h 2766950"/>
                            <a:gd name="connsiteX73" fmla="*/ 3217649 w 3261356"/>
                            <a:gd name="connsiteY73" fmla="*/ 539681 h 2766950"/>
                            <a:gd name="connsiteX74" fmla="*/ 3229416 w 3261356"/>
                            <a:gd name="connsiteY74" fmla="*/ 549763 h 2766950"/>
                            <a:gd name="connsiteX75" fmla="*/ 3237821 w 3261356"/>
                            <a:gd name="connsiteY75" fmla="*/ 561524 h 2766950"/>
                            <a:gd name="connsiteX76" fmla="*/ 3244546 w 3261356"/>
                            <a:gd name="connsiteY76" fmla="*/ 573285 h 2766950"/>
                            <a:gd name="connsiteX77" fmla="*/ 3252951 w 3261356"/>
                            <a:gd name="connsiteY77" fmla="*/ 585046 h 2766950"/>
                            <a:gd name="connsiteX78" fmla="*/ 3256314 w 3261356"/>
                            <a:gd name="connsiteY78" fmla="*/ 596807 h 2766950"/>
                            <a:gd name="connsiteX79" fmla="*/ 3259676 w 3261356"/>
                            <a:gd name="connsiteY79" fmla="*/ 610251 h 2766950"/>
                            <a:gd name="connsiteX80" fmla="*/ 3261356 w 3261356"/>
                            <a:gd name="connsiteY80" fmla="*/ 625372 h 2766950"/>
                            <a:gd name="connsiteX81" fmla="*/ 3261356 w 3261356"/>
                            <a:gd name="connsiteY81" fmla="*/ 1326877 h 2766950"/>
                            <a:gd name="connsiteX82" fmla="*/ 3261353 w 3261356"/>
                            <a:gd name="connsiteY82" fmla="*/ 1326877 h 2766950"/>
                            <a:gd name="connsiteX83" fmla="*/ 3261350 w 3261356"/>
                            <a:gd name="connsiteY83" fmla="*/ 1326880 h 2766950"/>
                            <a:gd name="connsiteX84" fmla="*/ 3066350 w 3261356"/>
                            <a:gd name="connsiteY84" fmla="*/ 1378964 h 2766950"/>
                            <a:gd name="connsiteX85" fmla="*/ 2854531 w 3261356"/>
                            <a:gd name="connsiteY85" fmla="*/ 1434413 h 2766950"/>
                            <a:gd name="connsiteX86" fmla="*/ 2602365 w 3261356"/>
                            <a:gd name="connsiteY86" fmla="*/ 1494902 h 2766950"/>
                            <a:gd name="connsiteX87" fmla="*/ 2466193 w 3261356"/>
                            <a:gd name="connsiteY87" fmla="*/ 1526826 h 2766950"/>
                            <a:gd name="connsiteX88" fmla="*/ 2330026 w 3261356"/>
                            <a:gd name="connsiteY88" fmla="*/ 1557071 h 2766950"/>
                            <a:gd name="connsiteX89" fmla="*/ 2193854 w 3261356"/>
                            <a:gd name="connsiteY89" fmla="*/ 1587315 h 2766950"/>
                            <a:gd name="connsiteX90" fmla="*/ 2061046 w 3261356"/>
                            <a:gd name="connsiteY90" fmla="*/ 1612517 h 2766950"/>
                            <a:gd name="connsiteX91" fmla="*/ 1934963 w 3261356"/>
                            <a:gd name="connsiteY91" fmla="*/ 1634360 h 2766950"/>
                            <a:gd name="connsiteX92" fmla="*/ 1820647 w 3261356"/>
                            <a:gd name="connsiteY92" fmla="*/ 1649484 h 2766950"/>
                            <a:gd name="connsiteX93" fmla="*/ 1719781 w 3261356"/>
                            <a:gd name="connsiteY93" fmla="*/ 1661245 h 2766950"/>
                            <a:gd name="connsiteX94" fmla="*/ 1672711 w 3261356"/>
                            <a:gd name="connsiteY94" fmla="*/ 1664604 h 2766950"/>
                            <a:gd name="connsiteX95" fmla="*/ 1630683 w 3261356"/>
                            <a:gd name="connsiteY95" fmla="*/ 1666287 h 2766950"/>
                            <a:gd name="connsiteX96" fmla="*/ 1588655 w 3261356"/>
                            <a:gd name="connsiteY96" fmla="*/ 1664604 h 2766950"/>
                            <a:gd name="connsiteX97" fmla="*/ 1544944 w 3261356"/>
                            <a:gd name="connsiteY97" fmla="*/ 1661245 h 2766950"/>
                            <a:gd name="connsiteX98" fmla="*/ 1442396 w 3261356"/>
                            <a:gd name="connsiteY98" fmla="*/ 1649484 h 2766950"/>
                            <a:gd name="connsiteX99" fmla="*/ 1326400 w 3261356"/>
                            <a:gd name="connsiteY99" fmla="*/ 1634360 h 2766950"/>
                            <a:gd name="connsiteX100" fmla="*/ 1200317 w 3261356"/>
                            <a:gd name="connsiteY100" fmla="*/ 1612517 h 2766950"/>
                            <a:gd name="connsiteX101" fmla="*/ 1067508 w 3261356"/>
                            <a:gd name="connsiteY101" fmla="*/ 1587315 h 2766950"/>
                            <a:gd name="connsiteX102" fmla="*/ 933020 w 3261356"/>
                            <a:gd name="connsiteY102" fmla="*/ 1560430 h 2766950"/>
                            <a:gd name="connsiteX103" fmla="*/ 795169 w 3261356"/>
                            <a:gd name="connsiteY103" fmla="*/ 1530186 h 2766950"/>
                            <a:gd name="connsiteX104" fmla="*/ 660681 w 3261356"/>
                            <a:gd name="connsiteY104" fmla="*/ 1496582 h 2766950"/>
                            <a:gd name="connsiteX105" fmla="*/ 406834 w 3261356"/>
                            <a:gd name="connsiteY105" fmla="*/ 1436093 h 2766950"/>
                            <a:gd name="connsiteX106" fmla="*/ 196695 w 3261356"/>
                            <a:gd name="connsiteY106" fmla="*/ 1382323 h 2766950"/>
                            <a:gd name="connsiteX107" fmla="*/ 3 w 3261356"/>
                            <a:gd name="connsiteY107" fmla="*/ 1330236 h 2766950"/>
                            <a:gd name="connsiteX108" fmla="*/ 3 w 3261356"/>
                            <a:gd name="connsiteY108" fmla="*/ 1332325 h 2766950"/>
                            <a:gd name="connsiteX109" fmla="*/ 0 w 3261356"/>
                            <a:gd name="connsiteY109" fmla="*/ 1332322 h 2766950"/>
                            <a:gd name="connsiteX110" fmla="*/ 0 w 3261356"/>
                            <a:gd name="connsiteY110" fmla="*/ 971511 h 2766950"/>
                            <a:gd name="connsiteX111" fmla="*/ 0 w 3261356"/>
                            <a:gd name="connsiteY111" fmla="*/ 625372 h 2766950"/>
                            <a:gd name="connsiteX112" fmla="*/ 1683 w 3261356"/>
                            <a:gd name="connsiteY112" fmla="*/ 610251 h 2766950"/>
                            <a:gd name="connsiteX113" fmla="*/ 5046 w 3261356"/>
                            <a:gd name="connsiteY113" fmla="*/ 596807 h 2766950"/>
                            <a:gd name="connsiteX114" fmla="*/ 8405 w 3261356"/>
                            <a:gd name="connsiteY114" fmla="*/ 585046 h 2766950"/>
                            <a:gd name="connsiteX115" fmla="*/ 16813 w 3261356"/>
                            <a:gd name="connsiteY115" fmla="*/ 573285 h 2766950"/>
                            <a:gd name="connsiteX116" fmla="*/ 25218 w 3261356"/>
                            <a:gd name="connsiteY116" fmla="*/ 561524 h 2766950"/>
                            <a:gd name="connsiteX117" fmla="*/ 35303 w 3261356"/>
                            <a:gd name="connsiteY117" fmla="*/ 549763 h 2766950"/>
                            <a:gd name="connsiteX118" fmla="*/ 47073 w 3261356"/>
                            <a:gd name="connsiteY118" fmla="*/ 539681 h 2766950"/>
                            <a:gd name="connsiteX119" fmla="*/ 57158 w 3261356"/>
                            <a:gd name="connsiteY119" fmla="*/ 529599 h 2766950"/>
                            <a:gd name="connsiteX120" fmla="*/ 87418 w 3261356"/>
                            <a:gd name="connsiteY120" fmla="*/ 512796 h 2766950"/>
                            <a:gd name="connsiteX121" fmla="*/ 121041 w 3261356"/>
                            <a:gd name="connsiteY121" fmla="*/ 501035 h 2766950"/>
                            <a:gd name="connsiteX122" fmla="*/ 158027 w 3261356"/>
                            <a:gd name="connsiteY122" fmla="*/ 494313 h 2766950"/>
                            <a:gd name="connsiteX123" fmla="*/ 196692 w 3261356"/>
                            <a:gd name="connsiteY123" fmla="*/ 492633 h 2766950"/>
                            <a:gd name="connsiteX124" fmla="*/ 991117 w 3261356"/>
                            <a:gd name="connsiteY124" fmla="*/ 492633 h 2766950"/>
                            <a:gd name="connsiteX125" fmla="*/ 991363 w 3261356"/>
                            <a:gd name="connsiteY125" fmla="*/ 488510 h 2766950"/>
                            <a:gd name="connsiteX126" fmla="*/ 1630678 w 3261356"/>
                            <a:gd name="connsiteY126" fmla="*/ 0 h 276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Lst>
                          <a:rect l="l" t="t" r="r" b="b"/>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公文包" o:spid="_x0000_s1026" o:spt="100" style="position:absolute;left:0pt;margin-left:-39.35pt;margin-top:173.85pt;height:11.5pt;width:10.5pt;z-index:1290437632;v-text-anchor:middle;mso-width-relative:page;mso-height-relative:page;" fillcolor="#596B45" filled="t" stroked="f" coordsize="3261356,2766950" o:gfxdata="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&#1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0,2634211,0,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0c1963411,0,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0,1332322,0,971511,0,625372,1683,610251,5046,596807,8405,585046,16813,573285,25218,561524,35303,549763,47073,539681,57158,529599,87418,512796,121041,501035,158027,494313,196692,492633,991117,492633,991363,488510c1024272,214121,1297944,0,1630678,0xe">
                <v:path o:connectlocs="133350,73147;133350,139043;133281,139841;133143,140551;133006,141172;132662,141792;132387,142413;132043,143034;131562,143566;130944,144098;129844,144985;128469,145606;126957,145961;125376,146050;8042,146050;6461,145961;4949,145606;3574,144985;2337,144098;1924,143566;1443,143034;1031,142413;687,141792;343,141172;206,140551;68,139841;0,139043;0,73324;8042,76073;16634,78911;27013,82104;32512,83878;38149,85474;43648,86894;49078,88224;54233,89377;58976,90175;63169,90796;64956,90973;66675,91062;68393,90973;70318,90796;74442,90175;79116,89377;84271,88224;89701,86894;95269,85297;100837,83701;106405,82016;116715,78823;125376,75896;61683,63682;57947,68505;57947,69379;61683,74202;71666,74202;75402,69379;75402,68505;71666,63682;66675,9200;45574,24757;45435,26003;87914,26003;87775,24757;66675,9200;66675,0;92815,25785;92825,26003;125376,26003;126957,26091;128469,26446;129844,27067;130944,27954;131562,28486;132044,29018;132387,29639;132662,30260;133006,30880;133143,31501;133281,32211;133350,33009;133350,70037;133349,70037;133349,70037;125376,72786;116715,75713;106405,78906;100837,80591;95269,82188;89702,83784;84271,85114;79116,86267;74442,87065;70318,87686;68393,87864;66675,87952;64956,87864;63169,87686;58976,87065;54233,86267;49078,85114;43648,83784;38149,82365;32512,80768;27013,78995;16634,75802;8042,72964;0,70214;0,70325;0,70324;0,51279;0,33009;68,32211;206,31501;343,30880;687,30260;1031,29639;1443,29018;1924,28486;2337,27954;3574,27067;4949,26446;6461,26091;8042,26003;40524,26003;40534,25785;66675,0" o:connectangles="0,0,0,0,0,0,0,0,0,0,0,0,0,0,0,0,0,0,0,0,0,0,0,0,0,0,0,0,0,0,0,0,0,0,0,0,0,0,0,0,0,0,0,0,0,0,0,0,0,0,0,0,0,0,0,0,0,0,0,0,0,0,0,0,0,0,0,0,0,0,0,0,0,0,0,0,0,0,0,0,0,0,0,0,0,0,0,0,0,0,0,0,0,0,0,0,0,0,0,0,0,0,0,0,0,0,0,0,0,0,0,0,0,0,0,0,0,0,0,0,0,0,0,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349502464" behindDoc="0" locked="0" layoutInCell="1" allowOverlap="1">
                <wp:simplePos x="0" y="0"/>
                <wp:positionH relativeFrom="column">
                  <wp:posOffset>-777875</wp:posOffset>
                </wp:positionH>
                <wp:positionV relativeFrom="paragraph">
                  <wp:posOffset>5633085</wp:posOffset>
                </wp:positionV>
                <wp:extent cx="101600" cy="176530"/>
                <wp:effectExtent l="0" t="0" r="0" b="1270"/>
                <wp:wrapNone/>
                <wp:docPr id="3" name="燕尾形 3"/>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61.25pt;margin-top:443.55pt;height:13.9pt;width:8pt;z-index:349502464;v-text-anchor:middle;mso-width-relative:page;mso-height-relative:page;" fillcolor="#596B45" filled="t" stroked="f" coordsize="21600,21600" o:gfxdata="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zDpTTcAAAADQEAAA8AAAAAAAAAAQAgAAAAIgAAAGRycy9k&#10;b3ducmV2LnhtbFBLAQIUABQAAAAIAIdO4kBWVa3qcAIAAK4EAAAOAAAAAAAAAAEAIAAAACsBAABk&#10;cnMvZTJvRG9jLnhtbFBLBQYAAAAABgAGAFkBAAANBg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1290302464" behindDoc="0" locked="0" layoutInCell="1" allowOverlap="1">
                <wp:simplePos x="0" y="0"/>
                <wp:positionH relativeFrom="column">
                  <wp:posOffset>-683260</wp:posOffset>
                </wp:positionH>
                <wp:positionV relativeFrom="paragraph">
                  <wp:posOffset>8401050</wp:posOffset>
                </wp:positionV>
                <wp:extent cx="101600" cy="176530"/>
                <wp:effectExtent l="0" t="0" r="0" b="1270"/>
                <wp:wrapNone/>
                <wp:docPr id="40" name="燕尾形 40"/>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53.8pt;margin-top:661.5pt;height:13.9pt;width:8pt;z-index:1290302464;v-text-anchor:middle;mso-width-relative:page;mso-height-relative:page;" fillcolor="#596B45" filled="t" stroked="f" coordsize="21600,21600" o:gfxdata="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pxuQdgAAAAOAQAADwAAAAAAAAABACAAAAAiAAAAZHJzL2Rvd25y&#10;ZXYueG1sUEsBAhQAFAAAAAgAh07iQGwCHlRwAgAAsAQAAA4AAAAAAAAAAQAgAAAAJwEAAGRycy9l&#10;Mm9Eb2MueG1sUEsFBgAAAAAGAAYAWQEAAAkGA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944088064" behindDoc="0" locked="0" layoutInCell="1" allowOverlap="1">
                <wp:simplePos x="0" y="0"/>
                <wp:positionH relativeFrom="column">
                  <wp:posOffset>-777875</wp:posOffset>
                </wp:positionH>
                <wp:positionV relativeFrom="paragraph">
                  <wp:posOffset>8401050</wp:posOffset>
                </wp:positionV>
                <wp:extent cx="101600" cy="176530"/>
                <wp:effectExtent l="0" t="0" r="0" b="1270"/>
                <wp:wrapNone/>
                <wp:docPr id="39" name="燕尾形 39"/>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61.25pt;margin-top:661.5pt;height:13.9pt;width:8pt;z-index:944088064;v-text-anchor:middle;mso-width-relative:page;mso-height-relative:page;" fillcolor="#596B45" filled="t" stroked="f" coordsize="21600,21600" o:gfxdata="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Vomrc2QAAAA8BAAAPAAAAAAAAAAEAIAAAACIAAABkcnMvZG93&#10;bnJldi54bWxQSwECFAAUAAAACACHTuJAQYwu+3ECAACwBAAADgAAAAAAAAABACAAAAAoAQAAZHJz&#10;L2Uyb0RvYy54bWxQSwUGAAAAAAYABgBZAQAACwY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597873664" behindDoc="0" locked="0" layoutInCell="1" allowOverlap="1">
                <wp:simplePos x="0" y="0"/>
                <wp:positionH relativeFrom="column">
                  <wp:posOffset>-872490</wp:posOffset>
                </wp:positionH>
                <wp:positionV relativeFrom="paragraph">
                  <wp:posOffset>8401050</wp:posOffset>
                </wp:positionV>
                <wp:extent cx="101600" cy="176530"/>
                <wp:effectExtent l="0" t="0" r="0" b="1270"/>
                <wp:wrapNone/>
                <wp:docPr id="7" name="燕尾形 7"/>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68.7pt;margin-top:661.5pt;height:13.9pt;width:8pt;z-index:597873664;v-text-anchor:middle;mso-width-relative:page;mso-height-relative:page;" fillcolor="#596B45" filled="t" stroked="f" coordsize="21600,21600" o:gfxdata="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dq4Cr2AAAAA8BAAAPAAAAAAAAAAEAIAAAACIAAABkcnMvZG93bnJl&#10;di54bWxQSwECFAAUAAAACACHTuJAzGKxEW8CAACuBAAADgAAAAAAAAABACAAAAAnAQAAZHJzL2Uy&#10;b0RvYy54bWxQSwUGAAAAAAYABgBZAQAACAY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387134464" behindDoc="0" locked="0" layoutInCell="1" allowOverlap="1">
                <wp:simplePos x="0" y="0"/>
                <wp:positionH relativeFrom="column">
                  <wp:posOffset>-872490</wp:posOffset>
                </wp:positionH>
                <wp:positionV relativeFrom="paragraph">
                  <wp:posOffset>7014845</wp:posOffset>
                </wp:positionV>
                <wp:extent cx="101600" cy="176530"/>
                <wp:effectExtent l="0" t="0" r="0" b="1270"/>
                <wp:wrapNone/>
                <wp:docPr id="6" name="燕尾形 6"/>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68.7pt;margin-top:552.35pt;height:13.9pt;width:8pt;z-index:387134464;v-text-anchor:middle;mso-width-relative:page;mso-height-relative:page;" fillcolor="#596B45" filled="t" stroked="f" coordsize="21600,21600" o:gfxdata="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bqfU2wAAAA8BAAAPAAAAAAAAAAEAIAAAACIAAABkcnMvZG93&#10;bnJldi54bWxQSwECFAAUAAAACACHTuJACuzOwm8CAACuBAAADgAAAAAAAAABACAAAAAqAQAAZHJz&#10;L2Uyb0RvYy54bWxQSwUGAAAAAAYABgBZAQAACwY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62398464" behindDoc="0" locked="0" layoutInCell="1" allowOverlap="1">
                <wp:simplePos x="0" y="0"/>
                <wp:positionH relativeFrom="column">
                  <wp:posOffset>-683260</wp:posOffset>
                </wp:positionH>
                <wp:positionV relativeFrom="paragraph">
                  <wp:posOffset>7014845</wp:posOffset>
                </wp:positionV>
                <wp:extent cx="101600" cy="176530"/>
                <wp:effectExtent l="0" t="0" r="0" b="1270"/>
                <wp:wrapNone/>
                <wp:docPr id="8" name="燕尾形 8"/>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53.8pt;margin-top:552.35pt;height:13.9pt;width:8pt;z-index:462398464;v-text-anchor:middle;mso-width-relative:page;mso-height-relative:page;" fillcolor="#596B45" filled="t" stroked="f" coordsize="21600,21600" o:gfxdata="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5etbO2wAAAA4BAAAPAAAAAAAAAAEAIAAAACIAAABkcnMvZG93&#10;bnJldi54bWxQSwECFAAUAAAACACHTuJAKKkVaW8CAACuBAAADgAAAAAAAAABACAAAAAqAQAAZHJz&#10;L2Uyb0RvYy54bWxQSwUGAAAAAAYABgBZAQAACwY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24766464" behindDoc="0" locked="0" layoutInCell="1" allowOverlap="1">
                <wp:simplePos x="0" y="0"/>
                <wp:positionH relativeFrom="column">
                  <wp:posOffset>-777875</wp:posOffset>
                </wp:positionH>
                <wp:positionV relativeFrom="paragraph">
                  <wp:posOffset>7014845</wp:posOffset>
                </wp:positionV>
                <wp:extent cx="101600" cy="176530"/>
                <wp:effectExtent l="0" t="0" r="0" b="1270"/>
                <wp:wrapNone/>
                <wp:docPr id="9" name="燕尾形 9"/>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61.25pt;margin-top:552.35pt;height:13.9pt;width:8pt;z-index:424766464;v-text-anchor:middle;mso-width-relative:page;mso-height-relative:page;" fillcolor="#596B45" filled="t" stroked="f" coordsize="21600,21600" o:gfxdata="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3Z02j2wAAAA8BAAAPAAAAAAAAAAEAIAAAACIAAABkcnMvZG93&#10;bnJldi54bWxQSwECFAAUAAAACACHTuJA7idqum8CAACuBAAADgAAAAAAAAABACAAAAAqAQAAZHJz&#10;L2Uyb0RvYy54bWxQSwUGAAAAAAYABgBZAQAACwY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81764864" behindDoc="0" locked="0" layoutInCell="1" allowOverlap="1">
                <wp:simplePos x="0" y="0"/>
                <wp:positionH relativeFrom="column">
                  <wp:posOffset>-683260</wp:posOffset>
                </wp:positionH>
                <wp:positionV relativeFrom="paragraph">
                  <wp:posOffset>5633085</wp:posOffset>
                </wp:positionV>
                <wp:extent cx="101600" cy="176530"/>
                <wp:effectExtent l="0" t="0" r="0" b="1270"/>
                <wp:wrapNone/>
                <wp:docPr id="34" name="燕尾形 34"/>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53.8pt;margin-top:443.55pt;height:13.9pt;width:8pt;z-index:281764864;v-text-anchor:middle;mso-width-relative:page;mso-height-relative:page;" fillcolor="#596B45" filled="t" stroked="f" coordsize="21600,21600" o:gfxdata="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b/nA9oAAAAMAQAADwAAAAAAAAABACAAAAAiAAAAZHJzL2Rv&#10;d25yZXYueG1sUEsBAhQAFAAAAAgAh07iQN7EUedxAgAAsAQAAA4AAAAAAAAAAQAgAAAAKQEAAGRy&#10;cy9lMm9Eb2MueG1sUEsFBgAAAAAGAAYAWQEAAAwGA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89291264" behindDoc="0" locked="0" layoutInCell="1" allowOverlap="1">
                <wp:simplePos x="0" y="0"/>
                <wp:positionH relativeFrom="column">
                  <wp:posOffset>-872490</wp:posOffset>
                </wp:positionH>
                <wp:positionV relativeFrom="paragraph">
                  <wp:posOffset>5633085</wp:posOffset>
                </wp:positionV>
                <wp:extent cx="101600" cy="176530"/>
                <wp:effectExtent l="0" t="0" r="0" b="1270"/>
                <wp:wrapNone/>
                <wp:docPr id="35" name="燕尾形 35"/>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68.7pt;margin-top:443.55pt;height:13.9pt;width:8pt;z-index:289291264;v-text-anchor:middle;mso-width-relative:page;mso-height-relative:page;" fillcolor="#596B45" filled="t" stroked="f" coordsize="21600,21600" o:gfxdata="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iuCS3AAAAA0BAAAPAAAAAAAAAAEAIAAAACIAAABkcnMv&#10;ZG93bnJldi54bWxQSwECFAAUAAAACACHTuJApiFtNnECAACwBAAADgAAAAAAAAABACAAAAArAQAA&#10;ZHJzL2Uyb0RvYy54bWxQSwUGAAAAAAYABgBZAQAADgY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96817664" behindDoc="0" locked="0" layoutInCell="1" allowOverlap="1">
                <wp:simplePos x="0" y="0"/>
                <wp:positionH relativeFrom="column">
                  <wp:posOffset>-683260</wp:posOffset>
                </wp:positionH>
                <wp:positionV relativeFrom="paragraph">
                  <wp:posOffset>2190750</wp:posOffset>
                </wp:positionV>
                <wp:extent cx="101600" cy="176530"/>
                <wp:effectExtent l="0" t="0" r="0" b="1270"/>
                <wp:wrapNone/>
                <wp:docPr id="36" name="燕尾形 36"/>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53.8pt;margin-top:172.5pt;height:13.9pt;width:8pt;z-index:296817664;v-text-anchor:middle;mso-width-relative:page;mso-height-relative:page;" fillcolor="#596B45" filled="t" stroked="f" coordsize="21600,21600" o:gfxdata="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SezZ2doAAAAMAQAADwAAAAAAAAABACAAAAAiAAAAZHJzL2Rv&#10;d25yZXYueG1sUEsBAhQAFAAAAAgAh07iQG8IWZ5xAgAAsAQAAA4AAAAAAAAAAQAgAAAAKQEAAGRy&#10;cy9lMm9Eb2MueG1sUEsFBgAAAAAGAAYAWQEAAAwGA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304344064" behindDoc="0" locked="0" layoutInCell="1" allowOverlap="1">
                <wp:simplePos x="0" y="0"/>
                <wp:positionH relativeFrom="column">
                  <wp:posOffset>-777875</wp:posOffset>
                </wp:positionH>
                <wp:positionV relativeFrom="paragraph">
                  <wp:posOffset>2190750</wp:posOffset>
                </wp:positionV>
                <wp:extent cx="101600" cy="176530"/>
                <wp:effectExtent l="0" t="0" r="0" b="1270"/>
                <wp:wrapNone/>
                <wp:docPr id="37" name="燕尾形 37"/>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6372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61.25pt;margin-top:172.5pt;height:13.9pt;width:8pt;z-index:304344064;v-text-anchor:middle;mso-width-relative:page;mso-height-relative:page;" fillcolor="#63724F" filled="t" stroked="f" coordsize="21600,21600" o:gfxdata="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DkfVDbAAAADQEAAA8AAAAAAAAAAQAgAAAAIgAAAGRycy9k&#10;b3ducmV2LnhtbFBLAQIUABQAAAAIAIdO4kCeT7GccQIAALAEAAAOAAAAAAAAAAEAIAAAACoBAABk&#10;cnMvZTJvRG9jLnhtbFBLBQYAAAAABgAGAFkBAAANBg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311870464" behindDoc="0" locked="0" layoutInCell="1" allowOverlap="1">
                <wp:simplePos x="0" y="0"/>
                <wp:positionH relativeFrom="column">
                  <wp:posOffset>-872490</wp:posOffset>
                </wp:positionH>
                <wp:positionV relativeFrom="paragraph">
                  <wp:posOffset>2190750</wp:posOffset>
                </wp:positionV>
                <wp:extent cx="101600" cy="176530"/>
                <wp:effectExtent l="0" t="0" r="0" b="1270"/>
                <wp:wrapNone/>
                <wp:docPr id="38" name="燕尾形 38"/>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68.7pt;margin-top:172.5pt;height:13.9pt;width:8pt;z-index:311870464;v-text-anchor:middle;mso-width-relative:page;mso-height-relative:page;" fillcolor="#596B45" filled="t" stroked="f" coordsize="21600,21600" o:gfxdata="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435W1NoAAAANAQAADwAAAAAAAAABACAAAAAiAAAAZHJzL2Rv&#10;d25yZXYueG1sUEsBAhQAFAAAAAgAh07iQDlpEipxAgAAsAQAAA4AAAAAAAAAAQAgAAAAKQEAAGRy&#10;cy9lMm9Eb2MueG1sUEsFBgAAAAAGAAYAWQEAAAwGA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74238464" behindDoc="0" locked="0" layoutInCell="1" allowOverlap="1">
                <wp:simplePos x="0" y="0"/>
                <wp:positionH relativeFrom="column">
                  <wp:posOffset>-683260</wp:posOffset>
                </wp:positionH>
                <wp:positionV relativeFrom="paragraph">
                  <wp:posOffset>817880</wp:posOffset>
                </wp:positionV>
                <wp:extent cx="101600" cy="176530"/>
                <wp:effectExtent l="0" t="0" r="0" b="1270"/>
                <wp:wrapNone/>
                <wp:docPr id="33" name="燕尾形 33"/>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53.8pt;margin-top:64.4pt;height:13.9pt;width:8pt;z-index:274238464;v-text-anchor:middle;mso-width-relative:page;mso-height-relative:page;" fillcolor="#596B45" filled="t" stroked="f" coordsize="21600,21600" o:gfxdata="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pOdjdcAAAAMAQAADwAAAAAAAAABACAAAAAiAAAAZHJzL2Rvd25y&#10;ZXYueG1sUEsBAhQAFAAAAAgAh07iQHV0dL1xAgAAsAQAAA4AAAAAAAAAAQAgAAAAJgEAAGRycy9l&#10;Mm9Eb2MueG1sUEsFBgAAAAAGAAYAWQEAAAkGA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66712064" behindDoc="0" locked="0" layoutInCell="1" allowOverlap="1">
                <wp:simplePos x="0" y="0"/>
                <wp:positionH relativeFrom="column">
                  <wp:posOffset>-777875</wp:posOffset>
                </wp:positionH>
                <wp:positionV relativeFrom="paragraph">
                  <wp:posOffset>817880</wp:posOffset>
                </wp:positionV>
                <wp:extent cx="101600" cy="176530"/>
                <wp:effectExtent l="0" t="0" r="0" b="1270"/>
                <wp:wrapNone/>
                <wp:docPr id="32" name="燕尾形 32"/>
                <wp:cNvGraphicFramePr/>
                <a:graphic xmlns:a="http://schemas.openxmlformats.org/drawingml/2006/main">
                  <a:graphicData uri="http://schemas.microsoft.com/office/word/2010/wordprocessingShape">
                    <wps:wsp>
                      <wps:cNvSpPr/>
                      <wps:spPr>
                        <a:xfrm>
                          <a:off x="0" y="0"/>
                          <a:ext cx="101600" cy="176530"/>
                        </a:xfrm>
                        <a:prstGeom prst="chevron">
                          <a:avLst>
                            <a:gd name="adj" fmla="val 5812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61.25pt;margin-top:64.4pt;height:13.9pt;width:8pt;z-index:266712064;v-text-anchor:middle;mso-width-relative:page;mso-height-relative:page;" fillcolor="#596B45" filled="t" stroked="f" coordsize="21600,21600" o:gfxdata="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cpWPdcAAAANAQAADwAAAAAAAAABACAAAAAiAAAAZHJzL2Rvd25y&#10;ZXYueG1sUEsBAhQAFAAAAAgAh07iQA2RSGxxAgAAsAQAAA4AAAAAAAAAAQAgAAAAJgEAAGRycy9l&#10;Mm9Eb2MueG1sUEsFBgAAAAAGAAYAWQEAAAkGAAAAAA==&#10;" adj="9045">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4532608" behindDoc="0" locked="0" layoutInCell="1" allowOverlap="1">
                <wp:simplePos x="0" y="0"/>
                <wp:positionH relativeFrom="column">
                  <wp:posOffset>-902335</wp:posOffset>
                </wp:positionH>
                <wp:positionV relativeFrom="paragraph">
                  <wp:posOffset>7279640</wp:posOffset>
                </wp:positionV>
                <wp:extent cx="7083425" cy="90932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083425" cy="909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通用技能证书：英语等级证书、普通话一级甲等证书、全国计算机等级证书、机动车驾驶证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专业技能证书：高级财务证书、高级建筑师证书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其他技能证书：大学生创业大赛金奖</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05pt;margin-top:573.2pt;height:71.6pt;width:557.75pt;z-index:254532608;mso-width-relative:page;mso-height-relative:page;" filled="f" stroked="f" coordsize="21600,21600" o:gfxdata="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jpE94AAAAOAQAADwAAAAAAAAABACAAAAAiAAAAZHJzL2Rvd25yZXYueG1sUEsBAhQAFAAA&#10;AAgAh07iQEHUeYQiAgAAGgQAAA4AAAAAAAAAAQAgAAAALQEAAGRycy9lMm9Eb2MueG1sUEsFBgAA&#10;AAAGAAYAWQEAAMEF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通用技能证书：英语等级证书、普通话一级甲等证书、全国计算机等级证书、机动车驾驶证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专业技能证书：高级财务证书、高级建筑师证书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其他技能证书：大学生创业大赛金奖</w:t>
                      </w:r>
                    </w:p>
                    <w:p/>
                  </w:txbxContent>
                </v:textbox>
              </v:shape>
            </w:pict>
          </mc:Fallback>
        </mc:AlternateContent>
      </w:r>
      <w:r>
        <w:rPr>
          <w:sz w:val="21"/>
        </w:rPr>
        <mc:AlternateContent>
          <mc:Choice Requires="wps">
            <w:drawing>
              <wp:anchor distT="0" distB="0" distL="114300" distR="114300" simplePos="0" relativeHeight="252753920" behindDoc="0" locked="0" layoutInCell="1" allowOverlap="1">
                <wp:simplePos x="0" y="0"/>
                <wp:positionH relativeFrom="column">
                  <wp:posOffset>-902335</wp:posOffset>
                </wp:positionH>
                <wp:positionV relativeFrom="paragraph">
                  <wp:posOffset>5897880</wp:posOffset>
                </wp:positionV>
                <wp:extent cx="7083425" cy="90932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7083425" cy="909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扎实的专业基础，思维清晰敏捷、对事物具有敏感的观察能力。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能够独立带领团队完成项目需求，全程负责线上线下的流程。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rPr>
                                <w:sz w:val="24"/>
                                <w:szCs w:val="24"/>
                              </w:rPr>
                            </w:pPr>
                            <w:r>
                              <w:rPr>
                                <w:rFonts w:hint="eastAsia" w:ascii="微软雅黑" w:hAnsi="微软雅黑" w:eastAsia="微软雅黑" w:cs="微软雅黑"/>
                                <w:sz w:val="24"/>
                                <w:szCs w:val="24"/>
                              </w:rPr>
                              <w:t>良好的沟通应变能力，抗压能力、公关能力、商务谈判能力强</w:t>
                            </w:r>
                            <w:r>
                              <w:rPr>
                                <w:rFonts w:hint="eastAsia" w:ascii="微软雅黑" w:hAnsi="微软雅黑" w:eastAsia="微软雅黑" w:cs="微软雅黑"/>
                                <w:sz w:val="24"/>
                                <w:szCs w:val="24"/>
                                <w:lang w:eastAsia="zh-CN"/>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05pt;margin-top:464.4pt;height:71.6pt;width:557.75pt;z-index:252753920;mso-width-relative:page;mso-height-relative:page;" filled="f" stroked="f" coordsize="21600,21600" o:gfxdata="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AiVd4AAAANAQAADwAAAAAAAAABACAAAAAiAAAAZHJzL2Rvd25yZXYueG1sUEsBAhQAFAAA&#10;AAgAh07iQJMI+4giAgAAGgQAAA4AAAAAAAAAAQAgAAAALQEAAGRycy9lMm9Eb2MueG1sUEsFBgAA&#10;AAAGAAYAWQEAAMEF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扎实的专业基础，思维清晰敏捷、对事物具有敏感的观察能力。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能够独立带领团队完成项目需求，全程负责线上线下的流程。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rPr>
                          <w:sz w:val="24"/>
                          <w:szCs w:val="24"/>
                        </w:rPr>
                      </w:pPr>
                      <w:r>
                        <w:rPr>
                          <w:rFonts w:hint="eastAsia" w:ascii="微软雅黑" w:hAnsi="微软雅黑" w:eastAsia="微软雅黑" w:cs="微软雅黑"/>
                          <w:sz w:val="24"/>
                          <w:szCs w:val="24"/>
                        </w:rPr>
                        <w:t>良好的沟通应变能力，抗压能力、公关能力、商务谈判能力强</w:t>
                      </w:r>
                      <w:r>
                        <w:rPr>
                          <w:rFonts w:hint="eastAsia" w:ascii="微软雅黑" w:hAnsi="微软雅黑" w:eastAsia="微软雅黑" w:cs="微软雅黑"/>
                          <w:sz w:val="24"/>
                          <w:szCs w:val="24"/>
                          <w:lang w:eastAsia="zh-CN"/>
                        </w:rPr>
                        <w:t>。</w:t>
                      </w:r>
                    </w:p>
                    <w:p/>
                  </w:txbxContent>
                </v:textbox>
              </v:shape>
            </w:pict>
          </mc:Fallback>
        </mc:AlternateContent>
      </w:r>
      <w:r>
        <w:rPr>
          <w:sz w:val="21"/>
        </w:rPr>
        <mc:AlternateContent>
          <mc:Choice Requires="wps">
            <w:drawing>
              <wp:anchor distT="0" distB="0" distL="114300" distR="114300" simplePos="0" relativeHeight="252069888" behindDoc="0" locked="0" layoutInCell="1" allowOverlap="1">
                <wp:simplePos x="0" y="0"/>
                <wp:positionH relativeFrom="column">
                  <wp:posOffset>-902335</wp:posOffset>
                </wp:positionH>
                <wp:positionV relativeFrom="paragraph">
                  <wp:posOffset>2465705</wp:posOffset>
                </wp:positionV>
                <wp:extent cx="7083425" cy="295656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7083425" cy="2956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2015.11-2017.07                        医疗科技                       执业医师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负责中心病人的医疗、救治等任务，按时下达医嘱</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不断提高医护人员及病人素质</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为病人定期举办透析知识咨询和讲座</w:t>
                            </w:r>
                            <w:r>
                              <w:rPr>
                                <w:rFonts w:hint="eastAsia" w:ascii="微软雅黑" w:hAnsi="微软雅黑" w:eastAsia="微软雅黑" w:cs="微软雅黑"/>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为长期维持性透析病人，定期开化验检查，定期评估病人透析质量</w:t>
                            </w:r>
                            <w:r>
                              <w:rPr>
                                <w:rFonts w:hint="eastAsia" w:ascii="微软雅黑" w:hAnsi="微软雅黑" w:eastAsia="微软雅黑" w:cs="微软雅黑"/>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both"/>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2014.01-2015.10                        XX社区医疗中心               主治医生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在主任医师指导下，负责一定范围的医疗、教学、科研、预防工作。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按时查房，具体参加和指导住院医师进行诊断、治疗及特殊诊疗操</w:t>
                            </w:r>
                            <w:r>
                              <w:rPr>
                                <w:rFonts w:hint="eastAsia" w:ascii="微软雅黑" w:hAnsi="微软雅黑" w:eastAsia="微软雅黑" w:cs="微软雅黑"/>
                                <w:sz w:val="24"/>
                                <w:szCs w:val="24"/>
                                <w:lang w:eastAsia="zh-CN"/>
                              </w:rPr>
                              <w:t>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掌握病员的病情变化，病员发生</w:t>
                            </w:r>
                            <w:r>
                              <w:rPr>
                                <w:rFonts w:hint="eastAsia" w:ascii="微软雅黑" w:hAnsi="微软雅黑" w:eastAsia="微软雅黑" w:cs="微软雅黑"/>
                                <w:sz w:val="24"/>
                                <w:szCs w:val="24"/>
                                <w:lang w:eastAsia="zh-CN"/>
                              </w:rPr>
                              <w:t>任何</w:t>
                            </w:r>
                            <w:r>
                              <w:rPr>
                                <w:rFonts w:hint="eastAsia" w:ascii="微软雅黑" w:hAnsi="微软雅黑" w:eastAsia="微软雅黑" w:cs="微软雅黑"/>
                                <w:sz w:val="24"/>
                                <w:szCs w:val="24"/>
                              </w:rPr>
                              <w:t>重要问题时，及时处理</w:t>
                            </w:r>
                            <w:r>
                              <w:rPr>
                                <w:rFonts w:hint="eastAsia" w:ascii="微软雅黑" w:hAnsi="微软雅黑" w:eastAsia="微软雅黑" w:cs="微软雅黑"/>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2012.11-2013.12                       XX科技公司                   医学讲师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认真书写医疗病例文件，新病人的病历在24小时内完成。记录好透析病例资料与保管。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遵守医生职业道德规范，接诊热心，诊查细心，宣教耐心</w:t>
                            </w:r>
                            <w:r>
                              <w:rPr>
                                <w:rFonts w:hint="eastAsia" w:ascii="微软雅黑" w:hAnsi="微软雅黑" w:eastAsia="微软雅黑" w:cs="微软雅黑"/>
                                <w:sz w:val="24"/>
                                <w:szCs w:val="24"/>
                                <w:lang w:eastAsia="zh-CN"/>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05pt;margin-top:194.15pt;height:232.8pt;width:557.75pt;z-index:252069888;mso-width-relative:page;mso-height-relative:page;" filled="f" stroked="f" coordsize="21600,21600" o:gfxdata="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A09d0AAAAMAQAADwAAAAAAAAABACAAAAAiAAAAZHJzL2Rvd25yZXYueG1sUEsBAhQAFAAA&#10;AAgAh07iQOaUV/kjAgAAGwQAAA4AAAAAAAAAAQAgAAAALA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2015.11-2017.07                        医疗科技                       执业医师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负责中心病人的医疗、救治等任务，按时下达医嘱</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不断提高医护人员及病人素质</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为病人定期举办透析知识咨询和讲座</w:t>
                      </w:r>
                      <w:r>
                        <w:rPr>
                          <w:rFonts w:hint="eastAsia" w:ascii="微软雅黑" w:hAnsi="微软雅黑" w:eastAsia="微软雅黑" w:cs="微软雅黑"/>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为长期维持性透析病人，定期开化验检查，定期评估病人透析质量</w:t>
                      </w:r>
                      <w:r>
                        <w:rPr>
                          <w:rFonts w:hint="eastAsia" w:ascii="微软雅黑" w:hAnsi="微软雅黑" w:eastAsia="微软雅黑" w:cs="微软雅黑"/>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both"/>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2014.01-2015.10                        XX社区医疗中心               主治医生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在主任医师指导下，负责一定范围的医疗、教学、科研、预防工作。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按时查房，具体参加和指导住院医师进行诊断、治疗及特殊诊疗操</w:t>
                      </w:r>
                      <w:r>
                        <w:rPr>
                          <w:rFonts w:hint="eastAsia" w:ascii="微软雅黑" w:hAnsi="微软雅黑" w:eastAsia="微软雅黑" w:cs="微软雅黑"/>
                          <w:sz w:val="24"/>
                          <w:szCs w:val="24"/>
                          <w:lang w:eastAsia="zh-CN"/>
                        </w:rPr>
                        <w:t>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掌握病员的病情变化，病员发生</w:t>
                      </w:r>
                      <w:r>
                        <w:rPr>
                          <w:rFonts w:hint="eastAsia" w:ascii="微软雅黑" w:hAnsi="微软雅黑" w:eastAsia="微软雅黑" w:cs="微软雅黑"/>
                          <w:sz w:val="24"/>
                          <w:szCs w:val="24"/>
                          <w:lang w:eastAsia="zh-CN"/>
                        </w:rPr>
                        <w:t>任何</w:t>
                      </w:r>
                      <w:r>
                        <w:rPr>
                          <w:rFonts w:hint="eastAsia" w:ascii="微软雅黑" w:hAnsi="微软雅黑" w:eastAsia="微软雅黑" w:cs="微软雅黑"/>
                          <w:sz w:val="24"/>
                          <w:szCs w:val="24"/>
                        </w:rPr>
                        <w:t>重要问题时，及时处理</w:t>
                      </w:r>
                      <w:r>
                        <w:rPr>
                          <w:rFonts w:hint="eastAsia" w:ascii="微软雅黑" w:hAnsi="微软雅黑" w:eastAsia="微软雅黑" w:cs="微软雅黑"/>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2012.11-2013.12                       XX科技公司                   医学讲师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认真书写医疗病例文件，新病人的病历在24小时内完成。记录好透析病例资料与保管。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遵守医生职业道德规范，接诊热心，诊查细心，宣教耐心</w:t>
                      </w:r>
                      <w:r>
                        <w:rPr>
                          <w:rFonts w:hint="eastAsia" w:ascii="微软雅黑" w:hAnsi="微软雅黑" w:eastAsia="微软雅黑" w:cs="微软雅黑"/>
                          <w:sz w:val="24"/>
                          <w:szCs w:val="24"/>
                          <w:lang w:eastAsia="zh-CN"/>
                        </w:rPr>
                        <w:t>。</w:t>
                      </w:r>
                    </w:p>
                    <w:p/>
                  </w:txbxContent>
                </v:textbox>
              </v:shape>
            </w:pict>
          </mc:Fallback>
        </mc:AlternateContent>
      </w:r>
      <w:r>
        <w:rPr>
          <w:sz w:val="21"/>
        </w:rPr>
        <mc:AlternateContent>
          <mc:Choice Requires="wps">
            <w:drawing>
              <wp:anchor distT="0" distB="0" distL="114300" distR="114300" simplePos="0" relativeHeight="251796480" behindDoc="0" locked="0" layoutInCell="1" allowOverlap="1">
                <wp:simplePos x="0" y="0"/>
                <wp:positionH relativeFrom="column">
                  <wp:posOffset>-902335</wp:posOffset>
                </wp:positionH>
                <wp:positionV relativeFrom="paragraph">
                  <wp:posOffset>1085215</wp:posOffset>
                </wp:positionV>
                <wp:extent cx="7083425" cy="901065"/>
                <wp:effectExtent l="0" t="0" r="0" b="0"/>
                <wp:wrapNone/>
                <wp:docPr id="22" name="文本框 22"/>
                <wp:cNvGraphicFramePr/>
                <a:graphic xmlns:a="http://schemas.openxmlformats.org/drawingml/2006/main">
                  <a:graphicData uri="http://schemas.microsoft.com/office/word/2010/wordprocessingShape">
                    <wps:wsp>
                      <wps:cNvSpPr txBox="1"/>
                      <wps:spPr>
                        <a:xfrm>
                          <a:off x="238125" y="2546350"/>
                          <a:ext cx="7083425" cy="901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2007.09-2011.06                       XX大学                        临床医学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主修课程：</w:t>
                            </w:r>
                            <w:r>
                              <w:rPr>
                                <w:rFonts w:hint="eastAsia" w:ascii="微软雅黑" w:hAnsi="微软雅黑" w:eastAsia="微软雅黑" w:cs="微软雅黑"/>
                                <w:sz w:val="24"/>
                                <w:szCs w:val="24"/>
                              </w:rPr>
                              <w:t>系统解剖学、组织学与胚胎学、</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"https://www.baidu.com/s?wd=%E7%BB%86%E8%83%9E%E7%94%9F%E7%89%A9%E5%AD%A6&amp;tn=44039180_cpr&amp;fenlei=mv6quAkxTZn0IZRqIHckPjm4nH00T1YYuhn4myfzm1P-njDYnyDd0ZwV5Hcvrjm3rH6sPfKWUMw85HfYnjn4nH6sgvPsT6KdThsqpZwYTjCEQLGCpyw9Uz4Bmy-bIi4WUvYETgN-TLwGUv3EnH6drHfLrjbkrHmzPHDzPWfzPs" \t "https://zhidao.baidu.com/question/_blank"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细胞生物学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、医学免疫</w:t>
                            </w:r>
                            <w:r>
                              <w:rPr>
                                <w:rFonts w:hint="eastAsia" w:ascii="微软雅黑" w:hAnsi="微软雅黑" w:eastAsia="微软雅黑" w:cs="微软雅黑"/>
                                <w:sz w:val="24"/>
                                <w:szCs w:val="24"/>
                                <w:lang w:eastAsia="zh-CN"/>
                              </w:rPr>
                              <w:t>学</w:t>
                            </w:r>
                            <w:r>
                              <w:rPr>
                                <w:rFonts w:hint="eastAsia" w:ascii="微软雅黑" w:hAnsi="微软雅黑" w:eastAsia="微软雅黑" w:cs="微软雅黑"/>
                                <w:sz w:val="24"/>
                                <w:szCs w:val="24"/>
                              </w:rPr>
                              <w:t>、医学遗传学、</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"https://www.baidu.com/s?wd=%E5%8C%BB%E5%AD%A6%E4%BC%A6%E7%90%86%E5%AD%A6&amp;tn=44039180_cpr&amp;fenlei=mv6quAkxTZn0IZRqIHckPjm4nH00T1YYuhn4myfzm1P-njDYnyDd0ZwV5Hcvrjm3rH6sPfKWUMw85HfYnjn4nH6sgvPsT6KdThsqpZwYTjCEQLGCpyw9Uz4Bmy-bIi4WUvYETgN-TLwGUv3EnH6drHfLrjbkrHmzPHDzPWfzPs" \t "https://zhidao.baidu.com/question/_blank"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医学伦理学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医学统计学、病理学、病原生物学、卫生学、药理学、传染病学、</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"https://www.baidu.com/s?wd=%E4%B8%B4%E5%BA%8A%E8%8D%AF%E7%90%86%E5%AD%A6&amp;tn=44039180_cpr&amp;fenlei=mv6quAkxTZn0IZRqIHckPjm4nH00T1YYuhn4myfzm1P-njDYnyDd0ZwV5Hcvrjm3rH6sPfKWUMw85HfYnjn4nH6sgvPsT6KdThsqpZwYTjCEQLGCpyw9Uz4Bmy-bIi4WUvYETgN-TLwGUv3EnH6drHfLrjbkrHmzPHDzPWfzPs" \t "https://zhidao.baidu.com/question/_blank"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临床药理学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eastAsia="zh-CN"/>
                              </w:rPr>
                              <w:t>等。</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05pt;margin-top:85.45pt;height:70.95pt;width:557.75pt;z-index:251796480;mso-width-relative:page;mso-height-relative:page;" filled="f" stroked="f" coordsize="21600,21600" o:gfxdata="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qyMrdAAAADAEAAA8AAAAAAAAAAQAgAAAAIgAAAGRycy9kb3ducmV2LnhtbFBLAQIU&#10;ABQAAAAIAIdO4kBm/XUFJwIAACUEAAAOAAAAAAAAAAEAIAAAACw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2007.09-2011.06                       XX大学                        临床医学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主修课程：</w:t>
                      </w:r>
                      <w:r>
                        <w:rPr>
                          <w:rFonts w:hint="eastAsia" w:ascii="微软雅黑" w:hAnsi="微软雅黑" w:eastAsia="微软雅黑" w:cs="微软雅黑"/>
                          <w:sz w:val="24"/>
                          <w:szCs w:val="24"/>
                        </w:rPr>
                        <w:t>系统解剖学、组织学与胚胎学、</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"https://www.baidu.com/s?wd=%E7%BB%86%E8%83%9E%E7%94%9F%E7%89%A9%E5%AD%A6&amp;tn=44039180_cpr&amp;fenlei=mv6quAkxTZn0IZRqIHckPjm4nH00T1YYuhn4myfzm1P-njDYnyDd0ZwV5Hcvrjm3rH6sPfKWUMw85HfYnjn4nH6sgvPsT6KdThsqpZwYTjCEQLGCpyw9Uz4Bmy-bIi4WUvYETgN-TLwGUv3EnH6drHfLrjbkrHmzPHDzPWfzPs" \t "https://zhidao.baidu.com/question/_blank"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细胞生物学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、医学免疫</w:t>
                      </w:r>
                      <w:r>
                        <w:rPr>
                          <w:rFonts w:hint="eastAsia" w:ascii="微软雅黑" w:hAnsi="微软雅黑" w:eastAsia="微软雅黑" w:cs="微软雅黑"/>
                          <w:sz w:val="24"/>
                          <w:szCs w:val="24"/>
                          <w:lang w:eastAsia="zh-CN"/>
                        </w:rPr>
                        <w:t>学</w:t>
                      </w:r>
                      <w:r>
                        <w:rPr>
                          <w:rFonts w:hint="eastAsia" w:ascii="微软雅黑" w:hAnsi="微软雅黑" w:eastAsia="微软雅黑" w:cs="微软雅黑"/>
                          <w:sz w:val="24"/>
                          <w:szCs w:val="24"/>
                        </w:rPr>
                        <w:t>、医学遗传学、</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"https://www.baidu.com/s?wd=%E5%8C%BB%E5%AD%A6%E4%BC%A6%E7%90%86%E5%AD%A6&amp;tn=44039180_cpr&amp;fenlei=mv6quAkxTZn0IZRqIHckPjm4nH00T1YYuhn4myfzm1P-njDYnyDd0ZwV5Hcvrjm3rH6sPfKWUMw85HfYnjn4nH6sgvPsT6KdThsqpZwYTjCEQLGCpyw9Uz4Bmy-bIi4WUvYETgN-TLwGUv3EnH6drHfLrjbkrHmzPHDzPWfzPs" \t "https://zhidao.baidu.com/question/_blank"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医学伦理学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医学统计学、病理学、病原生物学、卫生学、药理学、传染病学、</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"https://www.baidu.com/s?wd=%E4%B8%B4%E5%BA%8A%E8%8D%AF%E7%90%86%E5%AD%A6&amp;tn=44039180_cpr&amp;fenlei=mv6quAkxTZn0IZRqIHckPjm4nH00T1YYuhn4myfzm1P-njDYnyDd0ZwV5Hcvrjm3rH6sPfKWUMw85HfYnjn4nH6sgvPsT6KdThsqpZwYTjCEQLGCpyw9Uz4Bmy-bIi4WUvYETgN-TLwGUv3EnH6drHfLrjbkrHmzPHDzPWfzPs" \t "https://zhidao.baidu.com/question/_blank"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临床药理学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eastAsia="zh-CN"/>
                        </w:rPr>
                        <w:t>等。</w:t>
                      </w:r>
                    </w:p>
                    <w:p/>
                  </w:txbxContent>
                </v:textbox>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3337560</wp:posOffset>
                </wp:positionH>
                <wp:positionV relativeFrom="paragraph">
                  <wp:posOffset>328930</wp:posOffset>
                </wp:positionV>
                <wp:extent cx="122555" cy="137160"/>
                <wp:effectExtent l="0" t="0" r="4445" b="15240"/>
                <wp:wrapNone/>
                <wp:docPr id="241" name="五角星"/>
                <wp:cNvGraphicFramePr/>
                <a:graphic xmlns:a="http://schemas.openxmlformats.org/drawingml/2006/main">
                  <a:graphicData uri="http://schemas.microsoft.com/office/word/2010/wordprocessingShape">
                    <wps:wsp>
                      <wps:cNvSpPr/>
                      <wps:spPr>
                        <a:xfrm>
                          <a:off x="4489450" y="1519555"/>
                          <a:ext cx="122555" cy="137160"/>
                        </a:xfrm>
                        <a:prstGeom prst="star5">
                          <a:avLst/>
                        </a:pr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五角星" o:spid="_x0000_s1026" style="position:absolute;left:0pt;margin-left:262.8pt;margin-top:25.9pt;height:10.8pt;width:9.65pt;z-index:251794432;v-text-anchor:middle;mso-width-relative:page;mso-height-relative:page;" fillcolor="#596B45" filled="t" stroked="f" coordsize="122555,137160" o:gfxdata="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mIvOnaAAAACQEA&#10;AA8AAAAAAAAAAQAgAAAAIgAAAGRycy9kb3ducmV2LnhtbFBLAQIUABQAAAAIAIdO4kDXTe4c3wEA&#10;AHwDAAAOAAAAAAAAAAEAIAAAACkBAABkcnMvZTJvRG9jLnhtbFBLBQYAAAAABgAGAFkBAAB6BQAA&#10;AAA=&#10;" path="m0,52390l46812,52390,61277,0,75742,52390,122554,52390,84683,84769,99148,137159,61277,104780,23406,137159,37871,84769xe">
                <v:path o:connectlocs="61277,0;0,52390;23406,137159;99148,137159;122554,52390" o:connectangles="247,164,82,82,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3338195</wp:posOffset>
                </wp:positionH>
                <wp:positionV relativeFrom="paragraph">
                  <wp:posOffset>31115</wp:posOffset>
                </wp:positionV>
                <wp:extent cx="125095" cy="120015"/>
                <wp:effectExtent l="0" t="0" r="1905" b="6985"/>
                <wp:wrapNone/>
                <wp:docPr id="20" name="学士帽"/>
                <wp:cNvGraphicFramePr/>
                <a:graphic xmlns:a="http://schemas.openxmlformats.org/drawingml/2006/main">
                  <a:graphicData uri="http://schemas.microsoft.com/office/word/2010/wordprocessingShape">
                    <wps:wsp>
                      <wps:cNvSpPr/>
                      <wps:spPr bwMode="auto">
                        <a:xfrm>
                          <a:off x="4494530" y="1133475"/>
                          <a:ext cx="125095" cy="120015"/>
                        </a:xfrm>
                        <a:custGeom>
                          <a:avLst/>
                          <a:gdLst>
                            <a:gd name="T0" fmla="*/ 1395067 w 3931"/>
                            <a:gd name="T1" fmla="*/ 589725 h 2392"/>
                            <a:gd name="T2" fmla="*/ 928365 w 3931"/>
                            <a:gd name="T3" fmla="*/ 389484 h 2392"/>
                            <a:gd name="T4" fmla="*/ 403040 w 3931"/>
                            <a:gd name="T5" fmla="*/ 589725 h 2392"/>
                            <a:gd name="T6" fmla="*/ 256480 w 3931"/>
                            <a:gd name="T7" fmla="*/ 528782 h 2392"/>
                            <a:gd name="T8" fmla="*/ 256480 w 3931"/>
                            <a:gd name="T9" fmla="*/ 708403 h 2392"/>
                            <a:gd name="T10" fmla="*/ 296326 w 3931"/>
                            <a:gd name="T11" fmla="*/ 763389 h 2392"/>
                            <a:gd name="T12" fmla="*/ 255564 w 3931"/>
                            <a:gd name="T13" fmla="*/ 818375 h 2392"/>
                            <a:gd name="T14" fmla="*/ 299074 w 3931"/>
                            <a:gd name="T15" fmla="*/ 1011742 h 2392"/>
                            <a:gd name="T16" fmla="*/ 170834 w 3931"/>
                            <a:gd name="T17" fmla="*/ 1011742 h 2392"/>
                            <a:gd name="T18" fmla="*/ 214802 w 3931"/>
                            <a:gd name="T19" fmla="*/ 817458 h 2392"/>
                            <a:gd name="T20" fmla="*/ 179078 w 3931"/>
                            <a:gd name="T21" fmla="*/ 763389 h 2392"/>
                            <a:gd name="T22" fmla="*/ 213428 w 3931"/>
                            <a:gd name="T23" fmla="*/ 709777 h 2392"/>
                            <a:gd name="T24" fmla="*/ 213428 w 3931"/>
                            <a:gd name="T25" fmla="*/ 510911 h 2392"/>
                            <a:gd name="T26" fmla="*/ 0 w 3931"/>
                            <a:gd name="T27" fmla="*/ 421559 h 2392"/>
                            <a:gd name="T28" fmla="*/ 938899 w 3931"/>
                            <a:gd name="T29" fmla="*/ 0 h 2392"/>
                            <a:gd name="T30" fmla="*/ 1800397 w 3931"/>
                            <a:gd name="T31" fmla="*/ 427058 h 2392"/>
                            <a:gd name="T32" fmla="*/ 1395067 w 3931"/>
                            <a:gd name="T33" fmla="*/ 589725 h 2392"/>
                            <a:gd name="T34" fmla="*/ 917831 w 3931"/>
                            <a:gd name="T35" fmla="*/ 491208 h 2392"/>
                            <a:gd name="T36" fmla="*/ 1341481 w 3931"/>
                            <a:gd name="T37" fmla="*/ 635088 h 2392"/>
                            <a:gd name="T38" fmla="*/ 1341481 w 3931"/>
                            <a:gd name="T39" fmla="*/ 983791 h 2392"/>
                            <a:gd name="T40" fmla="*/ 896306 w 3931"/>
                            <a:gd name="T41" fmla="*/ 1096054 h 2392"/>
                            <a:gd name="T42" fmla="*/ 503342 w 3931"/>
                            <a:gd name="T43" fmla="*/ 983791 h 2392"/>
                            <a:gd name="T44" fmla="*/ 503342 w 3931"/>
                            <a:gd name="T45" fmla="*/ 635088 h 2392"/>
                            <a:gd name="T46" fmla="*/ 917831 w 3931"/>
                            <a:gd name="T47" fmla="*/ 491208 h 2392"/>
                            <a:gd name="T48" fmla="*/ 912335 w 3931"/>
                            <a:gd name="T49" fmla="*/ 1031904 h 2392"/>
                            <a:gd name="T50" fmla="*/ 1254003 w 3931"/>
                            <a:gd name="T51" fmla="*/ 946675 h 2392"/>
                            <a:gd name="T52" fmla="*/ 912335 w 3931"/>
                            <a:gd name="T53" fmla="*/ 860989 h 2392"/>
                            <a:gd name="T54" fmla="*/ 571126 w 3931"/>
                            <a:gd name="T55" fmla="*/ 946675 h 2392"/>
                            <a:gd name="T56" fmla="*/ 912335 w 3931"/>
                            <a:gd name="T57" fmla="*/ 1031904 h 239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931" h="2392">
                              <a:moveTo>
                                <a:pt x="3046" y="1287"/>
                              </a:moveTo>
                              <a:cubicBezTo>
                                <a:pt x="3046" y="1287"/>
                                <a:pt x="2618" y="850"/>
                                <a:pt x="2027" y="850"/>
                              </a:cubicBezTo>
                              <a:cubicBezTo>
                                <a:pt x="1450" y="850"/>
                                <a:pt x="880" y="1287"/>
                                <a:pt x="880" y="1287"/>
                              </a:cubicBezTo>
                              <a:cubicBezTo>
                                <a:pt x="560" y="1154"/>
                                <a:pt x="560" y="1154"/>
                                <a:pt x="560" y="1154"/>
                              </a:cubicBezTo>
                              <a:cubicBezTo>
                                <a:pt x="560" y="1546"/>
                                <a:pt x="560" y="1546"/>
                                <a:pt x="560" y="1546"/>
                              </a:cubicBezTo>
                              <a:cubicBezTo>
                                <a:pt x="610" y="1563"/>
                                <a:pt x="647" y="1610"/>
                                <a:pt x="647" y="1666"/>
                              </a:cubicBezTo>
                              <a:cubicBezTo>
                                <a:pt x="647" y="1723"/>
                                <a:pt x="609" y="1769"/>
                                <a:pt x="558" y="1786"/>
                              </a:cubicBezTo>
                              <a:cubicBezTo>
                                <a:pt x="653" y="2208"/>
                                <a:pt x="653" y="2208"/>
                                <a:pt x="653" y="2208"/>
                              </a:cubicBezTo>
                              <a:cubicBezTo>
                                <a:pt x="373" y="2208"/>
                                <a:pt x="373" y="2208"/>
                                <a:pt x="373" y="2208"/>
                              </a:cubicBezTo>
                              <a:cubicBezTo>
                                <a:pt x="469" y="1784"/>
                                <a:pt x="469" y="1784"/>
                                <a:pt x="469" y="1784"/>
                              </a:cubicBezTo>
                              <a:cubicBezTo>
                                <a:pt x="423" y="1764"/>
                                <a:pt x="391" y="1719"/>
                                <a:pt x="391" y="1666"/>
                              </a:cubicBezTo>
                              <a:cubicBezTo>
                                <a:pt x="391" y="1614"/>
                                <a:pt x="422" y="1570"/>
                                <a:pt x="466" y="1549"/>
                              </a:cubicBezTo>
                              <a:cubicBezTo>
                                <a:pt x="466" y="1115"/>
                                <a:pt x="466" y="1115"/>
                                <a:pt x="466" y="1115"/>
                              </a:cubicBezTo>
                              <a:cubicBezTo>
                                <a:pt x="0" y="920"/>
                                <a:pt x="0" y="920"/>
                                <a:pt x="0" y="920"/>
                              </a:cubicBezTo>
                              <a:cubicBezTo>
                                <a:pt x="2050" y="0"/>
                                <a:pt x="2050" y="0"/>
                                <a:pt x="2050" y="0"/>
                              </a:cubicBezTo>
                              <a:cubicBezTo>
                                <a:pt x="3931" y="932"/>
                                <a:pt x="3931" y="932"/>
                                <a:pt x="3931" y="932"/>
                              </a:cubicBezTo>
                              <a:lnTo>
                                <a:pt x="3046" y="1287"/>
                              </a:lnTo>
                              <a:close/>
                              <a:moveTo>
                                <a:pt x="2004" y="1072"/>
                              </a:moveTo>
                              <a:cubicBezTo>
                                <a:pt x="2598" y="1072"/>
                                <a:pt x="2929" y="1386"/>
                                <a:pt x="2929" y="1386"/>
                              </a:cubicBezTo>
                              <a:cubicBezTo>
                                <a:pt x="2929" y="2147"/>
                                <a:pt x="2929" y="2147"/>
                                <a:pt x="2929" y="2147"/>
                              </a:cubicBezTo>
                              <a:cubicBezTo>
                                <a:pt x="2929" y="2147"/>
                                <a:pt x="2586" y="2392"/>
                                <a:pt x="1957" y="2392"/>
                              </a:cubicBezTo>
                              <a:cubicBezTo>
                                <a:pt x="1328" y="2392"/>
                                <a:pt x="1099" y="2147"/>
                                <a:pt x="1099" y="2147"/>
                              </a:cubicBezTo>
                              <a:cubicBezTo>
                                <a:pt x="1099" y="1386"/>
                                <a:pt x="1099" y="1386"/>
                                <a:pt x="1099" y="1386"/>
                              </a:cubicBezTo>
                              <a:cubicBezTo>
                                <a:pt x="1099" y="1386"/>
                                <a:pt x="1410" y="1072"/>
                                <a:pt x="2004" y="1072"/>
                              </a:cubicBezTo>
                              <a:close/>
                              <a:moveTo>
                                <a:pt x="1992" y="2252"/>
                              </a:moveTo>
                              <a:cubicBezTo>
                                <a:pt x="2404" y="2252"/>
                                <a:pt x="2738" y="2168"/>
                                <a:pt x="2738" y="2066"/>
                              </a:cubicBezTo>
                              <a:cubicBezTo>
                                <a:pt x="2738" y="1963"/>
                                <a:pt x="2404" y="1879"/>
                                <a:pt x="1992" y="1879"/>
                              </a:cubicBezTo>
                              <a:cubicBezTo>
                                <a:pt x="1581" y="1879"/>
                                <a:pt x="1247" y="1963"/>
                                <a:pt x="1247" y="2066"/>
                              </a:cubicBezTo>
                              <a:cubicBezTo>
                                <a:pt x="1247" y="2168"/>
                                <a:pt x="1581" y="2252"/>
                                <a:pt x="1992" y="2252"/>
                              </a:cubicBezTo>
                              <a:close/>
                            </a:path>
                          </a:pathLst>
                        </a:custGeom>
                        <a:solidFill>
                          <a:srgbClr val="596B45"/>
                        </a:solidFill>
                        <a:ln>
                          <a:noFill/>
                        </a:ln>
                      </wps:spPr>
                      <wps:bodyPr anchor="ctr" anchorCtr="1"/>
                    </wps:wsp>
                  </a:graphicData>
                </a:graphic>
              </wp:anchor>
            </w:drawing>
          </mc:Choice>
          <mc:Fallback>
            <w:pict>
              <v:shape id="学士帽" o:spid="_x0000_s1026" o:spt="100" style="position:absolute;left:0pt;margin-left:262.85pt;margin-top:2.45pt;height:9.45pt;width:9.85pt;z-index:251793408;v-text-anchor:middle-center;mso-width-relative:page;mso-height-relative:page;" fillcolor="#596B45" filled="t" stroked="f" coordsize="3931,2392" o:gfxdata="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" path="m3046,1287c3046,1287,2618,850,2027,850c1450,850,880,1287,880,1287c560,1154,560,1154,560,1154c560,1546,560,1546,560,1546c610,1563,647,1610,647,1666c647,1723,609,1769,558,1786c653,2208,653,2208,653,2208c373,2208,373,2208,373,2208c469,1784,469,1784,469,1784c423,1764,391,1719,391,1666c391,1614,422,1570,466,1549c466,1115,466,1115,466,1115c0,920,0,920,0,920c2050,0,2050,0,2050,0c3931,932,3931,932,3931,932l3046,1287xm2004,1072c2598,1072,2929,1386,2929,1386c2929,2147,2929,2147,2929,2147c2929,2147,2586,2392,1957,2392c1328,2392,1099,2147,1099,2147c1099,1386,1099,1386,1099,1386c1099,1386,1410,1072,2004,1072xm1992,2252c2404,2252,2738,2168,2738,2066c2738,1963,2404,1879,1992,1879c1581,1879,1247,1963,1247,2066c1247,2168,1581,2252,1992,2252xe">
                <v:path o:connectlocs="44394786,29588564;29543072,19541773;12825817,29588564;8161883,26530841;8161883,35543054;9429890,38301894;8132734,41060733;9517339,50762632;5436397,50762632;6835577,41014724;5698743,38301894;6791853,35611992;6791853,25634190;0,21151088;29878293,0;57293478,21426992;44394786,29588564;29207852,24645622;42689535,31864584;42689535,49360232;28522869,54992859;16017697,49360232;16017697,31864584;29207852,24645622;29032955,51774230;39905750,47497993;29032955,43198827;18174766,47497993;29032955,51774230" o:connectangles="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1386205</wp:posOffset>
                </wp:positionH>
                <wp:positionV relativeFrom="paragraph">
                  <wp:posOffset>365125</wp:posOffset>
                </wp:positionV>
                <wp:extent cx="105410" cy="120650"/>
                <wp:effectExtent l="0" t="0" r="21590" b="6350"/>
                <wp:wrapNone/>
                <wp:docPr id="221" name="三角"/>
                <wp:cNvGraphicFramePr/>
                <a:graphic xmlns:a="http://schemas.openxmlformats.org/drawingml/2006/main">
                  <a:graphicData uri="http://schemas.microsoft.com/office/word/2010/wordprocessingShape">
                    <wps:wsp>
                      <wps:cNvSpPr/>
                      <wps:spPr>
                        <a:xfrm>
                          <a:off x="2529205" y="1494155"/>
                          <a:ext cx="105410" cy="120650"/>
                        </a:xfrm>
                        <a:custGeom>
                          <a:avLst/>
                          <a:gdLst/>
                          <a:ahLst/>
                          <a:cxnLst/>
                          <a:rect l="l" t="t" r="r" b="b"/>
                          <a:pathLst>
                            <a:path w="751403" h="647761">
                              <a:moveTo>
                                <a:pt x="375702" y="0"/>
                              </a:moveTo>
                              <a:lnTo>
                                <a:pt x="751403" y="647761"/>
                              </a:lnTo>
                              <a:lnTo>
                                <a:pt x="745416" y="647761"/>
                              </a:lnTo>
                              <a:lnTo>
                                <a:pt x="375702" y="432047"/>
                              </a:lnTo>
                              <a:lnTo>
                                <a:pt x="5987" y="647761"/>
                              </a:lnTo>
                              <a:lnTo>
                                <a:pt x="0" y="647761"/>
                              </a:lnTo>
                              <a:close/>
                            </a:path>
                          </a:pathLst>
                        </a:custGeom>
                        <a:solidFill>
                          <a:srgbClr val="596B45"/>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三角" o:spid="_x0000_s1026" o:spt="100" style="position:absolute;left:0pt;margin-left:109.15pt;margin-top:28.75pt;height:9.5pt;width:8.3pt;z-index:251792384;v-text-anchor:middle;mso-width-relative:page;mso-height-relative:page;" fillcolor="#596B45" filled="t" stroked="f" coordsize="751403,647761" o:gfxdata="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K&#10;NTaW2gAAAAkBAAAPAAAAAAAAAAEAIAAAACIAAABkcnMvZG93bnJldi54bWxQSwECFAAUAAAACACH&#10;TuJAEp6iKFsCAAAABQAADgAAAAAAAAABACAAAAApAQAAZHJzL2Uyb0RvYy54bWxQSwUGAAAAAAYA&#10;BgBZAQAA9gUAAAAA&#10;" path="m375702,0l751403,647761,745416,647761,375702,432047,5987,647761,0,647761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1398270</wp:posOffset>
                </wp:positionH>
                <wp:positionV relativeFrom="paragraph">
                  <wp:posOffset>15240</wp:posOffset>
                </wp:positionV>
                <wp:extent cx="110490" cy="130810"/>
                <wp:effectExtent l="0" t="0" r="16510" b="21590"/>
                <wp:wrapNone/>
                <wp:docPr id="19" name="日历"/>
                <wp:cNvGraphicFramePr/>
                <a:graphic xmlns:a="http://schemas.openxmlformats.org/drawingml/2006/main">
                  <a:graphicData uri="http://schemas.microsoft.com/office/word/2010/wordprocessingShape">
                    <wps:wsp>
                      <wps:cNvSpPr>
                        <a:spLocks noChangeArrowheads="1"/>
                      </wps:cNvSpPr>
                      <wps:spPr bwMode="auto">
                        <a:xfrm>
                          <a:off x="2559050" y="1118235"/>
                          <a:ext cx="110490" cy="130810"/>
                        </a:xfrm>
                        <a:custGeom>
                          <a:avLst/>
                          <a:gdLst>
                            <a:gd name="T0" fmla="*/ 186557 w 1993900"/>
                            <a:gd name="T1" fmla="*/ 1472016 h 1873250"/>
                            <a:gd name="T2" fmla="*/ 1296550 w 1993900"/>
                            <a:gd name="T3" fmla="*/ 576666 h 1873250"/>
                            <a:gd name="T4" fmla="*/ 1153710 w 1993900"/>
                            <a:gd name="T5" fmla="*/ 1135821 h 1873250"/>
                            <a:gd name="T6" fmla="*/ 1097106 w 1993900"/>
                            <a:gd name="T7" fmla="*/ 797974 h 1873250"/>
                            <a:gd name="T8" fmla="*/ 1032144 w 1993900"/>
                            <a:gd name="T9" fmla="*/ 704592 h 1873250"/>
                            <a:gd name="T10" fmla="*/ 1078871 w 1993900"/>
                            <a:gd name="T11" fmla="*/ 694343 h 1873250"/>
                            <a:gd name="T12" fmla="*/ 1116861 w 1993900"/>
                            <a:gd name="T13" fmla="*/ 676502 h 1873250"/>
                            <a:gd name="T14" fmla="*/ 1146872 w 1993900"/>
                            <a:gd name="T15" fmla="*/ 652207 h 1873250"/>
                            <a:gd name="T16" fmla="*/ 1168526 w 1993900"/>
                            <a:gd name="T17" fmla="*/ 620700 h 1873250"/>
                            <a:gd name="T18" fmla="*/ 1184861 w 1993900"/>
                            <a:gd name="T19" fmla="*/ 576666 h 1873250"/>
                            <a:gd name="T20" fmla="*/ 568770 w 1993900"/>
                            <a:gd name="T21" fmla="*/ 1239833 h 1873250"/>
                            <a:gd name="T22" fmla="*/ 673241 w 1993900"/>
                            <a:gd name="T23" fmla="*/ 791901 h 1873250"/>
                            <a:gd name="T24" fmla="*/ 568770 w 1993900"/>
                            <a:gd name="T25" fmla="*/ 802909 h 1873250"/>
                            <a:gd name="T26" fmla="*/ 609419 w 1993900"/>
                            <a:gd name="T27" fmla="*/ 698519 h 1873250"/>
                            <a:gd name="T28" fmla="*/ 650068 w 1993900"/>
                            <a:gd name="T29" fmla="*/ 682954 h 1873250"/>
                            <a:gd name="T30" fmla="*/ 682739 w 1993900"/>
                            <a:gd name="T31" fmla="*/ 660938 h 1873250"/>
                            <a:gd name="T32" fmla="*/ 707052 w 1993900"/>
                            <a:gd name="T33" fmla="*/ 632088 h 1873250"/>
                            <a:gd name="T34" fmla="*/ 724147 w 1993900"/>
                            <a:gd name="T35" fmla="*/ 596405 h 1873250"/>
                            <a:gd name="T36" fmla="*/ 214659 w 1993900"/>
                            <a:gd name="T37" fmla="*/ 266708 h 1873250"/>
                            <a:gd name="T38" fmla="*/ 171803 w 1993900"/>
                            <a:gd name="T39" fmla="*/ 295920 h 1873250"/>
                            <a:gd name="T40" fmla="*/ 151323 w 1993900"/>
                            <a:gd name="T41" fmla="*/ 344102 h 1873250"/>
                            <a:gd name="T42" fmla="*/ 158150 w 1993900"/>
                            <a:gd name="T43" fmla="*/ 1583935 h 1873250"/>
                            <a:gd name="T44" fmla="*/ 190766 w 1993900"/>
                            <a:gd name="T45" fmla="*/ 1623770 h 1873250"/>
                            <a:gd name="T46" fmla="*/ 241586 w 1993900"/>
                            <a:gd name="T47" fmla="*/ 1639325 h 1873250"/>
                            <a:gd name="T48" fmla="*/ 1706270 w 1993900"/>
                            <a:gd name="T49" fmla="*/ 1627944 h 1873250"/>
                            <a:gd name="T50" fmla="*/ 1743058 w 1993900"/>
                            <a:gd name="T51" fmla="*/ 1591902 h 1873250"/>
                            <a:gd name="T52" fmla="*/ 1754056 w 1993900"/>
                            <a:gd name="T53" fmla="*/ 353207 h 1873250"/>
                            <a:gd name="T54" fmla="*/ 1738127 w 1993900"/>
                            <a:gd name="T55" fmla="*/ 302749 h 1873250"/>
                            <a:gd name="T56" fmla="*/ 1698306 w 1993900"/>
                            <a:gd name="T57" fmla="*/ 269743 h 1873250"/>
                            <a:gd name="T58" fmla="*/ 1541294 w 1993900"/>
                            <a:gd name="T59" fmla="*/ 323995 h 1873250"/>
                            <a:gd name="T60" fmla="*/ 334125 w 1993900"/>
                            <a:gd name="T61" fmla="*/ 262534 h 1873250"/>
                            <a:gd name="T62" fmla="*/ 1334979 w 1993900"/>
                            <a:gd name="T63" fmla="*/ 206006 h 1873250"/>
                            <a:gd name="T64" fmla="*/ 1663414 w 1993900"/>
                            <a:gd name="T65" fmla="*/ 111160 h 1873250"/>
                            <a:gd name="T66" fmla="*/ 1735094 w 1993900"/>
                            <a:gd name="T67" fmla="*/ 122162 h 1873250"/>
                            <a:gd name="T68" fmla="*/ 1798429 w 1993900"/>
                            <a:gd name="T69" fmla="*/ 152513 h 1873250"/>
                            <a:gd name="T70" fmla="*/ 1849629 w 1993900"/>
                            <a:gd name="T71" fmla="*/ 199557 h 1873250"/>
                            <a:gd name="T72" fmla="*/ 1886037 w 1993900"/>
                            <a:gd name="T73" fmla="*/ 259120 h 1873250"/>
                            <a:gd name="T74" fmla="*/ 1903862 w 1993900"/>
                            <a:gd name="T75" fmla="*/ 328927 h 1873250"/>
                            <a:gd name="T76" fmla="*/ 1902346 w 1993900"/>
                            <a:gd name="T77" fmla="*/ 1585453 h 1873250"/>
                            <a:gd name="T78" fmla="*/ 1881107 w 1993900"/>
                            <a:gd name="T79" fmla="*/ 1653362 h 1873250"/>
                            <a:gd name="T80" fmla="*/ 1842044 w 1993900"/>
                            <a:gd name="T81" fmla="*/ 1711029 h 1873250"/>
                            <a:gd name="T82" fmla="*/ 1788568 w 1993900"/>
                            <a:gd name="T83" fmla="*/ 1755417 h 1873250"/>
                            <a:gd name="T84" fmla="*/ 1723716 w 1993900"/>
                            <a:gd name="T85" fmla="*/ 1782733 h 1873250"/>
                            <a:gd name="T86" fmla="*/ 241586 w 1993900"/>
                            <a:gd name="T87" fmla="*/ 1790700 h 1873250"/>
                            <a:gd name="T88" fmla="*/ 169906 w 1993900"/>
                            <a:gd name="T89" fmla="*/ 1779698 h 1873250"/>
                            <a:gd name="T90" fmla="*/ 106191 w 1993900"/>
                            <a:gd name="T91" fmla="*/ 1748968 h 1873250"/>
                            <a:gd name="T92" fmla="*/ 54992 w 1993900"/>
                            <a:gd name="T93" fmla="*/ 1702303 h 1873250"/>
                            <a:gd name="T94" fmla="*/ 18963 w 1993900"/>
                            <a:gd name="T95" fmla="*/ 1642740 h 1873250"/>
                            <a:gd name="T96" fmla="*/ 1138 w 1993900"/>
                            <a:gd name="T97" fmla="*/ 1573312 h 1873250"/>
                            <a:gd name="T98" fmla="*/ 2655 w 1993900"/>
                            <a:gd name="T99" fmla="*/ 316408 h 1873250"/>
                            <a:gd name="T100" fmla="*/ 23514 w 1993900"/>
                            <a:gd name="T101" fmla="*/ 248497 h 1873250"/>
                            <a:gd name="T102" fmla="*/ 62577 w 1993900"/>
                            <a:gd name="T103" fmla="*/ 190451 h 1873250"/>
                            <a:gd name="T104" fmla="*/ 116432 w 1993900"/>
                            <a:gd name="T105" fmla="*/ 146064 h 1873250"/>
                            <a:gd name="T106" fmla="*/ 181284 w 1993900"/>
                            <a:gd name="T107" fmla="*/ 118748 h 1873250"/>
                            <a:gd name="T108" fmla="*/ 363706 w 1993900"/>
                            <a:gd name="T109" fmla="*/ 111160 h 187325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93900" h="1873250">
                              <a:moveTo>
                                <a:pt x="195263" y="1631950"/>
                              </a:moveTo>
                              <a:lnTo>
                                <a:pt x="1766888" y="1631950"/>
                              </a:lnTo>
                              <a:lnTo>
                                <a:pt x="1766888" y="1663700"/>
                              </a:lnTo>
                              <a:lnTo>
                                <a:pt x="195263" y="1663700"/>
                              </a:lnTo>
                              <a:lnTo>
                                <a:pt x="195263" y="1631950"/>
                              </a:lnTo>
                              <a:close/>
                              <a:moveTo>
                                <a:pt x="195263" y="1539875"/>
                              </a:moveTo>
                              <a:lnTo>
                                <a:pt x="1766888" y="1539875"/>
                              </a:lnTo>
                              <a:lnTo>
                                <a:pt x="1766888" y="1570038"/>
                              </a:lnTo>
                              <a:lnTo>
                                <a:pt x="195263" y="1570038"/>
                              </a:lnTo>
                              <a:lnTo>
                                <a:pt x="195263" y="1539875"/>
                              </a:lnTo>
                              <a:close/>
                              <a:moveTo>
                                <a:pt x="1240155" y="603250"/>
                              </a:moveTo>
                              <a:lnTo>
                                <a:pt x="1357056" y="603250"/>
                              </a:lnTo>
                              <a:lnTo>
                                <a:pt x="1357056" y="1188182"/>
                              </a:lnTo>
                              <a:lnTo>
                                <a:pt x="1493838" y="1188182"/>
                              </a:lnTo>
                              <a:lnTo>
                                <a:pt x="1493838" y="1296988"/>
                              </a:lnTo>
                              <a:lnTo>
                                <a:pt x="1071563" y="1296988"/>
                              </a:lnTo>
                              <a:lnTo>
                                <a:pt x="1071563" y="1188182"/>
                              </a:lnTo>
                              <a:lnTo>
                                <a:pt x="1207550" y="1188182"/>
                              </a:lnTo>
                              <a:lnTo>
                                <a:pt x="1207550" y="820068"/>
                              </a:lnTo>
                              <a:lnTo>
                                <a:pt x="1201586" y="822053"/>
                              </a:lnTo>
                              <a:lnTo>
                                <a:pt x="1194826" y="824833"/>
                              </a:lnTo>
                              <a:lnTo>
                                <a:pt x="1180909" y="828407"/>
                              </a:lnTo>
                              <a:lnTo>
                                <a:pt x="1165402" y="831981"/>
                              </a:lnTo>
                              <a:lnTo>
                                <a:pt x="1148304" y="834760"/>
                              </a:lnTo>
                              <a:lnTo>
                                <a:pt x="1130809" y="837143"/>
                              </a:lnTo>
                              <a:lnTo>
                                <a:pt x="1111723" y="838732"/>
                              </a:lnTo>
                              <a:lnTo>
                                <a:pt x="1091842" y="839526"/>
                              </a:lnTo>
                              <a:lnTo>
                                <a:pt x="1071563" y="839923"/>
                              </a:lnTo>
                              <a:lnTo>
                                <a:pt x="1071563" y="738265"/>
                              </a:lnTo>
                              <a:lnTo>
                                <a:pt x="1080311" y="737073"/>
                              </a:lnTo>
                              <a:lnTo>
                                <a:pt x="1089456" y="735882"/>
                              </a:lnTo>
                              <a:lnTo>
                                <a:pt x="1097806" y="734294"/>
                              </a:lnTo>
                              <a:lnTo>
                                <a:pt x="1106156" y="732705"/>
                              </a:lnTo>
                              <a:lnTo>
                                <a:pt x="1114109" y="730720"/>
                              </a:lnTo>
                              <a:lnTo>
                                <a:pt x="1121664" y="728734"/>
                              </a:lnTo>
                              <a:lnTo>
                                <a:pt x="1129218" y="726352"/>
                              </a:lnTo>
                              <a:lnTo>
                                <a:pt x="1136376" y="723969"/>
                              </a:lnTo>
                              <a:lnTo>
                                <a:pt x="1143931" y="720792"/>
                              </a:lnTo>
                              <a:lnTo>
                                <a:pt x="1150690" y="718012"/>
                              </a:lnTo>
                              <a:lnTo>
                                <a:pt x="1156654" y="714438"/>
                              </a:lnTo>
                              <a:lnTo>
                                <a:pt x="1163016" y="711262"/>
                              </a:lnTo>
                              <a:lnTo>
                                <a:pt x="1168981" y="707688"/>
                              </a:lnTo>
                              <a:lnTo>
                                <a:pt x="1174945" y="704114"/>
                              </a:lnTo>
                              <a:lnTo>
                                <a:pt x="1180512" y="699746"/>
                              </a:lnTo>
                              <a:lnTo>
                                <a:pt x="1186079" y="695775"/>
                              </a:lnTo>
                              <a:lnTo>
                                <a:pt x="1191248" y="691407"/>
                              </a:lnTo>
                              <a:lnTo>
                                <a:pt x="1195621" y="686641"/>
                              </a:lnTo>
                              <a:lnTo>
                                <a:pt x="1200393" y="682273"/>
                              </a:lnTo>
                              <a:lnTo>
                                <a:pt x="1204767" y="677111"/>
                              </a:lnTo>
                              <a:lnTo>
                                <a:pt x="1208743" y="671551"/>
                              </a:lnTo>
                              <a:lnTo>
                                <a:pt x="1213117" y="666389"/>
                              </a:lnTo>
                              <a:lnTo>
                                <a:pt x="1216298" y="661227"/>
                              </a:lnTo>
                              <a:lnTo>
                                <a:pt x="1220274" y="655270"/>
                              </a:lnTo>
                              <a:lnTo>
                                <a:pt x="1223057" y="649314"/>
                              </a:lnTo>
                              <a:lnTo>
                                <a:pt x="1226636" y="643357"/>
                              </a:lnTo>
                              <a:lnTo>
                                <a:pt x="1229022" y="637003"/>
                              </a:lnTo>
                              <a:lnTo>
                                <a:pt x="1231407" y="630650"/>
                              </a:lnTo>
                              <a:lnTo>
                                <a:pt x="1234191" y="623899"/>
                              </a:lnTo>
                              <a:lnTo>
                                <a:pt x="1236179" y="617148"/>
                              </a:lnTo>
                              <a:lnTo>
                                <a:pt x="1240155" y="603250"/>
                              </a:lnTo>
                              <a:close/>
                              <a:moveTo>
                                <a:pt x="763507" y="603250"/>
                              </a:moveTo>
                              <a:lnTo>
                                <a:pt x="880806" y="603250"/>
                              </a:lnTo>
                              <a:lnTo>
                                <a:pt x="880806" y="1188182"/>
                              </a:lnTo>
                              <a:lnTo>
                                <a:pt x="1017588" y="1188182"/>
                              </a:lnTo>
                              <a:lnTo>
                                <a:pt x="1017588" y="1296988"/>
                              </a:lnTo>
                              <a:lnTo>
                                <a:pt x="595313" y="1296988"/>
                              </a:lnTo>
                              <a:lnTo>
                                <a:pt x="595313" y="1188182"/>
                              </a:lnTo>
                              <a:lnTo>
                                <a:pt x="731300" y="1188182"/>
                              </a:lnTo>
                              <a:lnTo>
                                <a:pt x="731300" y="820068"/>
                              </a:lnTo>
                              <a:lnTo>
                                <a:pt x="725336" y="822053"/>
                              </a:lnTo>
                              <a:lnTo>
                                <a:pt x="718576" y="824833"/>
                              </a:lnTo>
                              <a:lnTo>
                                <a:pt x="704659" y="828407"/>
                              </a:lnTo>
                              <a:lnTo>
                                <a:pt x="688754" y="831981"/>
                              </a:lnTo>
                              <a:lnTo>
                                <a:pt x="672054" y="834760"/>
                              </a:lnTo>
                              <a:lnTo>
                                <a:pt x="654161" y="837143"/>
                              </a:lnTo>
                              <a:lnTo>
                                <a:pt x="635473" y="838732"/>
                              </a:lnTo>
                              <a:lnTo>
                                <a:pt x="615592" y="839526"/>
                              </a:lnTo>
                              <a:lnTo>
                                <a:pt x="595313" y="839923"/>
                              </a:lnTo>
                              <a:lnTo>
                                <a:pt x="595313" y="738265"/>
                              </a:lnTo>
                              <a:lnTo>
                                <a:pt x="604061" y="737073"/>
                              </a:lnTo>
                              <a:lnTo>
                                <a:pt x="612809" y="735882"/>
                              </a:lnTo>
                              <a:lnTo>
                                <a:pt x="621159" y="734294"/>
                              </a:lnTo>
                              <a:lnTo>
                                <a:pt x="629906" y="732705"/>
                              </a:lnTo>
                              <a:lnTo>
                                <a:pt x="637859" y="730720"/>
                              </a:lnTo>
                              <a:lnTo>
                                <a:pt x="645414" y="728734"/>
                              </a:lnTo>
                              <a:lnTo>
                                <a:pt x="652968" y="726352"/>
                              </a:lnTo>
                              <a:lnTo>
                                <a:pt x="660126" y="723969"/>
                              </a:lnTo>
                              <a:lnTo>
                                <a:pt x="667283" y="720792"/>
                              </a:lnTo>
                              <a:lnTo>
                                <a:pt x="674042" y="718012"/>
                              </a:lnTo>
                              <a:lnTo>
                                <a:pt x="680404" y="714438"/>
                              </a:lnTo>
                              <a:lnTo>
                                <a:pt x="686766" y="711262"/>
                              </a:lnTo>
                              <a:lnTo>
                                <a:pt x="692731" y="707688"/>
                              </a:lnTo>
                              <a:lnTo>
                                <a:pt x="698695" y="704114"/>
                              </a:lnTo>
                              <a:lnTo>
                                <a:pt x="704262" y="699746"/>
                              </a:lnTo>
                              <a:lnTo>
                                <a:pt x="709431" y="695775"/>
                              </a:lnTo>
                              <a:lnTo>
                                <a:pt x="714600" y="691407"/>
                              </a:lnTo>
                              <a:lnTo>
                                <a:pt x="719371" y="686641"/>
                              </a:lnTo>
                              <a:lnTo>
                                <a:pt x="724143" y="682273"/>
                              </a:lnTo>
                              <a:lnTo>
                                <a:pt x="728119" y="677111"/>
                              </a:lnTo>
                              <a:lnTo>
                                <a:pt x="732493" y="671551"/>
                              </a:lnTo>
                              <a:lnTo>
                                <a:pt x="736469" y="666389"/>
                              </a:lnTo>
                              <a:lnTo>
                                <a:pt x="740048" y="661227"/>
                              </a:lnTo>
                              <a:lnTo>
                                <a:pt x="744024" y="655270"/>
                              </a:lnTo>
                              <a:lnTo>
                                <a:pt x="746807" y="649314"/>
                              </a:lnTo>
                              <a:lnTo>
                                <a:pt x="749988" y="643357"/>
                              </a:lnTo>
                              <a:lnTo>
                                <a:pt x="752772" y="637003"/>
                              </a:lnTo>
                              <a:lnTo>
                                <a:pt x="755157" y="630650"/>
                              </a:lnTo>
                              <a:lnTo>
                                <a:pt x="757941" y="623899"/>
                              </a:lnTo>
                              <a:lnTo>
                                <a:pt x="759929" y="617148"/>
                              </a:lnTo>
                              <a:lnTo>
                                <a:pt x="763507" y="603250"/>
                              </a:lnTo>
                              <a:close/>
                              <a:moveTo>
                                <a:pt x="252860" y="274637"/>
                              </a:moveTo>
                              <a:lnTo>
                                <a:pt x="243333" y="275431"/>
                              </a:lnTo>
                              <a:lnTo>
                                <a:pt x="233806" y="276622"/>
                              </a:lnTo>
                              <a:lnTo>
                                <a:pt x="224676" y="279003"/>
                              </a:lnTo>
                              <a:lnTo>
                                <a:pt x="216340" y="282178"/>
                              </a:lnTo>
                              <a:lnTo>
                                <a:pt x="207607" y="286147"/>
                              </a:lnTo>
                              <a:lnTo>
                                <a:pt x="199668" y="290909"/>
                              </a:lnTo>
                              <a:lnTo>
                                <a:pt x="192523" y="296465"/>
                              </a:lnTo>
                              <a:lnTo>
                                <a:pt x="185774" y="302815"/>
                              </a:lnTo>
                              <a:lnTo>
                                <a:pt x="179820" y="309562"/>
                              </a:lnTo>
                              <a:lnTo>
                                <a:pt x="174263" y="316706"/>
                              </a:lnTo>
                              <a:lnTo>
                                <a:pt x="169499" y="324644"/>
                              </a:lnTo>
                              <a:lnTo>
                                <a:pt x="165530" y="332581"/>
                              </a:lnTo>
                              <a:lnTo>
                                <a:pt x="162354" y="341312"/>
                              </a:lnTo>
                              <a:lnTo>
                                <a:pt x="159972" y="350837"/>
                              </a:lnTo>
                              <a:lnTo>
                                <a:pt x="158385" y="359965"/>
                              </a:lnTo>
                              <a:lnTo>
                                <a:pt x="157988" y="369490"/>
                              </a:lnTo>
                              <a:lnTo>
                                <a:pt x="157988" y="1619647"/>
                              </a:lnTo>
                              <a:lnTo>
                                <a:pt x="158385" y="1629569"/>
                              </a:lnTo>
                              <a:lnTo>
                                <a:pt x="159972" y="1639094"/>
                              </a:lnTo>
                              <a:lnTo>
                                <a:pt x="162354" y="1647825"/>
                              </a:lnTo>
                              <a:lnTo>
                                <a:pt x="165530" y="1656953"/>
                              </a:lnTo>
                              <a:lnTo>
                                <a:pt x="169499" y="1665288"/>
                              </a:lnTo>
                              <a:lnTo>
                                <a:pt x="174263" y="1672828"/>
                              </a:lnTo>
                              <a:lnTo>
                                <a:pt x="179820" y="1679972"/>
                              </a:lnTo>
                              <a:lnTo>
                                <a:pt x="185774" y="1686719"/>
                              </a:lnTo>
                              <a:lnTo>
                                <a:pt x="192523" y="1693069"/>
                              </a:lnTo>
                              <a:lnTo>
                                <a:pt x="199668" y="1698625"/>
                              </a:lnTo>
                              <a:lnTo>
                                <a:pt x="207607" y="1702991"/>
                              </a:lnTo>
                              <a:lnTo>
                                <a:pt x="216340" y="1707356"/>
                              </a:lnTo>
                              <a:lnTo>
                                <a:pt x="224676" y="1710531"/>
                              </a:lnTo>
                              <a:lnTo>
                                <a:pt x="233806" y="1712913"/>
                              </a:lnTo>
                              <a:lnTo>
                                <a:pt x="243333" y="1714103"/>
                              </a:lnTo>
                              <a:lnTo>
                                <a:pt x="252860" y="1714897"/>
                              </a:lnTo>
                              <a:lnTo>
                                <a:pt x="1741040" y="1714897"/>
                              </a:lnTo>
                              <a:lnTo>
                                <a:pt x="1750567" y="1714103"/>
                              </a:lnTo>
                              <a:lnTo>
                                <a:pt x="1759697" y="1712913"/>
                              </a:lnTo>
                              <a:lnTo>
                                <a:pt x="1769224" y="1710531"/>
                              </a:lnTo>
                              <a:lnTo>
                                <a:pt x="1777560" y="1707356"/>
                              </a:lnTo>
                              <a:lnTo>
                                <a:pt x="1785896" y="1702991"/>
                              </a:lnTo>
                              <a:lnTo>
                                <a:pt x="1794232" y="1698625"/>
                              </a:lnTo>
                              <a:lnTo>
                                <a:pt x="1801377" y="1693069"/>
                              </a:lnTo>
                              <a:lnTo>
                                <a:pt x="1808126" y="1686719"/>
                              </a:lnTo>
                              <a:lnTo>
                                <a:pt x="1813683" y="1679972"/>
                              </a:lnTo>
                              <a:lnTo>
                                <a:pt x="1819240" y="1672828"/>
                              </a:lnTo>
                              <a:lnTo>
                                <a:pt x="1824401" y="1665288"/>
                              </a:lnTo>
                              <a:lnTo>
                                <a:pt x="1828370" y="1656953"/>
                              </a:lnTo>
                              <a:lnTo>
                                <a:pt x="1831546" y="1647825"/>
                              </a:lnTo>
                              <a:lnTo>
                                <a:pt x="1833531" y="1639094"/>
                              </a:lnTo>
                              <a:lnTo>
                                <a:pt x="1835516" y="1629569"/>
                              </a:lnTo>
                              <a:lnTo>
                                <a:pt x="1835912" y="1619647"/>
                              </a:lnTo>
                              <a:lnTo>
                                <a:pt x="1835912" y="369490"/>
                              </a:lnTo>
                              <a:lnTo>
                                <a:pt x="1835516" y="359965"/>
                              </a:lnTo>
                              <a:lnTo>
                                <a:pt x="1833531" y="350837"/>
                              </a:lnTo>
                              <a:lnTo>
                                <a:pt x="1831546" y="341312"/>
                              </a:lnTo>
                              <a:lnTo>
                                <a:pt x="1828370" y="332581"/>
                              </a:lnTo>
                              <a:lnTo>
                                <a:pt x="1824401" y="324644"/>
                              </a:lnTo>
                              <a:lnTo>
                                <a:pt x="1819240" y="316706"/>
                              </a:lnTo>
                              <a:lnTo>
                                <a:pt x="1813683" y="309562"/>
                              </a:lnTo>
                              <a:lnTo>
                                <a:pt x="1808126" y="302815"/>
                              </a:lnTo>
                              <a:lnTo>
                                <a:pt x="1801377" y="296465"/>
                              </a:lnTo>
                              <a:lnTo>
                                <a:pt x="1794232" y="290909"/>
                              </a:lnTo>
                              <a:lnTo>
                                <a:pt x="1785896" y="286147"/>
                              </a:lnTo>
                              <a:lnTo>
                                <a:pt x="1777560" y="282178"/>
                              </a:lnTo>
                              <a:lnTo>
                                <a:pt x="1769224" y="279003"/>
                              </a:lnTo>
                              <a:lnTo>
                                <a:pt x="1759697" y="276622"/>
                              </a:lnTo>
                              <a:lnTo>
                                <a:pt x="1750567" y="275431"/>
                              </a:lnTo>
                              <a:lnTo>
                                <a:pt x="1741040" y="274637"/>
                              </a:lnTo>
                              <a:lnTo>
                                <a:pt x="1613221" y="274637"/>
                              </a:lnTo>
                              <a:lnTo>
                                <a:pt x="1613221" y="338931"/>
                              </a:lnTo>
                              <a:lnTo>
                                <a:pt x="1366316" y="338931"/>
                              </a:lnTo>
                              <a:lnTo>
                                <a:pt x="1366316" y="274637"/>
                              </a:lnTo>
                              <a:lnTo>
                                <a:pt x="596622" y="274637"/>
                              </a:lnTo>
                              <a:lnTo>
                                <a:pt x="596622" y="338931"/>
                              </a:lnTo>
                              <a:lnTo>
                                <a:pt x="349717" y="338931"/>
                              </a:lnTo>
                              <a:lnTo>
                                <a:pt x="349717" y="274637"/>
                              </a:lnTo>
                              <a:lnTo>
                                <a:pt x="252860" y="274637"/>
                              </a:lnTo>
                              <a:close/>
                              <a:moveTo>
                                <a:pt x="442207" y="0"/>
                              </a:moveTo>
                              <a:lnTo>
                                <a:pt x="565660" y="0"/>
                              </a:lnTo>
                              <a:lnTo>
                                <a:pt x="565660" y="116284"/>
                              </a:lnTo>
                              <a:lnTo>
                                <a:pt x="1397278" y="116284"/>
                              </a:lnTo>
                              <a:lnTo>
                                <a:pt x="1397278" y="215503"/>
                              </a:lnTo>
                              <a:lnTo>
                                <a:pt x="1397278" y="307975"/>
                              </a:lnTo>
                              <a:lnTo>
                                <a:pt x="1461188" y="307975"/>
                              </a:lnTo>
                              <a:lnTo>
                                <a:pt x="1461188" y="0"/>
                              </a:lnTo>
                              <a:lnTo>
                                <a:pt x="1551296" y="0"/>
                              </a:lnTo>
                              <a:lnTo>
                                <a:pt x="1551296" y="116284"/>
                              </a:lnTo>
                              <a:lnTo>
                                <a:pt x="1741040" y="116284"/>
                              </a:lnTo>
                              <a:lnTo>
                                <a:pt x="1754140" y="116681"/>
                              </a:lnTo>
                              <a:lnTo>
                                <a:pt x="1766446" y="117475"/>
                              </a:lnTo>
                              <a:lnTo>
                                <a:pt x="1779148" y="119062"/>
                              </a:lnTo>
                              <a:lnTo>
                                <a:pt x="1791851" y="121840"/>
                              </a:lnTo>
                              <a:lnTo>
                                <a:pt x="1804156" y="124222"/>
                              </a:lnTo>
                              <a:lnTo>
                                <a:pt x="1816065" y="127794"/>
                              </a:lnTo>
                              <a:lnTo>
                                <a:pt x="1827973" y="131762"/>
                              </a:lnTo>
                              <a:lnTo>
                                <a:pt x="1839088" y="136525"/>
                              </a:lnTo>
                              <a:lnTo>
                                <a:pt x="1850600" y="141684"/>
                              </a:lnTo>
                              <a:lnTo>
                                <a:pt x="1861318" y="147240"/>
                              </a:lnTo>
                              <a:lnTo>
                                <a:pt x="1872035" y="152797"/>
                              </a:lnTo>
                              <a:lnTo>
                                <a:pt x="1882356" y="159544"/>
                              </a:lnTo>
                              <a:lnTo>
                                <a:pt x="1892280" y="167084"/>
                              </a:lnTo>
                              <a:lnTo>
                                <a:pt x="1901807" y="174228"/>
                              </a:lnTo>
                              <a:lnTo>
                                <a:pt x="1911334" y="182165"/>
                              </a:lnTo>
                              <a:lnTo>
                                <a:pt x="1919670" y="190500"/>
                              </a:lnTo>
                              <a:lnTo>
                                <a:pt x="1928006" y="199231"/>
                              </a:lnTo>
                              <a:lnTo>
                                <a:pt x="1935945" y="208756"/>
                              </a:lnTo>
                              <a:lnTo>
                                <a:pt x="1943884" y="218281"/>
                              </a:lnTo>
                              <a:lnTo>
                                <a:pt x="1951029" y="228203"/>
                              </a:lnTo>
                              <a:lnTo>
                                <a:pt x="1957380" y="238125"/>
                              </a:lnTo>
                              <a:lnTo>
                                <a:pt x="1963732" y="249237"/>
                              </a:lnTo>
                              <a:lnTo>
                                <a:pt x="1968892" y="259953"/>
                              </a:lnTo>
                              <a:lnTo>
                                <a:pt x="1974052" y="271065"/>
                              </a:lnTo>
                              <a:lnTo>
                                <a:pt x="1978816" y="282575"/>
                              </a:lnTo>
                              <a:lnTo>
                                <a:pt x="1982389" y="294084"/>
                              </a:lnTo>
                              <a:lnTo>
                                <a:pt x="1985961" y="306387"/>
                              </a:lnTo>
                              <a:lnTo>
                                <a:pt x="1988740" y="318690"/>
                              </a:lnTo>
                              <a:lnTo>
                                <a:pt x="1991122" y="330994"/>
                              </a:lnTo>
                              <a:lnTo>
                                <a:pt x="1992709" y="344090"/>
                              </a:lnTo>
                              <a:lnTo>
                                <a:pt x="1993503" y="356790"/>
                              </a:lnTo>
                              <a:lnTo>
                                <a:pt x="1993900" y="369490"/>
                              </a:lnTo>
                              <a:lnTo>
                                <a:pt x="1993900" y="1619647"/>
                              </a:lnTo>
                              <a:lnTo>
                                <a:pt x="1993503" y="1632744"/>
                              </a:lnTo>
                              <a:lnTo>
                                <a:pt x="1992709" y="1645841"/>
                              </a:lnTo>
                              <a:lnTo>
                                <a:pt x="1991122" y="1658541"/>
                              </a:lnTo>
                              <a:lnTo>
                                <a:pt x="1988740" y="1670844"/>
                              </a:lnTo>
                              <a:lnTo>
                                <a:pt x="1985961" y="1682750"/>
                              </a:lnTo>
                              <a:lnTo>
                                <a:pt x="1982389" y="1695053"/>
                              </a:lnTo>
                              <a:lnTo>
                                <a:pt x="1978816" y="1706960"/>
                              </a:lnTo>
                              <a:lnTo>
                                <a:pt x="1974052" y="1718469"/>
                              </a:lnTo>
                              <a:lnTo>
                                <a:pt x="1968892" y="1729581"/>
                              </a:lnTo>
                              <a:lnTo>
                                <a:pt x="1963732" y="1740694"/>
                              </a:lnTo>
                              <a:lnTo>
                                <a:pt x="1957380" y="1751410"/>
                              </a:lnTo>
                              <a:lnTo>
                                <a:pt x="1951029" y="1761331"/>
                              </a:lnTo>
                              <a:lnTo>
                                <a:pt x="1943884" y="1771650"/>
                              </a:lnTo>
                              <a:lnTo>
                                <a:pt x="1935945" y="1780778"/>
                              </a:lnTo>
                              <a:lnTo>
                                <a:pt x="1928006" y="1789906"/>
                              </a:lnTo>
                              <a:lnTo>
                                <a:pt x="1919670" y="1799035"/>
                              </a:lnTo>
                              <a:lnTo>
                                <a:pt x="1911334" y="1807369"/>
                              </a:lnTo>
                              <a:lnTo>
                                <a:pt x="1901807" y="1815306"/>
                              </a:lnTo>
                              <a:lnTo>
                                <a:pt x="1892280" y="1822847"/>
                              </a:lnTo>
                              <a:lnTo>
                                <a:pt x="1882356" y="1829594"/>
                              </a:lnTo>
                              <a:lnTo>
                                <a:pt x="1872035" y="1836341"/>
                              </a:lnTo>
                              <a:lnTo>
                                <a:pt x="1861318" y="1842294"/>
                              </a:lnTo>
                              <a:lnTo>
                                <a:pt x="1850600" y="1848247"/>
                              </a:lnTo>
                              <a:lnTo>
                                <a:pt x="1839088" y="1853406"/>
                              </a:lnTo>
                              <a:lnTo>
                                <a:pt x="1827973" y="1857375"/>
                              </a:lnTo>
                              <a:lnTo>
                                <a:pt x="1816065" y="1861741"/>
                              </a:lnTo>
                              <a:lnTo>
                                <a:pt x="1804156" y="1864916"/>
                              </a:lnTo>
                              <a:lnTo>
                                <a:pt x="1791851" y="1868091"/>
                              </a:lnTo>
                              <a:lnTo>
                                <a:pt x="1779148" y="1870075"/>
                              </a:lnTo>
                              <a:lnTo>
                                <a:pt x="1766446" y="1871663"/>
                              </a:lnTo>
                              <a:lnTo>
                                <a:pt x="1754140" y="1872456"/>
                              </a:lnTo>
                              <a:lnTo>
                                <a:pt x="1741040" y="1873250"/>
                              </a:lnTo>
                              <a:lnTo>
                                <a:pt x="252860" y="1873250"/>
                              </a:lnTo>
                              <a:lnTo>
                                <a:pt x="239760" y="1872456"/>
                              </a:lnTo>
                              <a:lnTo>
                                <a:pt x="227058" y="1871663"/>
                              </a:lnTo>
                              <a:lnTo>
                                <a:pt x="214355" y="1870075"/>
                              </a:lnTo>
                              <a:lnTo>
                                <a:pt x="201653" y="1868091"/>
                              </a:lnTo>
                              <a:lnTo>
                                <a:pt x="189744" y="1864916"/>
                              </a:lnTo>
                              <a:lnTo>
                                <a:pt x="177835" y="1861741"/>
                              </a:lnTo>
                              <a:lnTo>
                                <a:pt x="165927" y="1857375"/>
                              </a:lnTo>
                              <a:lnTo>
                                <a:pt x="154018" y="1853406"/>
                              </a:lnTo>
                              <a:lnTo>
                                <a:pt x="143300" y="1848247"/>
                              </a:lnTo>
                              <a:lnTo>
                                <a:pt x="132186" y="1842294"/>
                              </a:lnTo>
                              <a:lnTo>
                                <a:pt x="121865" y="1836341"/>
                              </a:lnTo>
                              <a:lnTo>
                                <a:pt x="111147" y="1829594"/>
                              </a:lnTo>
                              <a:lnTo>
                                <a:pt x="101620" y="1822847"/>
                              </a:lnTo>
                              <a:lnTo>
                                <a:pt x="91696" y="1815306"/>
                              </a:lnTo>
                              <a:lnTo>
                                <a:pt x="82566" y="1807369"/>
                              </a:lnTo>
                              <a:lnTo>
                                <a:pt x="74230" y="1799035"/>
                              </a:lnTo>
                              <a:lnTo>
                                <a:pt x="65497" y="1789906"/>
                              </a:lnTo>
                              <a:lnTo>
                                <a:pt x="57558" y="1780778"/>
                              </a:lnTo>
                              <a:lnTo>
                                <a:pt x="50016" y="1771650"/>
                              </a:lnTo>
                              <a:lnTo>
                                <a:pt x="42871" y="1761331"/>
                              </a:lnTo>
                              <a:lnTo>
                                <a:pt x="36520" y="1751410"/>
                              </a:lnTo>
                              <a:lnTo>
                                <a:pt x="30168" y="1740694"/>
                              </a:lnTo>
                              <a:lnTo>
                                <a:pt x="24611" y="1729581"/>
                              </a:lnTo>
                              <a:lnTo>
                                <a:pt x="19848" y="1718469"/>
                              </a:lnTo>
                              <a:lnTo>
                                <a:pt x="15084" y="1706960"/>
                              </a:lnTo>
                              <a:lnTo>
                                <a:pt x="11115" y="1695053"/>
                              </a:lnTo>
                              <a:lnTo>
                                <a:pt x="7939" y="1682750"/>
                              </a:lnTo>
                              <a:lnTo>
                                <a:pt x="4763" y="1670844"/>
                              </a:lnTo>
                              <a:lnTo>
                                <a:pt x="2779" y="1658541"/>
                              </a:lnTo>
                              <a:lnTo>
                                <a:pt x="1191" y="1645841"/>
                              </a:lnTo>
                              <a:lnTo>
                                <a:pt x="0" y="1632744"/>
                              </a:lnTo>
                              <a:lnTo>
                                <a:pt x="0" y="1619647"/>
                              </a:lnTo>
                              <a:lnTo>
                                <a:pt x="0" y="369490"/>
                              </a:lnTo>
                              <a:lnTo>
                                <a:pt x="0" y="356790"/>
                              </a:lnTo>
                              <a:lnTo>
                                <a:pt x="1191" y="344090"/>
                              </a:lnTo>
                              <a:lnTo>
                                <a:pt x="2779" y="330994"/>
                              </a:lnTo>
                              <a:lnTo>
                                <a:pt x="4763" y="318690"/>
                              </a:lnTo>
                              <a:lnTo>
                                <a:pt x="7939" y="306387"/>
                              </a:lnTo>
                              <a:lnTo>
                                <a:pt x="11115" y="294084"/>
                              </a:lnTo>
                              <a:lnTo>
                                <a:pt x="15084" y="282575"/>
                              </a:lnTo>
                              <a:lnTo>
                                <a:pt x="19848" y="271065"/>
                              </a:lnTo>
                              <a:lnTo>
                                <a:pt x="24611" y="259953"/>
                              </a:lnTo>
                              <a:lnTo>
                                <a:pt x="30168" y="249237"/>
                              </a:lnTo>
                              <a:lnTo>
                                <a:pt x="36520" y="238125"/>
                              </a:lnTo>
                              <a:lnTo>
                                <a:pt x="42871" y="228203"/>
                              </a:lnTo>
                              <a:lnTo>
                                <a:pt x="50016" y="218281"/>
                              </a:lnTo>
                              <a:lnTo>
                                <a:pt x="57558" y="208756"/>
                              </a:lnTo>
                              <a:lnTo>
                                <a:pt x="65497" y="199231"/>
                              </a:lnTo>
                              <a:lnTo>
                                <a:pt x="74230" y="190500"/>
                              </a:lnTo>
                              <a:lnTo>
                                <a:pt x="82566" y="182165"/>
                              </a:lnTo>
                              <a:lnTo>
                                <a:pt x="91696" y="174228"/>
                              </a:lnTo>
                              <a:lnTo>
                                <a:pt x="101620" y="167084"/>
                              </a:lnTo>
                              <a:lnTo>
                                <a:pt x="111147" y="159544"/>
                              </a:lnTo>
                              <a:lnTo>
                                <a:pt x="121865" y="152797"/>
                              </a:lnTo>
                              <a:lnTo>
                                <a:pt x="132186" y="147240"/>
                              </a:lnTo>
                              <a:lnTo>
                                <a:pt x="143300" y="141684"/>
                              </a:lnTo>
                              <a:lnTo>
                                <a:pt x="154018" y="136525"/>
                              </a:lnTo>
                              <a:lnTo>
                                <a:pt x="165927" y="131762"/>
                              </a:lnTo>
                              <a:lnTo>
                                <a:pt x="177835" y="127794"/>
                              </a:lnTo>
                              <a:lnTo>
                                <a:pt x="189744" y="124222"/>
                              </a:lnTo>
                              <a:lnTo>
                                <a:pt x="201653" y="121840"/>
                              </a:lnTo>
                              <a:lnTo>
                                <a:pt x="214355" y="119062"/>
                              </a:lnTo>
                              <a:lnTo>
                                <a:pt x="227058" y="117475"/>
                              </a:lnTo>
                              <a:lnTo>
                                <a:pt x="239760" y="116681"/>
                              </a:lnTo>
                              <a:lnTo>
                                <a:pt x="252860" y="116284"/>
                              </a:lnTo>
                              <a:lnTo>
                                <a:pt x="380679" y="116284"/>
                              </a:lnTo>
                              <a:lnTo>
                                <a:pt x="380679" y="215503"/>
                              </a:lnTo>
                              <a:lnTo>
                                <a:pt x="380679" y="307975"/>
                              </a:lnTo>
                              <a:lnTo>
                                <a:pt x="442207" y="307975"/>
                              </a:lnTo>
                              <a:lnTo>
                                <a:pt x="442207" y="0"/>
                              </a:lnTo>
                              <a:close/>
                            </a:path>
                          </a:pathLst>
                        </a:custGeom>
                        <a:solidFill>
                          <a:srgbClr val="596B45"/>
                        </a:solidFill>
                        <a:ln>
                          <a:noFill/>
                        </a:ln>
                      </wps:spPr>
                      <wps:bodyPr anchor="ctr">
                        <a:scene3d>
                          <a:camera prst="orthographicFront"/>
                          <a:lightRig rig="threePt" dir="t"/>
                        </a:scene3d>
                        <a:sp3d>
                          <a:contourClr>
                            <a:srgbClr val="FFFFFF"/>
                          </a:contourClr>
                        </a:sp3d>
                      </wps:bodyPr>
                    </wps:wsp>
                  </a:graphicData>
                </a:graphic>
              </wp:anchor>
            </w:drawing>
          </mc:Choice>
          <mc:Fallback>
            <w:pict>
              <v:shape id="日历" o:spid="_x0000_s1026" o:spt="100" style="position:absolute;left:0pt;margin-left:110.1pt;margin-top:1.2pt;height:10.3pt;width:8.7pt;z-index:251791360;v-text-anchor:middle;mso-width-relative:page;mso-height-relative:page;" fillcolor="#596B45" filled="t" stroked="f" coordsize="1993900,1873250" o:gfxdata="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" path="m195263,1631950l1766888,1631950,1766888,1663700,195263,1663700,195263,1631950xm195263,1539875l1766888,1539875,1766888,1570038,195263,1570038,195263,1539875xm1240155,603250l1357056,603250,1357056,1188182,1493838,1188182,1493838,1296988,1071563,1296988,1071563,1188182,1207550,1188182,1207550,820068,1201586,822053,1194826,824833,1180909,828407,1165402,831981,1148304,834760,1130809,837143,1111723,838732,1091842,839526,1071563,839923,1071563,738265,1080311,737073,1089456,735882,1097806,734294,1106156,732705,1114109,730720,1121664,728734,1129218,726352,1136376,723969,1143931,720792,1150690,718012,1156654,714438,1163016,711262,1168981,707688,1174945,704114,1180512,699746,1186079,695775,1191248,691407,1195621,686641,1200393,682273,1204767,677111,1208743,671551,1213117,666389,1216298,661227,1220274,655270,1223057,649314,1226636,643357,1229022,637003,1231407,630650,1234191,623899,1236179,617148,1240155,603250xm763507,603250l880806,603250,880806,1188182,1017588,1188182,1017588,1296988,595313,1296988,595313,1188182,731300,1188182,731300,820068,725336,822053,718576,824833,704659,828407,688754,831981,672054,834760,654161,837143,635473,838732,615592,839526,595313,839923,595313,738265,604061,737073,612809,735882,621159,734294,629906,732705,637859,730720,645414,728734,652968,726352,660126,723969,667283,720792,674042,718012,680404,714438,686766,711262,692731,707688,698695,704114,704262,699746,709431,695775,714600,691407,719371,686641,724143,682273,728119,677111,732493,671551,736469,666389,740048,661227,744024,655270,746807,649314,749988,643357,752772,637003,755157,630650,757941,623899,759929,617148,763507,603250xm252860,274637l243333,275431,233806,276622,224676,279003,216340,282178,207607,286147,199668,290909,192523,296465,185774,302815,179820,309562,174263,316706,169499,324644,165530,332581,162354,341312,159972,350837,158385,359965,157988,369490,157988,1619647,158385,1629569,159972,1639094,162354,1647825,165530,1656953,169499,1665288,174263,1672828,179820,1679972,185774,1686719,192523,1693069,199668,1698625,207607,1702991,216340,1707356,224676,1710531,233806,1712913,243333,1714103,252860,1714897,1741040,1714897,1750567,1714103,1759697,1712913,1769224,1710531,1777560,1707356,1785896,1702991,1794232,1698625,1801377,1693069,1808126,1686719,1813683,1679972,1819240,1672828,1824401,1665288,1828370,1656953,1831546,1647825,1833531,1639094,1835516,1629569,1835912,1619647,1835912,369490,1835516,359965,1833531,350837,1831546,341312,1828370,332581,1824401,324644,1819240,316706,1813683,309562,1808126,302815,1801377,296465,1794232,290909,1785896,286147,1777560,282178,1769224,279003,1759697,276622,1750567,275431,1741040,274637,1613221,274637,1613221,338931,1366316,338931,1366316,274637,596622,274637,596622,338931,349717,338931,349717,274637,252860,274637xm442207,0l565660,0,565660,116284,1397278,116284,1397278,215503,1397278,307975,1461188,307975,1461188,0,1551296,0,1551296,116284,1741040,116284,1754140,116681,1766446,117475,1779148,119062,1791851,121840,1804156,124222,1816065,127794,1827973,131762,1839088,136525,1850600,141684,1861318,147240,1872035,152797,1882356,159544,1892280,167084,1901807,174228,1911334,182165,1919670,190500,1928006,199231,1935945,208756,1943884,218281,1951029,228203,1957380,238125,1963732,249237,1968892,259953,1974052,271065,1978816,282575,1982389,294084,1985961,306387,1988740,318690,1991122,330994,1992709,344090,1993503,356790,1993900,369490,1993900,1619647,1993503,1632744,1992709,1645841,1991122,1658541,1988740,1670844,1985961,1682750,1982389,1695053,1978816,1706960,1974052,1718469,1968892,1729581,1963732,1740694,1957380,1751410,1951029,1761331,1943884,1771650,1935945,1780778,1928006,1789906,1919670,1799035,1911334,1807369,1901807,1815306,1892280,1822847,1882356,1829594,1872035,1836341,1861318,1842294,1850600,1848247,1839088,1853406,1827973,1857375,1816065,1861741,1804156,1864916,1791851,1868091,1779148,1870075,1766446,1871663,1754140,1872456,1741040,1873250,252860,1873250,239760,1872456,227058,1871663,214355,1870075,201653,1868091,189744,1864916,177835,1861741,165927,1857375,154018,1853406,143300,1848247,132186,1842294,121865,1836341,111147,1829594,101620,1822847,91696,1815306,82566,1807369,74230,1799035,65497,1789906,57558,1780778,50016,1771650,42871,1761331,36520,1751410,30168,1740694,24611,1729581,19848,1718469,15084,1706960,11115,1695053,7939,1682750,4763,1670844,2779,1658541,1191,1645841,0,1632744,0,1619647,0,369490,0,356790,1191,344090,2779,330994,4763,318690,7939,306387,11115,294084,15084,282575,19848,271065,24611,259953,30168,249237,36520,238125,42871,228203,50016,218281,57558,208756,65497,199231,74230,190500,82566,182165,91696,174228,101620,167084,111147,159544,121865,152797,132186,147240,143300,141684,154018,136525,165927,131762,177835,127794,189744,124222,201653,121840,214355,119062,227058,117475,239760,116681,252860,116284,380679,116284,380679,215503,380679,307975,442207,307975,442207,0xe">
                <v:path o:connectlocs="10337,102791;71847,40268;63931,79314;60795,55722;57195,49202;59784,48486;61889,47240;63552,45543;64752,43343;65657,40268;31517,86578;37306,55298;31517,56067;33770,48777;36022,47691;37833,46153;39180,44139;40127,41647;11895,18624;9520,20664;8385,24028;8763,110606;10571,113388;13387,114474;94551,113680;96589,111163;97199,24664;96316,21141;94109,18836;85409,22624;18515,18332;73976,14385;92176,7762;96148,8530;99658,10650;102495,13935;104512,18094;105500,22969;105416,110712;104239,115455;102075,119482;99111,122581;95518,124489;13387,125045;9415,124277;5884,122131;3047,118872;1050,114713;63,109865;147,22094;1303,17352;3467,13299;6451,10199;10045,8292;20154,7762" o:connectangles="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251790336" behindDoc="0" locked="0" layoutInCell="1" allowOverlap="1">
                <wp:simplePos x="0" y="0"/>
                <wp:positionH relativeFrom="column">
                  <wp:posOffset>-784225</wp:posOffset>
                </wp:positionH>
                <wp:positionV relativeFrom="paragraph">
                  <wp:posOffset>338455</wp:posOffset>
                </wp:positionV>
                <wp:extent cx="100330" cy="125730"/>
                <wp:effectExtent l="0" t="0" r="1270" b="2540"/>
                <wp:wrapNone/>
                <wp:docPr id="18" name="信息"/>
                <wp:cNvGraphicFramePr/>
                <a:graphic xmlns:a="http://schemas.openxmlformats.org/drawingml/2006/main">
                  <a:graphicData uri="http://schemas.microsoft.com/office/word/2010/wordprocessingShape">
                    <wps:wsp>
                      <wps:cNvSpPr/>
                      <wps:spPr bwMode="auto">
                        <a:xfrm>
                          <a:off x="358775" y="1504315"/>
                          <a:ext cx="100330" cy="125730"/>
                        </a:xfrm>
                        <a:custGeom>
                          <a:avLst/>
                          <a:gdLst>
                            <a:gd name="T0" fmla="*/ 2147483646 w 90"/>
                            <a:gd name="T1" fmla="*/ 2147483646 h 93"/>
                            <a:gd name="T2" fmla="*/ 2147483646 w 90"/>
                            <a:gd name="T3" fmla="*/ 2147483646 h 93"/>
                            <a:gd name="T4" fmla="*/ 2147483646 w 90"/>
                            <a:gd name="T5" fmla="*/ 2147483646 h 93"/>
                            <a:gd name="T6" fmla="*/ 2147483646 w 90"/>
                            <a:gd name="T7" fmla="*/ 2147483646 h 93"/>
                            <a:gd name="T8" fmla="*/ 2147483646 w 90"/>
                            <a:gd name="T9" fmla="*/ 2147483646 h 93"/>
                            <a:gd name="T10" fmla="*/ 0 w 90"/>
                            <a:gd name="T11" fmla="*/ 2147483646 h 93"/>
                            <a:gd name="T12" fmla="*/ 0 w 90"/>
                            <a:gd name="T13" fmla="*/ 2147483646 h 93"/>
                            <a:gd name="T14" fmla="*/ 2147483646 w 90"/>
                            <a:gd name="T15" fmla="*/ 2147483646 h 93"/>
                            <a:gd name="T16" fmla="*/ 2147483646 w 90"/>
                            <a:gd name="T17" fmla="*/ 2147483646 h 93"/>
                            <a:gd name="T18" fmla="*/ 2147483646 w 90"/>
                            <a:gd name="T19" fmla="*/ 2147483646 h 93"/>
                            <a:gd name="T20" fmla="*/ 2147483646 w 90"/>
                            <a:gd name="T21" fmla="*/ 2147483646 h 93"/>
                            <a:gd name="T22" fmla="*/ 2147483646 w 90"/>
                            <a:gd name="T23" fmla="*/ 2147483646 h 93"/>
                            <a:gd name="T24" fmla="*/ 2147483646 w 90"/>
                            <a:gd name="T25" fmla="*/ 2147483646 h 93"/>
                            <a:gd name="T26" fmla="*/ 2147483646 w 90"/>
                            <a:gd name="T27" fmla="*/ 2147483646 h 93"/>
                            <a:gd name="T28" fmla="*/ 2147483646 w 90"/>
                            <a:gd name="T29" fmla="*/ 2147483646 h 93"/>
                            <a:gd name="T30" fmla="*/ 2147483646 w 90"/>
                            <a:gd name="T31" fmla="*/ 2147483646 h 93"/>
                            <a:gd name="T32" fmla="*/ 2147483646 w 90"/>
                            <a:gd name="T33" fmla="*/ 2147483646 h 93"/>
                            <a:gd name="T34" fmla="*/ 2147483646 w 90"/>
                            <a:gd name="T35" fmla="*/ 2147483646 h 93"/>
                            <a:gd name="T36" fmla="*/ 2147483646 w 90"/>
                            <a:gd name="T37" fmla="*/ 2147483646 h 93"/>
                            <a:gd name="T38" fmla="*/ 2147483646 w 90"/>
                            <a:gd name="T39" fmla="*/ 2147483646 h 93"/>
                            <a:gd name="T40" fmla="*/ 2147483646 w 90"/>
                            <a:gd name="T41" fmla="*/ 2147483646 h 93"/>
                            <a:gd name="T42" fmla="*/ 2147483646 w 90"/>
                            <a:gd name="T43" fmla="*/ 2147483646 h 93"/>
                            <a:gd name="T44" fmla="*/ 2147483646 w 90"/>
                            <a:gd name="T45" fmla="*/ 2147483646 h 93"/>
                            <a:gd name="T46" fmla="*/ 2147483646 w 90"/>
                            <a:gd name="T47" fmla="*/ 2147483646 h 93"/>
                            <a:gd name="T48" fmla="*/ 2147483646 w 90"/>
                            <a:gd name="T49" fmla="*/ 2147483646 h 93"/>
                            <a:gd name="T50" fmla="*/ 2147483646 w 90"/>
                            <a:gd name="T51" fmla="*/ 2147483646 h 93"/>
                            <a:gd name="T52" fmla="*/ 2147483646 w 90"/>
                            <a:gd name="T53" fmla="*/ 2147483646 h 93"/>
                            <a:gd name="T54" fmla="*/ 2147483646 w 90"/>
                            <a:gd name="T55" fmla="*/ 2147483646 h 93"/>
                            <a:gd name="T56" fmla="*/ 2147483646 w 90"/>
                            <a:gd name="T57" fmla="*/ 2147483646 h 93"/>
                            <a:gd name="T58" fmla="*/ 2147483646 w 90"/>
                            <a:gd name="T59" fmla="*/ 2147483646 h 93"/>
                            <a:gd name="T60" fmla="*/ 2147483646 w 90"/>
                            <a:gd name="T61" fmla="*/ 2147483646 h 93"/>
                            <a:gd name="T62" fmla="*/ 2147483646 w 90"/>
                            <a:gd name="T63" fmla="*/ 2147483646 h 93"/>
                            <a:gd name="T64" fmla="*/ 2147483646 w 90"/>
                            <a:gd name="T65" fmla="*/ 2147483646 h 93"/>
                            <a:gd name="T66" fmla="*/ 2147483646 w 90"/>
                            <a:gd name="T67" fmla="*/ 2147483646 h 93"/>
                            <a:gd name="T68" fmla="*/ 2147483646 w 90"/>
                            <a:gd name="T69" fmla="*/ 2147483646 h 93"/>
                            <a:gd name="T70" fmla="*/ 2147483646 w 90"/>
                            <a:gd name="T71" fmla="*/ 2147483646 h 93"/>
                            <a:gd name="T72" fmla="*/ 2147483646 w 90"/>
                            <a:gd name="T73" fmla="*/ 2147483646 h 93"/>
                            <a:gd name="T74" fmla="*/ 2147483646 w 90"/>
                            <a:gd name="T75" fmla="*/ 2147483646 h 93"/>
                            <a:gd name="T76" fmla="*/ 2147483646 w 90"/>
                            <a:gd name="T77" fmla="*/ 2147483646 h 93"/>
                            <a:gd name="T78" fmla="*/ 2147483646 w 90"/>
                            <a:gd name="T79" fmla="*/ 2147483646 h 93"/>
                            <a:gd name="T80" fmla="*/ 2147483646 w 90"/>
                            <a:gd name="T81" fmla="*/ 2147483646 h 93"/>
                            <a:gd name="T82" fmla="*/ 2147483646 w 90"/>
                            <a:gd name="T83" fmla="*/ 2147483646 h 93"/>
                            <a:gd name="T84" fmla="*/ 2147483646 w 90"/>
                            <a:gd name="T85" fmla="*/ 2147483646 h 93"/>
                            <a:gd name="T86" fmla="*/ 2147483646 w 90"/>
                            <a:gd name="T87" fmla="*/ 2147483646 h 93"/>
                            <a:gd name="T88" fmla="*/ 2147483646 w 90"/>
                            <a:gd name="T89" fmla="*/ 2147483646 h 93"/>
                            <a:gd name="T90" fmla="*/ 2147483646 w 90"/>
                            <a:gd name="T91" fmla="*/ 2147483646 h 93"/>
                            <a:gd name="T92" fmla="*/ 2147483646 w 90"/>
                            <a:gd name="T93" fmla="*/ 2147483646 h 93"/>
                            <a:gd name="T94" fmla="*/ 2147483646 w 90"/>
                            <a:gd name="T95" fmla="*/ 2147483646 h 93"/>
                            <a:gd name="T96" fmla="*/ 2147483646 w 90"/>
                            <a:gd name="T97" fmla="*/ 2147483646 h 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0" h="93">
                              <a:moveTo>
                                <a:pt x="86" y="38"/>
                              </a:moveTo>
                              <a:cubicBezTo>
                                <a:pt x="88" y="40"/>
                                <a:pt x="90" y="43"/>
                                <a:pt x="90" y="46"/>
                              </a:cubicBezTo>
                              <a:cubicBezTo>
                                <a:pt x="90" y="83"/>
                                <a:pt x="90" y="83"/>
                                <a:pt x="90" y="83"/>
                              </a:cubicBezTo>
                              <a:cubicBezTo>
                                <a:pt x="90" y="88"/>
                                <a:pt x="86" y="93"/>
                                <a:pt x="81" y="93"/>
                              </a:cubicBezTo>
                              <a:cubicBezTo>
                                <a:pt x="9" y="93"/>
                                <a:pt x="9" y="93"/>
                                <a:pt x="9" y="93"/>
                              </a:cubicBezTo>
                              <a:cubicBezTo>
                                <a:pt x="4" y="93"/>
                                <a:pt x="0" y="88"/>
                                <a:pt x="0" y="83"/>
                              </a:cubicBezTo>
                              <a:cubicBezTo>
                                <a:pt x="0" y="46"/>
                                <a:pt x="0" y="46"/>
                                <a:pt x="0" y="46"/>
                              </a:cubicBezTo>
                              <a:cubicBezTo>
                                <a:pt x="0" y="44"/>
                                <a:pt x="1" y="41"/>
                                <a:pt x="2" y="40"/>
                              </a:cubicBezTo>
                              <a:cubicBezTo>
                                <a:pt x="2" y="40"/>
                                <a:pt x="2" y="40"/>
                                <a:pt x="2" y="40"/>
                              </a:cubicBezTo>
                              <a:cubicBezTo>
                                <a:pt x="2" y="40"/>
                                <a:pt x="2" y="40"/>
                                <a:pt x="2" y="40"/>
                              </a:cubicBezTo>
                              <a:cubicBezTo>
                                <a:pt x="2" y="39"/>
                                <a:pt x="2" y="39"/>
                                <a:pt x="3" y="39"/>
                              </a:cubicBezTo>
                              <a:cubicBezTo>
                                <a:pt x="39" y="3"/>
                                <a:pt x="39" y="3"/>
                                <a:pt x="39" y="3"/>
                              </a:cubicBezTo>
                              <a:cubicBezTo>
                                <a:pt x="43" y="0"/>
                                <a:pt x="46" y="0"/>
                                <a:pt x="50" y="3"/>
                              </a:cubicBezTo>
                              <a:cubicBezTo>
                                <a:pt x="86" y="38"/>
                                <a:pt x="86" y="38"/>
                                <a:pt x="86" y="38"/>
                              </a:cubicBezTo>
                              <a:close/>
                              <a:moveTo>
                                <a:pt x="15" y="30"/>
                              </a:moveTo>
                              <a:cubicBezTo>
                                <a:pt x="15" y="52"/>
                                <a:pt x="15" y="52"/>
                                <a:pt x="15" y="52"/>
                              </a:cubicBezTo>
                              <a:cubicBezTo>
                                <a:pt x="45" y="75"/>
                                <a:pt x="45" y="75"/>
                                <a:pt x="45" y="75"/>
                              </a:cubicBezTo>
                              <a:cubicBezTo>
                                <a:pt x="72" y="54"/>
                                <a:pt x="72" y="54"/>
                                <a:pt x="72" y="54"/>
                              </a:cubicBezTo>
                              <a:cubicBezTo>
                                <a:pt x="72" y="30"/>
                                <a:pt x="72" y="30"/>
                                <a:pt x="72" y="30"/>
                              </a:cubicBezTo>
                              <a:cubicBezTo>
                                <a:pt x="15" y="30"/>
                                <a:pt x="15" y="30"/>
                                <a:pt x="15" y="30"/>
                              </a:cubicBezTo>
                              <a:close/>
                              <a:moveTo>
                                <a:pt x="25" y="35"/>
                              </a:moveTo>
                              <a:cubicBezTo>
                                <a:pt x="25" y="39"/>
                                <a:pt x="25" y="39"/>
                                <a:pt x="25" y="39"/>
                              </a:cubicBezTo>
                              <a:cubicBezTo>
                                <a:pt x="63" y="39"/>
                                <a:pt x="63" y="39"/>
                                <a:pt x="63" y="39"/>
                              </a:cubicBezTo>
                              <a:cubicBezTo>
                                <a:pt x="63" y="35"/>
                                <a:pt x="63" y="35"/>
                                <a:pt x="63" y="35"/>
                              </a:cubicBezTo>
                              <a:cubicBezTo>
                                <a:pt x="25" y="35"/>
                                <a:pt x="25" y="35"/>
                                <a:pt x="25" y="35"/>
                              </a:cubicBezTo>
                              <a:close/>
                              <a:moveTo>
                                <a:pt x="25" y="51"/>
                              </a:moveTo>
                              <a:cubicBezTo>
                                <a:pt x="25" y="55"/>
                                <a:pt x="25" y="55"/>
                                <a:pt x="25" y="55"/>
                              </a:cubicBezTo>
                              <a:cubicBezTo>
                                <a:pt x="63" y="55"/>
                                <a:pt x="63" y="55"/>
                                <a:pt x="63" y="55"/>
                              </a:cubicBezTo>
                              <a:cubicBezTo>
                                <a:pt x="63" y="51"/>
                                <a:pt x="63" y="51"/>
                                <a:pt x="63" y="51"/>
                              </a:cubicBezTo>
                              <a:cubicBezTo>
                                <a:pt x="25" y="51"/>
                                <a:pt x="25" y="51"/>
                                <a:pt x="25" y="51"/>
                              </a:cubicBezTo>
                              <a:close/>
                              <a:moveTo>
                                <a:pt x="25" y="43"/>
                              </a:moveTo>
                              <a:cubicBezTo>
                                <a:pt x="25" y="47"/>
                                <a:pt x="25" y="47"/>
                                <a:pt x="25" y="47"/>
                              </a:cubicBezTo>
                              <a:cubicBezTo>
                                <a:pt x="63" y="47"/>
                                <a:pt x="63" y="47"/>
                                <a:pt x="63" y="47"/>
                              </a:cubicBezTo>
                              <a:cubicBezTo>
                                <a:pt x="63" y="43"/>
                                <a:pt x="63" y="43"/>
                                <a:pt x="63" y="43"/>
                              </a:cubicBezTo>
                              <a:cubicBezTo>
                                <a:pt x="25" y="43"/>
                                <a:pt x="25" y="43"/>
                                <a:pt x="25" y="43"/>
                              </a:cubicBezTo>
                              <a:close/>
                              <a:moveTo>
                                <a:pt x="10" y="87"/>
                              </a:moveTo>
                              <a:cubicBezTo>
                                <a:pt x="28" y="69"/>
                                <a:pt x="28" y="69"/>
                                <a:pt x="28" y="69"/>
                              </a:cubicBezTo>
                              <a:cubicBezTo>
                                <a:pt x="28" y="69"/>
                                <a:pt x="28" y="68"/>
                                <a:pt x="28" y="67"/>
                              </a:cubicBezTo>
                              <a:cubicBezTo>
                                <a:pt x="27" y="66"/>
                                <a:pt x="26" y="66"/>
                                <a:pt x="25" y="67"/>
                              </a:cubicBezTo>
                              <a:cubicBezTo>
                                <a:pt x="7" y="84"/>
                                <a:pt x="7" y="84"/>
                                <a:pt x="7" y="84"/>
                              </a:cubicBezTo>
                              <a:cubicBezTo>
                                <a:pt x="6" y="85"/>
                                <a:pt x="6" y="86"/>
                                <a:pt x="7" y="87"/>
                              </a:cubicBezTo>
                              <a:cubicBezTo>
                                <a:pt x="8" y="87"/>
                                <a:pt x="9" y="87"/>
                                <a:pt x="10" y="87"/>
                              </a:cubicBezTo>
                              <a:close/>
                              <a:moveTo>
                                <a:pt x="84" y="84"/>
                              </a:moveTo>
                              <a:cubicBezTo>
                                <a:pt x="66" y="67"/>
                                <a:pt x="66" y="67"/>
                                <a:pt x="66" y="67"/>
                              </a:cubicBezTo>
                              <a:cubicBezTo>
                                <a:pt x="65" y="66"/>
                                <a:pt x="64" y="66"/>
                                <a:pt x="63" y="67"/>
                              </a:cubicBezTo>
                              <a:cubicBezTo>
                                <a:pt x="62" y="68"/>
                                <a:pt x="62" y="69"/>
                                <a:pt x="63" y="69"/>
                              </a:cubicBezTo>
                              <a:cubicBezTo>
                                <a:pt x="81" y="87"/>
                                <a:pt x="81" y="87"/>
                                <a:pt x="81" y="87"/>
                              </a:cubicBezTo>
                              <a:cubicBezTo>
                                <a:pt x="82" y="87"/>
                                <a:pt x="83" y="87"/>
                                <a:pt x="84" y="87"/>
                              </a:cubicBezTo>
                              <a:cubicBezTo>
                                <a:pt x="85" y="86"/>
                                <a:pt x="85" y="85"/>
                                <a:pt x="84" y="84"/>
                              </a:cubicBezTo>
                              <a:close/>
                            </a:path>
                          </a:pathLst>
                        </a:custGeom>
                        <a:solidFill>
                          <a:srgbClr val="536441"/>
                        </a:solidFill>
                        <a:ln>
                          <a:noFill/>
                        </a:ln>
                      </wps:spPr>
                      <wps:bodyPr anchor="ctr"/>
                    </wps:wsp>
                  </a:graphicData>
                </a:graphic>
              </wp:anchor>
            </w:drawing>
          </mc:Choice>
          <mc:Fallback>
            <w:pict>
              <v:shape id="信息" o:spid="_x0000_s1026" o:spt="100" style="position:absolute;left:0pt;margin-left:-61.75pt;margin-top:26.65pt;height:9.9pt;width:7.9pt;z-index:251790336;v-text-anchor:middle;mso-width-relative:page;mso-height-relative:page;" fillcolor="#536441" filled="t" stroked="f" coordsize="90,93" o:gfxdata="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Jt3EfHb&#10;AAAACwEAAA8AAAAAAAAAAQAgAAAAIgAAAGRycy9kb3ducmV2LnhtbFBLAQIUABQAAAAIAIdO4kBT&#10;daoHkggAAII2AAAOAAAAAAAAAAEAIAAAACoBAABkcnMvZTJvRG9jLnhtbFBLBQYAAAAABgAGAFkB&#10;AAAuDAAAAAA=&#10;" path="m86,38c88,40,90,43,90,46c90,83,90,83,90,83c90,88,86,93,81,93c9,93,9,93,9,93c4,93,0,88,0,83c0,46,0,46,0,46c0,44,1,41,2,40c2,40,2,40,2,40c2,40,2,40,2,40c2,39,2,39,3,39c39,3,39,3,39,3c43,0,46,0,50,3c86,38,86,38,86,38xm15,30c15,52,15,52,15,52c45,75,45,75,45,75c72,54,72,54,72,54c72,30,72,30,72,30c15,30,15,30,15,30xm25,35c25,39,25,39,25,39c63,39,63,39,63,39c63,35,63,35,63,35c25,35,25,35,25,35xm25,51c25,55,25,55,25,55c63,55,63,55,63,55c63,51,63,51,63,51c25,51,25,51,25,51xm25,43c25,47,25,47,25,47c63,47,63,47,63,47c63,43,63,43,63,43c25,43,25,43,25,43xm10,87c28,69,28,69,28,69c28,69,28,68,28,67c27,66,26,66,25,67c7,84,7,84,7,84c6,85,6,86,7,87c8,87,9,87,10,87xm84,84c66,67,66,67,66,67c65,66,64,66,63,67c62,68,62,69,63,69c81,87,81,87,81,87c82,87,83,87,84,87c85,86,85,85,84,84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-788035</wp:posOffset>
                </wp:positionH>
                <wp:positionV relativeFrom="paragraph">
                  <wp:posOffset>635</wp:posOffset>
                </wp:positionV>
                <wp:extent cx="116205" cy="146050"/>
                <wp:effectExtent l="0" t="0" r="10795" b="6350"/>
                <wp:wrapNone/>
                <wp:docPr id="2050" name="话筒"/>
                <wp:cNvGraphicFramePr/>
                <a:graphic xmlns:a="http://schemas.openxmlformats.org/drawingml/2006/main">
                  <a:graphicData uri="http://schemas.microsoft.com/office/word/2010/wordprocessingShape">
                    <wps:wsp>
                      <wps:cNvSpPr/>
                      <wps:spPr bwMode="auto">
                        <a:xfrm>
                          <a:off x="354965" y="1126490"/>
                          <a:ext cx="116205" cy="146050"/>
                        </a:xfrm>
                        <a:custGeom>
                          <a:avLst/>
                          <a:gdLst>
                            <a:gd name="T0" fmla="*/ 2147483646 w 5581"/>
                            <a:gd name="T1" fmla="*/ 2147483646 h 5581"/>
                            <a:gd name="T2" fmla="*/ 2147483646 w 5581"/>
                            <a:gd name="T3" fmla="*/ 2147483646 h 5581"/>
                            <a:gd name="T4" fmla="*/ 2147483646 w 5581"/>
                            <a:gd name="T5" fmla="*/ 2147483646 h 5581"/>
                            <a:gd name="T6" fmla="*/ 2147483646 w 5581"/>
                            <a:gd name="T7" fmla="*/ 2147483646 h 5581"/>
                            <a:gd name="T8" fmla="*/ 2147483646 w 5581"/>
                            <a:gd name="T9" fmla="*/ 2147483646 h 5581"/>
                            <a:gd name="T10" fmla="*/ 2147483646 w 5581"/>
                            <a:gd name="T11" fmla="*/ 2147483646 h 5581"/>
                            <a:gd name="T12" fmla="*/ 2147483646 w 5581"/>
                            <a:gd name="T13" fmla="*/ 2147483646 h 5581"/>
                            <a:gd name="T14" fmla="*/ 2147483646 w 5581"/>
                            <a:gd name="T15" fmla="*/ 2147483646 h 5581"/>
                            <a:gd name="T16" fmla="*/ 2147483646 w 5581"/>
                            <a:gd name="T17" fmla="*/ 2147483646 h 5581"/>
                            <a:gd name="T18" fmla="*/ 2147483646 w 5581"/>
                            <a:gd name="T19" fmla="*/ 2147483646 h 5581"/>
                            <a:gd name="T20" fmla="*/ 2147483646 w 5581"/>
                            <a:gd name="T21" fmla="*/ 2147483646 h 5581"/>
                            <a:gd name="T22" fmla="*/ 2147483646 w 5581"/>
                            <a:gd name="T23" fmla="*/ 2147483646 h 5581"/>
                            <a:gd name="T24" fmla="*/ 2147483646 w 5581"/>
                            <a:gd name="T25" fmla="*/ 2147483646 h 5581"/>
                            <a:gd name="T26" fmla="*/ 2147483646 w 5581"/>
                            <a:gd name="T27" fmla="*/ 2147483646 h 5581"/>
                            <a:gd name="T28" fmla="*/ 2147483646 w 5581"/>
                            <a:gd name="T29" fmla="*/ 2147483646 h 5581"/>
                            <a:gd name="T30" fmla="*/ 2147483646 w 5581"/>
                            <a:gd name="T31" fmla="*/ 2147483646 h 5581"/>
                            <a:gd name="T32" fmla="*/ 2147483646 w 5581"/>
                            <a:gd name="T33" fmla="*/ 2147483646 h 5581"/>
                            <a:gd name="T34" fmla="*/ 2147483646 w 5581"/>
                            <a:gd name="T35" fmla="*/ 2147483646 h 5581"/>
                            <a:gd name="T36" fmla="*/ 2147483646 w 5581"/>
                            <a:gd name="T37" fmla="*/ 2147483646 h 5581"/>
                            <a:gd name="T38" fmla="*/ 2147483646 w 5581"/>
                            <a:gd name="T39" fmla="*/ 1352106945 h 5581"/>
                            <a:gd name="T40" fmla="*/ 2147483646 w 5581"/>
                            <a:gd name="T41" fmla="*/ 39730224 h 5581"/>
                            <a:gd name="T42" fmla="*/ 2147483646 w 5581"/>
                            <a:gd name="T43" fmla="*/ 2147483646 h 5581"/>
                            <a:gd name="T44" fmla="*/ 2147483646 w 5581"/>
                            <a:gd name="T45" fmla="*/ 2147483646 h 5581"/>
                            <a:gd name="T46" fmla="*/ 2147483646 w 5581"/>
                            <a:gd name="T47" fmla="*/ 2147483646 h 5581"/>
                            <a:gd name="T48" fmla="*/ 596534997 w 5581"/>
                            <a:gd name="T49" fmla="*/ 2147483646 h 5581"/>
                            <a:gd name="T50" fmla="*/ 39730224 w 5581"/>
                            <a:gd name="T51" fmla="*/ 2147483646 h 5581"/>
                            <a:gd name="T52" fmla="*/ 2147483646 w 5581"/>
                            <a:gd name="T53" fmla="*/ 2147483646 h 5581"/>
                            <a:gd name="T54" fmla="*/ 2147483646 w 5581"/>
                            <a:gd name="T55" fmla="*/ 2147483646 h 5581"/>
                            <a:gd name="T56" fmla="*/ 2147483646 w 5581"/>
                            <a:gd name="T57" fmla="*/ 2147483646 h 5581"/>
                            <a:gd name="T58" fmla="*/ 2147483646 w 5581"/>
                            <a:gd name="T59" fmla="*/ 2147483646 h 5581"/>
                            <a:gd name="T60" fmla="*/ 2147483646 w 5581"/>
                            <a:gd name="T61" fmla="*/ 2147483646 h 5581"/>
                            <a:gd name="T62" fmla="*/ 2147483646 w 5581"/>
                            <a:gd name="T63" fmla="*/ 2147483646 h 5581"/>
                            <a:gd name="T64" fmla="*/ 2147483646 w 5581"/>
                            <a:gd name="T65" fmla="*/ 2147483646 h 5581"/>
                            <a:gd name="T66" fmla="*/ 2147483646 w 5581"/>
                            <a:gd name="T67" fmla="*/ 2147483646 h 5581"/>
                            <a:gd name="T68" fmla="*/ 2147483646 w 5581"/>
                            <a:gd name="T69" fmla="*/ 2147483646 h 5581"/>
                            <a:gd name="T70" fmla="*/ 2147483646 w 5581"/>
                            <a:gd name="T71" fmla="*/ 2147483646 h 5581"/>
                            <a:gd name="T72" fmla="*/ 2147483646 w 5581"/>
                            <a:gd name="T73" fmla="*/ 2147483646 h 5581"/>
                            <a:gd name="T74" fmla="*/ 2147483646 w 5581"/>
                            <a:gd name="T75" fmla="*/ 2147483646 h 5581"/>
                            <a:gd name="T76" fmla="*/ 2147483646 w 5581"/>
                            <a:gd name="T77" fmla="*/ 2147483646 h 5581"/>
                            <a:gd name="T78" fmla="*/ 2147483646 w 5581"/>
                            <a:gd name="T79" fmla="*/ 2147483646 h 5581"/>
                            <a:gd name="T80" fmla="*/ 2147483646 w 5581"/>
                            <a:gd name="T81" fmla="*/ 2147483646 h 5581"/>
                            <a:gd name="T82" fmla="*/ 2147483646 w 5581"/>
                            <a:gd name="T83" fmla="*/ 2147483646 h 5581"/>
                            <a:gd name="T84" fmla="*/ 2147483646 w 5581"/>
                            <a:gd name="T85" fmla="*/ 2147483646 h 5581"/>
                            <a:gd name="T86" fmla="*/ 2147483646 w 5581"/>
                            <a:gd name="T87" fmla="*/ 2147483646 h 5581"/>
                            <a:gd name="T88" fmla="*/ 2147483646 w 5581"/>
                            <a:gd name="T89" fmla="*/ 2147483646 h 5581"/>
                            <a:gd name="T90" fmla="*/ 2147483646 w 5581"/>
                            <a:gd name="T91" fmla="*/ 2147483646 h 5581"/>
                            <a:gd name="T92" fmla="*/ 2147483646 w 5581"/>
                            <a:gd name="T93" fmla="*/ 2147483646 h 5581"/>
                            <a:gd name="T94" fmla="*/ 2147483646 w 5581"/>
                            <a:gd name="T95" fmla="*/ 2147483646 h 5581"/>
                            <a:gd name="T96" fmla="*/ 2147483646 w 5581"/>
                            <a:gd name="T97" fmla="*/ 2147483646 h 5581"/>
                            <a:gd name="T98" fmla="*/ 2147483646 w 5581"/>
                            <a:gd name="T99" fmla="*/ 2147483646 h 5581"/>
                            <a:gd name="T100" fmla="*/ 2147483646 w 5581"/>
                            <a:gd name="T101" fmla="*/ 2147483646 h 5581"/>
                            <a:gd name="T102" fmla="*/ 2147483646 w 5581"/>
                            <a:gd name="T103" fmla="*/ 2147483646 h 5581"/>
                            <a:gd name="T104" fmla="*/ 2147483646 w 5581"/>
                            <a:gd name="T105" fmla="*/ 2147483646 h 5581"/>
                            <a:gd name="T106" fmla="*/ 2147483646 w 5581"/>
                            <a:gd name="T107" fmla="*/ 2147483646 h 5581"/>
                            <a:gd name="T108" fmla="*/ 2147483646 w 5581"/>
                            <a:gd name="T109" fmla="*/ 2147483646 h 5581"/>
                            <a:gd name="T110" fmla="*/ 2147483646 w 5581"/>
                            <a:gd name="T111" fmla="*/ 2147483646 h 5581"/>
                            <a:gd name="T112" fmla="*/ 2147483646 w 5581"/>
                            <a:gd name="T113" fmla="*/ 2147483646 h 5581"/>
                            <a:gd name="T114" fmla="*/ 2147483646 w 5581"/>
                            <a:gd name="T115" fmla="*/ 2147483646 h 5581"/>
                            <a:gd name="T116" fmla="*/ 2147483646 w 5581"/>
                            <a:gd name="T117" fmla="*/ 2147483646 h 55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81" h="5581">
                              <a:moveTo>
                                <a:pt x="5522" y="4281"/>
                              </a:moveTo>
                              <a:lnTo>
                                <a:pt x="5522" y="4281"/>
                              </a:lnTo>
                              <a:lnTo>
                                <a:pt x="5508" y="4269"/>
                              </a:lnTo>
                              <a:lnTo>
                                <a:pt x="5494" y="4258"/>
                              </a:lnTo>
                              <a:lnTo>
                                <a:pt x="5494" y="4257"/>
                              </a:lnTo>
                              <a:lnTo>
                                <a:pt x="4294" y="3400"/>
                              </a:lnTo>
                              <a:lnTo>
                                <a:pt x="4293" y="3401"/>
                              </a:lnTo>
                              <a:lnTo>
                                <a:pt x="4278" y="3390"/>
                              </a:lnTo>
                              <a:lnTo>
                                <a:pt x="4262" y="3382"/>
                              </a:lnTo>
                              <a:lnTo>
                                <a:pt x="4245" y="3375"/>
                              </a:lnTo>
                              <a:lnTo>
                                <a:pt x="4229" y="3369"/>
                              </a:lnTo>
                              <a:lnTo>
                                <a:pt x="4211" y="3364"/>
                              </a:lnTo>
                              <a:lnTo>
                                <a:pt x="4194" y="3361"/>
                              </a:lnTo>
                              <a:lnTo>
                                <a:pt x="4176" y="3360"/>
                              </a:lnTo>
                              <a:lnTo>
                                <a:pt x="4158" y="3361"/>
                              </a:lnTo>
                              <a:lnTo>
                                <a:pt x="4140" y="3363"/>
                              </a:lnTo>
                              <a:lnTo>
                                <a:pt x="4123" y="3366"/>
                              </a:lnTo>
                              <a:lnTo>
                                <a:pt x="4105" y="3371"/>
                              </a:lnTo>
                              <a:lnTo>
                                <a:pt x="4089" y="3378"/>
                              </a:lnTo>
                              <a:lnTo>
                                <a:pt x="4072" y="3387"/>
                              </a:lnTo>
                              <a:lnTo>
                                <a:pt x="4056" y="3396"/>
                              </a:lnTo>
                              <a:lnTo>
                                <a:pt x="4042" y="3407"/>
                              </a:lnTo>
                              <a:lnTo>
                                <a:pt x="4027" y="3420"/>
                              </a:lnTo>
                              <a:lnTo>
                                <a:pt x="4018" y="3432"/>
                              </a:lnTo>
                              <a:lnTo>
                                <a:pt x="4008" y="3444"/>
                              </a:lnTo>
                              <a:lnTo>
                                <a:pt x="4004" y="3451"/>
                              </a:lnTo>
                              <a:lnTo>
                                <a:pt x="3999" y="3458"/>
                              </a:lnTo>
                              <a:lnTo>
                                <a:pt x="3971" y="3498"/>
                              </a:lnTo>
                              <a:lnTo>
                                <a:pt x="3951" y="3529"/>
                              </a:lnTo>
                              <a:lnTo>
                                <a:pt x="3920" y="3579"/>
                              </a:lnTo>
                              <a:lnTo>
                                <a:pt x="3892" y="3627"/>
                              </a:lnTo>
                              <a:lnTo>
                                <a:pt x="3875" y="3655"/>
                              </a:lnTo>
                              <a:lnTo>
                                <a:pt x="3854" y="3688"/>
                              </a:lnTo>
                              <a:lnTo>
                                <a:pt x="3818" y="3747"/>
                              </a:lnTo>
                              <a:lnTo>
                                <a:pt x="3782" y="3812"/>
                              </a:lnTo>
                              <a:lnTo>
                                <a:pt x="3745" y="3882"/>
                              </a:lnTo>
                              <a:lnTo>
                                <a:pt x="3707" y="3959"/>
                              </a:lnTo>
                              <a:lnTo>
                                <a:pt x="3667" y="4040"/>
                              </a:lnTo>
                              <a:lnTo>
                                <a:pt x="3629" y="4127"/>
                              </a:lnTo>
                              <a:lnTo>
                                <a:pt x="3589" y="4218"/>
                              </a:lnTo>
                              <a:lnTo>
                                <a:pt x="3550" y="4311"/>
                              </a:lnTo>
                              <a:lnTo>
                                <a:pt x="3517" y="4305"/>
                              </a:lnTo>
                              <a:lnTo>
                                <a:pt x="3484" y="4298"/>
                              </a:lnTo>
                              <a:lnTo>
                                <a:pt x="3450" y="4289"/>
                              </a:lnTo>
                              <a:lnTo>
                                <a:pt x="3416" y="4280"/>
                              </a:lnTo>
                              <a:lnTo>
                                <a:pt x="3380" y="4269"/>
                              </a:lnTo>
                              <a:lnTo>
                                <a:pt x="3343" y="4256"/>
                              </a:lnTo>
                              <a:lnTo>
                                <a:pt x="3306" y="4241"/>
                              </a:lnTo>
                              <a:lnTo>
                                <a:pt x="3267" y="4227"/>
                              </a:lnTo>
                              <a:lnTo>
                                <a:pt x="3229" y="4209"/>
                              </a:lnTo>
                              <a:lnTo>
                                <a:pt x="3189" y="4191"/>
                              </a:lnTo>
                              <a:lnTo>
                                <a:pt x="3149" y="4171"/>
                              </a:lnTo>
                              <a:lnTo>
                                <a:pt x="3107" y="4150"/>
                              </a:lnTo>
                              <a:lnTo>
                                <a:pt x="3065" y="4128"/>
                              </a:lnTo>
                              <a:lnTo>
                                <a:pt x="3023" y="4104"/>
                              </a:lnTo>
                              <a:lnTo>
                                <a:pt x="2980" y="4077"/>
                              </a:lnTo>
                              <a:lnTo>
                                <a:pt x="2936" y="4051"/>
                              </a:lnTo>
                              <a:lnTo>
                                <a:pt x="2891" y="4022"/>
                              </a:lnTo>
                              <a:lnTo>
                                <a:pt x="2846" y="3992"/>
                              </a:lnTo>
                              <a:lnTo>
                                <a:pt x="2800" y="3960"/>
                              </a:lnTo>
                              <a:lnTo>
                                <a:pt x="2754" y="3928"/>
                              </a:lnTo>
                              <a:lnTo>
                                <a:pt x="2707" y="3893"/>
                              </a:lnTo>
                              <a:lnTo>
                                <a:pt x="2659" y="3857"/>
                              </a:lnTo>
                              <a:lnTo>
                                <a:pt x="2612" y="3820"/>
                              </a:lnTo>
                              <a:lnTo>
                                <a:pt x="2563" y="3782"/>
                              </a:lnTo>
                              <a:lnTo>
                                <a:pt x="2515" y="3741"/>
                              </a:lnTo>
                              <a:lnTo>
                                <a:pt x="2465" y="3699"/>
                              </a:lnTo>
                              <a:lnTo>
                                <a:pt x="2416" y="3656"/>
                              </a:lnTo>
                              <a:lnTo>
                                <a:pt x="2366" y="3612"/>
                              </a:lnTo>
                              <a:lnTo>
                                <a:pt x="2315" y="3565"/>
                              </a:lnTo>
                              <a:lnTo>
                                <a:pt x="2265" y="3517"/>
                              </a:lnTo>
                              <a:lnTo>
                                <a:pt x="2214" y="3468"/>
                              </a:lnTo>
                              <a:lnTo>
                                <a:pt x="2163" y="3418"/>
                              </a:lnTo>
                              <a:lnTo>
                                <a:pt x="2112" y="3366"/>
                              </a:lnTo>
                              <a:lnTo>
                                <a:pt x="2063" y="3316"/>
                              </a:lnTo>
                              <a:lnTo>
                                <a:pt x="2015" y="3265"/>
                              </a:lnTo>
                              <a:lnTo>
                                <a:pt x="1970" y="3214"/>
                              </a:lnTo>
                              <a:lnTo>
                                <a:pt x="1925" y="3165"/>
                              </a:lnTo>
                              <a:lnTo>
                                <a:pt x="1881" y="3115"/>
                              </a:lnTo>
                              <a:lnTo>
                                <a:pt x="1840" y="3066"/>
                              </a:lnTo>
                              <a:lnTo>
                                <a:pt x="1800" y="3018"/>
                              </a:lnTo>
                              <a:lnTo>
                                <a:pt x="1761" y="2969"/>
                              </a:lnTo>
                              <a:lnTo>
                                <a:pt x="1723" y="2921"/>
                              </a:lnTo>
                              <a:lnTo>
                                <a:pt x="1688" y="2874"/>
                              </a:lnTo>
                              <a:lnTo>
                                <a:pt x="1653" y="2828"/>
                              </a:lnTo>
                              <a:lnTo>
                                <a:pt x="1620" y="2781"/>
                              </a:lnTo>
                              <a:lnTo>
                                <a:pt x="1589" y="2735"/>
                              </a:lnTo>
                              <a:lnTo>
                                <a:pt x="1559" y="2690"/>
                              </a:lnTo>
                              <a:lnTo>
                                <a:pt x="1530" y="2646"/>
                              </a:lnTo>
                              <a:lnTo>
                                <a:pt x="1504" y="2601"/>
                              </a:lnTo>
                              <a:lnTo>
                                <a:pt x="1477" y="2558"/>
                              </a:lnTo>
                              <a:lnTo>
                                <a:pt x="1454" y="2515"/>
                              </a:lnTo>
                              <a:lnTo>
                                <a:pt x="1431" y="2473"/>
                              </a:lnTo>
                              <a:lnTo>
                                <a:pt x="1410" y="2432"/>
                              </a:lnTo>
                              <a:lnTo>
                                <a:pt x="1390" y="2392"/>
                              </a:lnTo>
                              <a:lnTo>
                                <a:pt x="1372" y="2352"/>
                              </a:lnTo>
                              <a:lnTo>
                                <a:pt x="1355" y="2313"/>
                              </a:lnTo>
                              <a:lnTo>
                                <a:pt x="1340" y="2276"/>
                              </a:lnTo>
                              <a:lnTo>
                                <a:pt x="1325" y="2237"/>
                              </a:lnTo>
                              <a:lnTo>
                                <a:pt x="1312" y="2201"/>
                              </a:lnTo>
                              <a:lnTo>
                                <a:pt x="1301" y="2165"/>
                              </a:lnTo>
                              <a:lnTo>
                                <a:pt x="1292" y="2131"/>
                              </a:lnTo>
                              <a:lnTo>
                                <a:pt x="1284" y="2097"/>
                              </a:lnTo>
                              <a:lnTo>
                                <a:pt x="1276" y="2064"/>
                              </a:lnTo>
                              <a:lnTo>
                                <a:pt x="1272" y="2031"/>
                              </a:lnTo>
                              <a:lnTo>
                                <a:pt x="1365" y="1992"/>
                              </a:lnTo>
                              <a:lnTo>
                                <a:pt x="1455" y="1952"/>
                              </a:lnTo>
                              <a:lnTo>
                                <a:pt x="1541" y="1913"/>
                              </a:lnTo>
                              <a:lnTo>
                                <a:pt x="1622" y="1875"/>
                              </a:lnTo>
                              <a:lnTo>
                                <a:pt x="1699" y="1836"/>
                              </a:lnTo>
                              <a:lnTo>
                                <a:pt x="1770" y="1799"/>
                              </a:lnTo>
                              <a:lnTo>
                                <a:pt x="1835" y="1763"/>
                              </a:lnTo>
                              <a:lnTo>
                                <a:pt x="1893" y="1727"/>
                              </a:lnTo>
                              <a:lnTo>
                                <a:pt x="1926" y="1706"/>
                              </a:lnTo>
                              <a:lnTo>
                                <a:pt x="1954" y="1689"/>
                              </a:lnTo>
                              <a:lnTo>
                                <a:pt x="2002" y="1661"/>
                              </a:lnTo>
                              <a:lnTo>
                                <a:pt x="2052" y="1630"/>
                              </a:lnTo>
                              <a:lnTo>
                                <a:pt x="2083" y="1610"/>
                              </a:lnTo>
                              <a:lnTo>
                                <a:pt x="2123" y="1584"/>
                              </a:lnTo>
                              <a:lnTo>
                                <a:pt x="2137" y="1573"/>
                              </a:lnTo>
                              <a:lnTo>
                                <a:pt x="2138" y="1572"/>
                              </a:lnTo>
                              <a:lnTo>
                                <a:pt x="2149" y="1563"/>
                              </a:lnTo>
                              <a:lnTo>
                                <a:pt x="2161" y="1554"/>
                              </a:lnTo>
                              <a:lnTo>
                                <a:pt x="2174" y="1539"/>
                              </a:lnTo>
                              <a:lnTo>
                                <a:pt x="2185" y="1524"/>
                              </a:lnTo>
                              <a:lnTo>
                                <a:pt x="2195" y="1508"/>
                              </a:lnTo>
                              <a:lnTo>
                                <a:pt x="2203" y="1493"/>
                              </a:lnTo>
                              <a:lnTo>
                                <a:pt x="2210" y="1476"/>
                              </a:lnTo>
                              <a:lnTo>
                                <a:pt x="2215" y="1458"/>
                              </a:lnTo>
                              <a:lnTo>
                                <a:pt x="2219" y="1441"/>
                              </a:lnTo>
                              <a:lnTo>
                                <a:pt x="2220" y="1423"/>
                              </a:lnTo>
                              <a:lnTo>
                                <a:pt x="2221" y="1405"/>
                              </a:lnTo>
                              <a:lnTo>
                                <a:pt x="2220" y="1387"/>
                              </a:lnTo>
                              <a:lnTo>
                                <a:pt x="2217" y="1370"/>
                              </a:lnTo>
                              <a:lnTo>
                                <a:pt x="2213" y="1353"/>
                              </a:lnTo>
                              <a:lnTo>
                                <a:pt x="2208" y="1336"/>
                              </a:lnTo>
                              <a:lnTo>
                                <a:pt x="2201" y="1319"/>
                              </a:lnTo>
                              <a:lnTo>
                                <a:pt x="2191" y="1302"/>
                              </a:lnTo>
                              <a:lnTo>
                                <a:pt x="2181" y="1287"/>
                              </a:lnTo>
                              <a:lnTo>
                                <a:pt x="2181" y="1285"/>
                              </a:lnTo>
                              <a:lnTo>
                                <a:pt x="1325" y="87"/>
                              </a:lnTo>
                              <a:lnTo>
                                <a:pt x="1323" y="87"/>
                              </a:lnTo>
                              <a:lnTo>
                                <a:pt x="1312" y="73"/>
                              </a:lnTo>
                              <a:lnTo>
                                <a:pt x="1300" y="58"/>
                              </a:lnTo>
                              <a:lnTo>
                                <a:pt x="1286" y="46"/>
                              </a:lnTo>
                              <a:lnTo>
                                <a:pt x="1270" y="34"/>
                              </a:lnTo>
                              <a:lnTo>
                                <a:pt x="1255" y="25"/>
                              </a:lnTo>
                              <a:lnTo>
                                <a:pt x="1238" y="16"/>
                              </a:lnTo>
                              <a:lnTo>
                                <a:pt x="1221" y="10"/>
                              </a:lnTo>
                              <a:lnTo>
                                <a:pt x="1203" y="6"/>
                              </a:lnTo>
                              <a:lnTo>
                                <a:pt x="1187" y="2"/>
                              </a:lnTo>
                              <a:lnTo>
                                <a:pt x="1169" y="0"/>
                              </a:lnTo>
                              <a:lnTo>
                                <a:pt x="1149" y="0"/>
                              </a:lnTo>
                              <a:lnTo>
                                <a:pt x="1131" y="1"/>
                              </a:lnTo>
                              <a:lnTo>
                                <a:pt x="1114" y="3"/>
                              </a:lnTo>
                              <a:lnTo>
                                <a:pt x="1097" y="8"/>
                              </a:lnTo>
                              <a:lnTo>
                                <a:pt x="1079" y="14"/>
                              </a:lnTo>
                              <a:lnTo>
                                <a:pt x="1062" y="22"/>
                              </a:lnTo>
                              <a:lnTo>
                                <a:pt x="1046" y="31"/>
                              </a:lnTo>
                              <a:lnTo>
                                <a:pt x="1031" y="42"/>
                              </a:lnTo>
                              <a:lnTo>
                                <a:pt x="924" y="116"/>
                              </a:lnTo>
                              <a:lnTo>
                                <a:pt x="819" y="191"/>
                              </a:lnTo>
                              <a:lnTo>
                                <a:pt x="717" y="268"/>
                              </a:lnTo>
                              <a:lnTo>
                                <a:pt x="668" y="306"/>
                              </a:lnTo>
                              <a:lnTo>
                                <a:pt x="619" y="344"/>
                              </a:lnTo>
                              <a:lnTo>
                                <a:pt x="571" y="384"/>
                              </a:lnTo>
                              <a:lnTo>
                                <a:pt x="525" y="423"/>
                              </a:lnTo>
                              <a:lnTo>
                                <a:pt x="480" y="463"/>
                              </a:lnTo>
                              <a:lnTo>
                                <a:pt x="436" y="504"/>
                              </a:lnTo>
                              <a:lnTo>
                                <a:pt x="394" y="543"/>
                              </a:lnTo>
                              <a:lnTo>
                                <a:pt x="353" y="584"/>
                              </a:lnTo>
                              <a:lnTo>
                                <a:pt x="315" y="625"/>
                              </a:lnTo>
                              <a:lnTo>
                                <a:pt x="278" y="667"/>
                              </a:lnTo>
                              <a:lnTo>
                                <a:pt x="242" y="708"/>
                              </a:lnTo>
                              <a:lnTo>
                                <a:pt x="208" y="750"/>
                              </a:lnTo>
                              <a:lnTo>
                                <a:pt x="177" y="792"/>
                              </a:lnTo>
                              <a:lnTo>
                                <a:pt x="149" y="835"/>
                              </a:lnTo>
                              <a:lnTo>
                                <a:pt x="122" y="878"/>
                              </a:lnTo>
                              <a:lnTo>
                                <a:pt x="97" y="922"/>
                              </a:lnTo>
                              <a:lnTo>
                                <a:pt x="76" y="966"/>
                              </a:lnTo>
                              <a:lnTo>
                                <a:pt x="56" y="1010"/>
                              </a:lnTo>
                              <a:lnTo>
                                <a:pt x="40" y="1054"/>
                              </a:lnTo>
                              <a:lnTo>
                                <a:pt x="25" y="1100"/>
                              </a:lnTo>
                              <a:lnTo>
                                <a:pt x="20" y="1123"/>
                              </a:lnTo>
                              <a:lnTo>
                                <a:pt x="15" y="1145"/>
                              </a:lnTo>
                              <a:lnTo>
                                <a:pt x="11" y="1168"/>
                              </a:lnTo>
                              <a:lnTo>
                                <a:pt x="6" y="1191"/>
                              </a:lnTo>
                              <a:lnTo>
                                <a:pt x="4" y="1215"/>
                              </a:lnTo>
                              <a:lnTo>
                                <a:pt x="1" y="1238"/>
                              </a:lnTo>
                              <a:lnTo>
                                <a:pt x="0" y="1262"/>
                              </a:lnTo>
                              <a:lnTo>
                                <a:pt x="0" y="1284"/>
                              </a:lnTo>
                              <a:lnTo>
                                <a:pt x="0" y="1308"/>
                              </a:lnTo>
                              <a:lnTo>
                                <a:pt x="1" y="1332"/>
                              </a:lnTo>
                              <a:lnTo>
                                <a:pt x="3" y="1356"/>
                              </a:lnTo>
                              <a:lnTo>
                                <a:pt x="6" y="1380"/>
                              </a:lnTo>
                              <a:lnTo>
                                <a:pt x="15" y="1433"/>
                              </a:lnTo>
                              <a:lnTo>
                                <a:pt x="26" y="1490"/>
                              </a:lnTo>
                              <a:lnTo>
                                <a:pt x="41" y="1550"/>
                              </a:lnTo>
                              <a:lnTo>
                                <a:pt x="60" y="1615"/>
                              </a:lnTo>
                              <a:lnTo>
                                <a:pt x="82" y="1682"/>
                              </a:lnTo>
                              <a:lnTo>
                                <a:pt x="105" y="1751"/>
                              </a:lnTo>
                              <a:lnTo>
                                <a:pt x="133" y="1824"/>
                              </a:lnTo>
                              <a:lnTo>
                                <a:pt x="163" y="1900"/>
                              </a:lnTo>
                              <a:lnTo>
                                <a:pt x="196" y="1976"/>
                              </a:lnTo>
                              <a:lnTo>
                                <a:pt x="232" y="2057"/>
                              </a:lnTo>
                              <a:lnTo>
                                <a:pt x="272" y="2138"/>
                              </a:lnTo>
                              <a:lnTo>
                                <a:pt x="313" y="2222"/>
                              </a:lnTo>
                              <a:lnTo>
                                <a:pt x="357" y="2308"/>
                              </a:lnTo>
                              <a:lnTo>
                                <a:pt x="404" y="2394"/>
                              </a:lnTo>
                              <a:lnTo>
                                <a:pt x="453" y="2483"/>
                              </a:lnTo>
                              <a:lnTo>
                                <a:pt x="503" y="2571"/>
                              </a:lnTo>
                              <a:lnTo>
                                <a:pt x="557" y="2661"/>
                              </a:lnTo>
                              <a:lnTo>
                                <a:pt x="613" y="2752"/>
                              </a:lnTo>
                              <a:lnTo>
                                <a:pt x="671" y="2843"/>
                              </a:lnTo>
                              <a:lnTo>
                                <a:pt x="730" y="2935"/>
                              </a:lnTo>
                              <a:lnTo>
                                <a:pt x="793" y="3026"/>
                              </a:lnTo>
                              <a:lnTo>
                                <a:pt x="856" y="3118"/>
                              </a:lnTo>
                              <a:lnTo>
                                <a:pt x="922" y="3209"/>
                              </a:lnTo>
                              <a:lnTo>
                                <a:pt x="990" y="3300"/>
                              </a:lnTo>
                              <a:lnTo>
                                <a:pt x="1060" y="3391"/>
                              </a:lnTo>
                              <a:lnTo>
                                <a:pt x="1130" y="3481"/>
                              </a:lnTo>
                              <a:lnTo>
                                <a:pt x="1203" y="3570"/>
                              </a:lnTo>
                              <a:lnTo>
                                <a:pt x="1278" y="3657"/>
                              </a:lnTo>
                              <a:lnTo>
                                <a:pt x="1353" y="3743"/>
                              </a:lnTo>
                              <a:lnTo>
                                <a:pt x="1430" y="3828"/>
                              </a:lnTo>
                              <a:lnTo>
                                <a:pt x="1509" y="3912"/>
                              </a:lnTo>
                              <a:lnTo>
                                <a:pt x="1588" y="3994"/>
                              </a:lnTo>
                              <a:lnTo>
                                <a:pt x="1669" y="4073"/>
                              </a:lnTo>
                              <a:lnTo>
                                <a:pt x="1753" y="4150"/>
                              </a:lnTo>
                              <a:lnTo>
                                <a:pt x="1837" y="4228"/>
                              </a:lnTo>
                              <a:lnTo>
                                <a:pt x="1924" y="4304"/>
                              </a:lnTo>
                              <a:lnTo>
                                <a:pt x="2011" y="4378"/>
                              </a:lnTo>
                              <a:lnTo>
                                <a:pt x="2100" y="4451"/>
                              </a:lnTo>
                              <a:lnTo>
                                <a:pt x="2190" y="4522"/>
                              </a:lnTo>
                              <a:lnTo>
                                <a:pt x="2281" y="4591"/>
                              </a:lnTo>
                              <a:lnTo>
                                <a:pt x="2372" y="4658"/>
                              </a:lnTo>
                              <a:lnTo>
                                <a:pt x="2463" y="4724"/>
                              </a:lnTo>
                              <a:lnTo>
                                <a:pt x="2555" y="4789"/>
                              </a:lnTo>
                              <a:lnTo>
                                <a:pt x="2646" y="4851"/>
                              </a:lnTo>
                              <a:lnTo>
                                <a:pt x="2738" y="4911"/>
                              </a:lnTo>
                              <a:lnTo>
                                <a:pt x="2829" y="4968"/>
                              </a:lnTo>
                              <a:lnTo>
                                <a:pt x="2920" y="5024"/>
                              </a:lnTo>
                              <a:lnTo>
                                <a:pt x="3010" y="5078"/>
                              </a:lnTo>
                              <a:lnTo>
                                <a:pt x="3100" y="5129"/>
                              </a:lnTo>
                              <a:lnTo>
                                <a:pt x="3187" y="5178"/>
                              </a:lnTo>
                              <a:lnTo>
                                <a:pt x="3274" y="5224"/>
                              </a:lnTo>
                              <a:lnTo>
                                <a:pt x="3359" y="5269"/>
                              </a:lnTo>
                              <a:lnTo>
                                <a:pt x="3443" y="5309"/>
                              </a:lnTo>
                              <a:lnTo>
                                <a:pt x="3525" y="5349"/>
                              </a:lnTo>
                              <a:lnTo>
                                <a:pt x="3605" y="5385"/>
                              </a:lnTo>
                              <a:lnTo>
                                <a:pt x="3683" y="5417"/>
                              </a:lnTo>
                              <a:lnTo>
                                <a:pt x="3757" y="5448"/>
                              </a:lnTo>
                              <a:lnTo>
                                <a:pt x="3830" y="5476"/>
                              </a:lnTo>
                              <a:lnTo>
                                <a:pt x="3901" y="5500"/>
                              </a:lnTo>
                              <a:lnTo>
                                <a:pt x="3966" y="5521"/>
                              </a:lnTo>
                              <a:lnTo>
                                <a:pt x="4031" y="5539"/>
                              </a:lnTo>
                              <a:lnTo>
                                <a:pt x="4091" y="5555"/>
                              </a:lnTo>
                              <a:lnTo>
                                <a:pt x="4148" y="5567"/>
                              </a:lnTo>
                              <a:lnTo>
                                <a:pt x="4201" y="5575"/>
                              </a:lnTo>
                              <a:lnTo>
                                <a:pt x="4225" y="5578"/>
                              </a:lnTo>
                              <a:lnTo>
                                <a:pt x="4249" y="5580"/>
                              </a:lnTo>
                              <a:lnTo>
                                <a:pt x="4273" y="5581"/>
                              </a:lnTo>
                              <a:lnTo>
                                <a:pt x="4297" y="5581"/>
                              </a:lnTo>
                              <a:lnTo>
                                <a:pt x="4320" y="5581"/>
                              </a:lnTo>
                              <a:lnTo>
                                <a:pt x="4344" y="5579"/>
                              </a:lnTo>
                              <a:lnTo>
                                <a:pt x="4366" y="5578"/>
                              </a:lnTo>
                              <a:lnTo>
                                <a:pt x="4390" y="5574"/>
                              </a:lnTo>
                              <a:lnTo>
                                <a:pt x="4413" y="5570"/>
                              </a:lnTo>
                              <a:lnTo>
                                <a:pt x="4436" y="5567"/>
                              </a:lnTo>
                              <a:lnTo>
                                <a:pt x="4458" y="5561"/>
                              </a:lnTo>
                              <a:lnTo>
                                <a:pt x="4481" y="5555"/>
                              </a:lnTo>
                              <a:lnTo>
                                <a:pt x="4527" y="5542"/>
                              </a:lnTo>
                              <a:lnTo>
                                <a:pt x="4571" y="5525"/>
                              </a:lnTo>
                              <a:lnTo>
                                <a:pt x="4615" y="5506"/>
                              </a:lnTo>
                              <a:lnTo>
                                <a:pt x="4660" y="5483"/>
                              </a:lnTo>
                              <a:lnTo>
                                <a:pt x="4703" y="5459"/>
                              </a:lnTo>
                              <a:lnTo>
                                <a:pt x="4746" y="5433"/>
                              </a:lnTo>
                              <a:lnTo>
                                <a:pt x="4789" y="5404"/>
                              </a:lnTo>
                              <a:lnTo>
                                <a:pt x="4831" y="5373"/>
                              </a:lnTo>
                              <a:lnTo>
                                <a:pt x="4873" y="5339"/>
                              </a:lnTo>
                              <a:lnTo>
                                <a:pt x="4915" y="5303"/>
                              </a:lnTo>
                              <a:lnTo>
                                <a:pt x="4956" y="5266"/>
                              </a:lnTo>
                              <a:lnTo>
                                <a:pt x="4997" y="5228"/>
                              </a:lnTo>
                              <a:lnTo>
                                <a:pt x="5038" y="5187"/>
                              </a:lnTo>
                              <a:lnTo>
                                <a:pt x="5077" y="5145"/>
                              </a:lnTo>
                              <a:lnTo>
                                <a:pt x="5118" y="5101"/>
                              </a:lnTo>
                              <a:lnTo>
                                <a:pt x="5158" y="5057"/>
                              </a:lnTo>
                              <a:lnTo>
                                <a:pt x="5197" y="5010"/>
                              </a:lnTo>
                              <a:lnTo>
                                <a:pt x="5237" y="4962"/>
                              </a:lnTo>
                              <a:lnTo>
                                <a:pt x="5275" y="4914"/>
                              </a:lnTo>
                              <a:lnTo>
                                <a:pt x="5313" y="4864"/>
                              </a:lnTo>
                              <a:lnTo>
                                <a:pt x="5352" y="4814"/>
                              </a:lnTo>
                              <a:lnTo>
                                <a:pt x="5390" y="4762"/>
                              </a:lnTo>
                              <a:lnTo>
                                <a:pt x="5465" y="4657"/>
                              </a:lnTo>
                              <a:lnTo>
                                <a:pt x="5540" y="4550"/>
                              </a:lnTo>
                              <a:lnTo>
                                <a:pt x="5550" y="4535"/>
                              </a:lnTo>
                              <a:lnTo>
                                <a:pt x="5559" y="4518"/>
                              </a:lnTo>
                              <a:lnTo>
                                <a:pt x="5567" y="4501"/>
                              </a:lnTo>
                              <a:lnTo>
                                <a:pt x="5573" y="4484"/>
                              </a:lnTo>
                              <a:lnTo>
                                <a:pt x="5578" y="4467"/>
                              </a:lnTo>
                              <a:lnTo>
                                <a:pt x="5580" y="4449"/>
                              </a:lnTo>
                              <a:lnTo>
                                <a:pt x="5581" y="4431"/>
                              </a:lnTo>
                              <a:lnTo>
                                <a:pt x="5581" y="4413"/>
                              </a:lnTo>
                              <a:lnTo>
                                <a:pt x="5579" y="4395"/>
                              </a:lnTo>
                              <a:lnTo>
                                <a:pt x="5575" y="4377"/>
                              </a:lnTo>
                              <a:lnTo>
                                <a:pt x="5571" y="4360"/>
                              </a:lnTo>
                              <a:lnTo>
                                <a:pt x="5565" y="4343"/>
                              </a:lnTo>
                              <a:lnTo>
                                <a:pt x="5556" y="4326"/>
                              </a:lnTo>
                              <a:lnTo>
                                <a:pt x="5547" y="4310"/>
                              </a:lnTo>
                              <a:lnTo>
                                <a:pt x="5535" y="4295"/>
                              </a:lnTo>
                              <a:lnTo>
                                <a:pt x="5522" y="4281"/>
                              </a:lnTo>
                              <a:close/>
                              <a:moveTo>
                                <a:pt x="5006" y="2620"/>
                              </a:moveTo>
                              <a:lnTo>
                                <a:pt x="5286" y="2547"/>
                              </a:lnTo>
                              <a:lnTo>
                                <a:pt x="5247" y="2453"/>
                              </a:lnTo>
                              <a:lnTo>
                                <a:pt x="5206" y="2361"/>
                              </a:lnTo>
                              <a:lnTo>
                                <a:pt x="5161" y="2268"/>
                              </a:lnTo>
                              <a:lnTo>
                                <a:pt x="5115" y="2177"/>
                              </a:lnTo>
                              <a:lnTo>
                                <a:pt x="5067" y="2088"/>
                              </a:lnTo>
                              <a:lnTo>
                                <a:pt x="5015" y="1999"/>
                              </a:lnTo>
                              <a:lnTo>
                                <a:pt x="4962" y="1912"/>
                              </a:lnTo>
                              <a:lnTo>
                                <a:pt x="4906" y="1825"/>
                              </a:lnTo>
                              <a:lnTo>
                                <a:pt x="4849" y="1740"/>
                              </a:lnTo>
                              <a:lnTo>
                                <a:pt x="4789" y="1658"/>
                              </a:lnTo>
                              <a:lnTo>
                                <a:pt x="4728" y="1575"/>
                              </a:lnTo>
                              <a:lnTo>
                                <a:pt x="4663" y="1495"/>
                              </a:lnTo>
                              <a:lnTo>
                                <a:pt x="4597" y="1417"/>
                              </a:lnTo>
                              <a:lnTo>
                                <a:pt x="4530" y="1341"/>
                              </a:lnTo>
                              <a:lnTo>
                                <a:pt x="4461" y="1265"/>
                              </a:lnTo>
                              <a:lnTo>
                                <a:pt x="4389" y="1192"/>
                              </a:lnTo>
                              <a:lnTo>
                                <a:pt x="4316" y="1120"/>
                              </a:lnTo>
                              <a:lnTo>
                                <a:pt x="4241" y="1051"/>
                              </a:lnTo>
                              <a:lnTo>
                                <a:pt x="4164" y="983"/>
                              </a:lnTo>
                              <a:lnTo>
                                <a:pt x="4085" y="917"/>
                              </a:lnTo>
                              <a:lnTo>
                                <a:pt x="4005" y="853"/>
                              </a:lnTo>
                              <a:lnTo>
                                <a:pt x="3923" y="791"/>
                              </a:lnTo>
                              <a:lnTo>
                                <a:pt x="3840" y="732"/>
                              </a:lnTo>
                              <a:lnTo>
                                <a:pt x="3756" y="674"/>
                              </a:lnTo>
                              <a:lnTo>
                                <a:pt x="3670" y="619"/>
                              </a:lnTo>
                              <a:lnTo>
                                <a:pt x="3582" y="566"/>
                              </a:lnTo>
                              <a:lnTo>
                                <a:pt x="3494" y="514"/>
                              </a:lnTo>
                              <a:lnTo>
                                <a:pt x="3404" y="465"/>
                              </a:lnTo>
                              <a:lnTo>
                                <a:pt x="3313" y="420"/>
                              </a:lnTo>
                              <a:lnTo>
                                <a:pt x="3221" y="376"/>
                              </a:lnTo>
                              <a:lnTo>
                                <a:pt x="3128" y="334"/>
                              </a:lnTo>
                              <a:lnTo>
                                <a:pt x="3034" y="295"/>
                              </a:lnTo>
                              <a:lnTo>
                                <a:pt x="2961" y="576"/>
                              </a:lnTo>
                              <a:lnTo>
                                <a:pt x="3047" y="610"/>
                              </a:lnTo>
                              <a:lnTo>
                                <a:pt x="3131" y="647"/>
                              </a:lnTo>
                              <a:lnTo>
                                <a:pt x="3215" y="687"/>
                              </a:lnTo>
                              <a:lnTo>
                                <a:pt x="3297" y="729"/>
                              </a:lnTo>
                              <a:lnTo>
                                <a:pt x="3380" y="772"/>
                              </a:lnTo>
                              <a:lnTo>
                                <a:pt x="3460" y="819"/>
                              </a:lnTo>
                              <a:lnTo>
                                <a:pt x="3540" y="866"/>
                              </a:lnTo>
                              <a:lnTo>
                                <a:pt x="3618" y="917"/>
                              </a:lnTo>
                              <a:lnTo>
                                <a:pt x="3696" y="968"/>
                              </a:lnTo>
                              <a:lnTo>
                                <a:pt x="3771" y="1022"/>
                              </a:lnTo>
                              <a:lnTo>
                                <a:pt x="3846" y="1078"/>
                              </a:lnTo>
                              <a:lnTo>
                                <a:pt x="3919" y="1136"/>
                              </a:lnTo>
                              <a:lnTo>
                                <a:pt x="3990" y="1196"/>
                              </a:lnTo>
                              <a:lnTo>
                                <a:pt x="4061" y="1257"/>
                              </a:lnTo>
                              <a:lnTo>
                                <a:pt x="4129" y="1320"/>
                              </a:lnTo>
                              <a:lnTo>
                                <a:pt x="4195" y="1386"/>
                              </a:lnTo>
                              <a:lnTo>
                                <a:pt x="4261" y="1452"/>
                              </a:lnTo>
                              <a:lnTo>
                                <a:pt x="4324" y="1520"/>
                              </a:lnTo>
                              <a:lnTo>
                                <a:pt x="4385" y="1591"/>
                              </a:lnTo>
                              <a:lnTo>
                                <a:pt x="4445" y="1663"/>
                              </a:lnTo>
                              <a:lnTo>
                                <a:pt x="4503" y="1736"/>
                              </a:lnTo>
                              <a:lnTo>
                                <a:pt x="4559" y="1810"/>
                              </a:lnTo>
                              <a:lnTo>
                                <a:pt x="4613" y="1885"/>
                              </a:lnTo>
                              <a:lnTo>
                                <a:pt x="4664" y="1963"/>
                              </a:lnTo>
                              <a:lnTo>
                                <a:pt x="4715" y="2041"/>
                              </a:lnTo>
                              <a:lnTo>
                                <a:pt x="4763" y="2121"/>
                              </a:lnTo>
                              <a:lnTo>
                                <a:pt x="4809" y="2201"/>
                              </a:lnTo>
                              <a:lnTo>
                                <a:pt x="4852" y="2284"/>
                              </a:lnTo>
                              <a:lnTo>
                                <a:pt x="4894" y="2367"/>
                              </a:lnTo>
                              <a:lnTo>
                                <a:pt x="4934" y="2450"/>
                              </a:lnTo>
                              <a:lnTo>
                                <a:pt x="4971" y="2534"/>
                              </a:lnTo>
                              <a:lnTo>
                                <a:pt x="5006" y="2620"/>
                              </a:lnTo>
                              <a:close/>
                              <a:moveTo>
                                <a:pt x="3200" y="1125"/>
                              </a:moveTo>
                              <a:lnTo>
                                <a:pt x="3104" y="1404"/>
                              </a:lnTo>
                              <a:lnTo>
                                <a:pt x="3150" y="1424"/>
                              </a:lnTo>
                              <a:lnTo>
                                <a:pt x="3194" y="1445"/>
                              </a:lnTo>
                              <a:lnTo>
                                <a:pt x="3240" y="1466"/>
                              </a:lnTo>
                              <a:lnTo>
                                <a:pt x="3285" y="1489"/>
                              </a:lnTo>
                              <a:lnTo>
                                <a:pt x="3330" y="1512"/>
                              </a:lnTo>
                              <a:lnTo>
                                <a:pt x="3374" y="1536"/>
                              </a:lnTo>
                              <a:lnTo>
                                <a:pt x="3418" y="1561"/>
                              </a:lnTo>
                              <a:lnTo>
                                <a:pt x="3461" y="1586"/>
                              </a:lnTo>
                              <a:lnTo>
                                <a:pt x="3503" y="1614"/>
                              </a:lnTo>
                              <a:lnTo>
                                <a:pt x="3545" y="1641"/>
                              </a:lnTo>
                              <a:lnTo>
                                <a:pt x="3586" y="1670"/>
                              </a:lnTo>
                              <a:lnTo>
                                <a:pt x="3626" y="1700"/>
                              </a:lnTo>
                              <a:lnTo>
                                <a:pt x="3666" y="1731"/>
                              </a:lnTo>
                              <a:lnTo>
                                <a:pt x="3703" y="1763"/>
                              </a:lnTo>
                              <a:lnTo>
                                <a:pt x="3740" y="1797"/>
                              </a:lnTo>
                              <a:lnTo>
                                <a:pt x="3776" y="1831"/>
                              </a:lnTo>
                              <a:lnTo>
                                <a:pt x="3811" y="1867"/>
                              </a:lnTo>
                              <a:lnTo>
                                <a:pt x="3844" y="1904"/>
                              </a:lnTo>
                              <a:lnTo>
                                <a:pt x="3877" y="1943"/>
                              </a:lnTo>
                              <a:lnTo>
                                <a:pt x="3908" y="1982"/>
                              </a:lnTo>
                              <a:lnTo>
                                <a:pt x="3939" y="2023"/>
                              </a:lnTo>
                              <a:lnTo>
                                <a:pt x="3968" y="2064"/>
                              </a:lnTo>
                              <a:lnTo>
                                <a:pt x="3995" y="2106"/>
                              </a:lnTo>
                              <a:lnTo>
                                <a:pt x="4023" y="2149"/>
                              </a:lnTo>
                              <a:lnTo>
                                <a:pt x="4049" y="2192"/>
                              </a:lnTo>
                              <a:lnTo>
                                <a:pt x="4074" y="2236"/>
                              </a:lnTo>
                              <a:lnTo>
                                <a:pt x="4098" y="2280"/>
                              </a:lnTo>
                              <a:lnTo>
                                <a:pt x="4121" y="2326"/>
                              </a:lnTo>
                              <a:lnTo>
                                <a:pt x="4144" y="2370"/>
                              </a:lnTo>
                              <a:lnTo>
                                <a:pt x="4165" y="2416"/>
                              </a:lnTo>
                              <a:lnTo>
                                <a:pt x="4186" y="2461"/>
                              </a:lnTo>
                              <a:lnTo>
                                <a:pt x="4206" y="2507"/>
                              </a:lnTo>
                              <a:lnTo>
                                <a:pt x="4446" y="2391"/>
                              </a:lnTo>
                              <a:lnTo>
                                <a:pt x="4424" y="2337"/>
                              </a:lnTo>
                              <a:lnTo>
                                <a:pt x="4400" y="2284"/>
                              </a:lnTo>
                              <a:lnTo>
                                <a:pt x="4376" y="2231"/>
                              </a:lnTo>
                              <a:lnTo>
                                <a:pt x="4351" y="2180"/>
                              </a:lnTo>
                              <a:lnTo>
                                <a:pt x="4326" y="2130"/>
                              </a:lnTo>
                              <a:lnTo>
                                <a:pt x="4298" y="2080"/>
                              </a:lnTo>
                              <a:lnTo>
                                <a:pt x="4271" y="2031"/>
                              </a:lnTo>
                              <a:lnTo>
                                <a:pt x="4242" y="1983"/>
                              </a:lnTo>
                              <a:lnTo>
                                <a:pt x="4212" y="1937"/>
                              </a:lnTo>
                              <a:lnTo>
                                <a:pt x="4180" y="1890"/>
                              </a:lnTo>
                              <a:lnTo>
                                <a:pt x="4147" y="1845"/>
                              </a:lnTo>
                              <a:lnTo>
                                <a:pt x="4114" y="1799"/>
                              </a:lnTo>
                              <a:lnTo>
                                <a:pt x="4078" y="1755"/>
                              </a:lnTo>
                              <a:lnTo>
                                <a:pt x="4041" y="1712"/>
                              </a:lnTo>
                              <a:lnTo>
                                <a:pt x="4002" y="1670"/>
                              </a:lnTo>
                              <a:lnTo>
                                <a:pt x="3962" y="1628"/>
                              </a:lnTo>
                              <a:lnTo>
                                <a:pt x="3921" y="1588"/>
                              </a:lnTo>
                              <a:lnTo>
                                <a:pt x="3879" y="1549"/>
                              </a:lnTo>
                              <a:lnTo>
                                <a:pt x="3836" y="1512"/>
                              </a:lnTo>
                              <a:lnTo>
                                <a:pt x="3792" y="1476"/>
                              </a:lnTo>
                              <a:lnTo>
                                <a:pt x="3747" y="1440"/>
                              </a:lnTo>
                              <a:lnTo>
                                <a:pt x="3701" y="1406"/>
                              </a:lnTo>
                              <a:lnTo>
                                <a:pt x="3654" y="1373"/>
                              </a:lnTo>
                              <a:lnTo>
                                <a:pt x="3607" y="1342"/>
                              </a:lnTo>
                              <a:lnTo>
                                <a:pt x="3558" y="1311"/>
                              </a:lnTo>
                              <a:lnTo>
                                <a:pt x="3509" y="1281"/>
                              </a:lnTo>
                              <a:lnTo>
                                <a:pt x="3459" y="1252"/>
                              </a:lnTo>
                              <a:lnTo>
                                <a:pt x="3409" y="1226"/>
                              </a:lnTo>
                              <a:lnTo>
                                <a:pt x="3357" y="1198"/>
                              </a:lnTo>
                              <a:lnTo>
                                <a:pt x="3306" y="1173"/>
                              </a:lnTo>
                              <a:lnTo>
                                <a:pt x="3253" y="1149"/>
                              </a:lnTo>
                              <a:lnTo>
                                <a:pt x="3200" y="1125"/>
                              </a:lnTo>
                              <a:close/>
                            </a:path>
                          </a:pathLst>
                        </a:custGeom>
                        <a:solidFill>
                          <a:srgbClr val="61724E"/>
                        </a:solidFill>
                        <a:ln>
                          <a:noFill/>
                        </a:ln>
                      </wps:spPr>
                      <wps:bodyPr anchor="ctr">
                        <a:scene3d>
                          <a:camera prst="orthographicFront"/>
                          <a:lightRig rig="threePt" dir="t"/>
                        </a:scene3d>
                        <a:sp3d>
                          <a:contourClr>
                            <a:srgbClr val="FFFFFF"/>
                          </a:contourClr>
                        </a:sp3d>
                      </wps:bodyPr>
                    </wps:wsp>
                  </a:graphicData>
                </a:graphic>
              </wp:anchor>
            </w:drawing>
          </mc:Choice>
          <mc:Fallback>
            <w:pict>
              <v:shape id="话筒" o:spid="_x0000_s1026" o:spt="100" style="position:absolute;left:0pt;margin-left:-62.05pt;margin-top:0.05pt;height:11.5pt;width:9.15pt;z-index:251789312;v-text-anchor:middle;mso-width-relative:page;mso-height-relative:page;" fillcolor="#61724E" filled="t" stroked="f" coordsize="5581,5581" o:gfxdata="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" path="m5522,4281l5522,4281,5508,4269,5494,4258,5494,4257,4294,3400,4293,3401,4278,3390,4262,3382,4245,3375,4229,3369,4211,3364,4194,3361,4176,3360,4158,3361,4140,3363,4123,3366,4105,3371,4089,3378,4072,3387,4056,3396,4042,3407,4027,3420,4018,3432,4008,3444,4004,3451,3999,3458,3971,3498,3951,3529,3920,3579,3892,3627,3875,3655,3854,3688,3818,3747,3782,3812,3745,3882,3707,3959,3667,4040,3629,4127,3589,4218,3550,4311,3517,4305,3484,4298,3450,4289,3416,4280,3380,4269,3343,4256,3306,4241,3267,4227,3229,4209,3189,4191,3149,4171,3107,4150,3065,4128,3023,4104,2980,4077,2936,4051,2891,4022,2846,3992,2800,3960,2754,3928,2707,3893,2659,3857,2612,3820,2563,3782,2515,3741,2465,3699,2416,3656,2366,3612,2315,3565,2265,3517,2214,3468,2163,3418,2112,3366,2063,3316,2015,3265,1970,3214,1925,3165,1881,3115,1840,3066,1800,3018,1761,2969,1723,2921,1688,2874,1653,2828,1620,2781,1589,2735,1559,2690,1530,2646,1504,2601,1477,2558,1454,2515,1431,2473,1410,2432,1390,2392,1372,2352,1355,2313,1340,2276,1325,2237,1312,2201,1301,2165,1292,2131,1284,2097,1276,2064,1272,2031,1365,1992,1455,1952,1541,1913,1622,1875,1699,1836,1770,1799,1835,1763,1893,1727,1926,1706,1954,1689,2002,1661,2052,1630,2083,1610,2123,1584,2137,1573,2138,1572,2149,1563,2161,1554,2174,1539,2185,1524,2195,1508,2203,1493,2210,1476,2215,1458,2219,1441,2220,1423,2221,1405,2220,1387,2217,1370,2213,1353,2208,1336,2201,1319,2191,1302,2181,1287,2181,1285,1325,87,1323,87,1312,73,1300,58,1286,46,1270,34,1255,25,1238,16,1221,10,1203,6,1187,2,1169,0,1149,0,1131,1,1114,3,1097,8,1079,14,1062,22,1046,31,1031,42,924,116,819,191,717,268,668,306,619,344,571,384,525,423,480,463,436,504,394,543,353,584,315,625,278,667,242,708,208,750,177,792,149,835,122,878,97,922,76,966,56,1010,40,1054,25,1100,20,1123,15,1145,11,1168,6,1191,4,1215,1,1238,0,1262,0,1284,0,1308,1,1332,3,1356,6,1380,15,1433,26,1490,41,1550,60,1615,82,1682,105,1751,133,1824,163,1900,196,1976,232,2057,272,2138,313,2222,357,2308,404,2394,453,2483,503,2571,557,2661,613,2752,671,2843,730,2935,793,3026,856,3118,922,3209,990,3300,1060,3391,1130,3481,1203,3570,1278,3657,1353,3743,1430,3828,1509,3912,1588,3994,1669,4073,1753,4150,1837,4228,1924,4304,2011,4378,2100,4451,2190,4522,2281,4591,2372,4658,2463,4724,2555,4789,2646,4851,2738,4911,2829,4968,2920,5024,3010,5078,3100,5129,3187,5178,3274,5224,3359,5269,3443,5309,3525,5349,3605,5385,3683,5417,3757,5448,3830,5476,3901,5500,3966,5521,4031,5539,4091,5555,4148,5567,4201,5575,4225,5578,4249,5580,4273,5581,4297,5581,4320,5581,4344,5579,4366,5578,4390,5574,4413,5570,4436,5567,4458,5561,4481,5555,4527,5542,4571,5525,4615,5506,4660,5483,4703,5459,4746,5433,4789,5404,4831,5373,4873,5339,4915,5303,4956,5266,4997,5228,5038,5187,5077,5145,5118,5101,5158,5057,5197,5010,5237,4962,5275,4914,5313,4864,5352,4814,5390,4762,5465,4657,5540,4550,5550,4535,5559,4518,5567,4501,5573,4484,5578,4467,5580,4449,5581,4431,5581,4413,5579,4395,5575,4377,5571,4360,5565,4343,5556,4326,5547,4310,5535,4295,5522,4281xm5006,2620l5286,2547,5247,2453,5206,2361,5161,2268,5115,2177,5067,2088,5015,1999,4962,1912,4906,1825,4849,1740,4789,1658,4728,1575,4663,1495,4597,1417,4530,1341,4461,1265,4389,1192,4316,1120,4241,1051,4164,983,4085,917,4005,853,3923,791,3840,732,3756,674,3670,619,3582,566,3494,514,3404,465,3313,420,3221,376,3128,334,3034,295,2961,576,3047,610,3131,647,3215,687,3297,729,3380,772,3460,819,3540,866,3618,917,3696,968,3771,1022,3846,1078,3919,1136,3990,1196,4061,1257,4129,1320,4195,1386,4261,1452,4324,1520,4385,1591,4445,1663,4503,1736,4559,1810,4613,1885,4664,1963,4715,2041,4763,2121,4809,2201,4852,2284,4894,2367,4934,2450,4971,2534,5006,2620xm3200,1125l3104,1404,3150,1424,3194,1445,3240,1466,3285,1489,3330,1512,3374,1536,3418,1561,3461,1586,3503,1614,3545,1641,3586,1670,3626,1700,3666,1731,3703,1763,3740,1797,3776,1831,3811,1867,3844,1904,3877,1943,3908,1982,3939,2023,3968,2064,3995,2106,4023,2149,4049,2192,4074,2236,4098,2280,4121,2326,4144,2370,4165,2416,4186,2461,4206,2507,4446,2391,4424,2337,4400,2284,4376,2231,4351,2180,4326,2130,4298,2080,4271,2031,4242,1983,4212,1937,4180,1890,4147,1845,4114,1799,4078,1755,4041,1712,4002,1670,3962,1628,3921,1588,3879,1549,3836,1512,3792,1476,3747,1440,3701,1406,3654,1373,3607,1342,3558,1311,3509,1281,3459,1252,3409,1226,3357,1198,3306,1173,3253,1149,3200,1125xe">
                <v:path o:connectlocs="@0,@0;@0,@0;@0,@0;@0,@0;@0,@0;@0,@0;@0,@0;@0,@0;@0,@0;@0,@0;@0,@0;@0,@0;@0,@0;@0,@0;@0,@0;@0,@0;@0,@0;@0,@0;@0,@0;@0,@0;@0,1039706005;@0,@0;@0,@0;@0,@0;@0,@0;827244343,@0;@0,@0;@0,@0;@0,@0;@0,@0;@0,@0;@0,@0;@0,@0;@0,@0;@0,@0;@0,@0;@0,@0;@0,@0;@0,@0;@0,@0;@0,@0;@0,@0;@0,@0;@0,@0;@0,@0;@0,@0;@0,@0;@0,@0;@0,@0;@0,@0;@0,@0;@0,@0;@0,@0;@0,@0;@0,@0;@0,@0;@0,@0;@0,@0;@0,@0" o:connectangles="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3402330</wp:posOffset>
                </wp:positionH>
                <wp:positionV relativeFrom="paragraph">
                  <wp:posOffset>168275</wp:posOffset>
                </wp:positionV>
                <wp:extent cx="1836420" cy="39941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3642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政治：中共党员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9pt;margin-top:13.25pt;height:31.45pt;width:144.6pt;z-index:251788288;mso-width-relative:page;mso-height-relative:page;" filled="f" stroked="f" coordsize="21600,21600" o:gfxdata="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bLCrHa&#10;AAAACQEAAA8AAAAAAAAAAQAgAAAAIgAAAGRycy9kb3ducmV2LnhtbFBLAQIUABQAAAAIAIdO4kCz&#10;2DrbHgIAABoEAAAOAAAAAAAAAAEAIAAAACkBAABkcnMvZTJvRG9jLnhtbFBLBQYAAAAABgAGAFkB&#10;AAC5BQAAAAA=&#10;">
                <v:fill on="f" focussize="0,0"/>
                <v:stroke on="f" weight="0.5pt"/>
                <v:imagedata o:title=""/>
                <o:lock v:ext="edit" aspectratio="f"/>
                <v:textbox>
                  <w:txbxContent>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政治：中共党员</w:t>
                      </w:r>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1457960</wp:posOffset>
                </wp:positionH>
                <wp:positionV relativeFrom="paragraph">
                  <wp:posOffset>161290</wp:posOffset>
                </wp:positionV>
                <wp:extent cx="1836420" cy="39941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3642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现居：广东珠海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8pt;margin-top:12.7pt;height:31.45pt;width:144.6pt;z-index:251702272;mso-width-relative:page;mso-height-relative:page;" filled="f" stroked="f" coordsize="21600,21600" o:gfxdata="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L6q+toA&#10;AAAJAQAADwAAAAAAAAABACAAAAAiAAAAZHJzL2Rvd25yZXYueG1sUEsBAhQAFAAAAAgAh07iQNgp&#10;5xYdAgAAGgQAAA4AAAAAAAAAAQAgAAAAKQEAAGRycy9lMm9Eb2MueG1sUEsFBgAAAAAGAAYAWQEA&#10;ALgFAAAAAA==&#10;">
                <v:fill on="f" focussize="0,0"/>
                <v:stroke on="f" weight="0.5pt"/>
                <v:imagedata o:title=""/>
                <o:lock v:ext="edit" aspectratio="f"/>
                <v:textbox>
                  <w:txbxContent>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现居：广东珠海</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-694690</wp:posOffset>
                </wp:positionH>
                <wp:positionV relativeFrom="paragraph">
                  <wp:posOffset>154305</wp:posOffset>
                </wp:positionV>
                <wp:extent cx="1836420" cy="39941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3642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邮箱：123@qq.com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7pt;margin-top:12.15pt;height:31.45pt;width:144.6pt;z-index:251673600;mso-width-relative:page;mso-height-relative:page;" filled="f" stroked="f" coordsize="21600,21600" o:gfxdata="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K6NeK&#10;2wAAAAoBAAAPAAAAAAAAAAEAIAAAACIAAABkcnMvZG93bnJldi54bWxQSwECFAAUAAAACACHTuJA&#10;JDzwmx4CAAAaBAAADgAAAAAAAAABACAAAAAqAQAAZHJzL2Uyb0RvYy54bWxQSwUGAAAAAAYABgBZ&#10;AQAAugUAAAAA&#10;">
                <v:fill on="f" focussize="0,0"/>
                <v:stroke on="f" weight="0.5pt"/>
                <v:imagedata o:title=""/>
                <o:lock v:ext="edit" aspectratio="f"/>
                <v:textbox>
                  <w:txbxContent>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邮箱：123@qq.com</w:t>
                      </w:r>
                    </w:p>
                  </w:txbxContent>
                </v:textbox>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3402330</wp:posOffset>
                </wp:positionH>
                <wp:positionV relativeFrom="paragraph">
                  <wp:posOffset>-163830</wp:posOffset>
                </wp:positionV>
                <wp:extent cx="1836420" cy="39941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3642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学历：大学本科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9pt;margin-top:-12.9pt;height:31.45pt;width:144.6pt;z-index:251723776;mso-width-relative:page;mso-height-relative:page;" filled="f" stroked="f" coordsize="21600,21600" o:gfxdata="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BZtK&#10;2wAAAAoBAAAPAAAAAAAAAAEAIAAAACIAAABkcnMvZG93bnJldi54bWxQSwECFAAUAAAACACHTuJA&#10;JqNsUB4CAAAaBAAADgAAAAAAAAABACAAAAAqAQAAZHJzL2Uyb0RvYy54bWxQSwUGAAAAAAYABgBZ&#10;AQAAugUAAAAA&#10;">
                <v:fill on="f" focussize="0,0"/>
                <v:stroke on="f" weight="0.5pt"/>
                <v:imagedata o:title=""/>
                <o:lock v:ext="edit" aspectratio="f"/>
                <v:textbox>
                  <w:txbxContent>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学历：大学本科</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1463040</wp:posOffset>
                </wp:positionH>
                <wp:positionV relativeFrom="paragraph">
                  <wp:posOffset>-170815</wp:posOffset>
                </wp:positionV>
                <wp:extent cx="1836420" cy="3994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3642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年龄：1991.01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2pt;margin-top:-13.45pt;height:31.45pt;width:144.6pt;z-index:251680768;mso-width-relative:page;mso-height-relative:page;" filled="f" stroked="f" coordsize="21600,21600" o:gfxdata="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EV&#10;xNwAAAAKAQAADwAAAAAAAAABACAAAAAiAAAAZHJzL2Rvd25yZXYueG1sUEsBAhQAFAAAAAgAh07i&#10;QE1SsZ0eAgAAGgQAAA4AAAAAAAAAAQAgAAAAKwEAAGRycy9lMm9Eb2MueG1sUEsFBgAAAAAGAAYA&#10;WQEAALsFAAAAAA==&#10;">
                <v:fill on="f" focussize="0,0"/>
                <v:stroke on="f" weight="0.5pt"/>
                <v:imagedata o:title=""/>
                <o:lock v:ext="edit" aspectratio="f"/>
                <v:textbox>
                  <w:txbxContent>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年龄：1991.01</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-694690</wp:posOffset>
                </wp:positionH>
                <wp:positionV relativeFrom="paragraph">
                  <wp:posOffset>-177800</wp:posOffset>
                </wp:positionV>
                <wp:extent cx="1836420" cy="399415"/>
                <wp:effectExtent l="0" t="0" r="0" b="0"/>
                <wp:wrapNone/>
                <wp:docPr id="12" name="文本框 12"/>
                <wp:cNvGraphicFramePr/>
                <a:graphic xmlns:a="http://schemas.openxmlformats.org/drawingml/2006/main">
                  <a:graphicData uri="http://schemas.microsoft.com/office/word/2010/wordprocessingShape">
                    <wps:wsp>
                      <wps:cNvSpPr txBox="1"/>
                      <wps:spPr>
                        <a:xfrm>
                          <a:off x="593090" y="1017270"/>
                          <a:ext cx="183642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电话：</w:t>
                            </w:r>
                            <w:r>
                              <w:rPr>
                                <w:rFonts w:hint="eastAsia" w:ascii="微软雅黑" w:hAnsi="微软雅黑" w:eastAsia="微软雅黑" w:cs="微软雅黑"/>
                                <w:sz w:val="24"/>
                                <w:szCs w:val="24"/>
                                <w:lang w:val="en-US" w:eastAsia="zh-CN"/>
                              </w:rPr>
                              <w:t>1XXXXXXX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7pt;margin-top:-14pt;height:31.45pt;width:144.6pt;z-index:251666432;mso-width-relative:page;mso-height-relative:page;" filled="f" stroked="f" coordsize="21600,21600" o:gfxdata="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TIikvbAAAACwEAAA8AAAAAAAAAAQAgAAAAIgAAAGRycy9kb3ducmV2LnhtbFBLAQIU&#10;ABQAAAAIAIdO4kAUsvQuKQIAACUEAAAOAAAAAAAAAAEAIAAAACoBAABkcnMvZTJvRG9jLnhtbFBL&#10;BQYAAAAABgAGAFkBAADFBQAAAAA=&#10;">
                <v:fill on="f" focussize="0,0"/>
                <v:stroke on="f" weight="0.5pt"/>
                <v:imagedata o:title=""/>
                <o:lock v:ext="edit" aspectratio="f"/>
                <v:textbox>
                  <w:txbxContent>
                    <w:p>
                      <w:p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电话：</w:t>
                      </w:r>
                      <w:r>
                        <w:rPr>
                          <w:rFonts w:hint="eastAsia" w:ascii="微软雅黑" w:hAnsi="微软雅黑" w:eastAsia="微软雅黑" w:cs="微软雅黑"/>
                          <w:sz w:val="24"/>
                          <w:szCs w:val="24"/>
                          <w:lang w:val="en-US" w:eastAsia="zh-CN"/>
                        </w:rPr>
                        <w:t>1XXXXXXX</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-320040</wp:posOffset>
                </wp:positionH>
                <wp:positionV relativeFrom="paragraph">
                  <wp:posOffset>-714375</wp:posOffset>
                </wp:positionV>
                <wp:extent cx="1536065" cy="530225"/>
                <wp:effectExtent l="0" t="0" r="0" b="0"/>
                <wp:wrapNone/>
                <wp:docPr id="10" name="文本框 10"/>
                <wp:cNvGraphicFramePr/>
                <a:graphic xmlns:a="http://schemas.openxmlformats.org/drawingml/2006/main">
                  <a:graphicData uri="http://schemas.microsoft.com/office/word/2010/wordprocessingShape">
                    <wps:wsp>
                      <wps:cNvSpPr txBox="1"/>
                      <wps:spPr>
                        <a:xfrm>
                          <a:off x="428625" y="379730"/>
                          <a:ext cx="1536065" cy="530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楷体" w:hAnsi="楷体" w:eastAsia="楷体" w:cs="楷体"/>
                                <w:sz w:val="52"/>
                                <w:szCs w:val="52"/>
                                <w:lang w:val="en-US" w:eastAsia="zh-CN"/>
                              </w:rPr>
                            </w:pPr>
                            <w:r>
                              <w:rPr>
                                <w:rFonts w:hint="eastAsia" w:ascii="楷体" w:hAnsi="楷体" w:eastAsia="楷体" w:cs="楷体"/>
                                <w:sz w:val="52"/>
                                <w:szCs w:val="52"/>
                                <w:lang w:val="en-US" w:eastAsia="zh-CN"/>
                              </w:rPr>
                              <w:t>XXX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pt;margin-top:-56.25pt;height:41.75pt;width:120.95pt;z-index:251662336;mso-width-relative:page;mso-height-relative:page;" filled="f" stroked="f" coordsize="21600,21600" o:gfxdata="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CPvUnbAAAADAEAAA8AAAAAAAAAAQAgAAAAIgAAAGRycy9kb3ducmV2LnhtbFBLAQIU&#10;ABQAAAAIAIdO4kCdWsj3KQIAACQEAAAOAAAAAAAAAAEAIAAAACoBAABkcnMvZTJvRG9jLnhtbFBL&#10;BQYAAAAABgAGAFkBAADFBQAAAAA=&#10;">
                <v:fill on="f" focussize="0,0"/>
                <v:stroke on="f" weight="0.5pt"/>
                <v:imagedata o:title=""/>
                <o:lock v:ext="edit" aspectratio="f"/>
                <v:textbox>
                  <w:txbxContent>
                    <w:p>
                      <w:pPr>
                        <w:rPr>
                          <w:rFonts w:hint="default" w:ascii="楷体" w:hAnsi="楷体" w:eastAsia="楷体" w:cs="楷体"/>
                          <w:sz w:val="52"/>
                          <w:szCs w:val="52"/>
                          <w:lang w:val="en-US" w:eastAsia="zh-CN"/>
                        </w:rPr>
                      </w:pPr>
                      <w:r>
                        <w:rPr>
                          <w:rFonts w:hint="eastAsia" w:ascii="楷体" w:hAnsi="楷体" w:eastAsia="楷体" w:cs="楷体"/>
                          <w:sz w:val="52"/>
                          <w:szCs w:val="52"/>
                          <w:lang w:val="en-US" w:eastAsia="zh-CN"/>
                        </w:rPr>
                        <w:t>XXX</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844550</wp:posOffset>
                </wp:positionH>
                <wp:positionV relativeFrom="paragraph">
                  <wp:posOffset>-568325</wp:posOffset>
                </wp:positionV>
                <wp:extent cx="2363470" cy="368935"/>
                <wp:effectExtent l="0" t="0" r="0" b="0"/>
                <wp:wrapNone/>
                <wp:docPr id="44" name="文本框 44"/>
                <wp:cNvGraphicFramePr/>
                <a:graphic xmlns:a="http://schemas.openxmlformats.org/drawingml/2006/main">
                  <a:graphicData uri="http://schemas.microsoft.com/office/word/2010/wordprocessingShape">
                    <wps:wsp>
                      <wps:cNvSpPr txBox="1"/>
                      <wps:spPr>
                        <a:xfrm>
                          <a:off x="1972945" y="683260"/>
                          <a:ext cx="2363470"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28"/>
                                <w:szCs w:val="28"/>
                                <w:lang w:val="en-US" w:eastAsia="zh-CN"/>
                              </w:rPr>
                            </w:pPr>
                            <w:r>
                              <w:rPr>
                                <w:rFonts w:hint="eastAsia" w:ascii="楷体" w:hAnsi="楷体" w:eastAsia="楷体" w:cs="楷体"/>
                                <w:sz w:val="28"/>
                                <w:szCs w:val="28"/>
                                <w:lang w:eastAsia="zh-CN"/>
                              </w:rPr>
                              <w:t>五年工作经验</w:t>
                            </w:r>
                            <w:r>
                              <w:rPr>
                                <w:rFonts w:hint="eastAsia" w:ascii="楷体" w:hAnsi="楷体" w:eastAsia="楷体" w:cs="楷体"/>
                                <w:sz w:val="28"/>
                                <w:szCs w:val="28"/>
                                <w:lang w:val="en-US" w:eastAsia="zh-CN"/>
                              </w:rPr>
                              <w:t xml:space="preserve"> / 麻醉医师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44.75pt;height:29.05pt;width:186.1pt;z-index:251663360;mso-width-relative:page;mso-height-relative:page;" filled="f" stroked="f" coordsize="21600,21600" o:gfxdata="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WFNFJ2wAAAAsBAAAPAAAAAAAAAAEAIAAAACIAAABkcnMvZG93bnJldi54bWxQSwEC&#10;FAAUAAAACACHTuJACiPzNyoCAAAlBAAADgAAAAAAAAABACAAAAAqAQAAZHJzL2Uyb0RvYy54bWxQ&#10;SwUGAAAAAAYABgBZAQAAxgUAAAAA&#10;">
                <v:fill on="f" focussize="0,0"/>
                <v:stroke on="f" weight="0.5pt"/>
                <v:imagedata o:title=""/>
                <o:lock v:ext="edit" aspectratio="f"/>
                <v:textbox>
                  <w:txbxContent>
                    <w:p>
                      <w:pPr>
                        <w:rPr>
                          <w:rFonts w:hint="eastAsia" w:ascii="楷体" w:hAnsi="楷体" w:eastAsia="楷体" w:cs="楷体"/>
                          <w:sz w:val="28"/>
                          <w:szCs w:val="28"/>
                          <w:lang w:val="en-US" w:eastAsia="zh-CN"/>
                        </w:rPr>
                      </w:pPr>
                      <w:r>
                        <w:rPr>
                          <w:rFonts w:hint="eastAsia" w:ascii="楷体" w:hAnsi="楷体" w:eastAsia="楷体" w:cs="楷体"/>
                          <w:sz w:val="28"/>
                          <w:szCs w:val="28"/>
                          <w:lang w:eastAsia="zh-CN"/>
                        </w:rPr>
                        <w:t>五年工作经验</w:t>
                      </w:r>
                      <w:r>
                        <w:rPr>
                          <w:rFonts w:hint="eastAsia" w:ascii="楷体" w:hAnsi="楷体" w:eastAsia="楷体" w:cs="楷体"/>
                          <w:sz w:val="28"/>
                          <w:szCs w:val="28"/>
                          <w:lang w:val="en-US" w:eastAsia="zh-CN"/>
                        </w:rPr>
                        <w:t xml:space="preserve"> / 麻醉医师</w:t>
                      </w:r>
                    </w:p>
                  </w:txbxContent>
                </v:textbox>
              </v:shape>
            </w:pict>
          </mc:Fallback>
        </mc:AlternateContent>
      </w:r>
    </w:p>
    <w:p>
      <w:r>
        <w:t xml:space="preserve">     </w:t>
      </w:r>
    </w:p>
    <w:p/>
    <w:p/>
    <w:p>
      <w:r>
        <w:rPr>
          <w:sz w:val="21"/>
        </w:rPr>
        <mc:AlternateContent>
          <mc:Choice Requires="wps">
            <w:drawing>
              <wp:anchor distT="0" distB="0" distL="114300" distR="114300" simplePos="0" relativeHeight="1290436608" behindDoc="0" locked="0" layoutInCell="1" allowOverlap="1">
                <wp:simplePos x="0" y="0"/>
                <wp:positionH relativeFrom="column">
                  <wp:posOffset>-528955</wp:posOffset>
                </wp:positionH>
                <wp:positionV relativeFrom="paragraph">
                  <wp:posOffset>635</wp:posOffset>
                </wp:positionV>
                <wp:extent cx="162560" cy="157480"/>
                <wp:effectExtent l="0" t="0" r="15240" b="20320"/>
                <wp:wrapNone/>
                <wp:docPr id="51" name="学士帽"/>
                <wp:cNvGraphicFramePr/>
                <a:graphic xmlns:a="http://schemas.openxmlformats.org/drawingml/2006/main">
                  <a:graphicData uri="http://schemas.microsoft.com/office/word/2010/wordprocessingShape">
                    <wps:wsp>
                      <wps:cNvSpPr/>
                      <wps:spPr bwMode="auto">
                        <a:xfrm>
                          <a:off x="0" y="0"/>
                          <a:ext cx="162560" cy="157480"/>
                        </a:xfrm>
                        <a:custGeom>
                          <a:avLst/>
                          <a:gdLst>
                            <a:gd name="T0" fmla="*/ 1395067 w 3931"/>
                            <a:gd name="T1" fmla="*/ 589725 h 2392"/>
                            <a:gd name="T2" fmla="*/ 928365 w 3931"/>
                            <a:gd name="T3" fmla="*/ 389484 h 2392"/>
                            <a:gd name="T4" fmla="*/ 403040 w 3931"/>
                            <a:gd name="T5" fmla="*/ 589725 h 2392"/>
                            <a:gd name="T6" fmla="*/ 256480 w 3931"/>
                            <a:gd name="T7" fmla="*/ 528782 h 2392"/>
                            <a:gd name="T8" fmla="*/ 256480 w 3931"/>
                            <a:gd name="T9" fmla="*/ 708403 h 2392"/>
                            <a:gd name="T10" fmla="*/ 296326 w 3931"/>
                            <a:gd name="T11" fmla="*/ 763389 h 2392"/>
                            <a:gd name="T12" fmla="*/ 255564 w 3931"/>
                            <a:gd name="T13" fmla="*/ 818375 h 2392"/>
                            <a:gd name="T14" fmla="*/ 299074 w 3931"/>
                            <a:gd name="T15" fmla="*/ 1011742 h 2392"/>
                            <a:gd name="T16" fmla="*/ 170834 w 3931"/>
                            <a:gd name="T17" fmla="*/ 1011742 h 2392"/>
                            <a:gd name="T18" fmla="*/ 214802 w 3931"/>
                            <a:gd name="T19" fmla="*/ 817458 h 2392"/>
                            <a:gd name="T20" fmla="*/ 179078 w 3931"/>
                            <a:gd name="T21" fmla="*/ 763389 h 2392"/>
                            <a:gd name="T22" fmla="*/ 213428 w 3931"/>
                            <a:gd name="T23" fmla="*/ 709777 h 2392"/>
                            <a:gd name="T24" fmla="*/ 213428 w 3931"/>
                            <a:gd name="T25" fmla="*/ 510911 h 2392"/>
                            <a:gd name="T26" fmla="*/ 0 w 3931"/>
                            <a:gd name="T27" fmla="*/ 421559 h 2392"/>
                            <a:gd name="T28" fmla="*/ 938899 w 3931"/>
                            <a:gd name="T29" fmla="*/ 0 h 2392"/>
                            <a:gd name="T30" fmla="*/ 1800397 w 3931"/>
                            <a:gd name="T31" fmla="*/ 427058 h 2392"/>
                            <a:gd name="T32" fmla="*/ 1395067 w 3931"/>
                            <a:gd name="T33" fmla="*/ 589725 h 2392"/>
                            <a:gd name="T34" fmla="*/ 917831 w 3931"/>
                            <a:gd name="T35" fmla="*/ 491208 h 2392"/>
                            <a:gd name="T36" fmla="*/ 1341481 w 3931"/>
                            <a:gd name="T37" fmla="*/ 635088 h 2392"/>
                            <a:gd name="T38" fmla="*/ 1341481 w 3931"/>
                            <a:gd name="T39" fmla="*/ 983791 h 2392"/>
                            <a:gd name="T40" fmla="*/ 896306 w 3931"/>
                            <a:gd name="T41" fmla="*/ 1096054 h 2392"/>
                            <a:gd name="T42" fmla="*/ 503342 w 3931"/>
                            <a:gd name="T43" fmla="*/ 983791 h 2392"/>
                            <a:gd name="T44" fmla="*/ 503342 w 3931"/>
                            <a:gd name="T45" fmla="*/ 635088 h 2392"/>
                            <a:gd name="T46" fmla="*/ 917831 w 3931"/>
                            <a:gd name="T47" fmla="*/ 491208 h 2392"/>
                            <a:gd name="T48" fmla="*/ 912335 w 3931"/>
                            <a:gd name="T49" fmla="*/ 1031904 h 2392"/>
                            <a:gd name="T50" fmla="*/ 1254003 w 3931"/>
                            <a:gd name="T51" fmla="*/ 946675 h 2392"/>
                            <a:gd name="T52" fmla="*/ 912335 w 3931"/>
                            <a:gd name="T53" fmla="*/ 860989 h 2392"/>
                            <a:gd name="T54" fmla="*/ 571126 w 3931"/>
                            <a:gd name="T55" fmla="*/ 946675 h 2392"/>
                            <a:gd name="T56" fmla="*/ 912335 w 3931"/>
                            <a:gd name="T57" fmla="*/ 1031904 h 239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931" h="2392">
                              <a:moveTo>
                                <a:pt x="3046" y="1287"/>
                              </a:moveTo>
                              <a:cubicBezTo>
                                <a:pt x="3046" y="1287"/>
                                <a:pt x="2618" y="850"/>
                                <a:pt x="2027" y="850"/>
                              </a:cubicBezTo>
                              <a:cubicBezTo>
                                <a:pt x="1450" y="850"/>
                                <a:pt x="880" y="1287"/>
                                <a:pt x="880" y="1287"/>
                              </a:cubicBezTo>
                              <a:cubicBezTo>
                                <a:pt x="560" y="1154"/>
                                <a:pt x="560" y="1154"/>
                                <a:pt x="560" y="1154"/>
                              </a:cubicBezTo>
                              <a:cubicBezTo>
                                <a:pt x="560" y="1546"/>
                                <a:pt x="560" y="1546"/>
                                <a:pt x="560" y="1546"/>
                              </a:cubicBezTo>
                              <a:cubicBezTo>
                                <a:pt x="610" y="1563"/>
                                <a:pt x="647" y="1610"/>
                                <a:pt x="647" y="1666"/>
                              </a:cubicBezTo>
                              <a:cubicBezTo>
                                <a:pt x="647" y="1723"/>
                                <a:pt x="609" y="1769"/>
                                <a:pt x="558" y="1786"/>
                              </a:cubicBezTo>
                              <a:cubicBezTo>
                                <a:pt x="653" y="2208"/>
                                <a:pt x="653" y="2208"/>
                                <a:pt x="653" y="2208"/>
                              </a:cubicBezTo>
                              <a:cubicBezTo>
                                <a:pt x="373" y="2208"/>
                                <a:pt x="373" y="2208"/>
                                <a:pt x="373" y="2208"/>
                              </a:cubicBezTo>
                              <a:cubicBezTo>
                                <a:pt x="469" y="1784"/>
                                <a:pt x="469" y="1784"/>
                                <a:pt x="469" y="1784"/>
                              </a:cubicBezTo>
                              <a:cubicBezTo>
                                <a:pt x="423" y="1764"/>
                                <a:pt x="391" y="1719"/>
                                <a:pt x="391" y="1666"/>
                              </a:cubicBezTo>
                              <a:cubicBezTo>
                                <a:pt x="391" y="1614"/>
                                <a:pt x="422" y="1570"/>
                                <a:pt x="466" y="1549"/>
                              </a:cubicBezTo>
                              <a:cubicBezTo>
                                <a:pt x="466" y="1115"/>
                                <a:pt x="466" y="1115"/>
                                <a:pt x="466" y="1115"/>
                              </a:cubicBezTo>
                              <a:cubicBezTo>
                                <a:pt x="0" y="920"/>
                                <a:pt x="0" y="920"/>
                                <a:pt x="0" y="920"/>
                              </a:cubicBezTo>
                              <a:cubicBezTo>
                                <a:pt x="2050" y="0"/>
                                <a:pt x="2050" y="0"/>
                                <a:pt x="2050" y="0"/>
                              </a:cubicBezTo>
                              <a:cubicBezTo>
                                <a:pt x="3931" y="932"/>
                                <a:pt x="3931" y="932"/>
                                <a:pt x="3931" y="932"/>
                              </a:cubicBezTo>
                              <a:lnTo>
                                <a:pt x="3046" y="1287"/>
                              </a:lnTo>
                              <a:close/>
                              <a:moveTo>
                                <a:pt x="2004" y="1072"/>
                              </a:moveTo>
                              <a:cubicBezTo>
                                <a:pt x="2598" y="1072"/>
                                <a:pt x="2929" y="1386"/>
                                <a:pt x="2929" y="1386"/>
                              </a:cubicBezTo>
                              <a:cubicBezTo>
                                <a:pt x="2929" y="2147"/>
                                <a:pt x="2929" y="2147"/>
                                <a:pt x="2929" y="2147"/>
                              </a:cubicBezTo>
                              <a:cubicBezTo>
                                <a:pt x="2929" y="2147"/>
                                <a:pt x="2586" y="2392"/>
                                <a:pt x="1957" y="2392"/>
                              </a:cubicBezTo>
                              <a:cubicBezTo>
                                <a:pt x="1328" y="2392"/>
                                <a:pt x="1099" y="2147"/>
                                <a:pt x="1099" y="2147"/>
                              </a:cubicBezTo>
                              <a:cubicBezTo>
                                <a:pt x="1099" y="1386"/>
                                <a:pt x="1099" y="1386"/>
                                <a:pt x="1099" y="1386"/>
                              </a:cubicBezTo>
                              <a:cubicBezTo>
                                <a:pt x="1099" y="1386"/>
                                <a:pt x="1410" y="1072"/>
                                <a:pt x="2004" y="1072"/>
                              </a:cubicBezTo>
                              <a:close/>
                              <a:moveTo>
                                <a:pt x="1992" y="2252"/>
                              </a:moveTo>
                              <a:cubicBezTo>
                                <a:pt x="2404" y="2252"/>
                                <a:pt x="2738" y="2168"/>
                                <a:pt x="2738" y="2066"/>
                              </a:cubicBezTo>
                              <a:cubicBezTo>
                                <a:pt x="2738" y="1963"/>
                                <a:pt x="2404" y="1879"/>
                                <a:pt x="1992" y="1879"/>
                              </a:cubicBezTo>
                              <a:cubicBezTo>
                                <a:pt x="1581" y="1879"/>
                                <a:pt x="1247" y="1963"/>
                                <a:pt x="1247" y="2066"/>
                              </a:cubicBezTo>
                              <a:cubicBezTo>
                                <a:pt x="1247" y="2168"/>
                                <a:pt x="1581" y="2252"/>
                                <a:pt x="1992" y="2252"/>
                              </a:cubicBezTo>
                              <a:close/>
                            </a:path>
                          </a:pathLst>
                        </a:custGeom>
                        <a:solidFill>
                          <a:srgbClr val="596B45"/>
                        </a:solidFill>
                        <a:ln>
                          <a:noFill/>
                        </a:ln>
                      </wps:spPr>
                      <wps:bodyPr anchor="ctr" anchorCtr="1"/>
                    </wps:wsp>
                  </a:graphicData>
                </a:graphic>
              </wp:anchor>
            </w:drawing>
          </mc:Choice>
          <mc:Fallback>
            <w:pict>
              <v:shape id="学士帽" o:spid="_x0000_s1026" o:spt="100" style="position:absolute;left:0pt;margin-left:-41.65pt;margin-top:0.05pt;height:12.4pt;width:12.8pt;z-index:1290436608;v-text-anchor:middle-center;mso-width-relative:page;mso-height-relative:page;" fillcolor="#596B45" filled="t" stroked="f" coordsize="3931,2392" o:gfxdata="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" path="m3046,1287c3046,1287,2618,850,2027,850c1450,850,880,1287,880,1287c560,1154,560,1154,560,1154c560,1546,560,1546,560,1546c610,1563,647,1610,647,1666c647,1723,609,1769,558,1786c653,2208,653,2208,653,2208c373,2208,373,2208,373,2208c469,1784,469,1784,469,1784c423,1764,391,1719,391,1666c391,1614,422,1570,466,1549c466,1115,466,1115,466,1115c0,920,0,920,0,920c2050,0,2050,0,2050,0c3931,932,3931,932,3931,932l3046,1287xm2004,1072c2598,1072,2929,1386,2929,1386c2929,2147,2929,2147,2929,2147c2929,2147,2586,2392,1957,2392c1328,2392,1099,2147,1099,2147c1099,1386,1099,1386,1099,1386c1099,1386,1410,1072,2004,1072xm1992,2252c2404,2252,2738,2168,2738,2066c2738,1963,2404,1879,1992,1879c1581,1879,1247,1963,1247,2066c1247,2168,1581,2252,1992,2252xe">
                <v:path o:connectlocs="57690687,38825206;38390998,25642115;16667052,38825206;10606305,34812955;10606305,46638505;12254071,50258570;10568426,53878635;12367710,66609168;7064557,66609168;8882781,53818263;7405474,50258570;8825961,46728964;8825961,33636398;0,27753809;38826614,0;74452438,28115841;57690687,38825206;37955382,32339229;55474726,41811730;55474726,64768982;37065251,72159943;20814875,64768982;20814875,41811730;37955382,32339229;37728104,67936555;51857218,62325409;37728104,56684175;23617970,62325409;37728104,67936555" o:connectangles="0,0,0,0,0,0,0,0,0,0,0,0,0,0,0,0,0,0,0,0,0,0,0,0,0,0,0,0,0"/>
                <v:fill on="t" focussize="0,0"/>
                <v:stroke on="f"/>
                <v:imagedata o:title=""/>
                <o:lock v:ext="edit" aspectratio="f"/>
              </v:shape>
            </w:pict>
          </mc:Fallback>
        </mc:AlternateContent>
      </w:r>
    </w:p>
    <w:p/>
    <w:p/>
    <w:p/>
    <w:p/>
    <w:p/>
    <w:p/>
    <w:p/>
    <w:p/>
    <w:p/>
    <w:p/>
    <w:p/>
    <w:p/>
    <w:p/>
    <w:p/>
    <w:p/>
    <w:p/>
    <w:p/>
    <w:p/>
    <w:p/>
    <w:p/>
    <w:p/>
    <w:p/>
    <w:p/>
    <w:p/>
    <w:p/>
    <w:p/>
    <w:p/>
    <w:p/>
    <w:p/>
    <w:p/>
    <w:p/>
    <w:p/>
    <w:p/>
    <w:p/>
    <w:p/>
    <w:p/>
    <w:p/>
    <w:p/>
    <w:p/>
    <w:p>
      <w:r>
        <w:rPr>
          <w:sz w:val="21"/>
        </w:rPr>
        <mc:AlternateContent>
          <mc:Choice Requires="wps">
            <w:drawing>
              <wp:anchor distT="0" distB="0" distL="114300" distR="114300" simplePos="0" relativeHeight="4127134720" behindDoc="0" locked="0" layoutInCell="1" allowOverlap="1">
                <wp:simplePos x="0" y="0"/>
                <wp:positionH relativeFrom="column">
                  <wp:posOffset>-703580</wp:posOffset>
                </wp:positionH>
                <wp:positionV relativeFrom="paragraph">
                  <wp:posOffset>796925</wp:posOffset>
                </wp:positionV>
                <wp:extent cx="6666865" cy="815975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6666865" cy="8159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尊敬的公司领导：</w:t>
                            </w:r>
                          </w:p>
                          <w:p>
                            <w:pPr>
                              <w:ind w:firstLine="960" w:firstLineChars="400"/>
                              <w:rPr>
                                <w:rFonts w:hint="eastAsia" w:ascii="微软雅黑" w:hAnsi="微软雅黑" w:eastAsia="微软雅黑" w:cs="微软雅黑"/>
                                <w:sz w:val="24"/>
                                <w:szCs w:val="24"/>
                              </w:rPr>
                            </w:pPr>
                            <w:r>
                              <w:rPr>
                                <w:rFonts w:hint="eastAsia" w:ascii="微软雅黑" w:hAnsi="微软雅黑" w:eastAsia="微软雅黑" w:cs="微软雅黑"/>
                                <w:sz w:val="24"/>
                                <w:szCs w:val="24"/>
                              </w:rPr>
                              <w:t>您好!</w:t>
                            </w:r>
                          </w:p>
                          <w:p>
                            <w:pPr>
                              <w:ind w:firstLine="960" w:firstLineChars="400"/>
                              <w:rPr>
                                <w:rFonts w:hint="eastAsia" w:ascii="微软雅黑" w:hAnsi="微软雅黑" w:eastAsia="微软雅黑" w:cs="微软雅黑"/>
                                <w:sz w:val="24"/>
                                <w:szCs w:val="24"/>
                              </w:rPr>
                            </w:pPr>
                            <w:r>
                              <w:rPr>
                                <w:rFonts w:hint="eastAsia" w:ascii="微软雅黑" w:hAnsi="微软雅黑" w:eastAsia="微软雅黑" w:cs="微软雅黑"/>
                                <w:sz w:val="24"/>
                                <w:szCs w:val="24"/>
                              </w:rPr>
                              <w:t>首先，真诚地感谢你从百忙之中抽出时间来看我的自荐材料。</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大学四年里，凭着自己刻苦的努力和勤奋以及学校提供的各种有利条件，本人在专业知识和实际操作技能方面都取得了一定的成绩。当然光靠这些学习是远远不够的，在校期间我不断的充实自己，曾任两年班级生活委员、三年班级团支书、任两年校学习部部长，并多次被评为班级、校级及省级优秀学生干部，这期间积极参加各种团体活动，有一定的工作能力和组织能力。并且从小我就培养了吃苦耐劳的精神和坚强品质，多年在外的求学生涯更是磨练了我独立分析、解决问题的能力。在校我乐于助人，团结同学，尊敬师长，人际关系好。并且还积极的向党组织靠拢。</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明天又是一个新的里程，面对新生活的挑战，我信心十足，相信我所具备的专业技能、积累的知识，加上所掌握的人际关系心得，会帮我掀开生活中的新一页，假如我能有幸成为贵公司的一员，我相信我有能力胜任贵公司安排的工作，并愿与公司同甘共苦，并将以敬业乐业，深入实际，刻苦耐劳，开拓创新的精神投入到这份工作当中去，为公司创造更好的效益献上自己的一份力量。希望领导相信我的真诚与能力，我也将会好好把握这次利于我本人发挥和发展的机会。我真诚的期盼您的佳音！</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随信附个人简历表，并感谢您在百忙之中所给与我的关注，愿贵公司事业蒸蒸日上，屡创佳绩，祝您的事业百尺竿头，更进一步!</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此致</w:t>
                            </w:r>
                          </w:p>
                          <w:p>
                            <w:pPr>
                              <w:ind w:firstLine="960" w:firstLineChars="40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敬礼! </w:t>
                            </w:r>
                          </w:p>
                          <w:p>
                            <w:pP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sz w:val="24"/>
                                <w:szCs w:val="24"/>
                              </w:rPr>
                              <w:t xml:space="preserve">                                     </w:t>
                            </w:r>
                            <w:r>
                              <w:rPr>
                                <w:rFonts w:hint="eastAsia" w:ascii="微软雅黑" w:hAnsi="微软雅黑" w:eastAsia="微软雅黑" w:cs="微软雅黑"/>
                                <w:b/>
                                <w:bCs/>
                                <w:sz w:val="30"/>
                                <w:szCs w:val="30"/>
                              </w:rPr>
                              <w:t xml:space="preserve"> </w:t>
                            </w:r>
                            <w:r>
                              <w:rPr>
                                <w:rFonts w:hint="eastAsia" w:ascii="微软雅黑" w:hAnsi="微软雅黑" w:eastAsia="微软雅黑" w:cs="微软雅黑"/>
                                <w:b/>
                                <w:bCs/>
                                <w:sz w:val="30"/>
                                <w:szCs w:val="30"/>
                                <w:lang w:val="en-US" w:eastAsia="zh-CN"/>
                              </w:rPr>
                              <w:t xml:space="preserve">             </w:t>
                            </w:r>
                            <w:r>
                              <w:rPr>
                                <w:rFonts w:hint="eastAsia" w:ascii="微软雅黑" w:hAnsi="微软雅黑" w:eastAsia="微软雅黑" w:cs="微软雅黑"/>
                                <w:b/>
                                <w:bCs/>
                                <w:sz w:val="30"/>
                                <w:szCs w:val="30"/>
                              </w:rPr>
                              <w:t xml:space="preserve"> 自荐人：</w:t>
                            </w:r>
                            <w:r>
                              <w:rPr>
                                <w:rFonts w:hint="eastAsia" w:ascii="微软雅黑" w:hAnsi="微软雅黑" w:eastAsia="微软雅黑" w:cs="微软雅黑"/>
                                <w:b/>
                                <w:bCs/>
                                <w:sz w:val="30"/>
                                <w:szCs w:val="30"/>
                                <w:lang w:val="en-US" w:eastAsia="zh-CN"/>
                              </w:rPr>
                              <w:t>XXX</w:t>
                            </w:r>
                          </w:p>
                          <w:p>
                            <w:pPr>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rPr>
                              <w:t xml:space="preserve">                                  </w:t>
                            </w:r>
                            <w:r>
                              <w:rPr>
                                <w:rFonts w:hint="eastAsia" w:ascii="微软雅黑" w:hAnsi="微软雅黑" w:eastAsia="微软雅黑" w:cs="微软雅黑"/>
                                <w:b/>
                                <w:bCs/>
                                <w:sz w:val="30"/>
                                <w:szCs w:val="30"/>
                                <w:lang w:val="en-US" w:eastAsia="zh-CN"/>
                              </w:rPr>
                              <w:t xml:space="preserve">     </w:t>
                            </w:r>
                            <w:r>
                              <w:rPr>
                                <w:rFonts w:hint="eastAsia" w:ascii="微软雅黑" w:hAnsi="微软雅黑" w:eastAsia="微软雅黑" w:cs="微软雅黑"/>
                                <w:b/>
                                <w:bCs/>
                                <w:sz w:val="30"/>
                                <w:szCs w:val="30"/>
                              </w:rPr>
                              <w:t xml:space="preserve">     20</w:t>
                            </w:r>
                            <w:r>
                              <w:rPr>
                                <w:rFonts w:hint="default" w:ascii="微软雅黑" w:hAnsi="微软雅黑" w:eastAsia="微软雅黑" w:cs="微软雅黑"/>
                                <w:b/>
                                <w:bCs/>
                                <w:sz w:val="30"/>
                                <w:szCs w:val="30"/>
                              </w:rPr>
                              <w:t>XX</w:t>
                            </w:r>
                            <w:r>
                              <w:rPr>
                                <w:rFonts w:hint="eastAsia" w:ascii="微软雅黑" w:hAnsi="微软雅黑" w:eastAsia="微软雅黑" w:cs="微软雅黑"/>
                                <w:b/>
                                <w:bCs/>
                                <w:sz w:val="30"/>
                                <w:szCs w:val="30"/>
                              </w:rPr>
                              <w:t>年</w:t>
                            </w:r>
                            <w:r>
                              <w:rPr>
                                <w:rFonts w:hint="default" w:ascii="微软雅黑" w:hAnsi="微软雅黑" w:eastAsia="微软雅黑" w:cs="微软雅黑"/>
                                <w:b/>
                                <w:bCs/>
                                <w:sz w:val="30"/>
                                <w:szCs w:val="30"/>
                              </w:rPr>
                              <w:t>XX</w:t>
                            </w:r>
                            <w:r>
                              <w:rPr>
                                <w:rFonts w:hint="eastAsia" w:ascii="微软雅黑" w:hAnsi="微软雅黑" w:eastAsia="微软雅黑" w:cs="微软雅黑"/>
                                <w:b/>
                                <w:bCs/>
                                <w:sz w:val="30"/>
                                <w:szCs w:val="30"/>
                              </w:rPr>
                              <w:t>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4pt;margin-top:62.75pt;height:642.5pt;width:524.95pt;z-index:-167832576;mso-width-relative:page;mso-height-relative:page;" filled="f" stroked="f" coordsize="21600,21600" o:gfxdata="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dMG&#10;jtwAAAANAQAADwAAAAAAAAABACAAAAAiAAAAZHJzL2Rvd25yZXYueG1sUEsBAhQAFAAAAAgAh07i&#10;QM/kuNseAgAAGwQAAA4AAAAAAAAAAQAgAAAAKwEAAGRycy9lMm9Eb2MueG1sUEsFBgAAAAAGAAYA&#10;WQEAALsFAAAAAA==&#10;">
                <v:fill on="f" focussize="0,0"/>
                <v:stroke on="f" weight="0.5pt"/>
                <v:imagedata o:title=""/>
                <o:lock v:ext="edit" aspectratio="f"/>
                <v:textbox>
                  <w:txbxContent>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尊敬的公司领导：</w:t>
                      </w:r>
                    </w:p>
                    <w:p>
                      <w:pPr>
                        <w:ind w:firstLine="960" w:firstLineChars="400"/>
                        <w:rPr>
                          <w:rFonts w:hint="eastAsia" w:ascii="微软雅黑" w:hAnsi="微软雅黑" w:eastAsia="微软雅黑" w:cs="微软雅黑"/>
                          <w:sz w:val="24"/>
                          <w:szCs w:val="24"/>
                        </w:rPr>
                      </w:pPr>
                      <w:r>
                        <w:rPr>
                          <w:rFonts w:hint="eastAsia" w:ascii="微软雅黑" w:hAnsi="微软雅黑" w:eastAsia="微软雅黑" w:cs="微软雅黑"/>
                          <w:sz w:val="24"/>
                          <w:szCs w:val="24"/>
                        </w:rPr>
                        <w:t>您好!</w:t>
                      </w:r>
                    </w:p>
                    <w:p>
                      <w:pPr>
                        <w:ind w:firstLine="960" w:firstLineChars="400"/>
                        <w:rPr>
                          <w:rFonts w:hint="eastAsia" w:ascii="微软雅黑" w:hAnsi="微软雅黑" w:eastAsia="微软雅黑" w:cs="微软雅黑"/>
                          <w:sz w:val="24"/>
                          <w:szCs w:val="24"/>
                        </w:rPr>
                      </w:pPr>
                      <w:r>
                        <w:rPr>
                          <w:rFonts w:hint="eastAsia" w:ascii="微软雅黑" w:hAnsi="微软雅黑" w:eastAsia="微软雅黑" w:cs="微软雅黑"/>
                          <w:sz w:val="24"/>
                          <w:szCs w:val="24"/>
                        </w:rPr>
                        <w:t>首先，真诚地感谢你从百忙之中抽出时间来看我的自荐材料。</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大学四年里，凭着自己刻苦的努力和勤奋以及学校提供的各种有利条件，本人在专业知识和实际操作技能方面都取得了一定的成绩。当然光靠这些学习是远远不够的，在校期间我不断的充实自己，曾任两年班级生活委员、三年班级团支书、任两年校学习部部长，并多次被评为班级、校级及省级优秀学生干部，这期间积极参加各种团体活动，有一定的工作能力和组织能力。并且从小我就培养了吃苦耐劳的精神和坚强品质，多年在外的求学生涯更是磨练了我独立分析、解决问题的能力。在校我乐于助人，团结同学，尊敬师长，人际关系好。并且还积极的向党组织靠拢。</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明天又是一个新的里程，面对新生活的挑战，我信心十足，相信我所具备的专业技能、积累的知识，加上所掌握的人际关系心得，会帮我掀开生活中的新一页，假如我能有幸成为贵公司的一员，我相信我有能力胜任贵公司安排的工作，并愿与公司同甘共苦，并将以敬业乐业，深入实际，刻苦耐劳，开拓创新的精神投入到这份工作当中去，为公司创造更好的效益献上自己的一份力量。希望领导相信我的真诚与能力，我也将会好好把握这次利于我本人发挥和发展的机会。我真诚的期盼您的佳音！</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随信附个人简历表，并感谢您在百忙之中所给与我的关注，愿贵公司事业蒸蒸日上，屡创佳绩，祝您的事业百尺竿头，更进一步!</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此致</w:t>
                      </w:r>
                    </w:p>
                    <w:p>
                      <w:pPr>
                        <w:ind w:firstLine="960" w:firstLineChars="40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敬礼! </w:t>
                      </w:r>
                    </w:p>
                    <w:p>
                      <w:pP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sz w:val="24"/>
                          <w:szCs w:val="24"/>
                        </w:rPr>
                        <w:t xml:space="preserve">                                     </w:t>
                      </w:r>
                      <w:r>
                        <w:rPr>
                          <w:rFonts w:hint="eastAsia" w:ascii="微软雅黑" w:hAnsi="微软雅黑" w:eastAsia="微软雅黑" w:cs="微软雅黑"/>
                          <w:b/>
                          <w:bCs/>
                          <w:sz w:val="30"/>
                          <w:szCs w:val="30"/>
                        </w:rPr>
                        <w:t xml:space="preserve"> </w:t>
                      </w:r>
                      <w:r>
                        <w:rPr>
                          <w:rFonts w:hint="eastAsia" w:ascii="微软雅黑" w:hAnsi="微软雅黑" w:eastAsia="微软雅黑" w:cs="微软雅黑"/>
                          <w:b/>
                          <w:bCs/>
                          <w:sz w:val="30"/>
                          <w:szCs w:val="30"/>
                          <w:lang w:val="en-US" w:eastAsia="zh-CN"/>
                        </w:rPr>
                        <w:t xml:space="preserve">             </w:t>
                      </w:r>
                      <w:r>
                        <w:rPr>
                          <w:rFonts w:hint="eastAsia" w:ascii="微软雅黑" w:hAnsi="微软雅黑" w:eastAsia="微软雅黑" w:cs="微软雅黑"/>
                          <w:b/>
                          <w:bCs/>
                          <w:sz w:val="30"/>
                          <w:szCs w:val="30"/>
                        </w:rPr>
                        <w:t xml:space="preserve"> 自荐人：</w:t>
                      </w:r>
                      <w:r>
                        <w:rPr>
                          <w:rFonts w:hint="eastAsia" w:ascii="微软雅黑" w:hAnsi="微软雅黑" w:eastAsia="微软雅黑" w:cs="微软雅黑"/>
                          <w:b/>
                          <w:bCs/>
                          <w:sz w:val="30"/>
                          <w:szCs w:val="30"/>
                          <w:lang w:val="en-US" w:eastAsia="zh-CN"/>
                        </w:rPr>
                        <w:t>XXX</w:t>
                      </w:r>
                    </w:p>
                    <w:p>
                      <w:pPr>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rPr>
                        <w:t xml:space="preserve">                                  </w:t>
                      </w:r>
                      <w:r>
                        <w:rPr>
                          <w:rFonts w:hint="eastAsia" w:ascii="微软雅黑" w:hAnsi="微软雅黑" w:eastAsia="微软雅黑" w:cs="微软雅黑"/>
                          <w:b/>
                          <w:bCs/>
                          <w:sz w:val="30"/>
                          <w:szCs w:val="30"/>
                          <w:lang w:val="en-US" w:eastAsia="zh-CN"/>
                        </w:rPr>
                        <w:t xml:space="preserve">     </w:t>
                      </w:r>
                      <w:r>
                        <w:rPr>
                          <w:rFonts w:hint="eastAsia" w:ascii="微软雅黑" w:hAnsi="微软雅黑" w:eastAsia="微软雅黑" w:cs="微软雅黑"/>
                          <w:b/>
                          <w:bCs/>
                          <w:sz w:val="30"/>
                          <w:szCs w:val="30"/>
                        </w:rPr>
                        <w:t xml:space="preserve">     20</w:t>
                      </w:r>
                      <w:r>
                        <w:rPr>
                          <w:rFonts w:hint="default" w:ascii="微软雅黑" w:hAnsi="微软雅黑" w:eastAsia="微软雅黑" w:cs="微软雅黑"/>
                          <w:b/>
                          <w:bCs/>
                          <w:sz w:val="30"/>
                          <w:szCs w:val="30"/>
                        </w:rPr>
                        <w:t>XX</w:t>
                      </w:r>
                      <w:r>
                        <w:rPr>
                          <w:rFonts w:hint="eastAsia" w:ascii="微软雅黑" w:hAnsi="微软雅黑" w:eastAsia="微软雅黑" w:cs="微软雅黑"/>
                          <w:b/>
                          <w:bCs/>
                          <w:sz w:val="30"/>
                          <w:szCs w:val="30"/>
                        </w:rPr>
                        <w:t>年</w:t>
                      </w:r>
                      <w:r>
                        <w:rPr>
                          <w:rFonts w:hint="default" w:ascii="微软雅黑" w:hAnsi="微软雅黑" w:eastAsia="微软雅黑" w:cs="微软雅黑"/>
                          <w:b/>
                          <w:bCs/>
                          <w:sz w:val="30"/>
                          <w:szCs w:val="30"/>
                        </w:rPr>
                        <w:t>XX</w:t>
                      </w:r>
                      <w:r>
                        <w:rPr>
                          <w:rFonts w:hint="eastAsia" w:ascii="微软雅黑" w:hAnsi="微软雅黑" w:eastAsia="微软雅黑" w:cs="微软雅黑"/>
                          <w:b/>
                          <w:bCs/>
                          <w:sz w:val="30"/>
                          <w:szCs w:val="30"/>
                        </w:rPr>
                        <w:t>月</w:t>
                      </w:r>
                    </w:p>
                    <w:p/>
                  </w:txbxContent>
                </v:textbox>
              </v:shape>
            </w:pict>
          </mc:Fallback>
        </mc:AlternateContent>
      </w:r>
      <w:r>
        <w:rPr>
          <w:sz w:val="21"/>
        </w:rPr>
        <mc:AlternateContent>
          <mc:Choice Requires="wps">
            <w:drawing>
              <wp:anchor distT="0" distB="0" distL="114300" distR="114300" simplePos="0" relativeHeight="4127128576" behindDoc="0" locked="0" layoutInCell="1" allowOverlap="1">
                <wp:simplePos x="0" y="0"/>
                <wp:positionH relativeFrom="column">
                  <wp:posOffset>1693545</wp:posOffset>
                </wp:positionH>
                <wp:positionV relativeFrom="paragraph">
                  <wp:posOffset>-325120</wp:posOffset>
                </wp:positionV>
                <wp:extent cx="2016760" cy="96837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016760" cy="968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b/>
                                <w:bCs/>
                                <w:sz w:val="84"/>
                                <w:szCs w:val="84"/>
                                <w:lang w:val="en-US" w:eastAsia="zh-CN"/>
                              </w:rPr>
                            </w:pPr>
                            <w:r>
                              <w:rPr>
                                <w:rFonts w:hint="eastAsia" w:ascii="楷体" w:hAnsi="楷体" w:eastAsia="楷体" w:cs="楷体"/>
                                <w:b/>
                                <w:bCs/>
                                <w:sz w:val="84"/>
                                <w:szCs w:val="84"/>
                                <w:lang w:val="en-US" w:eastAsia="zh-CN"/>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35pt;margin-top:-25.6pt;height:76.25pt;width:158.8pt;z-index:-167838720;mso-width-relative:page;mso-height-relative:page;" filled="f" stroked="f" coordsize="21600,21600" o:gfxdata="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83pp3AAAAAsBAAAPAAAAAAAAAAEAIAAAACIAAABkcnMvZG93bnJldi54bWxQSwECFAAUAAAACACH&#10;TuJA/hNylyACAAAaBAAADgAAAAAAAAABACAAAAArAQAAZHJzL2Uyb0RvYy54bWxQSwUGAAAAAAYA&#10;BgBZAQAAvQUAAAAA&#10;">
                <v:fill on="f" focussize="0,0"/>
                <v:stroke on="f" weight="0.5pt"/>
                <v:imagedata o:title=""/>
                <o:lock v:ext="edit" aspectratio="f"/>
                <v:textbox>
                  <w:txbxContent>
                    <w:p>
                      <w:pPr>
                        <w:rPr>
                          <w:rFonts w:hint="eastAsia" w:ascii="楷体" w:hAnsi="楷体" w:eastAsia="楷体" w:cs="楷体"/>
                          <w:b/>
                          <w:bCs/>
                          <w:sz w:val="84"/>
                          <w:szCs w:val="84"/>
                          <w:lang w:val="en-US" w:eastAsia="zh-CN"/>
                        </w:rPr>
                      </w:pPr>
                      <w:r>
                        <w:rPr>
                          <w:rFonts w:hint="eastAsia" w:ascii="楷体" w:hAnsi="楷体" w:eastAsia="楷体" w:cs="楷体"/>
                          <w:b/>
                          <w:bCs/>
                          <w:sz w:val="84"/>
                          <w:szCs w:val="84"/>
                          <w:lang w:val="en-US" w:eastAsia="zh-CN"/>
                        </w:rPr>
                        <w:t>自荐信</w:t>
                      </w:r>
                    </w:p>
                  </w:txbxContent>
                </v:textbox>
              </v:shape>
            </w:pict>
          </mc:Fallback>
        </mc:AlternateContent>
      </w:r>
      <w:r>
        <w:rPr>
          <w:sz w:val="21"/>
        </w:rPr>
        <mc:AlternateContent>
          <mc:Choice Requires="wps">
            <w:drawing>
              <wp:anchor distT="0" distB="0" distL="114300" distR="114300" simplePos="0" relativeHeight="4127121408" behindDoc="0" locked="0" layoutInCell="1" allowOverlap="1">
                <wp:simplePos x="0" y="0"/>
                <wp:positionH relativeFrom="column">
                  <wp:posOffset>-862330</wp:posOffset>
                </wp:positionH>
                <wp:positionV relativeFrom="paragraph">
                  <wp:posOffset>-638810</wp:posOffset>
                </wp:positionV>
                <wp:extent cx="6968490" cy="10081895"/>
                <wp:effectExtent l="19050" t="19050" r="22860" b="33655"/>
                <wp:wrapNone/>
                <wp:docPr id="48" name="矩形 48"/>
                <wp:cNvGraphicFramePr/>
                <a:graphic xmlns:a="http://schemas.openxmlformats.org/drawingml/2006/main">
                  <a:graphicData uri="http://schemas.microsoft.com/office/word/2010/wordprocessingShape">
                    <wps:wsp>
                      <wps:cNvSpPr/>
                      <wps:spPr>
                        <a:xfrm>
                          <a:off x="0" y="0"/>
                          <a:ext cx="6968490" cy="10081895"/>
                        </a:xfrm>
                        <a:prstGeom prst="rect">
                          <a:avLst/>
                        </a:prstGeom>
                        <a:solidFill>
                          <a:schemeClr val="bg1">
                            <a:lumMod val="95000"/>
                            <a:alpha val="75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9pt;margin-top:-50.3pt;height:793.85pt;width:548.7pt;z-index:-167845888;v-text-anchor:middle;mso-width-relative:page;mso-height-relative:page;" fillcolor="#F2F2F2 [3052]" filled="t" stroked="t" coordsize="21600,21600" o:gfxdata="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DUfPn3QAAAA4BAAAPAAAAAAAAAAEA&#10;IAAAACIAAABkcnMvZG93bnJldi54bWxQSwECFAAUAAAACACHTuJAKPOXoHwCAADtBAAADgAAAAAA&#10;AAABACAAAAAsAQAAZHJzL2Uyb0RvYy54bWxQSwUGAAAAAAYABgBZAQAAGgYAAAAA&#10;">
                <v:fill on="t" opacity="49152f" focussize="0,0"/>
                <v:stroke weight="3pt" color="#FFFFFF [3212]" miterlimit="8" joinstyle="miter"/>
                <v:imagedata o:title=""/>
                <o:lock v:ext="edit" aspectratio="f"/>
                <v:textbox>
                  <w:txbxContent>
                    <w:p>
                      <w:pPr>
                        <w:jc w:val="center"/>
                      </w:pPr>
                    </w:p>
                  </w:txbxContent>
                </v:textbox>
              </v:rect>
            </w:pict>
          </mc:Fallback>
        </mc:AlternateContent>
      </w:r>
      <w:r>
        <w:drawing>
          <wp:anchor distT="0" distB="0" distL="114300" distR="114300" simplePos="0" relativeHeight="4127116288" behindDoc="0" locked="0" layoutInCell="1" allowOverlap="1">
            <wp:simplePos x="0" y="0"/>
            <wp:positionH relativeFrom="column">
              <wp:posOffset>-1207770</wp:posOffset>
            </wp:positionH>
            <wp:positionV relativeFrom="paragraph">
              <wp:posOffset>-1052195</wp:posOffset>
            </wp:positionV>
            <wp:extent cx="7651115" cy="10997565"/>
            <wp:effectExtent l="0" t="0" r="19685" b="635"/>
            <wp:wrapNone/>
            <wp:docPr id="47" name="图片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
                    <pic:cNvPicPr>
                      <a:picLocks noChangeAspect="1"/>
                    </pic:cNvPicPr>
                  </pic:nvPicPr>
                  <pic:blipFill>
                    <a:blip r:embed="rId4"/>
                    <a:stretch>
                      <a:fillRect/>
                    </a:stretch>
                  </pic:blipFill>
                  <pic:spPr>
                    <a:xfrm>
                      <a:off x="0" y="0"/>
                      <a:ext cx="7651115" cy="10997565"/>
                    </a:xfrm>
                    <a:prstGeom prst="rect">
                      <a:avLst/>
                    </a:prstGeom>
                  </pic:spPr>
                </pic:pic>
              </a:graphicData>
            </a:graphic>
          </wp:anchor>
        </w:drawing>
      </w:r>
      <w:r>
        <w:t xml:space="preserve">     </w:t>
      </w:r>
    </w:p>
    <w:p/>
    <w:p/>
    <w:p/>
    <w:p/>
    <w:p/>
    <w:p/>
    <w:p/>
    <w:p/>
    <w:p/>
    <w:p/>
    <w:p/>
    <w:p/>
    <w:p/>
    <w:p/>
    <w:p/>
    <w:p/>
    <w:p/>
    <w:p/>
    <w:p/>
    <w:p/>
    <w:p/>
    <w:p/>
    <w:p/>
    <w:p/>
    <w:p/>
    <w:p/>
    <w:p/>
    <w:p/>
    <w:p/>
    <w:p/>
    <w:p/>
    <w:p/>
    <w:p/>
    <w:p/>
    <w:p/>
    <w:p/>
    <w:p/>
    <w:p/>
    <w:p/>
    <w:p/>
    <w:p/>
    <w:p/>
    <w:p/>
    <w:p>
      <w:r>
        <w:rPr>
          <w:sz w:val="21"/>
        </w:rPr>
        <mc:AlternateContent>
          <mc:Choice Requires="wps">
            <w:drawing>
              <wp:anchor distT="0" distB="0" distL="114300" distR="114300" simplePos="0" relativeHeight="4128613376" behindDoc="0" locked="0" layoutInCell="1" allowOverlap="1">
                <wp:simplePos x="0" y="0"/>
                <wp:positionH relativeFrom="column">
                  <wp:posOffset>-163195</wp:posOffset>
                </wp:positionH>
                <wp:positionV relativeFrom="paragraph">
                  <wp:posOffset>322580</wp:posOffset>
                </wp:positionV>
                <wp:extent cx="3143250" cy="0"/>
                <wp:effectExtent l="0" t="0" r="0" b="0"/>
                <wp:wrapNone/>
                <wp:docPr id="113" name="直接连接符 113"/>
                <wp:cNvGraphicFramePr/>
                <a:graphic xmlns:a="http://schemas.openxmlformats.org/drawingml/2006/main">
                  <a:graphicData uri="http://schemas.microsoft.com/office/word/2010/wordprocessingShape">
                    <wps:wsp>
                      <wps:cNvCnPr/>
                      <wps:spPr>
                        <a:xfrm>
                          <a:off x="1048385" y="1236980"/>
                          <a:ext cx="31432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85pt;margin-top:25.4pt;height:0pt;width:247.5pt;z-index:-166353920;mso-width-relative:page;mso-height-relative:page;" filled="f" stroked="t" coordsize="21600,21600" o:gfxdata="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s98dUAAAAJAQAADwAAAAAA&#10;AAABACAAAAAiAAAAZHJzL2Rvd25yZXYueG1sUEsBAhQAFAAAAAgAh07iQF6rDwHdAQAAdAMAAA4A&#10;AAAAAAAAAQAgAAAAJAEAAGRycy9lMm9Eb2MueG1sUEsFBgAAAAAGAAYAWQEAAHMFAAAAAA==&#10;">
                <v:fill on="f" focussize="0,0"/>
                <v:stroke weight="1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4128612352" behindDoc="0" locked="0" layoutInCell="1" allowOverlap="1">
                <wp:simplePos x="0" y="0"/>
                <wp:positionH relativeFrom="column">
                  <wp:posOffset>-177800</wp:posOffset>
                </wp:positionH>
                <wp:positionV relativeFrom="paragraph">
                  <wp:posOffset>-219710</wp:posOffset>
                </wp:positionV>
                <wp:extent cx="3499485" cy="548005"/>
                <wp:effectExtent l="0" t="0" r="0" b="0"/>
                <wp:wrapNone/>
                <wp:docPr id="112" name="文本框 112"/>
                <wp:cNvGraphicFramePr/>
                <a:graphic xmlns:a="http://schemas.openxmlformats.org/drawingml/2006/main">
                  <a:graphicData uri="http://schemas.microsoft.com/office/word/2010/wordprocessingShape">
                    <wps:wsp>
                      <wps:cNvSpPr txBox="1"/>
                      <wps:spPr>
                        <a:xfrm>
                          <a:off x="965200" y="951230"/>
                          <a:ext cx="3499485" cy="548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52"/>
                                <w:szCs w:val="52"/>
                                <w:lang w:val="en-US" w:eastAsia="zh-CN"/>
                              </w:rPr>
                            </w:pPr>
                            <w:r>
                              <w:rPr>
                                <w:rFonts w:hint="eastAsia" w:ascii="楷体" w:hAnsi="楷体" w:eastAsia="楷体" w:cs="楷体"/>
                                <w:color w:val="5B9BD5"/>
                                <w:sz w:val="52"/>
                                <w:szCs w:val="52"/>
                                <w:lang w:val="en-US" w:eastAsia="zh-CN"/>
                              </w:rPr>
                              <w:t>赠送日常小图标合集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17.3pt;height:43.15pt;width:275.55pt;z-index:-166354944;mso-width-relative:page;mso-height-relative:page;" filled="f" stroked="f" coordsize="21600,21600" o:gfxdata="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kmy2wAAAAoBAAAPAAAAAAAAAAEAIAAAACIAAABkcnMvZG93bnJldi54bWxQSwEC&#10;FAAUAAAACACHTuJAw6CPhyoCAAAmBAAADgAAAAAAAAABACAAAAAqAQAAZHJzL2Uyb0RvYy54bWxQ&#10;SwUGAAAAAAYABgBZAQAAxgUAAAAA&#10;">
                <v:fill on="f" focussize="0,0"/>
                <v:stroke on="f" weight="0.5pt"/>
                <v:imagedata o:title=""/>
                <o:lock v:ext="edit" aspectratio="f"/>
                <v:textbox>
                  <w:txbxContent>
                    <w:p>
                      <w:pPr>
                        <w:rPr>
                          <w:rFonts w:hint="eastAsia" w:ascii="楷体" w:hAnsi="楷体" w:eastAsia="楷体" w:cs="楷体"/>
                          <w:color w:val="5B9BD5"/>
                          <w:sz w:val="52"/>
                          <w:szCs w:val="52"/>
                          <w:lang w:val="en-US" w:eastAsia="zh-CN"/>
                        </w:rPr>
                      </w:pPr>
                      <w:r>
                        <w:rPr>
                          <w:rFonts w:hint="eastAsia" w:ascii="楷体" w:hAnsi="楷体" w:eastAsia="楷体" w:cs="楷体"/>
                          <w:color w:val="5B9BD5"/>
                          <w:sz w:val="52"/>
                          <w:szCs w:val="52"/>
                          <w:lang w:val="en-US" w:eastAsia="zh-CN"/>
                        </w:rPr>
                        <w:t>赠送日常小图标合集</w:t>
                      </w:r>
                    </w:p>
                  </w:txbxContent>
                </v:textbox>
              </v:shape>
            </w:pict>
          </mc:Fallback>
        </mc:AlternateContent>
      </w:r>
      <w:r>
        <w:rPr>
          <w:sz w:val="21"/>
        </w:rPr>
        <mc:AlternateContent>
          <mc:Choice Requires="wps">
            <w:drawing>
              <wp:anchor distT="0" distB="0" distL="114300" distR="114300" simplePos="0" relativeHeight="4128611328" behindDoc="0" locked="0" layoutInCell="1" allowOverlap="1">
                <wp:simplePos x="0" y="0"/>
                <wp:positionH relativeFrom="column">
                  <wp:posOffset>-664845</wp:posOffset>
                </wp:positionH>
                <wp:positionV relativeFrom="paragraph">
                  <wp:posOffset>8448675</wp:posOffset>
                </wp:positionV>
                <wp:extent cx="802640" cy="46545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802640" cy="465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运动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665.25pt;height:36.65pt;width:63.2pt;z-index:-166355968;mso-width-relative:page;mso-height-relative:page;" filled="f" stroked="f" coordsize="21600,21600" o:gfxdata="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hn&#10;GrbcAAAADQEAAA8AAAAAAAAAAQAgAAAAIgAAAGRycy9kb3ducmV2LnhtbFBLAQIUABQAAAAIAIdO&#10;4kBBsyn8HwIAABsEAAAOAAAAAAAAAAEAIAAAACsBAABkcnMvZTJvRG9jLnhtbFBLBQYAAAAABgAG&#10;AFkBAAC8BQAAAAA=&#10;">
                <v:fill on="f" focussize="0,0"/>
                <v:stroke on="f" weight="0.5pt"/>
                <v:imagedata o:title=""/>
                <o:lock v:ext="edit" aspectratio="f"/>
                <v:textbo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运动</w:t>
                      </w:r>
                    </w:p>
                  </w:txbxContent>
                </v:textbox>
              </v:shape>
            </w:pict>
          </mc:Fallback>
        </mc:AlternateContent>
      </w:r>
      <w:r>
        <w:rPr>
          <w:sz w:val="21"/>
        </w:rPr>
        <mc:AlternateContent>
          <mc:Choice Requires="wps">
            <w:drawing>
              <wp:anchor distT="0" distB="0" distL="114300" distR="114300" simplePos="0" relativeHeight="4128400384" behindDoc="0" locked="0" layoutInCell="1" allowOverlap="1">
                <wp:simplePos x="0" y="0"/>
                <wp:positionH relativeFrom="column">
                  <wp:posOffset>-664845</wp:posOffset>
                </wp:positionH>
                <wp:positionV relativeFrom="paragraph">
                  <wp:posOffset>7761605</wp:posOffset>
                </wp:positionV>
                <wp:extent cx="802640" cy="39497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80264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其它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611.15pt;height:31.1pt;width:63.2pt;z-index:-166566912;mso-width-relative:page;mso-height-relative:page;" filled="f" stroked="f" coordsize="21600,21600" o:gfxdata="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kY&#10;GaLbAAAADQEAAA8AAAAAAAAAAQAgAAAAIgAAAGRycy9kb3ducmV2LnhtbFBLAQIUABQAAAAIAIdO&#10;4kB31OrVIAIAABkEAAAOAAAAAAAAAAEAIAAAACoBAABkcnMvZTJvRG9jLnhtbFBLBQYAAAAABgAG&#10;AFkBAAC8BQAAAAA=&#10;">
                <v:fill on="f" focussize="0,0"/>
                <v:stroke on="f" weight="0.5pt"/>
                <v:imagedata o:title=""/>
                <o:lock v:ext="edit" aspectratio="f"/>
                <v:textbo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其它</w:t>
                      </w:r>
                    </w:p>
                  </w:txbxContent>
                </v:textbox>
              </v:shape>
            </w:pict>
          </mc:Fallback>
        </mc:AlternateContent>
      </w:r>
      <w:r>
        <w:rPr>
          <w:sz w:val="21"/>
        </w:rPr>
        <mc:AlternateContent>
          <mc:Choice Requires="wps">
            <w:drawing>
              <wp:anchor distT="0" distB="0" distL="114300" distR="114300" simplePos="0" relativeHeight="4127873024" behindDoc="0" locked="0" layoutInCell="1" allowOverlap="1">
                <wp:simplePos x="0" y="0"/>
                <wp:positionH relativeFrom="column">
                  <wp:posOffset>-664845</wp:posOffset>
                </wp:positionH>
                <wp:positionV relativeFrom="paragraph">
                  <wp:posOffset>4222115</wp:posOffset>
                </wp:positionV>
                <wp:extent cx="802640" cy="39497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80264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教育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332.45pt;height:31.1pt;width:63.2pt;z-index:-167094272;mso-width-relative:page;mso-height-relative:page;" filled="f" stroked="f" coordsize="21600,21600" o:gfxdata="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AVIm3AAAAAsBAAAPAAAAAAAAAAEAIAAAACIAAABkcnMvZG93bnJldi54bWxQSwECFAAUAAAACACH&#10;TuJAScba6yACAAAZBAAADgAAAAAAAAABACAAAAArAQAAZHJzL2Uyb0RvYy54bWxQSwUGAAAAAAYA&#10;BgBZAQAAvQUAAAAA&#10;">
                <v:fill on="f" focussize="0,0"/>
                <v:stroke on="f" weight="0.5pt"/>
                <v:imagedata o:title=""/>
                <o:lock v:ext="edit" aspectratio="f"/>
                <v:textbo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教育</w:t>
                      </w:r>
                    </w:p>
                  </w:txbxContent>
                </v:textbox>
              </v:shape>
            </w:pict>
          </mc:Fallback>
        </mc:AlternateContent>
      </w:r>
      <w:r>
        <w:rPr>
          <w:sz w:val="21"/>
        </w:rPr>
        <mc:AlternateContent>
          <mc:Choice Requires="wps">
            <w:drawing>
              <wp:anchor distT="0" distB="0" distL="114300" distR="114300" simplePos="0" relativeHeight="4128083968" behindDoc="0" locked="0" layoutInCell="1" allowOverlap="1">
                <wp:simplePos x="0" y="0"/>
                <wp:positionH relativeFrom="column">
                  <wp:posOffset>-664845</wp:posOffset>
                </wp:positionH>
                <wp:positionV relativeFrom="paragraph">
                  <wp:posOffset>3626485</wp:posOffset>
                </wp:positionV>
                <wp:extent cx="802640" cy="39497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80264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285.55pt;height:31.1pt;width:63.2pt;z-index:-166883328;mso-width-relative:page;mso-height-relative:page;" filled="f" stroked="f" coordsize="21600,21600" o:gfxdata="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GulU3AAAAAsBAAAPAAAAAAAAAAEAIAAAACIAAABkcnMvZG93bnJldi54bWxQSwECFAAUAAAACACH&#10;TuJAvD4t4SACAAAZBAAADgAAAAAAAAABACAAAAArAQAAZHJzL2Uyb0RvYy54bWxQSwUGAAAAAAYA&#10;BgBZAQAAvQUAAAAA&#10;">
                <v:fill on="f" focussize="0,0"/>
                <v:stroke on="f" weight="0.5pt"/>
                <v:imagedata o:title=""/>
                <o:lock v:ext="edit" aspectratio="f"/>
                <v:textbo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工作</w:t>
                      </w:r>
                    </w:p>
                  </w:txbxContent>
                </v:textbox>
              </v:shape>
            </w:pict>
          </mc:Fallback>
        </mc:AlternateContent>
      </w:r>
      <w:r>
        <w:rPr>
          <w:sz w:val="21"/>
        </w:rPr>
        <mc:AlternateContent>
          <mc:Choice Requires="wps">
            <w:drawing>
              <wp:anchor distT="0" distB="0" distL="114300" distR="114300" simplePos="0" relativeHeight="4128189440" behindDoc="0" locked="0" layoutInCell="1" allowOverlap="1">
                <wp:simplePos x="0" y="0"/>
                <wp:positionH relativeFrom="column">
                  <wp:posOffset>-664845</wp:posOffset>
                </wp:positionH>
                <wp:positionV relativeFrom="paragraph">
                  <wp:posOffset>1643380</wp:posOffset>
                </wp:positionV>
                <wp:extent cx="802640" cy="39497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80264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电话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129.4pt;height:31.1pt;width:63.2pt;z-index:-166777856;mso-width-relative:page;mso-height-relative:page;" filled="f" stroked="f" coordsize="21600,21600" o:gfxdata="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2I&#10;CqLbAAAACwEAAA8AAAAAAAAAAQAgAAAAIgAAAGRycy9kb3ducmV2LnhtbFBLAQIUABQAAAAIAIdO&#10;4kAtqyk9IAIAABkEAAAOAAAAAAAAAAEAIAAAACoBAABkcnMvZTJvRG9jLnhtbFBLBQYAAAAABgAG&#10;AFkBAAC8BQAAAAA=&#10;">
                <v:fill on="f" focussize="0,0"/>
                <v:stroke on="f" weight="0.5pt"/>
                <v:imagedata o:title=""/>
                <o:lock v:ext="edit" aspectratio="f"/>
                <v:textbo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电话</w:t>
                      </w:r>
                    </w:p>
                  </w:txbxContent>
                </v:textbox>
              </v:shape>
            </w:pict>
          </mc:Fallback>
        </mc:AlternateContent>
      </w:r>
      <w:r>
        <w:rPr>
          <w:sz w:val="21"/>
        </w:rPr>
        <mc:AlternateContent>
          <mc:Choice Requires="wps">
            <w:drawing>
              <wp:anchor distT="0" distB="0" distL="114300" distR="114300" simplePos="0" relativeHeight="4127345664" behindDoc="0" locked="0" layoutInCell="1" allowOverlap="1">
                <wp:simplePos x="0" y="0"/>
                <wp:positionH relativeFrom="column">
                  <wp:posOffset>-664845</wp:posOffset>
                </wp:positionH>
                <wp:positionV relativeFrom="paragraph">
                  <wp:posOffset>7031355</wp:posOffset>
                </wp:positionV>
                <wp:extent cx="802640" cy="39497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80264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爱好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553.65pt;height:31.1pt;width:63.2pt;z-index:-167621632;mso-width-relative:page;mso-height-relative:page;" filled="f" stroked="f" coordsize="21600,21600" o:gfxdata="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X&#10;GGmf3AAAAA0BAAAPAAAAAAAAAAEAIAAAACIAAABkcnMvZG93bnJldi54bWxQSwECFAAUAAAACACH&#10;TuJA+Uj2FiACAAAZBAAADgAAAAAAAAABACAAAAArAQAAZHJzL2Uyb0RvYy54bWxQSwUGAAAAAAYA&#10;BgBZAQAAvQUAAAAA&#10;">
                <v:fill on="f" focussize="0,0"/>
                <v:stroke on="f" weight="0.5pt"/>
                <v:imagedata o:title=""/>
                <o:lock v:ext="edit" aspectratio="f"/>
                <v:textbo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爱好</w:t>
                      </w:r>
                    </w:p>
                  </w:txbxContent>
                </v:textbox>
              </v:shape>
            </w:pict>
          </mc:Fallback>
        </mc:AlternateContent>
      </w:r>
      <w:r>
        <w:rPr>
          <w:sz w:val="21"/>
        </w:rPr>
        <mc:AlternateContent>
          <mc:Choice Requires="wps">
            <w:drawing>
              <wp:anchor distT="0" distB="0" distL="114300" distR="114300" simplePos="0" relativeHeight="4127451136" behindDoc="0" locked="0" layoutInCell="1" allowOverlap="1">
                <wp:simplePos x="0" y="0"/>
                <wp:positionH relativeFrom="column">
                  <wp:posOffset>-664845</wp:posOffset>
                </wp:positionH>
                <wp:positionV relativeFrom="paragraph">
                  <wp:posOffset>2326640</wp:posOffset>
                </wp:positionV>
                <wp:extent cx="802640" cy="39497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80264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邮箱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183.2pt;height:31.1pt;width:63.2pt;z-index:-167516160;mso-width-relative:page;mso-height-relative:page;" filled="f" stroked="f" coordsize="21600,21600" o:gfxdata="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Nh&#10;RoHcAAAACwEAAA8AAAAAAAAAAQAgAAAAIgAAAGRycy9kb3ducmV2LnhtbFBLAQIUABQAAAAIAIdO&#10;4kCjNzX+HwIAABkEAAAOAAAAAAAAAAEAIAAAACsBAABkcnMvZTJvRG9jLnhtbFBLBQYAAAAABgAG&#10;AFkBAAC8BQAAAAA=&#10;">
                <v:fill on="f" focussize="0,0"/>
                <v:stroke on="f" weight="0.5pt"/>
                <v:imagedata o:title=""/>
                <o:lock v:ext="edit" aspectratio="f"/>
                <v:textbo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邮箱</w:t>
                      </w:r>
                    </w:p>
                  </w:txbxContent>
                </v:textbox>
              </v:shape>
            </w:pict>
          </mc:Fallback>
        </mc:AlternateContent>
      </w:r>
      <w:r>
        <w:rPr>
          <w:sz w:val="21"/>
        </w:rPr>
        <mc:AlternateContent>
          <mc:Choice Requires="wps">
            <w:drawing>
              <wp:anchor distT="0" distB="0" distL="114300" distR="114300" simplePos="0" relativeHeight="4127556608" behindDoc="0" locked="0" layoutInCell="1" allowOverlap="1">
                <wp:simplePos x="0" y="0"/>
                <wp:positionH relativeFrom="column">
                  <wp:posOffset>-664845</wp:posOffset>
                </wp:positionH>
                <wp:positionV relativeFrom="paragraph">
                  <wp:posOffset>6370320</wp:posOffset>
                </wp:positionV>
                <wp:extent cx="802640" cy="39497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80264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44"/>
                                <w:szCs w:val="44"/>
                                <w:lang w:val="en-US" w:eastAsia="zh-CN"/>
                              </w:rPr>
                            </w:pPr>
                            <w:r>
                              <w:rPr>
                                <w:rFonts w:hint="eastAsia" w:ascii="楷体" w:hAnsi="楷体" w:eastAsia="楷体" w:cs="楷体"/>
                                <w:color w:val="5B9BD5"/>
                                <w:sz w:val="44"/>
                                <w:szCs w:val="44"/>
                                <w:lang w:val="en-US" w:eastAsia="zh-CN"/>
                              </w:rPr>
                              <w:t>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501.6pt;height:31.1pt;width:63.2pt;z-index:-167410688;mso-width-relative:page;mso-height-relative:page;" filled="f" stroked="f" coordsize="21600,21600" o:gfxdata="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3&#10;uZH43AAAAA0BAAAPAAAAAAAAAAEAIAAAACIAAABkcnMvZG93bnJldi54bWxQSwECFAAUAAAACACH&#10;TuJADLABHCACAAAZBAAADgAAAAAAAAABACAAAAArAQAAZHJzL2Uyb0RvYy54bWxQSwUGAAAAAAYA&#10;BgBZAQAAvQUAAAAA&#10;">
                <v:fill on="f" focussize="0,0"/>
                <v:stroke on="f" weight="0.5pt"/>
                <v:imagedata o:title=""/>
                <o:lock v:ext="edit" aspectratio="f"/>
                <v:textbox>
                  <w:txbxContent>
                    <w:p>
                      <w:pPr>
                        <w:rPr>
                          <w:rFonts w:hint="eastAsia" w:ascii="楷体" w:hAnsi="楷体" w:eastAsia="楷体" w:cs="楷体"/>
                          <w:sz w:val="44"/>
                          <w:szCs w:val="44"/>
                          <w:lang w:val="en-US" w:eastAsia="zh-CN"/>
                        </w:rPr>
                      </w:pPr>
                      <w:r>
                        <w:rPr>
                          <w:rFonts w:hint="eastAsia" w:ascii="楷体" w:hAnsi="楷体" w:eastAsia="楷体" w:cs="楷体"/>
                          <w:color w:val="5B9BD5"/>
                          <w:sz w:val="44"/>
                          <w:szCs w:val="44"/>
                          <w:lang w:val="en-US" w:eastAsia="zh-CN"/>
                        </w:rPr>
                        <w:t>时间</w:t>
                      </w:r>
                    </w:p>
                  </w:txbxContent>
                </v:textbox>
              </v:shape>
            </w:pict>
          </mc:Fallback>
        </mc:AlternateContent>
      </w:r>
      <w:r>
        <w:rPr>
          <w:sz w:val="21"/>
        </w:rPr>
        <mc:AlternateContent>
          <mc:Choice Requires="wps">
            <w:drawing>
              <wp:anchor distT="0" distB="0" distL="114300" distR="114300" simplePos="0" relativeHeight="4127662080" behindDoc="0" locked="0" layoutInCell="1" allowOverlap="1">
                <wp:simplePos x="0" y="0"/>
                <wp:positionH relativeFrom="column">
                  <wp:posOffset>-664845</wp:posOffset>
                </wp:positionH>
                <wp:positionV relativeFrom="paragraph">
                  <wp:posOffset>5638165</wp:posOffset>
                </wp:positionV>
                <wp:extent cx="802640" cy="39497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80264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运动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443.95pt;height:31.1pt;width:63.2pt;z-index:-167305216;mso-width-relative:page;mso-height-relative:page;" filled="f" stroked="f" coordsize="21600,21600" o:gfxdata="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8A923AAAAAsBAAAPAAAAAAAAAAEAIAAAACIAAABkcnMvZG93bnJldi54bWxQSwECFAAUAAAACACH&#10;TuJAVs/C9CACAAAZBAAADgAAAAAAAAABACAAAAArAQAAZHJzL2Uyb0RvYy54bWxQSwUGAAAAAAYA&#10;BgBZAQAAvQUAAAAA&#10;">
                <v:fill on="f" focussize="0,0"/>
                <v:stroke on="f" weight="0.5pt"/>
                <v:imagedata o:title=""/>
                <o:lock v:ext="edit" aspectratio="f"/>
                <v:textbo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运动</w:t>
                      </w:r>
                    </w:p>
                  </w:txbxContent>
                </v:textbox>
              </v:shape>
            </w:pict>
          </mc:Fallback>
        </mc:AlternateContent>
      </w:r>
      <w:r>
        <w:rPr>
          <w:sz w:val="21"/>
        </w:rPr>
        <mc:AlternateContent>
          <mc:Choice Requires="wps">
            <w:drawing>
              <wp:anchor distT="0" distB="0" distL="114300" distR="114300" simplePos="0" relativeHeight="4127767552" behindDoc="0" locked="0" layoutInCell="1" allowOverlap="1">
                <wp:simplePos x="0" y="0"/>
                <wp:positionH relativeFrom="column">
                  <wp:posOffset>-664845</wp:posOffset>
                </wp:positionH>
                <wp:positionV relativeFrom="paragraph">
                  <wp:posOffset>4960620</wp:posOffset>
                </wp:positionV>
                <wp:extent cx="802640" cy="39497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80264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社交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390.6pt;height:31.1pt;width:63.2pt;z-index:-167199744;mso-width-relative:page;mso-height-relative:page;" filled="f" stroked="f" coordsize="21600,21600" o:gfxdata="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S&#10;AEnk3AAAAAsBAAAPAAAAAAAAAAEAIAAAACIAAABkcnMvZG93bnJldi54bWxQSwECFAAUAAAACACH&#10;TuJAE7kZAyACAAAZBAAADgAAAAAAAAABACAAAAArAQAAZHJzL2Uyb0RvYy54bWxQSwUGAAAAAAYA&#10;BgBZAQAAvQUAAAAA&#10;">
                <v:fill on="f" focussize="0,0"/>
                <v:stroke on="f" weight="0.5pt"/>
                <v:imagedata o:title=""/>
                <o:lock v:ext="edit" aspectratio="f"/>
                <v:textbo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社交</w:t>
                      </w:r>
                    </w:p>
                  </w:txbxContent>
                </v:textbox>
              </v:shape>
            </w:pict>
          </mc:Fallback>
        </mc:AlternateContent>
      </w:r>
      <w:r>
        <w:rPr>
          <w:sz w:val="21"/>
        </w:rPr>
        <mc:AlternateContent>
          <mc:Choice Requires="wps">
            <w:drawing>
              <wp:anchor distT="0" distB="0" distL="114300" distR="114300" simplePos="0" relativeHeight="4127978496" behindDoc="0" locked="0" layoutInCell="1" allowOverlap="1">
                <wp:simplePos x="0" y="0"/>
                <wp:positionH relativeFrom="column">
                  <wp:posOffset>-664845</wp:posOffset>
                </wp:positionH>
                <wp:positionV relativeFrom="paragraph">
                  <wp:posOffset>3006725</wp:posOffset>
                </wp:positionV>
                <wp:extent cx="802640" cy="39497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80264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地址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236.75pt;height:31.1pt;width:63.2pt;z-index:-166988800;mso-width-relative:page;mso-height-relative:page;" filled="f" stroked="f" coordsize="21600,21600" o:gfxdata="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XJKs3AAAAAsBAAAPAAAAAAAAAAEAIAAAACIAAABkcnMvZG93bnJldi54bWxQSwECFAAUAAAACACH&#10;TuJA5kHuCSACAAAZBAAADgAAAAAAAAABACAAAAArAQAAZHJzL2Uyb0RvYy54bWxQSwUGAAAAAAYA&#10;BgBZAQAAvQUAAAAA&#10;">
                <v:fill on="f" focussize="0,0"/>
                <v:stroke on="f" weight="0.5pt"/>
                <v:imagedata o:title=""/>
                <o:lock v:ext="edit" aspectratio="f"/>
                <v:textbo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地址</w:t>
                      </w:r>
                    </w:p>
                  </w:txbxContent>
                </v:textbox>
              </v:shape>
            </w:pict>
          </mc:Fallback>
        </mc:AlternateContent>
      </w:r>
      <w:r>
        <w:rPr>
          <w:sz w:val="21"/>
        </w:rPr>
        <mc:AlternateContent>
          <mc:Choice Requires="wps">
            <w:drawing>
              <wp:anchor distT="0" distB="0" distL="114300" distR="114300" simplePos="0" relativeHeight="4127240192" behindDoc="0" locked="0" layoutInCell="1" allowOverlap="1">
                <wp:simplePos x="0" y="0"/>
                <wp:positionH relativeFrom="column">
                  <wp:posOffset>-664845</wp:posOffset>
                </wp:positionH>
                <wp:positionV relativeFrom="paragraph">
                  <wp:posOffset>892175</wp:posOffset>
                </wp:positionV>
                <wp:extent cx="802640" cy="394970"/>
                <wp:effectExtent l="0" t="0" r="0" b="0"/>
                <wp:wrapNone/>
                <wp:docPr id="89" name="文本框 89"/>
                <wp:cNvGraphicFramePr/>
                <a:graphic xmlns:a="http://schemas.openxmlformats.org/drawingml/2006/main">
                  <a:graphicData uri="http://schemas.microsoft.com/office/word/2010/wordprocessingShape">
                    <wps:wsp>
                      <wps:cNvSpPr txBox="1"/>
                      <wps:spPr>
                        <a:xfrm>
                          <a:off x="562610" y="1806575"/>
                          <a:ext cx="802640" cy="394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人物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5pt;margin-top:70.25pt;height:31.1pt;width:63.2pt;z-index:-167727104;mso-width-relative:page;mso-height-relative:page;" filled="f" stroked="f" coordsize="21600,21600" o:gfxdata="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aWkTr3AAAAAsBAAAPAAAAAAAAAAEAIAAAACIAAABkcnMvZG93bnJldi54bWxQ&#10;SwECFAAUAAAACACHTuJA6Jj/xywCAAAkBAAADgAAAAAAAAABACAAAAArAQAAZHJzL2Uyb0RvYy54&#10;bWxQSwUGAAAAAAYABgBZAQAAyQUAAAAA&#10;">
                <v:fill on="f" focussize="0,0"/>
                <v:stroke on="f" weight="0.5pt"/>
                <v:imagedata o:title=""/>
                <o:lock v:ext="edit" aspectratio="f"/>
                <v:textbox>
                  <w:txbxContent>
                    <w:p>
                      <w:pPr>
                        <w:rPr>
                          <w:rFonts w:hint="eastAsia" w:ascii="楷体" w:hAnsi="楷体" w:eastAsia="楷体" w:cs="楷体"/>
                          <w:color w:val="5B9BD5"/>
                          <w:sz w:val="44"/>
                          <w:szCs w:val="44"/>
                          <w:lang w:val="en-US" w:eastAsia="zh-CN"/>
                        </w:rPr>
                      </w:pPr>
                      <w:r>
                        <w:rPr>
                          <w:rFonts w:hint="eastAsia" w:ascii="楷体" w:hAnsi="楷体" w:eastAsia="楷体" w:cs="楷体"/>
                          <w:color w:val="5B9BD5"/>
                          <w:sz w:val="44"/>
                          <w:szCs w:val="44"/>
                          <w:lang w:val="en-US" w:eastAsia="zh-CN"/>
                        </w:rPr>
                        <w:t>人物</w:t>
                      </w:r>
                    </w:p>
                  </w:txbxContent>
                </v:textbox>
              </v:shape>
            </w:pict>
          </mc:Fallback>
        </mc:AlternateContent>
      </w:r>
      <w:r>
        <w:rPr>
          <w:sz w:val="21"/>
        </w:rPr>
        <mc:AlternateContent>
          <mc:Choice Requires="wps">
            <w:drawing>
              <wp:anchor distT="0" distB="0" distL="114300" distR="114300" simplePos="0" relativeHeight="4127239168" behindDoc="0" locked="0" layoutInCell="1" allowOverlap="1">
                <wp:simplePos x="0" y="0"/>
                <wp:positionH relativeFrom="column">
                  <wp:posOffset>4360545</wp:posOffset>
                </wp:positionH>
                <wp:positionV relativeFrom="paragraph">
                  <wp:posOffset>8496935</wp:posOffset>
                </wp:positionV>
                <wp:extent cx="301625" cy="285750"/>
                <wp:effectExtent l="0" t="0" r="3175" b="19050"/>
                <wp:wrapNone/>
                <wp:docPr id="88" name="球拍"/>
                <wp:cNvGraphicFramePr/>
                <a:graphic xmlns:a="http://schemas.openxmlformats.org/drawingml/2006/main">
                  <a:graphicData uri="http://schemas.microsoft.com/office/word/2010/wordprocessingShape">
                    <wps:wsp>
                      <wps:cNvSpPr/>
                      <wps:spPr>
                        <a:xfrm>
                          <a:off x="6154420" y="9474835"/>
                          <a:ext cx="301625" cy="285750"/>
                        </a:xfrm>
                        <a:custGeom>
                          <a:avLst/>
                          <a:gdLst>
                            <a:gd name="connsiteX0" fmla="*/ 802978 w 1605954"/>
                            <a:gd name="connsiteY0" fmla="*/ 91677 h 4729162"/>
                            <a:gd name="connsiteX1" fmla="*/ 66626 w 1605954"/>
                            <a:gd name="connsiteY1" fmla="*/ 1104901 h 4729162"/>
                            <a:gd name="connsiteX2" fmla="*/ 802978 w 1605954"/>
                            <a:gd name="connsiteY2" fmla="*/ 2118125 h 4729162"/>
                            <a:gd name="connsiteX3" fmla="*/ 1539330 w 1605954"/>
                            <a:gd name="connsiteY3" fmla="*/ 1104901 h 4729162"/>
                            <a:gd name="connsiteX4" fmla="*/ 802978 w 1605954"/>
                            <a:gd name="connsiteY4" fmla="*/ 91677 h 4729162"/>
                            <a:gd name="connsiteX5" fmla="*/ 802977 w 1605954"/>
                            <a:gd name="connsiteY5" fmla="*/ 0 h 4729162"/>
                            <a:gd name="connsiteX6" fmla="*/ 1605954 w 1605954"/>
                            <a:gd name="connsiteY6" fmla="*/ 1104900 h 4729162"/>
                            <a:gd name="connsiteX7" fmla="*/ 964805 w 1605954"/>
                            <a:gd name="connsiteY7" fmla="*/ 2187353 h 4729162"/>
                            <a:gd name="connsiteX8" fmla="*/ 925065 w 1605954"/>
                            <a:gd name="connsiteY8" fmla="*/ 2192865 h 4729162"/>
                            <a:gd name="connsiteX9" fmla="*/ 923698 w 1605954"/>
                            <a:gd name="connsiteY9" fmla="*/ 2195371 h 4729162"/>
                            <a:gd name="connsiteX10" fmla="*/ 919191 w 1605954"/>
                            <a:gd name="connsiteY10" fmla="*/ 2203738 h 4729162"/>
                            <a:gd name="connsiteX11" fmla="*/ 915971 w 1605954"/>
                            <a:gd name="connsiteY11" fmla="*/ 2212748 h 4729162"/>
                            <a:gd name="connsiteX12" fmla="*/ 912752 w 1605954"/>
                            <a:gd name="connsiteY12" fmla="*/ 2221114 h 4729162"/>
                            <a:gd name="connsiteX13" fmla="*/ 927561 w 1605954"/>
                            <a:gd name="connsiteY13" fmla="*/ 3395012 h 4729162"/>
                            <a:gd name="connsiteX14" fmla="*/ 987438 w 1605954"/>
                            <a:gd name="connsiteY14" fmla="*/ 3445855 h 4729162"/>
                            <a:gd name="connsiteX15" fmla="*/ 978425 w 1605954"/>
                            <a:gd name="connsiteY15" fmla="*/ 4729162 h 4729162"/>
                            <a:gd name="connsiteX16" fmla="*/ 628815 w 1605954"/>
                            <a:gd name="connsiteY16" fmla="*/ 4724014 h 4729162"/>
                            <a:gd name="connsiteX17" fmla="*/ 635254 w 1605954"/>
                            <a:gd name="connsiteY17" fmla="*/ 3438776 h 4729162"/>
                            <a:gd name="connsiteX18" fmla="*/ 697707 w 1605954"/>
                            <a:gd name="connsiteY18" fmla="*/ 3382140 h 4729162"/>
                            <a:gd name="connsiteX19" fmla="*/ 700283 w 1605954"/>
                            <a:gd name="connsiteY19" fmla="*/ 2245571 h 4729162"/>
                            <a:gd name="connsiteX20" fmla="*/ 697707 w 1605954"/>
                            <a:gd name="connsiteY20" fmla="*/ 2235273 h 4729162"/>
                            <a:gd name="connsiteX21" fmla="*/ 695132 w 1605954"/>
                            <a:gd name="connsiteY21" fmla="*/ 2224332 h 4729162"/>
                            <a:gd name="connsiteX22" fmla="*/ 691913 w 1605954"/>
                            <a:gd name="connsiteY22" fmla="*/ 2213391 h 4729162"/>
                            <a:gd name="connsiteX23" fmla="*/ 688049 w 1605954"/>
                            <a:gd name="connsiteY23" fmla="*/ 2203094 h 4729162"/>
                            <a:gd name="connsiteX24" fmla="*/ 684014 w 1605954"/>
                            <a:gd name="connsiteY24" fmla="*/ 2193298 h 4729162"/>
                            <a:gd name="connsiteX25" fmla="*/ 641149 w 1605954"/>
                            <a:gd name="connsiteY25" fmla="*/ 2187353 h 4729162"/>
                            <a:gd name="connsiteX26" fmla="*/ 137136 w 1605954"/>
                            <a:gd name="connsiteY26" fmla="*/ 1722660 h 4729162"/>
                            <a:gd name="connsiteX27" fmla="*/ 113334 w 1605954"/>
                            <a:gd name="connsiteY27" fmla="*/ 1662319 h 4729162"/>
                            <a:gd name="connsiteX28" fmla="*/ 108587 w 1605954"/>
                            <a:gd name="connsiteY28" fmla="*/ 1652829 h 4729162"/>
                            <a:gd name="connsiteX29" fmla="*/ 94422 w 1605954"/>
                            <a:gd name="connsiteY29" fmla="*/ 1621294 h 4729162"/>
                            <a:gd name="connsiteX30" fmla="*/ 80902 w 1605954"/>
                            <a:gd name="connsiteY30" fmla="*/ 1588471 h 4729162"/>
                            <a:gd name="connsiteX31" fmla="*/ 68668 w 1605954"/>
                            <a:gd name="connsiteY31" fmla="*/ 1553717 h 4729162"/>
                            <a:gd name="connsiteX32" fmla="*/ 57723 w 1605954"/>
                            <a:gd name="connsiteY32" fmla="*/ 1518964 h 4729162"/>
                            <a:gd name="connsiteX33" fmla="*/ 48065 w 1605954"/>
                            <a:gd name="connsiteY33" fmla="*/ 1482280 h 4729162"/>
                            <a:gd name="connsiteX34" fmla="*/ 39051 w 1605954"/>
                            <a:gd name="connsiteY34" fmla="*/ 1444952 h 4729162"/>
                            <a:gd name="connsiteX35" fmla="*/ 38875 w 1605954"/>
                            <a:gd name="connsiteY35" fmla="*/ 1443896 h 4729162"/>
                            <a:gd name="connsiteX36" fmla="*/ 36100 w 1605954"/>
                            <a:gd name="connsiteY36" fmla="*/ 1433463 h 4729162"/>
                            <a:gd name="connsiteX37" fmla="*/ 0 w 1605954"/>
                            <a:gd name="connsiteY37" fmla="*/ 1104900 h 4729162"/>
                            <a:gd name="connsiteX38" fmla="*/ 802977 w 1605954"/>
                            <a:gd name="connsiteY38" fmla="*/ 0 h 4729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605954" h="4729162">
                              <a:moveTo>
                                <a:pt x="802978" y="91677"/>
                              </a:moveTo>
                              <a:cubicBezTo>
                                <a:pt x="396302" y="91677"/>
                                <a:pt x="66626" y="545313"/>
                                <a:pt x="66626" y="1104901"/>
                              </a:cubicBezTo>
                              <a:cubicBezTo>
                                <a:pt x="66626" y="1664489"/>
                                <a:pt x="396302" y="2118125"/>
                                <a:pt x="802978" y="2118125"/>
                              </a:cubicBezTo>
                              <a:cubicBezTo>
                                <a:pt x="1209654" y="2118125"/>
                                <a:pt x="1539330" y="1664489"/>
                                <a:pt x="1539330" y="1104901"/>
                              </a:cubicBezTo>
                              <a:cubicBezTo>
                                <a:pt x="1539330" y="545313"/>
                                <a:pt x="1209654" y="91677"/>
                                <a:pt x="802978" y="91677"/>
                              </a:cubicBezTo>
                              <a:close/>
                              <a:moveTo>
                                <a:pt x="802977" y="0"/>
                              </a:moveTo>
                              <a:cubicBezTo>
                                <a:pt x="1246449" y="0"/>
                                <a:pt x="1605954" y="494681"/>
                                <a:pt x="1605954" y="1104900"/>
                              </a:cubicBezTo>
                              <a:cubicBezTo>
                                <a:pt x="1605954" y="1638842"/>
                                <a:pt x="1330708" y="2084325"/>
                                <a:pt x="964805" y="2187353"/>
                              </a:cubicBezTo>
                              <a:lnTo>
                                <a:pt x="925065" y="2192865"/>
                              </a:lnTo>
                              <a:lnTo>
                                <a:pt x="923698" y="2195371"/>
                              </a:lnTo>
                              <a:lnTo>
                                <a:pt x="919191" y="2203738"/>
                              </a:lnTo>
                              <a:lnTo>
                                <a:pt x="915971" y="2212748"/>
                              </a:lnTo>
                              <a:lnTo>
                                <a:pt x="912752" y="2221114"/>
                              </a:lnTo>
                              <a:lnTo>
                                <a:pt x="927561" y="3395012"/>
                              </a:lnTo>
                              <a:lnTo>
                                <a:pt x="987438" y="3445855"/>
                              </a:lnTo>
                              <a:lnTo>
                                <a:pt x="978425" y="4729162"/>
                              </a:lnTo>
                              <a:lnTo>
                                <a:pt x="628815" y="4724014"/>
                              </a:lnTo>
                              <a:lnTo>
                                <a:pt x="635254" y="3438776"/>
                              </a:lnTo>
                              <a:lnTo>
                                <a:pt x="697707" y="3382140"/>
                              </a:lnTo>
                              <a:lnTo>
                                <a:pt x="700283" y="2245571"/>
                              </a:lnTo>
                              <a:lnTo>
                                <a:pt x="697707" y="2235273"/>
                              </a:lnTo>
                              <a:lnTo>
                                <a:pt x="695132" y="2224332"/>
                              </a:lnTo>
                              <a:lnTo>
                                <a:pt x="691913" y="2213391"/>
                              </a:lnTo>
                              <a:lnTo>
                                <a:pt x="688049" y="2203094"/>
                              </a:lnTo>
                              <a:lnTo>
                                <a:pt x="684014" y="2193298"/>
                              </a:lnTo>
                              <a:lnTo>
                                <a:pt x="641149" y="2187353"/>
                              </a:lnTo>
                              <a:cubicBezTo>
                                <a:pt x="432062" y="2128479"/>
                                <a:pt x="252577" y="1957784"/>
                                <a:pt x="137136" y="1722660"/>
                              </a:cubicBezTo>
                              <a:lnTo>
                                <a:pt x="113334" y="1662319"/>
                              </a:lnTo>
                              <a:lnTo>
                                <a:pt x="108587" y="1652829"/>
                              </a:lnTo>
                              <a:lnTo>
                                <a:pt x="94422" y="1621294"/>
                              </a:lnTo>
                              <a:lnTo>
                                <a:pt x="80902" y="1588471"/>
                              </a:lnTo>
                              <a:lnTo>
                                <a:pt x="68668" y="1553717"/>
                              </a:lnTo>
                              <a:lnTo>
                                <a:pt x="57723" y="1518964"/>
                              </a:lnTo>
                              <a:lnTo>
                                <a:pt x="48065" y="1482280"/>
                              </a:lnTo>
                              <a:lnTo>
                                <a:pt x="39051" y="1444952"/>
                              </a:lnTo>
                              <a:lnTo>
                                <a:pt x="38875" y="1443896"/>
                              </a:lnTo>
                              <a:lnTo>
                                <a:pt x="36100" y="1433463"/>
                              </a:lnTo>
                              <a:cubicBezTo>
                                <a:pt x="12639" y="1329670"/>
                                <a:pt x="0" y="1219316"/>
                                <a:pt x="0" y="1104900"/>
                              </a:cubicBezTo>
                              <a:cubicBezTo>
                                <a:pt x="0" y="494681"/>
                                <a:pt x="359505" y="0"/>
                                <a:pt x="802977"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球拍" o:spid="_x0000_s1026" o:spt="100" style="position:absolute;left:0pt;margin-left:343.35pt;margin-top:669.05pt;height:22.5pt;width:23.75pt;z-index:-167728128;v-text-anchor:middle;mso-width-relative:page;mso-height-relative:page;" fillcolor="#5B9BD5 [3204]" filled="t" stroked="f" coordsize="1605954,4729162" o:gfxdata="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" path="m802978,91677c396302,91677,66626,545313,66626,1104901c66626,1664489,396302,2118125,802978,2118125c1209654,2118125,1539330,1664489,1539330,1104901c1539330,545313,1209654,91677,802978,91677xm802977,0c1246449,0,1605954,494681,1605954,1104900c1605954,1638842,1330708,2084325,964805,2187353l925065,2192865,923698,2195371,919191,2203738,915971,2212748,912752,2221114,927561,3395012,987438,3445855,978425,4729162,628815,4724014,635254,3438776,697707,3382140,700283,2245571,697707,2235273,695132,2224332,691913,2213391,688049,2203094,684014,2193298,641149,2187353c432062,2128479,252577,1957784,137136,1722660l113334,1662319,108587,1652829,94422,1621294,80902,1588471,68668,1553717,57723,1518964,48065,1482280,39051,1444952,38875,1443896,36100,1433463c12639,1329670,0,1219316,0,1104900c0,494681,359505,0,802977,0xe">
                <v:path o:connectlocs="150812,5539;12513,66761;150812,127983;289111,66761;150812,5539;150812,0;301625,66761;181206,132166;173742,132499;173485,132650;172639,133156;172034,133700;171430,134206;174211,205136;185457,208208;183764,285750;118101,285438;119311,207781;131041,204358;131524,135684;131041,135061;130557,134400;129952,133739;129227,133117;128469,132525;120418,132166;25756,104088;21286,100442;20394,99868;17734,97963;15194,95980;12896,93880;10841,91780;9027,89563;7334,87308;7301,87244;6780,86614;0,66761;150812,0" o:connectangles="0,0,0,0,0,0,0,0,0,0,0,0,0,0,0,0,0,0,0,0,0,0,0,0,0,0,0,0,0,0,0,0,0,0,0,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238144" behindDoc="0" locked="0" layoutInCell="1" allowOverlap="1">
                <wp:simplePos x="0" y="0"/>
                <wp:positionH relativeFrom="column">
                  <wp:posOffset>5010785</wp:posOffset>
                </wp:positionH>
                <wp:positionV relativeFrom="paragraph">
                  <wp:posOffset>8496935</wp:posOffset>
                </wp:positionV>
                <wp:extent cx="365760" cy="333375"/>
                <wp:effectExtent l="0" t="0" r="0" b="10795"/>
                <wp:wrapNone/>
                <wp:docPr id="87" name="网球"/>
                <wp:cNvGraphicFramePr/>
                <a:graphic xmlns:a="http://schemas.openxmlformats.org/drawingml/2006/main">
                  <a:graphicData uri="http://schemas.microsoft.com/office/word/2010/wordprocessingShape">
                    <wps:wsp>
                      <wps:cNvSpPr/>
                      <wps:spPr bwMode="auto">
                        <a:xfrm>
                          <a:off x="5503545" y="9490710"/>
                          <a:ext cx="365760" cy="333375"/>
                        </a:xfrm>
                        <a:custGeom>
                          <a:avLst/>
                          <a:gdLst>
                            <a:gd name="T0" fmla="*/ 1334638 w 3564"/>
                            <a:gd name="T1" fmla="*/ 1148120 h 3547"/>
                            <a:gd name="T2" fmla="*/ 609225 w 3564"/>
                            <a:gd name="T3" fmla="*/ 1303189 h 3547"/>
                            <a:gd name="T4" fmla="*/ 777949 w 3564"/>
                            <a:gd name="T5" fmla="*/ 307613 h 3547"/>
                            <a:gd name="T6" fmla="*/ 1236131 w 3564"/>
                            <a:gd name="T7" fmla="*/ 683417 h 3547"/>
                            <a:gd name="T8" fmla="*/ 1089634 w 3564"/>
                            <a:gd name="T9" fmla="*/ 830404 h 3547"/>
                            <a:gd name="T10" fmla="*/ 1254822 w 3564"/>
                            <a:gd name="T11" fmla="*/ 995071 h 3547"/>
                            <a:gd name="T12" fmla="*/ 1126511 w 3564"/>
                            <a:gd name="T13" fmla="*/ 866773 h 3547"/>
                            <a:gd name="T14" fmla="*/ 924446 w 3564"/>
                            <a:gd name="T15" fmla="*/ 995071 h 3547"/>
                            <a:gd name="T16" fmla="*/ 924446 w 3564"/>
                            <a:gd name="T17" fmla="*/ 665233 h 3547"/>
                            <a:gd name="T18" fmla="*/ 814321 w 3564"/>
                            <a:gd name="T19" fmla="*/ 555118 h 3547"/>
                            <a:gd name="T20" fmla="*/ 1254822 w 3564"/>
                            <a:gd name="T21" fmla="*/ 334889 h 3547"/>
                            <a:gd name="T22" fmla="*/ 1107820 w 3564"/>
                            <a:gd name="T23" fmla="*/ 481877 h 3547"/>
                            <a:gd name="T24" fmla="*/ 1419505 w 3564"/>
                            <a:gd name="T25" fmla="*/ 500061 h 3547"/>
                            <a:gd name="T26" fmla="*/ 1309885 w 3564"/>
                            <a:gd name="T27" fmla="*/ 683417 h 3547"/>
                            <a:gd name="T28" fmla="*/ 1456382 w 3564"/>
                            <a:gd name="T29" fmla="*/ 536934 h 3547"/>
                            <a:gd name="T30" fmla="*/ 1603384 w 3564"/>
                            <a:gd name="T31" fmla="*/ 719785 h 3547"/>
                            <a:gd name="T32" fmla="*/ 1325040 w 3564"/>
                            <a:gd name="T33" fmla="*/ 1065282 h 3547"/>
                            <a:gd name="T34" fmla="*/ 1438196 w 3564"/>
                            <a:gd name="T35" fmla="*/ 885462 h 3547"/>
                            <a:gd name="T36" fmla="*/ 1278565 w 3564"/>
                            <a:gd name="T37" fmla="*/ 1092053 h 3547"/>
                            <a:gd name="T38" fmla="*/ 1278565 w 3564"/>
                            <a:gd name="T39" fmla="*/ 1092053 h 3547"/>
                            <a:gd name="T40" fmla="*/ 961323 w 3564"/>
                            <a:gd name="T41" fmla="*/ 1031944 h 3547"/>
                            <a:gd name="T42" fmla="*/ 1023458 w 3564"/>
                            <a:gd name="T43" fmla="*/ 1167314 h 3547"/>
                            <a:gd name="T44" fmla="*/ 1023458 w 3564"/>
                            <a:gd name="T45" fmla="*/ 1167314 h 3547"/>
                            <a:gd name="T46" fmla="*/ 888075 w 3564"/>
                            <a:gd name="T47" fmla="*/ 1031944 h 3547"/>
                            <a:gd name="T48" fmla="*/ 735011 w 3564"/>
                            <a:gd name="T49" fmla="*/ 1065787 h 3547"/>
                            <a:gd name="T50" fmla="*/ 632463 w 3564"/>
                            <a:gd name="T51" fmla="*/ 776357 h 3547"/>
                            <a:gd name="T52" fmla="*/ 888075 w 3564"/>
                            <a:gd name="T53" fmla="*/ 702106 h 3547"/>
                            <a:gd name="T54" fmla="*/ 759763 w 3564"/>
                            <a:gd name="T55" fmla="*/ 830404 h 3547"/>
                            <a:gd name="T56" fmla="*/ 707732 w 3564"/>
                            <a:gd name="T57" fmla="*/ 521781 h 3547"/>
                            <a:gd name="T58" fmla="*/ 735516 w 3564"/>
                            <a:gd name="T59" fmla="*/ 475816 h 3547"/>
                            <a:gd name="T60" fmla="*/ 872920 w 3564"/>
                            <a:gd name="T61" fmla="*/ 320241 h 3547"/>
                            <a:gd name="T62" fmla="*/ 1107820 w 3564"/>
                            <a:gd name="T63" fmla="*/ 188407 h 3547"/>
                            <a:gd name="T64" fmla="*/ 961323 w 3564"/>
                            <a:gd name="T65" fmla="*/ 334889 h 3547"/>
                            <a:gd name="T66" fmla="*/ 1291194 w 3564"/>
                            <a:gd name="T67" fmla="*/ 298521 h 3547"/>
                            <a:gd name="T68" fmla="*/ 1536197 w 3564"/>
                            <a:gd name="T69" fmla="*/ 264679 h 3547"/>
                            <a:gd name="T70" fmla="*/ 1456382 w 3564"/>
                            <a:gd name="T71" fmla="*/ 463693 h 3547"/>
                            <a:gd name="T72" fmla="*/ 1611972 w 3564"/>
                            <a:gd name="T73" fmla="*/ 381360 h 3547"/>
                            <a:gd name="T74" fmla="*/ 1630663 w 3564"/>
                            <a:gd name="T75" fmla="*/ 619268 h 3547"/>
                            <a:gd name="T76" fmla="*/ 35361 w 3564"/>
                            <a:gd name="T77" fmla="*/ 1756275 h 3547"/>
                            <a:gd name="T78" fmla="*/ 556688 w 3564"/>
                            <a:gd name="T79" fmla="*/ 1363298 h 3547"/>
                            <a:gd name="T80" fmla="*/ 1181069 w 3564"/>
                            <a:gd name="T81" fmla="*/ 1618380 h 3547"/>
                            <a:gd name="T82" fmla="*/ 1202285 w 3564"/>
                            <a:gd name="T83" fmla="*/ 1353701 h 3547"/>
                            <a:gd name="T84" fmla="*/ 1604394 w 3564"/>
                            <a:gd name="T85" fmla="*/ 1628482 h 3547"/>
                            <a:gd name="T86" fmla="*/ 1202285 w 3564"/>
                            <a:gd name="T87" fmla="*/ 1353701 h 3547"/>
                            <a:gd name="T88" fmla="*/ 1639250 w 3564"/>
                            <a:gd name="T89" fmla="*/ 1575445 h 354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564" h="3547">
                              <a:moveTo>
                                <a:pt x="2956" y="2025"/>
                              </a:moveTo>
                              <a:cubicBezTo>
                                <a:pt x="2861" y="2119"/>
                                <a:pt x="2758" y="2197"/>
                                <a:pt x="2653" y="2262"/>
                              </a:cubicBezTo>
                              <a:cubicBezTo>
                                <a:pt x="2642" y="2273"/>
                                <a:pt x="2642" y="2273"/>
                                <a:pt x="2642" y="2273"/>
                              </a:cubicBezTo>
                              <a:cubicBezTo>
                                <a:pt x="2639" y="2271"/>
                                <a:pt x="2639" y="2271"/>
                                <a:pt x="2639" y="2271"/>
                              </a:cubicBezTo>
                              <a:cubicBezTo>
                                <a:pt x="2263" y="2499"/>
                                <a:pt x="1840" y="2546"/>
                                <a:pt x="1525" y="2387"/>
                              </a:cubicBezTo>
                              <a:cubicBezTo>
                                <a:pt x="1501" y="2396"/>
                                <a:pt x="1321" y="2466"/>
                                <a:pt x="1206" y="2580"/>
                              </a:cubicBezTo>
                              <a:cubicBezTo>
                                <a:pt x="1156" y="2530"/>
                                <a:pt x="939" y="2313"/>
                                <a:pt x="966" y="2340"/>
                              </a:cubicBezTo>
                              <a:cubicBezTo>
                                <a:pt x="1076" y="2231"/>
                                <a:pt x="1169" y="2045"/>
                                <a:pt x="1175" y="2034"/>
                              </a:cubicBezTo>
                              <a:cubicBezTo>
                                <a:pt x="974" y="1625"/>
                                <a:pt x="1110" y="1040"/>
                                <a:pt x="1540" y="609"/>
                              </a:cubicBezTo>
                              <a:cubicBezTo>
                                <a:pt x="2051" y="98"/>
                                <a:pt x="2782" y="0"/>
                                <a:pt x="3173" y="391"/>
                              </a:cubicBezTo>
                              <a:cubicBezTo>
                                <a:pt x="3564" y="782"/>
                                <a:pt x="3467" y="1514"/>
                                <a:pt x="2956" y="2025"/>
                              </a:cubicBezTo>
                              <a:close/>
                              <a:moveTo>
                                <a:pt x="2447" y="1353"/>
                              </a:moveTo>
                              <a:cubicBezTo>
                                <a:pt x="2193" y="1099"/>
                                <a:pt x="2193" y="1099"/>
                                <a:pt x="2193" y="1099"/>
                              </a:cubicBezTo>
                              <a:cubicBezTo>
                                <a:pt x="1903" y="1390"/>
                                <a:pt x="1903" y="1390"/>
                                <a:pt x="1903" y="1390"/>
                              </a:cubicBezTo>
                              <a:cubicBezTo>
                                <a:pt x="2157" y="1644"/>
                                <a:pt x="2157" y="1644"/>
                                <a:pt x="2157" y="1644"/>
                              </a:cubicBezTo>
                              <a:lnTo>
                                <a:pt x="2447" y="1353"/>
                              </a:lnTo>
                              <a:close/>
                              <a:moveTo>
                                <a:pt x="2230" y="1716"/>
                              </a:moveTo>
                              <a:cubicBezTo>
                                <a:pt x="2484" y="1970"/>
                                <a:pt x="2484" y="1970"/>
                                <a:pt x="2484" y="1970"/>
                              </a:cubicBezTo>
                              <a:cubicBezTo>
                                <a:pt x="2774" y="1680"/>
                                <a:pt x="2774" y="1680"/>
                                <a:pt x="2774" y="1680"/>
                              </a:cubicBezTo>
                              <a:cubicBezTo>
                                <a:pt x="2520" y="1426"/>
                                <a:pt x="2520" y="1426"/>
                                <a:pt x="2520" y="1426"/>
                              </a:cubicBezTo>
                              <a:lnTo>
                                <a:pt x="2230" y="1716"/>
                              </a:lnTo>
                              <a:close/>
                              <a:moveTo>
                                <a:pt x="1830" y="1462"/>
                              </a:moveTo>
                              <a:cubicBezTo>
                                <a:pt x="1576" y="1716"/>
                                <a:pt x="1576" y="1716"/>
                                <a:pt x="1576" y="1716"/>
                              </a:cubicBezTo>
                              <a:cubicBezTo>
                                <a:pt x="1830" y="1970"/>
                                <a:pt x="1830" y="1970"/>
                                <a:pt x="1830" y="1970"/>
                              </a:cubicBezTo>
                              <a:cubicBezTo>
                                <a:pt x="2085" y="1716"/>
                                <a:pt x="2085" y="1716"/>
                                <a:pt x="2085" y="1716"/>
                              </a:cubicBezTo>
                              <a:lnTo>
                                <a:pt x="1830" y="1462"/>
                              </a:lnTo>
                              <a:close/>
                              <a:moveTo>
                                <a:pt x="1830" y="1317"/>
                              </a:moveTo>
                              <a:cubicBezTo>
                                <a:pt x="2121" y="1026"/>
                                <a:pt x="2121" y="1026"/>
                                <a:pt x="2121" y="1026"/>
                              </a:cubicBezTo>
                              <a:cubicBezTo>
                                <a:pt x="1903" y="809"/>
                                <a:pt x="1903" y="809"/>
                                <a:pt x="1903" y="809"/>
                              </a:cubicBezTo>
                              <a:cubicBezTo>
                                <a:pt x="1612" y="1099"/>
                                <a:pt x="1612" y="1099"/>
                                <a:pt x="1612" y="1099"/>
                              </a:cubicBezTo>
                              <a:lnTo>
                                <a:pt x="1830" y="1317"/>
                              </a:lnTo>
                              <a:close/>
                              <a:moveTo>
                                <a:pt x="2193" y="954"/>
                              </a:moveTo>
                              <a:cubicBezTo>
                                <a:pt x="2484" y="663"/>
                                <a:pt x="2484" y="663"/>
                                <a:pt x="2484" y="663"/>
                              </a:cubicBezTo>
                              <a:cubicBezTo>
                                <a:pt x="2266" y="446"/>
                                <a:pt x="2266" y="446"/>
                                <a:pt x="2266" y="446"/>
                              </a:cubicBezTo>
                              <a:cubicBezTo>
                                <a:pt x="1975" y="736"/>
                                <a:pt x="1975" y="736"/>
                                <a:pt x="1975" y="736"/>
                              </a:cubicBezTo>
                              <a:lnTo>
                                <a:pt x="2193" y="954"/>
                              </a:lnTo>
                              <a:close/>
                              <a:moveTo>
                                <a:pt x="2266" y="1026"/>
                              </a:moveTo>
                              <a:cubicBezTo>
                                <a:pt x="2520" y="1281"/>
                                <a:pt x="2520" y="1281"/>
                                <a:pt x="2520" y="1281"/>
                              </a:cubicBezTo>
                              <a:cubicBezTo>
                                <a:pt x="2810" y="990"/>
                                <a:pt x="2810" y="990"/>
                                <a:pt x="2810" y="990"/>
                              </a:cubicBezTo>
                              <a:cubicBezTo>
                                <a:pt x="2556" y="736"/>
                                <a:pt x="2556" y="736"/>
                                <a:pt x="2556" y="736"/>
                              </a:cubicBezTo>
                              <a:lnTo>
                                <a:pt x="2266" y="1026"/>
                              </a:lnTo>
                              <a:close/>
                              <a:moveTo>
                                <a:pt x="2593" y="1353"/>
                              </a:moveTo>
                              <a:cubicBezTo>
                                <a:pt x="2847" y="1607"/>
                                <a:pt x="2847" y="1607"/>
                                <a:pt x="2847" y="1607"/>
                              </a:cubicBezTo>
                              <a:cubicBezTo>
                                <a:pt x="3137" y="1317"/>
                                <a:pt x="3137" y="1317"/>
                                <a:pt x="3137" y="1317"/>
                              </a:cubicBezTo>
                              <a:cubicBezTo>
                                <a:pt x="2883" y="1063"/>
                                <a:pt x="2883" y="1063"/>
                                <a:pt x="2883" y="1063"/>
                              </a:cubicBezTo>
                              <a:lnTo>
                                <a:pt x="2593" y="1353"/>
                              </a:lnTo>
                              <a:close/>
                              <a:moveTo>
                                <a:pt x="2995" y="1755"/>
                              </a:moveTo>
                              <a:cubicBezTo>
                                <a:pt x="3072" y="1650"/>
                                <a:pt x="3133" y="1538"/>
                                <a:pt x="3174" y="1425"/>
                              </a:cubicBezTo>
                              <a:cubicBezTo>
                                <a:pt x="2919" y="1680"/>
                                <a:pt x="2919" y="1680"/>
                                <a:pt x="2919" y="1680"/>
                              </a:cubicBezTo>
                              <a:lnTo>
                                <a:pt x="2995" y="1755"/>
                              </a:lnTo>
                              <a:close/>
                              <a:moveTo>
                                <a:pt x="2623" y="2109"/>
                              </a:moveTo>
                              <a:cubicBezTo>
                                <a:pt x="2704" y="2057"/>
                                <a:pt x="2782" y="1996"/>
                                <a:pt x="2854" y="1923"/>
                              </a:cubicBezTo>
                              <a:cubicBezTo>
                                <a:pt x="2882" y="1895"/>
                                <a:pt x="2906" y="1866"/>
                                <a:pt x="2931" y="1837"/>
                              </a:cubicBezTo>
                              <a:cubicBezTo>
                                <a:pt x="2847" y="1753"/>
                                <a:pt x="2847" y="1753"/>
                                <a:pt x="2847" y="1753"/>
                              </a:cubicBezTo>
                              <a:cubicBezTo>
                                <a:pt x="2556" y="2043"/>
                                <a:pt x="2556" y="2043"/>
                                <a:pt x="2556" y="2043"/>
                              </a:cubicBezTo>
                              <a:lnTo>
                                <a:pt x="2623" y="2109"/>
                              </a:lnTo>
                              <a:close/>
                              <a:moveTo>
                                <a:pt x="2531" y="2162"/>
                              </a:moveTo>
                              <a:cubicBezTo>
                                <a:pt x="2484" y="2116"/>
                                <a:pt x="2484" y="2116"/>
                                <a:pt x="2484" y="2116"/>
                              </a:cubicBezTo>
                              <a:cubicBezTo>
                                <a:pt x="2356" y="2243"/>
                                <a:pt x="2356" y="2243"/>
                                <a:pt x="2356" y="2243"/>
                              </a:cubicBezTo>
                              <a:cubicBezTo>
                                <a:pt x="2415" y="2222"/>
                                <a:pt x="2473" y="2194"/>
                                <a:pt x="2531" y="2162"/>
                              </a:cubicBezTo>
                              <a:close/>
                              <a:moveTo>
                                <a:pt x="2411" y="2043"/>
                              </a:moveTo>
                              <a:cubicBezTo>
                                <a:pt x="2157" y="1789"/>
                                <a:pt x="2157" y="1789"/>
                                <a:pt x="2157" y="1789"/>
                              </a:cubicBezTo>
                              <a:cubicBezTo>
                                <a:pt x="1903" y="2043"/>
                                <a:pt x="1903" y="2043"/>
                                <a:pt x="1903" y="2043"/>
                              </a:cubicBezTo>
                              <a:cubicBezTo>
                                <a:pt x="2157" y="2297"/>
                                <a:pt x="2157" y="2297"/>
                                <a:pt x="2157" y="2297"/>
                              </a:cubicBezTo>
                              <a:lnTo>
                                <a:pt x="2411" y="2043"/>
                              </a:lnTo>
                              <a:close/>
                              <a:moveTo>
                                <a:pt x="2026" y="2311"/>
                              </a:moveTo>
                              <a:cubicBezTo>
                                <a:pt x="1830" y="2116"/>
                                <a:pt x="1830" y="2116"/>
                                <a:pt x="1830" y="2116"/>
                              </a:cubicBezTo>
                              <a:cubicBezTo>
                                <a:pt x="1686" y="2260"/>
                                <a:pt x="1686" y="2260"/>
                                <a:pt x="1686" y="2260"/>
                              </a:cubicBezTo>
                              <a:cubicBezTo>
                                <a:pt x="1790" y="2301"/>
                                <a:pt x="1906" y="2317"/>
                                <a:pt x="2026" y="2311"/>
                              </a:cubicBezTo>
                              <a:close/>
                              <a:moveTo>
                                <a:pt x="1455" y="2110"/>
                              </a:moveTo>
                              <a:cubicBezTo>
                                <a:pt x="1495" y="2150"/>
                                <a:pt x="1540" y="2184"/>
                                <a:pt x="1588" y="2212"/>
                              </a:cubicBezTo>
                              <a:cubicBezTo>
                                <a:pt x="1758" y="2043"/>
                                <a:pt x="1758" y="2043"/>
                                <a:pt x="1758" y="2043"/>
                              </a:cubicBezTo>
                              <a:cubicBezTo>
                                <a:pt x="1504" y="1789"/>
                                <a:pt x="1504" y="1789"/>
                                <a:pt x="1504" y="1789"/>
                              </a:cubicBezTo>
                              <a:cubicBezTo>
                                <a:pt x="1340" y="1953"/>
                                <a:pt x="1340" y="1953"/>
                                <a:pt x="1340" y="1953"/>
                              </a:cubicBezTo>
                              <a:cubicBezTo>
                                <a:pt x="1370" y="2010"/>
                                <a:pt x="1408" y="2063"/>
                                <a:pt x="1455" y="2110"/>
                              </a:cubicBezTo>
                              <a:close/>
                              <a:moveTo>
                                <a:pt x="1296" y="1851"/>
                              </a:moveTo>
                              <a:cubicBezTo>
                                <a:pt x="1431" y="1716"/>
                                <a:pt x="1431" y="1716"/>
                                <a:pt x="1431" y="1716"/>
                              </a:cubicBezTo>
                              <a:cubicBezTo>
                                <a:pt x="1252" y="1537"/>
                                <a:pt x="1252" y="1537"/>
                                <a:pt x="1252" y="1537"/>
                              </a:cubicBezTo>
                              <a:cubicBezTo>
                                <a:pt x="1247" y="1647"/>
                                <a:pt x="1262" y="1754"/>
                                <a:pt x="1296" y="1851"/>
                              </a:cubicBezTo>
                              <a:close/>
                              <a:moveTo>
                                <a:pt x="1504" y="1644"/>
                              </a:moveTo>
                              <a:cubicBezTo>
                                <a:pt x="1758" y="1390"/>
                                <a:pt x="1758" y="1390"/>
                                <a:pt x="1758" y="1390"/>
                              </a:cubicBezTo>
                              <a:cubicBezTo>
                                <a:pt x="1540" y="1172"/>
                                <a:pt x="1540" y="1172"/>
                                <a:pt x="1540" y="1172"/>
                              </a:cubicBezTo>
                              <a:cubicBezTo>
                                <a:pt x="1286" y="1426"/>
                                <a:pt x="1286" y="1426"/>
                                <a:pt x="1286" y="1426"/>
                              </a:cubicBezTo>
                              <a:lnTo>
                                <a:pt x="1504" y="1644"/>
                              </a:lnTo>
                              <a:close/>
                              <a:moveTo>
                                <a:pt x="1299" y="1267"/>
                              </a:moveTo>
                              <a:cubicBezTo>
                                <a:pt x="1467" y="1099"/>
                                <a:pt x="1467" y="1099"/>
                                <a:pt x="1467" y="1099"/>
                              </a:cubicBezTo>
                              <a:cubicBezTo>
                                <a:pt x="1401" y="1033"/>
                                <a:pt x="1401" y="1033"/>
                                <a:pt x="1401" y="1033"/>
                              </a:cubicBezTo>
                              <a:cubicBezTo>
                                <a:pt x="1359" y="1110"/>
                                <a:pt x="1324" y="1188"/>
                                <a:pt x="1299" y="1267"/>
                              </a:cubicBezTo>
                              <a:close/>
                              <a:moveTo>
                                <a:pt x="1642" y="711"/>
                              </a:moveTo>
                              <a:cubicBezTo>
                                <a:pt x="1569" y="783"/>
                                <a:pt x="1508" y="862"/>
                                <a:pt x="1456" y="942"/>
                              </a:cubicBezTo>
                              <a:cubicBezTo>
                                <a:pt x="1540" y="1026"/>
                                <a:pt x="1540" y="1026"/>
                                <a:pt x="1540" y="1026"/>
                              </a:cubicBezTo>
                              <a:cubicBezTo>
                                <a:pt x="1830" y="736"/>
                                <a:pt x="1830" y="736"/>
                                <a:pt x="1830" y="736"/>
                              </a:cubicBezTo>
                              <a:cubicBezTo>
                                <a:pt x="1728" y="634"/>
                                <a:pt x="1728" y="634"/>
                                <a:pt x="1728" y="634"/>
                              </a:cubicBezTo>
                              <a:cubicBezTo>
                                <a:pt x="1699" y="659"/>
                                <a:pt x="1669" y="683"/>
                                <a:pt x="1642" y="711"/>
                              </a:cubicBezTo>
                              <a:close/>
                              <a:moveTo>
                                <a:pt x="1903" y="663"/>
                              </a:moveTo>
                              <a:cubicBezTo>
                                <a:pt x="2193" y="373"/>
                                <a:pt x="2193" y="373"/>
                                <a:pt x="2193" y="373"/>
                              </a:cubicBezTo>
                              <a:cubicBezTo>
                                <a:pt x="2191" y="371"/>
                                <a:pt x="2191" y="371"/>
                                <a:pt x="2191" y="371"/>
                              </a:cubicBezTo>
                              <a:cubicBezTo>
                                <a:pt x="2060" y="412"/>
                                <a:pt x="1931" y="480"/>
                                <a:pt x="1809" y="569"/>
                              </a:cubicBezTo>
                              <a:lnTo>
                                <a:pt x="1903" y="663"/>
                              </a:lnTo>
                              <a:close/>
                              <a:moveTo>
                                <a:pt x="2384" y="327"/>
                              </a:moveTo>
                              <a:cubicBezTo>
                                <a:pt x="2339" y="373"/>
                                <a:pt x="2339" y="373"/>
                                <a:pt x="2339" y="373"/>
                              </a:cubicBezTo>
                              <a:cubicBezTo>
                                <a:pt x="2556" y="591"/>
                                <a:pt x="2556" y="591"/>
                                <a:pt x="2556" y="591"/>
                              </a:cubicBezTo>
                              <a:cubicBezTo>
                                <a:pt x="2782" y="365"/>
                                <a:pt x="2782" y="365"/>
                                <a:pt x="2782" y="365"/>
                              </a:cubicBezTo>
                              <a:cubicBezTo>
                                <a:pt x="2661" y="322"/>
                                <a:pt x="2525" y="309"/>
                                <a:pt x="2384" y="327"/>
                              </a:cubicBezTo>
                              <a:close/>
                              <a:moveTo>
                                <a:pt x="3041" y="524"/>
                              </a:moveTo>
                              <a:cubicBezTo>
                                <a:pt x="2994" y="477"/>
                                <a:pt x="2941" y="440"/>
                                <a:pt x="2884" y="409"/>
                              </a:cubicBezTo>
                              <a:cubicBezTo>
                                <a:pt x="2629" y="663"/>
                                <a:pt x="2629" y="663"/>
                                <a:pt x="2629" y="663"/>
                              </a:cubicBezTo>
                              <a:cubicBezTo>
                                <a:pt x="2883" y="918"/>
                                <a:pt x="2883" y="918"/>
                                <a:pt x="2883" y="918"/>
                              </a:cubicBezTo>
                              <a:cubicBezTo>
                                <a:pt x="3143" y="657"/>
                                <a:pt x="3143" y="657"/>
                                <a:pt x="3143" y="657"/>
                              </a:cubicBezTo>
                              <a:cubicBezTo>
                                <a:pt x="3115" y="609"/>
                                <a:pt x="3081" y="565"/>
                                <a:pt x="3041" y="524"/>
                              </a:cubicBezTo>
                              <a:close/>
                              <a:moveTo>
                                <a:pt x="3191" y="755"/>
                              </a:moveTo>
                              <a:cubicBezTo>
                                <a:pt x="2956" y="990"/>
                                <a:pt x="2956" y="990"/>
                                <a:pt x="2956" y="990"/>
                              </a:cubicBezTo>
                              <a:cubicBezTo>
                                <a:pt x="3210" y="1244"/>
                                <a:pt x="3210" y="1244"/>
                                <a:pt x="3210" y="1244"/>
                              </a:cubicBezTo>
                              <a:cubicBezTo>
                                <a:pt x="3228" y="1226"/>
                                <a:pt x="3228" y="1226"/>
                                <a:pt x="3228" y="1226"/>
                              </a:cubicBezTo>
                              <a:cubicBezTo>
                                <a:pt x="3257" y="1059"/>
                                <a:pt x="3247" y="897"/>
                                <a:pt x="3191" y="755"/>
                              </a:cubicBezTo>
                              <a:close/>
                              <a:moveTo>
                                <a:pt x="324" y="3477"/>
                              </a:moveTo>
                              <a:cubicBezTo>
                                <a:pt x="254" y="3547"/>
                                <a:pt x="140" y="3547"/>
                                <a:pt x="70" y="3477"/>
                              </a:cubicBezTo>
                              <a:cubicBezTo>
                                <a:pt x="0" y="3407"/>
                                <a:pt x="0" y="3293"/>
                                <a:pt x="70" y="3223"/>
                              </a:cubicBezTo>
                              <a:cubicBezTo>
                                <a:pt x="848" y="2445"/>
                                <a:pt x="848" y="2445"/>
                                <a:pt x="848" y="2445"/>
                              </a:cubicBezTo>
                              <a:cubicBezTo>
                                <a:pt x="969" y="2566"/>
                                <a:pt x="987" y="2584"/>
                                <a:pt x="1102" y="2699"/>
                              </a:cubicBezTo>
                              <a:lnTo>
                                <a:pt x="324" y="3477"/>
                              </a:lnTo>
                              <a:close/>
                              <a:moveTo>
                                <a:pt x="2689" y="3440"/>
                              </a:moveTo>
                              <a:cubicBezTo>
                                <a:pt x="2547" y="3420"/>
                                <a:pt x="2415" y="3338"/>
                                <a:pt x="2338" y="3204"/>
                              </a:cubicBezTo>
                              <a:cubicBezTo>
                                <a:pt x="2264" y="3075"/>
                                <a:pt x="2256" y="2926"/>
                                <a:pt x="2304" y="2796"/>
                              </a:cubicBezTo>
                              <a:cubicBezTo>
                                <a:pt x="2516" y="2763"/>
                                <a:pt x="2786" y="3190"/>
                                <a:pt x="2689" y="3440"/>
                              </a:cubicBezTo>
                              <a:close/>
                              <a:moveTo>
                                <a:pt x="2380" y="2680"/>
                              </a:moveTo>
                              <a:cubicBezTo>
                                <a:pt x="2397" y="2600"/>
                                <a:pt x="2542" y="2531"/>
                                <a:pt x="2542" y="2531"/>
                              </a:cubicBezTo>
                              <a:cubicBezTo>
                                <a:pt x="2542" y="2531"/>
                                <a:pt x="2664" y="2446"/>
                                <a:pt x="2741" y="2471"/>
                              </a:cubicBezTo>
                              <a:cubicBezTo>
                                <a:pt x="2738" y="2458"/>
                                <a:pt x="2718" y="2918"/>
                                <a:pt x="3176" y="3224"/>
                              </a:cubicBezTo>
                              <a:cubicBezTo>
                                <a:pt x="3194" y="3255"/>
                                <a:pt x="3033" y="3381"/>
                                <a:pt x="3033" y="3381"/>
                              </a:cubicBezTo>
                              <a:cubicBezTo>
                                <a:pt x="3033" y="3381"/>
                                <a:pt x="2832" y="3463"/>
                                <a:pt x="2815" y="3433"/>
                              </a:cubicBezTo>
                              <a:cubicBezTo>
                                <a:pt x="2779" y="2883"/>
                                <a:pt x="2371" y="2670"/>
                                <a:pt x="2380" y="2680"/>
                              </a:cubicBezTo>
                              <a:close/>
                              <a:moveTo>
                                <a:pt x="2880" y="2463"/>
                              </a:moveTo>
                              <a:cubicBezTo>
                                <a:pt x="3017" y="2487"/>
                                <a:pt x="3142" y="2568"/>
                                <a:pt x="3216" y="2697"/>
                              </a:cubicBezTo>
                              <a:cubicBezTo>
                                <a:pt x="3293" y="2831"/>
                                <a:pt x="3299" y="2986"/>
                                <a:pt x="3245" y="3119"/>
                              </a:cubicBezTo>
                              <a:cubicBezTo>
                                <a:pt x="2980" y="3079"/>
                                <a:pt x="2746" y="2630"/>
                                <a:pt x="2880" y="2463"/>
                              </a:cubicBezTo>
                              <a:close/>
                            </a:path>
                          </a:pathLst>
                        </a:custGeom>
                        <a:solidFill>
                          <a:schemeClr val="accent1"/>
                        </a:solidFill>
                        <a:ln>
                          <a:noFill/>
                        </a:ln>
                      </wps:spPr>
                      <wps:bodyPr anchor="ctr" anchorCtr="1"/>
                    </wps:wsp>
                  </a:graphicData>
                </a:graphic>
              </wp:anchor>
            </w:drawing>
          </mc:Choice>
          <mc:Fallback>
            <w:pict>
              <v:shape id="网球" o:spid="_x0000_s1026" o:spt="100" style="position:absolute;left:0pt;margin-left:394.55pt;margin-top:669.05pt;height:26.25pt;width:28.8pt;z-index:-167729152;v-text-anchor:middle-center;mso-width-relative:page;mso-height-relative:page;" fillcolor="#5B9BD5 [3204]" filled="t" stroked="f" coordsize="3564,3547" o:gfxdata="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" path="m2956,2025c2861,2119,2758,2197,2653,2262c2642,2273,2642,2273,2642,2273c2639,2271,2639,2271,2639,2271c2263,2499,1840,2546,1525,2387c1501,2396,1321,2466,1206,2580c1156,2530,939,2313,966,2340c1076,2231,1169,2045,1175,2034c974,1625,1110,1040,1540,609c2051,98,2782,0,3173,391c3564,782,3467,1514,2956,2025xm2447,1353c2193,1099,2193,1099,2193,1099c1903,1390,1903,1390,1903,1390c2157,1644,2157,1644,2157,1644l2447,1353xm2230,1716c2484,1970,2484,1970,2484,1970c2774,1680,2774,1680,2774,1680c2520,1426,2520,1426,2520,1426l2230,1716xm1830,1462c1576,1716,1576,1716,1576,1716c1830,1970,1830,1970,1830,1970c2085,1716,2085,1716,2085,1716l1830,1462xm1830,1317c2121,1026,2121,1026,2121,1026c1903,809,1903,809,1903,809c1612,1099,1612,1099,1612,1099l1830,1317xm2193,954c2484,663,2484,663,2484,663c2266,446,2266,446,2266,446c1975,736,1975,736,1975,736l2193,954xm2266,1026c2520,1281,2520,1281,2520,1281c2810,990,2810,990,2810,990c2556,736,2556,736,2556,736l2266,1026xm2593,1353c2847,1607,2847,1607,2847,1607c3137,1317,3137,1317,3137,1317c2883,1063,2883,1063,2883,1063l2593,1353xm2995,1755c3072,1650,3133,1538,3174,1425c2919,1680,2919,1680,2919,1680l2995,1755xm2623,2109c2704,2057,2782,1996,2854,1923c2882,1895,2906,1866,2931,1837c2847,1753,2847,1753,2847,1753c2556,2043,2556,2043,2556,2043l2623,2109xm2531,2162c2484,2116,2484,2116,2484,2116c2356,2243,2356,2243,2356,2243c2415,2222,2473,2194,2531,2162xm2411,2043c2157,1789,2157,1789,2157,1789c1903,2043,1903,2043,1903,2043c2157,2297,2157,2297,2157,2297l2411,2043xm2026,2311c1830,2116,1830,2116,1830,2116c1686,2260,1686,2260,1686,2260c1790,2301,1906,2317,2026,2311xm1455,2110c1495,2150,1540,2184,1588,2212c1758,2043,1758,2043,1758,2043c1504,1789,1504,1789,1504,1789c1340,1953,1340,1953,1340,1953c1370,2010,1408,2063,1455,2110xm1296,1851c1431,1716,1431,1716,1431,1716c1252,1537,1252,1537,1252,1537c1247,1647,1262,1754,1296,1851xm1504,1644c1758,1390,1758,1390,1758,1390c1540,1172,1540,1172,1540,1172c1286,1426,1286,1426,1286,1426l1504,1644xm1299,1267c1467,1099,1467,1099,1467,1099c1401,1033,1401,1033,1401,1033c1359,1110,1324,1188,1299,1267xm1642,711c1569,783,1508,862,1456,942c1540,1026,1540,1026,1540,1026c1830,736,1830,736,1830,736c1728,634,1728,634,1728,634c1699,659,1669,683,1642,711xm1903,663c2193,373,2193,373,2193,373c2191,371,2191,371,2191,371c2060,412,1931,480,1809,569l1903,663xm2384,327c2339,373,2339,373,2339,373c2556,591,2556,591,2556,591c2782,365,2782,365,2782,365c2661,322,2525,309,2384,327xm3041,524c2994,477,2941,440,2884,409c2629,663,2629,663,2629,663c2883,918,2883,918,2883,918c3143,657,3143,657,3143,657c3115,609,3081,565,3041,524xm3191,755c2956,990,2956,990,2956,990c3210,1244,3210,1244,3210,1244c3228,1226,3228,1226,3228,1226c3257,1059,3247,897,3191,755xm324,3477c254,3547,140,3547,70,3477c0,3407,0,3293,70,3223c848,2445,848,2445,848,2445c969,2566,987,2584,1102,2699l324,3477xm2689,3440c2547,3420,2415,3338,2338,3204c2264,3075,2256,2926,2304,2796c2516,2763,2786,3190,2689,3440xm2380,2680c2397,2600,2542,2531,2542,2531c2542,2531,2664,2446,2741,2471c2738,2458,2718,2918,3176,3224c3194,3255,3033,3381,3033,3381c3033,3381,2832,3463,2815,3433c2779,2883,2371,2670,2380,2680xm2880,2463c3017,2487,3142,2568,3216,2697c3293,2831,3299,2986,3245,3119c2980,3079,2746,2630,2880,2463xe">
                <v:path o:connectlocs="136968909,107909361;62522484,122483967;79837998,28911892;126859504,64232912;111825065,78047909;128777692,93524610;115609613,81466154;94872437,93524610;94872437,62523837;83570720,52174362;128777692,31475506;113691426,45290596;145678492,46999671;134428602,64232912;149463041,50465286;164549307,67651064;135983903,100123593;147596680,83222693;131214347,102639743;131214347,102639743;98656986,96990225;105033669,109713364;105033669,109713364;91139818,96990225;75431431,100171057;64907313,72968146;91139818,65989452;77971637,78047909;72631890,49041088;75483258,44720935;89584517,30098771;113691426,17707973;98656986,31475506;132510414,28057355;157654156,24876617;149463041,43581520;165430661,35843216;167348849,58203684;3628967,165068558;57130808,128133484;121208697,152108100;123386016,127231483;164652960,153057566;123386016,127231483;168230101,148072731" o:connectangles="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37120" behindDoc="0" locked="0" layoutInCell="1" allowOverlap="1">
                <wp:simplePos x="0" y="0"/>
                <wp:positionH relativeFrom="column">
                  <wp:posOffset>3455670</wp:posOffset>
                </wp:positionH>
                <wp:positionV relativeFrom="paragraph">
                  <wp:posOffset>8496935</wp:posOffset>
                </wp:positionV>
                <wp:extent cx="349250" cy="333375"/>
                <wp:effectExtent l="0" t="0" r="6350" b="22225"/>
                <wp:wrapNone/>
                <wp:docPr id="86" name="乒乓球"/>
                <wp:cNvGraphicFramePr/>
                <a:graphic xmlns:a="http://schemas.openxmlformats.org/drawingml/2006/main">
                  <a:graphicData uri="http://schemas.microsoft.com/office/word/2010/wordprocessingShape">
                    <wps:wsp>
                      <wps:cNvSpPr/>
                      <wps:spPr bwMode="auto">
                        <a:xfrm>
                          <a:off x="5487670" y="9395460"/>
                          <a:ext cx="349250" cy="333375"/>
                        </a:xfrm>
                        <a:custGeom>
                          <a:avLst/>
                          <a:gdLst>
                            <a:gd name="T0" fmla="*/ 2147483646 w 6331"/>
                            <a:gd name="T1" fmla="*/ 2147483646 h 6257"/>
                            <a:gd name="T2" fmla="*/ 2147483646 w 6331"/>
                            <a:gd name="T3" fmla="*/ 2147483646 h 6257"/>
                            <a:gd name="T4" fmla="*/ 2147483646 w 6331"/>
                            <a:gd name="T5" fmla="*/ 2147483646 h 6257"/>
                            <a:gd name="T6" fmla="*/ 2147483646 w 6331"/>
                            <a:gd name="T7" fmla="*/ 2147483646 h 6257"/>
                            <a:gd name="T8" fmla="*/ 2147483646 w 6331"/>
                            <a:gd name="T9" fmla="*/ 2147483646 h 6257"/>
                            <a:gd name="T10" fmla="*/ 2147483646 w 6331"/>
                            <a:gd name="T11" fmla="*/ 2147483646 h 6257"/>
                            <a:gd name="T12" fmla="*/ 2147483646 w 6331"/>
                            <a:gd name="T13" fmla="*/ 2147483646 h 6257"/>
                            <a:gd name="T14" fmla="*/ 2147483646 w 6331"/>
                            <a:gd name="T15" fmla="*/ 2147483646 h 6257"/>
                            <a:gd name="T16" fmla="*/ 2147483646 w 6331"/>
                            <a:gd name="T17" fmla="*/ 2147483646 h 6257"/>
                            <a:gd name="T18" fmla="*/ 2147483646 w 6331"/>
                            <a:gd name="T19" fmla="*/ 2147483646 h 6257"/>
                            <a:gd name="T20" fmla="*/ 2147483646 w 6331"/>
                            <a:gd name="T21" fmla="*/ 2147483646 h 6257"/>
                            <a:gd name="T22" fmla="*/ 2147483646 w 6331"/>
                            <a:gd name="T23" fmla="*/ 2147483646 h 6257"/>
                            <a:gd name="T24" fmla="*/ 2147483646 w 6331"/>
                            <a:gd name="T25" fmla="*/ 2147483646 h 6257"/>
                            <a:gd name="T26" fmla="*/ 2147483646 w 6331"/>
                            <a:gd name="T27" fmla="*/ 2147483646 h 6257"/>
                            <a:gd name="T28" fmla="*/ 2147483646 w 6331"/>
                            <a:gd name="T29" fmla="*/ 2147483646 h 6257"/>
                            <a:gd name="T30" fmla="*/ 2147483646 w 6331"/>
                            <a:gd name="T31" fmla="*/ 2147483646 h 6257"/>
                            <a:gd name="T32" fmla="*/ 2147483646 w 6331"/>
                            <a:gd name="T33" fmla="*/ 2147483646 h 6257"/>
                            <a:gd name="T34" fmla="*/ 2147483646 w 6331"/>
                            <a:gd name="T35" fmla="*/ 2147483646 h 6257"/>
                            <a:gd name="T36" fmla="*/ 2147483646 w 6331"/>
                            <a:gd name="T37" fmla="*/ 2147483646 h 6257"/>
                            <a:gd name="T38" fmla="*/ 2147483646 w 6331"/>
                            <a:gd name="T39" fmla="*/ 81762145 h 6257"/>
                            <a:gd name="T40" fmla="*/ 2147483646 w 6331"/>
                            <a:gd name="T41" fmla="*/ 2147483646 h 6257"/>
                            <a:gd name="T42" fmla="*/ 2147483646 w 6331"/>
                            <a:gd name="T43" fmla="*/ 2147483646 h 6257"/>
                            <a:gd name="T44" fmla="*/ 2147483646 w 6331"/>
                            <a:gd name="T45" fmla="*/ 2147483646 h 6257"/>
                            <a:gd name="T46" fmla="*/ 2147483646 w 6331"/>
                            <a:gd name="T47" fmla="*/ 2147483646 h 6257"/>
                            <a:gd name="T48" fmla="*/ 2147483646 w 6331"/>
                            <a:gd name="T49" fmla="*/ 2147483646 h 6257"/>
                            <a:gd name="T50" fmla="*/ 2147483646 w 6331"/>
                            <a:gd name="T51" fmla="*/ 2147483646 h 6257"/>
                            <a:gd name="T52" fmla="*/ 2147483646 w 6331"/>
                            <a:gd name="T53" fmla="*/ 2147483646 h 6257"/>
                            <a:gd name="T54" fmla="*/ 2147483646 w 6331"/>
                            <a:gd name="T55" fmla="*/ 2147483646 h 6257"/>
                            <a:gd name="T56" fmla="*/ 2147483646 w 6331"/>
                            <a:gd name="T57" fmla="*/ 2147483646 h 6257"/>
                            <a:gd name="T58" fmla="*/ 2147483646 w 6331"/>
                            <a:gd name="T59" fmla="*/ 2147483646 h 6257"/>
                            <a:gd name="T60" fmla="*/ 2147483646 w 6331"/>
                            <a:gd name="T61" fmla="*/ 2147483646 h 6257"/>
                            <a:gd name="T62" fmla="*/ 2147483646 w 6331"/>
                            <a:gd name="T63" fmla="*/ 2147483646 h 6257"/>
                            <a:gd name="T64" fmla="*/ 2147483646 w 6331"/>
                            <a:gd name="T65" fmla="*/ 2147483646 h 6257"/>
                            <a:gd name="T66" fmla="*/ 2147483646 w 6331"/>
                            <a:gd name="T67" fmla="*/ 2147483646 h 6257"/>
                            <a:gd name="T68" fmla="*/ 2147483646 w 6331"/>
                            <a:gd name="T69" fmla="*/ 2147483646 h 6257"/>
                            <a:gd name="T70" fmla="*/ 2147483646 w 6331"/>
                            <a:gd name="T71" fmla="*/ 2147483646 h 6257"/>
                            <a:gd name="T72" fmla="*/ 2147483646 w 6331"/>
                            <a:gd name="T73" fmla="*/ 2147483646 h 6257"/>
                            <a:gd name="T74" fmla="*/ 2147483646 w 6331"/>
                            <a:gd name="T75" fmla="*/ 2147483646 h 6257"/>
                            <a:gd name="T76" fmla="*/ 2147483646 w 6331"/>
                            <a:gd name="T77" fmla="*/ 2147483646 h 6257"/>
                            <a:gd name="T78" fmla="*/ 2147483646 w 6331"/>
                            <a:gd name="T79" fmla="*/ 2147483646 h 6257"/>
                            <a:gd name="T80" fmla="*/ 2147483646 w 6331"/>
                            <a:gd name="T81" fmla="*/ 2147483646 h 6257"/>
                            <a:gd name="T82" fmla="*/ 2147483646 w 6331"/>
                            <a:gd name="T83" fmla="*/ 2147483646 h 6257"/>
                            <a:gd name="T84" fmla="*/ 2147483646 w 6331"/>
                            <a:gd name="T85" fmla="*/ 2147483646 h 6257"/>
                            <a:gd name="T86" fmla="*/ 2147483646 w 6331"/>
                            <a:gd name="T87" fmla="*/ 2147483646 h 6257"/>
                            <a:gd name="T88" fmla="*/ 2147483646 w 6331"/>
                            <a:gd name="T89" fmla="*/ 2147483646 h 6257"/>
                            <a:gd name="T90" fmla="*/ 2147483646 w 6331"/>
                            <a:gd name="T91" fmla="*/ 2147483646 h 6257"/>
                            <a:gd name="T92" fmla="*/ 2147483646 w 6331"/>
                            <a:gd name="T93" fmla="*/ 2147483646 h 6257"/>
                            <a:gd name="T94" fmla="*/ 2147483646 w 6331"/>
                            <a:gd name="T95" fmla="*/ 2147483646 h 6257"/>
                            <a:gd name="T96" fmla="*/ 2147483646 w 6331"/>
                            <a:gd name="T97" fmla="*/ 2147483646 h 6257"/>
                            <a:gd name="T98" fmla="*/ 2147483646 w 6331"/>
                            <a:gd name="T99" fmla="*/ 2147483646 h 6257"/>
                            <a:gd name="T100" fmla="*/ 2147483646 w 6331"/>
                            <a:gd name="T101" fmla="*/ 2147483646 h 6257"/>
                            <a:gd name="T102" fmla="*/ 2147483646 w 6331"/>
                            <a:gd name="T103" fmla="*/ 2147483646 h 6257"/>
                            <a:gd name="T104" fmla="*/ 2147483646 w 6331"/>
                            <a:gd name="T105" fmla="*/ 2147483646 h 6257"/>
                            <a:gd name="T106" fmla="*/ 2147483646 w 6331"/>
                            <a:gd name="T107" fmla="*/ 2147483646 h 6257"/>
                            <a:gd name="T108" fmla="*/ 2147483646 w 6331"/>
                            <a:gd name="T109" fmla="*/ 2147483646 h 6257"/>
                            <a:gd name="T110" fmla="*/ 2147483646 w 6331"/>
                            <a:gd name="T111" fmla="*/ 2147483646 h 6257"/>
                            <a:gd name="T112" fmla="*/ 2147483646 w 6331"/>
                            <a:gd name="T113" fmla="*/ 2147483646 h 6257"/>
                            <a:gd name="T114" fmla="*/ 2147483646 w 6331"/>
                            <a:gd name="T115" fmla="*/ 2147483646 h 6257"/>
                            <a:gd name="T116" fmla="*/ 2147483646 w 6331"/>
                            <a:gd name="T117" fmla="*/ 2147483646 h 6257"/>
                            <a:gd name="T118" fmla="*/ 2147483646 w 6331"/>
                            <a:gd name="T119" fmla="*/ 2147483646 h 6257"/>
                            <a:gd name="T120" fmla="*/ 2147483646 w 6331"/>
                            <a:gd name="T121" fmla="*/ 2147483646 h 625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331" h="6257">
                              <a:moveTo>
                                <a:pt x="0" y="5428"/>
                              </a:moveTo>
                              <a:lnTo>
                                <a:pt x="876" y="6257"/>
                              </a:lnTo>
                              <a:lnTo>
                                <a:pt x="1858" y="5199"/>
                              </a:lnTo>
                              <a:lnTo>
                                <a:pt x="1874" y="5188"/>
                              </a:lnTo>
                              <a:lnTo>
                                <a:pt x="1892" y="5180"/>
                              </a:lnTo>
                              <a:lnTo>
                                <a:pt x="1910" y="5172"/>
                              </a:lnTo>
                              <a:lnTo>
                                <a:pt x="1930" y="5166"/>
                              </a:lnTo>
                              <a:lnTo>
                                <a:pt x="1952" y="5160"/>
                              </a:lnTo>
                              <a:lnTo>
                                <a:pt x="1974" y="5156"/>
                              </a:lnTo>
                              <a:lnTo>
                                <a:pt x="1998" y="5152"/>
                              </a:lnTo>
                              <a:lnTo>
                                <a:pt x="2023" y="5150"/>
                              </a:lnTo>
                              <a:lnTo>
                                <a:pt x="2049" y="5149"/>
                              </a:lnTo>
                              <a:lnTo>
                                <a:pt x="2075" y="5150"/>
                              </a:lnTo>
                              <a:lnTo>
                                <a:pt x="2104" y="5151"/>
                              </a:lnTo>
                              <a:lnTo>
                                <a:pt x="2133" y="5153"/>
                              </a:lnTo>
                              <a:lnTo>
                                <a:pt x="2163" y="5156"/>
                              </a:lnTo>
                              <a:lnTo>
                                <a:pt x="2193" y="5160"/>
                              </a:lnTo>
                              <a:lnTo>
                                <a:pt x="2225" y="5166"/>
                              </a:lnTo>
                              <a:lnTo>
                                <a:pt x="2258" y="5171"/>
                              </a:lnTo>
                              <a:lnTo>
                                <a:pt x="2324" y="5184"/>
                              </a:lnTo>
                              <a:lnTo>
                                <a:pt x="2395" y="5202"/>
                              </a:lnTo>
                              <a:lnTo>
                                <a:pt x="2468" y="5220"/>
                              </a:lnTo>
                              <a:lnTo>
                                <a:pt x="2543" y="5242"/>
                              </a:lnTo>
                              <a:lnTo>
                                <a:pt x="2620" y="5265"/>
                              </a:lnTo>
                              <a:lnTo>
                                <a:pt x="2699" y="5290"/>
                              </a:lnTo>
                              <a:lnTo>
                                <a:pt x="2779" y="5317"/>
                              </a:lnTo>
                              <a:lnTo>
                                <a:pt x="2860" y="5345"/>
                              </a:lnTo>
                              <a:lnTo>
                                <a:pt x="2923" y="5354"/>
                              </a:lnTo>
                              <a:lnTo>
                                <a:pt x="2985" y="5363"/>
                              </a:lnTo>
                              <a:lnTo>
                                <a:pt x="3046" y="5370"/>
                              </a:lnTo>
                              <a:lnTo>
                                <a:pt x="3108" y="5375"/>
                              </a:lnTo>
                              <a:lnTo>
                                <a:pt x="3169" y="5380"/>
                              </a:lnTo>
                              <a:lnTo>
                                <a:pt x="3229" y="5383"/>
                              </a:lnTo>
                              <a:lnTo>
                                <a:pt x="3289" y="5385"/>
                              </a:lnTo>
                              <a:lnTo>
                                <a:pt x="3348" y="5386"/>
                              </a:lnTo>
                              <a:lnTo>
                                <a:pt x="3406" y="5385"/>
                              </a:lnTo>
                              <a:lnTo>
                                <a:pt x="3465" y="5383"/>
                              </a:lnTo>
                              <a:lnTo>
                                <a:pt x="3522" y="5380"/>
                              </a:lnTo>
                              <a:lnTo>
                                <a:pt x="3578" y="5375"/>
                              </a:lnTo>
                              <a:lnTo>
                                <a:pt x="3635" y="5369"/>
                              </a:lnTo>
                              <a:lnTo>
                                <a:pt x="3691" y="5361"/>
                              </a:lnTo>
                              <a:lnTo>
                                <a:pt x="3747" y="5352"/>
                              </a:lnTo>
                              <a:lnTo>
                                <a:pt x="3801" y="5342"/>
                              </a:lnTo>
                              <a:lnTo>
                                <a:pt x="3856" y="5332"/>
                              </a:lnTo>
                              <a:lnTo>
                                <a:pt x="3909" y="5318"/>
                              </a:lnTo>
                              <a:lnTo>
                                <a:pt x="3963" y="5305"/>
                              </a:lnTo>
                              <a:lnTo>
                                <a:pt x="4015" y="5290"/>
                              </a:lnTo>
                              <a:lnTo>
                                <a:pt x="4068" y="5274"/>
                              </a:lnTo>
                              <a:lnTo>
                                <a:pt x="4120" y="5255"/>
                              </a:lnTo>
                              <a:lnTo>
                                <a:pt x="4172" y="5237"/>
                              </a:lnTo>
                              <a:lnTo>
                                <a:pt x="4222" y="5216"/>
                              </a:lnTo>
                              <a:lnTo>
                                <a:pt x="4272" y="5194"/>
                              </a:lnTo>
                              <a:lnTo>
                                <a:pt x="4321" y="5171"/>
                              </a:lnTo>
                              <a:lnTo>
                                <a:pt x="4370" y="5146"/>
                              </a:lnTo>
                              <a:lnTo>
                                <a:pt x="4419" y="5121"/>
                              </a:lnTo>
                              <a:lnTo>
                                <a:pt x="4468" y="5093"/>
                              </a:lnTo>
                              <a:lnTo>
                                <a:pt x="4515" y="5065"/>
                              </a:lnTo>
                              <a:lnTo>
                                <a:pt x="4561" y="5036"/>
                              </a:lnTo>
                              <a:lnTo>
                                <a:pt x="4608" y="5005"/>
                              </a:lnTo>
                              <a:lnTo>
                                <a:pt x="4589" y="4982"/>
                              </a:lnTo>
                              <a:lnTo>
                                <a:pt x="4569" y="4960"/>
                              </a:lnTo>
                              <a:lnTo>
                                <a:pt x="4551" y="4937"/>
                              </a:lnTo>
                              <a:lnTo>
                                <a:pt x="4533" y="4913"/>
                              </a:lnTo>
                              <a:lnTo>
                                <a:pt x="4516" y="4889"/>
                              </a:lnTo>
                              <a:lnTo>
                                <a:pt x="4499" y="4864"/>
                              </a:lnTo>
                              <a:lnTo>
                                <a:pt x="4483" y="4840"/>
                              </a:lnTo>
                              <a:lnTo>
                                <a:pt x="4468" y="4814"/>
                              </a:lnTo>
                              <a:lnTo>
                                <a:pt x="4452" y="4788"/>
                              </a:lnTo>
                              <a:lnTo>
                                <a:pt x="4439" y="4761"/>
                              </a:lnTo>
                              <a:lnTo>
                                <a:pt x="4425" y="4735"/>
                              </a:lnTo>
                              <a:lnTo>
                                <a:pt x="4413" y="4708"/>
                              </a:lnTo>
                              <a:lnTo>
                                <a:pt x="4401" y="4680"/>
                              </a:lnTo>
                              <a:lnTo>
                                <a:pt x="4390" y="4652"/>
                              </a:lnTo>
                              <a:lnTo>
                                <a:pt x="4379" y="4625"/>
                              </a:lnTo>
                              <a:lnTo>
                                <a:pt x="4369" y="4596"/>
                              </a:lnTo>
                              <a:lnTo>
                                <a:pt x="4359" y="4567"/>
                              </a:lnTo>
                              <a:lnTo>
                                <a:pt x="4352" y="4538"/>
                              </a:lnTo>
                              <a:lnTo>
                                <a:pt x="4344" y="4509"/>
                              </a:lnTo>
                              <a:lnTo>
                                <a:pt x="4336" y="4479"/>
                              </a:lnTo>
                              <a:lnTo>
                                <a:pt x="4330" y="4450"/>
                              </a:lnTo>
                              <a:lnTo>
                                <a:pt x="4324" y="4421"/>
                              </a:lnTo>
                              <a:lnTo>
                                <a:pt x="4320" y="4390"/>
                              </a:lnTo>
                              <a:lnTo>
                                <a:pt x="4316" y="4360"/>
                              </a:lnTo>
                              <a:lnTo>
                                <a:pt x="4312" y="4330"/>
                              </a:lnTo>
                              <a:lnTo>
                                <a:pt x="4309" y="4300"/>
                              </a:lnTo>
                              <a:lnTo>
                                <a:pt x="4308" y="4270"/>
                              </a:lnTo>
                              <a:lnTo>
                                <a:pt x="4306" y="4239"/>
                              </a:lnTo>
                              <a:lnTo>
                                <a:pt x="4306" y="4209"/>
                              </a:lnTo>
                              <a:lnTo>
                                <a:pt x="4306" y="4178"/>
                              </a:lnTo>
                              <a:lnTo>
                                <a:pt x="4307" y="4147"/>
                              </a:lnTo>
                              <a:lnTo>
                                <a:pt x="4309" y="4117"/>
                              </a:lnTo>
                              <a:lnTo>
                                <a:pt x="4311" y="4087"/>
                              </a:lnTo>
                              <a:lnTo>
                                <a:pt x="4316" y="4057"/>
                              </a:lnTo>
                              <a:lnTo>
                                <a:pt x="4319" y="4026"/>
                              </a:lnTo>
                              <a:lnTo>
                                <a:pt x="4324" y="3997"/>
                              </a:lnTo>
                              <a:lnTo>
                                <a:pt x="4330" y="3966"/>
                              </a:lnTo>
                              <a:lnTo>
                                <a:pt x="4336" y="3937"/>
                              </a:lnTo>
                              <a:lnTo>
                                <a:pt x="4344" y="3907"/>
                              </a:lnTo>
                              <a:lnTo>
                                <a:pt x="4352" y="3877"/>
                              </a:lnTo>
                              <a:lnTo>
                                <a:pt x="4362" y="3848"/>
                              </a:lnTo>
                              <a:lnTo>
                                <a:pt x="4370" y="3819"/>
                              </a:lnTo>
                              <a:lnTo>
                                <a:pt x="4381" y="3789"/>
                              </a:lnTo>
                              <a:lnTo>
                                <a:pt x="4393" y="3761"/>
                              </a:lnTo>
                              <a:lnTo>
                                <a:pt x="4405" y="3732"/>
                              </a:lnTo>
                              <a:lnTo>
                                <a:pt x="4418" y="3705"/>
                              </a:lnTo>
                              <a:lnTo>
                                <a:pt x="4432" y="3677"/>
                              </a:lnTo>
                              <a:lnTo>
                                <a:pt x="4447" y="3649"/>
                              </a:lnTo>
                              <a:lnTo>
                                <a:pt x="4462" y="3622"/>
                              </a:lnTo>
                              <a:lnTo>
                                <a:pt x="4478" y="3596"/>
                              </a:lnTo>
                              <a:lnTo>
                                <a:pt x="4496" y="3570"/>
                              </a:lnTo>
                              <a:lnTo>
                                <a:pt x="4515" y="3543"/>
                              </a:lnTo>
                              <a:lnTo>
                                <a:pt x="4533" y="3518"/>
                              </a:lnTo>
                              <a:lnTo>
                                <a:pt x="4553" y="3493"/>
                              </a:lnTo>
                              <a:lnTo>
                                <a:pt x="4574" y="3468"/>
                              </a:lnTo>
                              <a:lnTo>
                                <a:pt x="4595" y="3444"/>
                              </a:lnTo>
                              <a:lnTo>
                                <a:pt x="4618" y="3421"/>
                              </a:lnTo>
                              <a:lnTo>
                                <a:pt x="4641" y="3398"/>
                              </a:lnTo>
                              <a:lnTo>
                                <a:pt x="4665" y="3375"/>
                              </a:lnTo>
                              <a:lnTo>
                                <a:pt x="4690" y="3353"/>
                              </a:lnTo>
                              <a:lnTo>
                                <a:pt x="4717" y="3332"/>
                              </a:lnTo>
                              <a:lnTo>
                                <a:pt x="4744" y="3312"/>
                              </a:lnTo>
                              <a:lnTo>
                                <a:pt x="4771" y="3291"/>
                              </a:lnTo>
                              <a:lnTo>
                                <a:pt x="4800" y="3272"/>
                              </a:lnTo>
                              <a:lnTo>
                                <a:pt x="4835" y="3249"/>
                              </a:lnTo>
                              <a:lnTo>
                                <a:pt x="4870" y="3229"/>
                              </a:lnTo>
                              <a:lnTo>
                                <a:pt x="4904" y="3208"/>
                              </a:lnTo>
                              <a:lnTo>
                                <a:pt x="4939" y="3189"/>
                              </a:lnTo>
                              <a:lnTo>
                                <a:pt x="4974" y="3172"/>
                              </a:lnTo>
                              <a:lnTo>
                                <a:pt x="5010" y="3157"/>
                              </a:lnTo>
                              <a:lnTo>
                                <a:pt x="5048" y="3141"/>
                              </a:lnTo>
                              <a:lnTo>
                                <a:pt x="5084" y="3128"/>
                              </a:lnTo>
                              <a:lnTo>
                                <a:pt x="5121" y="3116"/>
                              </a:lnTo>
                              <a:lnTo>
                                <a:pt x="5158" y="3105"/>
                              </a:lnTo>
                              <a:lnTo>
                                <a:pt x="5195" y="3097"/>
                              </a:lnTo>
                              <a:lnTo>
                                <a:pt x="5233" y="3089"/>
                              </a:lnTo>
                              <a:lnTo>
                                <a:pt x="5271" y="3083"/>
                              </a:lnTo>
                              <a:lnTo>
                                <a:pt x="5310" y="3078"/>
                              </a:lnTo>
                              <a:lnTo>
                                <a:pt x="5349" y="3075"/>
                              </a:lnTo>
                              <a:lnTo>
                                <a:pt x="5388" y="3074"/>
                              </a:lnTo>
                              <a:lnTo>
                                <a:pt x="5428" y="3073"/>
                              </a:lnTo>
                              <a:lnTo>
                                <a:pt x="5468" y="3074"/>
                              </a:lnTo>
                              <a:lnTo>
                                <a:pt x="5509" y="3077"/>
                              </a:lnTo>
                              <a:lnTo>
                                <a:pt x="5550" y="3081"/>
                              </a:lnTo>
                              <a:lnTo>
                                <a:pt x="5592" y="3087"/>
                              </a:lnTo>
                              <a:lnTo>
                                <a:pt x="5633" y="3094"/>
                              </a:lnTo>
                              <a:lnTo>
                                <a:pt x="5675" y="3103"/>
                              </a:lnTo>
                              <a:lnTo>
                                <a:pt x="5717" y="3114"/>
                              </a:lnTo>
                              <a:lnTo>
                                <a:pt x="5760" y="3126"/>
                              </a:lnTo>
                              <a:lnTo>
                                <a:pt x="5803" y="3140"/>
                              </a:lnTo>
                              <a:lnTo>
                                <a:pt x="5847" y="3156"/>
                              </a:lnTo>
                              <a:lnTo>
                                <a:pt x="5892" y="3173"/>
                              </a:lnTo>
                              <a:lnTo>
                                <a:pt x="5937" y="3192"/>
                              </a:lnTo>
                              <a:lnTo>
                                <a:pt x="5981" y="3212"/>
                              </a:lnTo>
                              <a:lnTo>
                                <a:pt x="6027" y="3234"/>
                              </a:lnTo>
                              <a:lnTo>
                                <a:pt x="6073" y="3258"/>
                              </a:lnTo>
                              <a:lnTo>
                                <a:pt x="6094" y="3171"/>
                              </a:lnTo>
                              <a:lnTo>
                                <a:pt x="6113" y="3085"/>
                              </a:lnTo>
                              <a:lnTo>
                                <a:pt x="6129" y="2998"/>
                              </a:lnTo>
                              <a:lnTo>
                                <a:pt x="6143" y="2912"/>
                              </a:lnTo>
                              <a:lnTo>
                                <a:pt x="6156" y="2827"/>
                              </a:lnTo>
                              <a:lnTo>
                                <a:pt x="6166" y="2742"/>
                              </a:lnTo>
                              <a:lnTo>
                                <a:pt x="6174" y="2656"/>
                              </a:lnTo>
                              <a:lnTo>
                                <a:pt x="6179" y="2572"/>
                              </a:lnTo>
                              <a:lnTo>
                                <a:pt x="6182" y="2488"/>
                              </a:lnTo>
                              <a:lnTo>
                                <a:pt x="6182" y="2405"/>
                              </a:lnTo>
                              <a:lnTo>
                                <a:pt x="6180" y="2322"/>
                              </a:lnTo>
                              <a:lnTo>
                                <a:pt x="6176" y="2239"/>
                              </a:lnTo>
                              <a:lnTo>
                                <a:pt x="6173" y="2199"/>
                              </a:lnTo>
                              <a:lnTo>
                                <a:pt x="6169" y="2157"/>
                              </a:lnTo>
                              <a:lnTo>
                                <a:pt x="6165" y="2117"/>
                              </a:lnTo>
                              <a:lnTo>
                                <a:pt x="6160" y="2076"/>
                              </a:lnTo>
                              <a:lnTo>
                                <a:pt x="6154" y="2035"/>
                              </a:lnTo>
                              <a:lnTo>
                                <a:pt x="6147" y="1994"/>
                              </a:lnTo>
                              <a:lnTo>
                                <a:pt x="6140" y="1955"/>
                              </a:lnTo>
                              <a:lnTo>
                                <a:pt x="6132" y="1915"/>
                              </a:lnTo>
                              <a:lnTo>
                                <a:pt x="6123" y="1874"/>
                              </a:lnTo>
                              <a:lnTo>
                                <a:pt x="6114" y="1835"/>
                              </a:lnTo>
                              <a:lnTo>
                                <a:pt x="6104" y="1794"/>
                              </a:lnTo>
                              <a:lnTo>
                                <a:pt x="6093" y="1755"/>
                              </a:lnTo>
                              <a:lnTo>
                                <a:pt x="6082" y="1716"/>
                              </a:lnTo>
                              <a:lnTo>
                                <a:pt x="6070" y="1676"/>
                              </a:lnTo>
                              <a:lnTo>
                                <a:pt x="6057" y="1637"/>
                              </a:lnTo>
                              <a:lnTo>
                                <a:pt x="6044" y="1598"/>
                              </a:lnTo>
                              <a:lnTo>
                                <a:pt x="6028" y="1558"/>
                              </a:lnTo>
                              <a:lnTo>
                                <a:pt x="6013" y="1520"/>
                              </a:lnTo>
                              <a:lnTo>
                                <a:pt x="5998" y="1481"/>
                              </a:lnTo>
                              <a:lnTo>
                                <a:pt x="5981" y="1443"/>
                              </a:lnTo>
                              <a:lnTo>
                                <a:pt x="5964" y="1404"/>
                              </a:lnTo>
                              <a:lnTo>
                                <a:pt x="5945" y="1366"/>
                              </a:lnTo>
                              <a:lnTo>
                                <a:pt x="5927" y="1328"/>
                              </a:lnTo>
                              <a:lnTo>
                                <a:pt x="5907" y="1290"/>
                              </a:lnTo>
                              <a:lnTo>
                                <a:pt x="5886" y="1252"/>
                              </a:lnTo>
                              <a:lnTo>
                                <a:pt x="5865" y="1214"/>
                              </a:lnTo>
                              <a:lnTo>
                                <a:pt x="5843" y="1176"/>
                              </a:lnTo>
                              <a:lnTo>
                                <a:pt x="5820" y="1139"/>
                              </a:lnTo>
                              <a:lnTo>
                                <a:pt x="5796" y="1102"/>
                              </a:lnTo>
                              <a:lnTo>
                                <a:pt x="5771" y="1065"/>
                              </a:lnTo>
                              <a:lnTo>
                                <a:pt x="5746" y="1028"/>
                              </a:lnTo>
                              <a:lnTo>
                                <a:pt x="5719" y="992"/>
                              </a:lnTo>
                              <a:lnTo>
                                <a:pt x="5692" y="954"/>
                              </a:lnTo>
                              <a:lnTo>
                                <a:pt x="5664" y="918"/>
                              </a:lnTo>
                              <a:lnTo>
                                <a:pt x="5635" y="881"/>
                              </a:lnTo>
                              <a:lnTo>
                                <a:pt x="5606" y="845"/>
                              </a:lnTo>
                              <a:lnTo>
                                <a:pt x="5575" y="809"/>
                              </a:lnTo>
                              <a:lnTo>
                                <a:pt x="5543" y="774"/>
                              </a:lnTo>
                              <a:lnTo>
                                <a:pt x="5511" y="738"/>
                              </a:lnTo>
                              <a:lnTo>
                                <a:pt x="5478" y="702"/>
                              </a:lnTo>
                              <a:lnTo>
                                <a:pt x="5417" y="655"/>
                              </a:lnTo>
                              <a:lnTo>
                                <a:pt x="5356" y="609"/>
                              </a:lnTo>
                              <a:lnTo>
                                <a:pt x="5296" y="564"/>
                              </a:lnTo>
                              <a:lnTo>
                                <a:pt x="5234" y="522"/>
                              </a:lnTo>
                              <a:lnTo>
                                <a:pt x="5173" y="480"/>
                              </a:lnTo>
                              <a:lnTo>
                                <a:pt x="5113" y="441"/>
                              </a:lnTo>
                              <a:lnTo>
                                <a:pt x="5052" y="404"/>
                              </a:lnTo>
                              <a:lnTo>
                                <a:pt x="4992" y="368"/>
                              </a:lnTo>
                              <a:lnTo>
                                <a:pt x="4932" y="333"/>
                              </a:lnTo>
                              <a:lnTo>
                                <a:pt x="4871" y="301"/>
                              </a:lnTo>
                              <a:lnTo>
                                <a:pt x="4811" y="269"/>
                              </a:lnTo>
                              <a:lnTo>
                                <a:pt x="4750" y="240"/>
                              </a:lnTo>
                              <a:lnTo>
                                <a:pt x="4689" y="213"/>
                              </a:lnTo>
                              <a:lnTo>
                                <a:pt x="4629" y="186"/>
                              </a:lnTo>
                              <a:lnTo>
                                <a:pt x="4569" y="162"/>
                              </a:lnTo>
                              <a:lnTo>
                                <a:pt x="4509" y="141"/>
                              </a:lnTo>
                              <a:lnTo>
                                <a:pt x="4449" y="119"/>
                              </a:lnTo>
                              <a:lnTo>
                                <a:pt x="4389" y="100"/>
                              </a:lnTo>
                              <a:lnTo>
                                <a:pt x="4329" y="83"/>
                              </a:lnTo>
                              <a:lnTo>
                                <a:pt x="4269" y="66"/>
                              </a:lnTo>
                              <a:lnTo>
                                <a:pt x="4209" y="52"/>
                              </a:lnTo>
                              <a:lnTo>
                                <a:pt x="4150" y="40"/>
                              </a:lnTo>
                              <a:lnTo>
                                <a:pt x="4090" y="29"/>
                              </a:lnTo>
                              <a:lnTo>
                                <a:pt x="4030" y="20"/>
                              </a:lnTo>
                              <a:lnTo>
                                <a:pt x="3969" y="13"/>
                              </a:lnTo>
                              <a:lnTo>
                                <a:pt x="3910" y="6"/>
                              </a:lnTo>
                              <a:lnTo>
                                <a:pt x="3850" y="3"/>
                              </a:lnTo>
                              <a:lnTo>
                                <a:pt x="3791" y="0"/>
                              </a:lnTo>
                              <a:lnTo>
                                <a:pt x="3731" y="0"/>
                              </a:lnTo>
                              <a:lnTo>
                                <a:pt x="3672" y="0"/>
                              </a:lnTo>
                              <a:lnTo>
                                <a:pt x="3613" y="3"/>
                              </a:lnTo>
                              <a:lnTo>
                                <a:pt x="3553" y="7"/>
                              </a:lnTo>
                              <a:lnTo>
                                <a:pt x="3494" y="13"/>
                              </a:lnTo>
                              <a:lnTo>
                                <a:pt x="3435" y="20"/>
                              </a:lnTo>
                              <a:lnTo>
                                <a:pt x="3376" y="30"/>
                              </a:lnTo>
                              <a:lnTo>
                                <a:pt x="3316" y="41"/>
                              </a:lnTo>
                              <a:lnTo>
                                <a:pt x="3257" y="53"/>
                              </a:lnTo>
                              <a:lnTo>
                                <a:pt x="3198" y="67"/>
                              </a:lnTo>
                              <a:lnTo>
                                <a:pt x="3139" y="84"/>
                              </a:lnTo>
                              <a:lnTo>
                                <a:pt x="3080" y="101"/>
                              </a:lnTo>
                              <a:lnTo>
                                <a:pt x="3021" y="121"/>
                              </a:lnTo>
                              <a:lnTo>
                                <a:pt x="2963" y="142"/>
                              </a:lnTo>
                              <a:lnTo>
                                <a:pt x="2904" y="165"/>
                              </a:lnTo>
                              <a:lnTo>
                                <a:pt x="2845" y="189"/>
                              </a:lnTo>
                              <a:lnTo>
                                <a:pt x="2787" y="215"/>
                              </a:lnTo>
                              <a:lnTo>
                                <a:pt x="2729" y="242"/>
                              </a:lnTo>
                              <a:lnTo>
                                <a:pt x="2670" y="272"/>
                              </a:lnTo>
                              <a:lnTo>
                                <a:pt x="2612" y="303"/>
                              </a:lnTo>
                              <a:lnTo>
                                <a:pt x="2553" y="336"/>
                              </a:lnTo>
                              <a:lnTo>
                                <a:pt x="2495" y="370"/>
                              </a:lnTo>
                              <a:lnTo>
                                <a:pt x="2436" y="406"/>
                              </a:lnTo>
                              <a:lnTo>
                                <a:pt x="2378" y="444"/>
                              </a:lnTo>
                              <a:lnTo>
                                <a:pt x="2319" y="484"/>
                              </a:lnTo>
                              <a:lnTo>
                                <a:pt x="2261" y="525"/>
                              </a:lnTo>
                              <a:lnTo>
                                <a:pt x="2203" y="568"/>
                              </a:lnTo>
                              <a:lnTo>
                                <a:pt x="2145" y="612"/>
                              </a:lnTo>
                              <a:lnTo>
                                <a:pt x="2087" y="658"/>
                              </a:lnTo>
                              <a:lnTo>
                                <a:pt x="2030" y="706"/>
                              </a:lnTo>
                              <a:lnTo>
                                <a:pt x="1971" y="756"/>
                              </a:lnTo>
                              <a:lnTo>
                                <a:pt x="1913" y="807"/>
                              </a:lnTo>
                              <a:lnTo>
                                <a:pt x="1856" y="860"/>
                              </a:lnTo>
                              <a:lnTo>
                                <a:pt x="1798" y="915"/>
                              </a:lnTo>
                              <a:lnTo>
                                <a:pt x="1740" y="971"/>
                              </a:lnTo>
                              <a:lnTo>
                                <a:pt x="1682" y="1029"/>
                              </a:lnTo>
                              <a:lnTo>
                                <a:pt x="1619" y="1102"/>
                              </a:lnTo>
                              <a:lnTo>
                                <a:pt x="1558" y="1175"/>
                              </a:lnTo>
                              <a:lnTo>
                                <a:pt x="1500" y="1249"/>
                              </a:lnTo>
                              <a:lnTo>
                                <a:pt x="1444" y="1324"/>
                              </a:lnTo>
                              <a:lnTo>
                                <a:pt x="1392" y="1398"/>
                              </a:lnTo>
                              <a:lnTo>
                                <a:pt x="1343" y="1473"/>
                              </a:lnTo>
                              <a:lnTo>
                                <a:pt x="1296" y="1549"/>
                              </a:lnTo>
                              <a:lnTo>
                                <a:pt x="1251" y="1624"/>
                              </a:lnTo>
                              <a:lnTo>
                                <a:pt x="1209" y="1700"/>
                              </a:lnTo>
                              <a:lnTo>
                                <a:pt x="1171" y="1777"/>
                              </a:lnTo>
                              <a:lnTo>
                                <a:pt x="1135" y="1855"/>
                              </a:lnTo>
                              <a:lnTo>
                                <a:pt x="1101" y="1932"/>
                              </a:lnTo>
                              <a:lnTo>
                                <a:pt x="1071" y="2010"/>
                              </a:lnTo>
                              <a:lnTo>
                                <a:pt x="1042" y="2088"/>
                              </a:lnTo>
                              <a:lnTo>
                                <a:pt x="1017" y="2167"/>
                              </a:lnTo>
                              <a:lnTo>
                                <a:pt x="994" y="2246"/>
                              </a:lnTo>
                              <a:lnTo>
                                <a:pt x="973" y="2325"/>
                              </a:lnTo>
                              <a:lnTo>
                                <a:pt x="956" y="2405"/>
                              </a:lnTo>
                              <a:lnTo>
                                <a:pt x="941" y="2485"/>
                              </a:lnTo>
                              <a:lnTo>
                                <a:pt x="927" y="2566"/>
                              </a:lnTo>
                              <a:lnTo>
                                <a:pt x="918" y="2646"/>
                              </a:lnTo>
                              <a:lnTo>
                                <a:pt x="910" y="2727"/>
                              </a:lnTo>
                              <a:lnTo>
                                <a:pt x="904" y="2809"/>
                              </a:lnTo>
                              <a:lnTo>
                                <a:pt x="902" y="2891"/>
                              </a:lnTo>
                              <a:lnTo>
                                <a:pt x="902" y="2974"/>
                              </a:lnTo>
                              <a:lnTo>
                                <a:pt x="904" y="3056"/>
                              </a:lnTo>
                              <a:lnTo>
                                <a:pt x="909" y="3140"/>
                              </a:lnTo>
                              <a:lnTo>
                                <a:pt x="917" y="3223"/>
                              </a:lnTo>
                              <a:lnTo>
                                <a:pt x="926" y="3307"/>
                              </a:lnTo>
                              <a:lnTo>
                                <a:pt x="938" y="3391"/>
                              </a:lnTo>
                              <a:lnTo>
                                <a:pt x="953" y="3476"/>
                              </a:lnTo>
                              <a:lnTo>
                                <a:pt x="969" y="3561"/>
                              </a:lnTo>
                              <a:lnTo>
                                <a:pt x="982" y="3590"/>
                              </a:lnTo>
                              <a:lnTo>
                                <a:pt x="994" y="3620"/>
                              </a:lnTo>
                              <a:lnTo>
                                <a:pt x="1005" y="3649"/>
                              </a:lnTo>
                              <a:lnTo>
                                <a:pt x="1016" y="3679"/>
                              </a:lnTo>
                              <a:lnTo>
                                <a:pt x="1025" y="3709"/>
                              </a:lnTo>
                              <a:lnTo>
                                <a:pt x="1033" y="3740"/>
                              </a:lnTo>
                              <a:lnTo>
                                <a:pt x="1042" y="3769"/>
                              </a:lnTo>
                              <a:lnTo>
                                <a:pt x="1049" y="3800"/>
                              </a:lnTo>
                              <a:lnTo>
                                <a:pt x="1055" y="3832"/>
                              </a:lnTo>
                              <a:lnTo>
                                <a:pt x="1061" y="3862"/>
                              </a:lnTo>
                              <a:lnTo>
                                <a:pt x="1065" y="3893"/>
                              </a:lnTo>
                              <a:lnTo>
                                <a:pt x="1069" y="3923"/>
                              </a:lnTo>
                              <a:lnTo>
                                <a:pt x="1073" y="3954"/>
                              </a:lnTo>
                              <a:lnTo>
                                <a:pt x="1075" y="3986"/>
                              </a:lnTo>
                              <a:lnTo>
                                <a:pt x="1077" y="4016"/>
                              </a:lnTo>
                              <a:lnTo>
                                <a:pt x="1077" y="4047"/>
                              </a:lnTo>
                              <a:lnTo>
                                <a:pt x="1078" y="4078"/>
                              </a:lnTo>
                              <a:lnTo>
                                <a:pt x="1077" y="4108"/>
                              </a:lnTo>
                              <a:lnTo>
                                <a:pt x="1076" y="4139"/>
                              </a:lnTo>
                              <a:lnTo>
                                <a:pt x="1074" y="4169"/>
                              </a:lnTo>
                              <a:lnTo>
                                <a:pt x="1071" y="4200"/>
                              </a:lnTo>
                              <a:lnTo>
                                <a:pt x="1067" y="4229"/>
                              </a:lnTo>
                              <a:lnTo>
                                <a:pt x="1063" y="4260"/>
                              </a:lnTo>
                              <a:lnTo>
                                <a:pt x="1057" y="4289"/>
                              </a:lnTo>
                              <a:lnTo>
                                <a:pt x="1052" y="4319"/>
                              </a:lnTo>
                              <a:lnTo>
                                <a:pt x="1045" y="4348"/>
                              </a:lnTo>
                              <a:lnTo>
                                <a:pt x="1039" y="4377"/>
                              </a:lnTo>
                              <a:lnTo>
                                <a:pt x="1030" y="4405"/>
                              </a:lnTo>
                              <a:lnTo>
                                <a:pt x="1022" y="4434"/>
                              </a:lnTo>
                              <a:lnTo>
                                <a:pt x="1013" y="4461"/>
                              </a:lnTo>
                              <a:lnTo>
                                <a:pt x="1003" y="4489"/>
                              </a:lnTo>
                              <a:lnTo>
                                <a:pt x="992" y="4516"/>
                              </a:lnTo>
                              <a:lnTo>
                                <a:pt x="0" y="5428"/>
                              </a:lnTo>
                              <a:close/>
                              <a:moveTo>
                                <a:pt x="5416" y="3317"/>
                              </a:moveTo>
                              <a:lnTo>
                                <a:pt x="5416" y="3317"/>
                              </a:lnTo>
                              <a:lnTo>
                                <a:pt x="5463" y="3318"/>
                              </a:lnTo>
                              <a:lnTo>
                                <a:pt x="5510" y="3322"/>
                              </a:lnTo>
                              <a:lnTo>
                                <a:pt x="5554" y="3328"/>
                              </a:lnTo>
                              <a:lnTo>
                                <a:pt x="5600" y="3336"/>
                              </a:lnTo>
                              <a:lnTo>
                                <a:pt x="5644" y="3346"/>
                              </a:lnTo>
                              <a:lnTo>
                                <a:pt x="5688" y="3359"/>
                              </a:lnTo>
                              <a:lnTo>
                                <a:pt x="5730" y="3373"/>
                              </a:lnTo>
                              <a:lnTo>
                                <a:pt x="5772" y="3389"/>
                              </a:lnTo>
                              <a:lnTo>
                                <a:pt x="5812" y="3408"/>
                              </a:lnTo>
                              <a:lnTo>
                                <a:pt x="5851" y="3428"/>
                              </a:lnTo>
                              <a:lnTo>
                                <a:pt x="5890" y="3450"/>
                              </a:lnTo>
                              <a:lnTo>
                                <a:pt x="5927" y="3473"/>
                              </a:lnTo>
                              <a:lnTo>
                                <a:pt x="5963" y="3500"/>
                              </a:lnTo>
                              <a:lnTo>
                                <a:pt x="5997" y="3527"/>
                              </a:lnTo>
                              <a:lnTo>
                                <a:pt x="6031" y="3555"/>
                              </a:lnTo>
                              <a:lnTo>
                                <a:pt x="6062" y="3586"/>
                              </a:lnTo>
                              <a:lnTo>
                                <a:pt x="6093" y="3618"/>
                              </a:lnTo>
                              <a:lnTo>
                                <a:pt x="6121" y="3650"/>
                              </a:lnTo>
                              <a:lnTo>
                                <a:pt x="6149" y="3685"/>
                              </a:lnTo>
                              <a:lnTo>
                                <a:pt x="6174" y="3721"/>
                              </a:lnTo>
                              <a:lnTo>
                                <a:pt x="6198" y="3759"/>
                              </a:lnTo>
                              <a:lnTo>
                                <a:pt x="6220" y="3797"/>
                              </a:lnTo>
                              <a:lnTo>
                                <a:pt x="6240" y="3836"/>
                              </a:lnTo>
                              <a:lnTo>
                                <a:pt x="6259" y="3877"/>
                              </a:lnTo>
                              <a:lnTo>
                                <a:pt x="6275" y="3918"/>
                              </a:lnTo>
                              <a:lnTo>
                                <a:pt x="6289" y="3961"/>
                              </a:lnTo>
                              <a:lnTo>
                                <a:pt x="6302" y="4004"/>
                              </a:lnTo>
                              <a:lnTo>
                                <a:pt x="6312" y="4048"/>
                              </a:lnTo>
                              <a:lnTo>
                                <a:pt x="6320" y="4093"/>
                              </a:lnTo>
                              <a:lnTo>
                                <a:pt x="6326" y="4139"/>
                              </a:lnTo>
                              <a:lnTo>
                                <a:pt x="6330" y="4186"/>
                              </a:lnTo>
                              <a:lnTo>
                                <a:pt x="6331" y="4233"/>
                              </a:lnTo>
                              <a:lnTo>
                                <a:pt x="6330" y="4280"/>
                              </a:lnTo>
                              <a:lnTo>
                                <a:pt x="6326" y="4325"/>
                              </a:lnTo>
                              <a:lnTo>
                                <a:pt x="6320" y="4371"/>
                              </a:lnTo>
                              <a:lnTo>
                                <a:pt x="6312" y="4416"/>
                              </a:lnTo>
                              <a:lnTo>
                                <a:pt x="6302" y="4461"/>
                              </a:lnTo>
                              <a:lnTo>
                                <a:pt x="6289" y="4504"/>
                              </a:lnTo>
                              <a:lnTo>
                                <a:pt x="6275" y="4546"/>
                              </a:lnTo>
                              <a:lnTo>
                                <a:pt x="6259" y="4588"/>
                              </a:lnTo>
                              <a:lnTo>
                                <a:pt x="6240" y="4628"/>
                              </a:lnTo>
                              <a:lnTo>
                                <a:pt x="6220" y="4667"/>
                              </a:lnTo>
                              <a:lnTo>
                                <a:pt x="6198" y="4706"/>
                              </a:lnTo>
                              <a:lnTo>
                                <a:pt x="6174" y="4743"/>
                              </a:lnTo>
                              <a:lnTo>
                                <a:pt x="6149" y="4779"/>
                              </a:lnTo>
                              <a:lnTo>
                                <a:pt x="6121" y="4814"/>
                              </a:lnTo>
                              <a:lnTo>
                                <a:pt x="6093" y="4847"/>
                              </a:lnTo>
                              <a:lnTo>
                                <a:pt x="6062" y="4878"/>
                              </a:lnTo>
                              <a:lnTo>
                                <a:pt x="6031" y="4909"/>
                              </a:lnTo>
                              <a:lnTo>
                                <a:pt x="5997" y="4937"/>
                              </a:lnTo>
                              <a:lnTo>
                                <a:pt x="5963" y="4965"/>
                              </a:lnTo>
                              <a:lnTo>
                                <a:pt x="5927" y="4991"/>
                              </a:lnTo>
                              <a:lnTo>
                                <a:pt x="5890" y="5015"/>
                              </a:lnTo>
                              <a:lnTo>
                                <a:pt x="5851" y="5037"/>
                              </a:lnTo>
                              <a:lnTo>
                                <a:pt x="5812" y="5056"/>
                              </a:lnTo>
                              <a:lnTo>
                                <a:pt x="5772" y="5075"/>
                              </a:lnTo>
                              <a:lnTo>
                                <a:pt x="5730" y="5091"/>
                              </a:lnTo>
                              <a:lnTo>
                                <a:pt x="5688" y="5105"/>
                              </a:lnTo>
                              <a:lnTo>
                                <a:pt x="5644" y="5119"/>
                              </a:lnTo>
                              <a:lnTo>
                                <a:pt x="5600" y="5128"/>
                              </a:lnTo>
                              <a:lnTo>
                                <a:pt x="5554" y="5136"/>
                              </a:lnTo>
                              <a:lnTo>
                                <a:pt x="5510" y="5143"/>
                              </a:lnTo>
                              <a:lnTo>
                                <a:pt x="5463" y="5146"/>
                              </a:lnTo>
                              <a:lnTo>
                                <a:pt x="5416" y="5147"/>
                              </a:lnTo>
                              <a:lnTo>
                                <a:pt x="5369" y="5146"/>
                              </a:lnTo>
                              <a:lnTo>
                                <a:pt x="5323" y="5143"/>
                              </a:lnTo>
                              <a:lnTo>
                                <a:pt x="5277" y="5136"/>
                              </a:lnTo>
                              <a:lnTo>
                                <a:pt x="5232" y="5128"/>
                              </a:lnTo>
                              <a:lnTo>
                                <a:pt x="5187" y="5119"/>
                              </a:lnTo>
                              <a:lnTo>
                                <a:pt x="5145" y="5105"/>
                              </a:lnTo>
                              <a:lnTo>
                                <a:pt x="5102" y="5091"/>
                              </a:lnTo>
                              <a:lnTo>
                                <a:pt x="5061" y="5075"/>
                              </a:lnTo>
                              <a:lnTo>
                                <a:pt x="5020" y="5056"/>
                              </a:lnTo>
                              <a:lnTo>
                                <a:pt x="4981" y="5037"/>
                              </a:lnTo>
                              <a:lnTo>
                                <a:pt x="4943" y="5015"/>
                              </a:lnTo>
                              <a:lnTo>
                                <a:pt x="4906" y="4991"/>
                              </a:lnTo>
                              <a:lnTo>
                                <a:pt x="4870" y="4965"/>
                              </a:lnTo>
                              <a:lnTo>
                                <a:pt x="4835" y="4937"/>
                              </a:lnTo>
                              <a:lnTo>
                                <a:pt x="4802" y="4909"/>
                              </a:lnTo>
                              <a:lnTo>
                                <a:pt x="4770" y="4878"/>
                              </a:lnTo>
                              <a:lnTo>
                                <a:pt x="4740" y="4847"/>
                              </a:lnTo>
                              <a:lnTo>
                                <a:pt x="4710" y="4814"/>
                              </a:lnTo>
                              <a:lnTo>
                                <a:pt x="4684" y="4779"/>
                              </a:lnTo>
                              <a:lnTo>
                                <a:pt x="4658" y="4743"/>
                              </a:lnTo>
                              <a:lnTo>
                                <a:pt x="4634" y="4706"/>
                              </a:lnTo>
                              <a:lnTo>
                                <a:pt x="4612" y="4667"/>
                              </a:lnTo>
                              <a:lnTo>
                                <a:pt x="4592" y="4628"/>
                              </a:lnTo>
                              <a:lnTo>
                                <a:pt x="4574" y="4588"/>
                              </a:lnTo>
                              <a:lnTo>
                                <a:pt x="4557" y="4546"/>
                              </a:lnTo>
                              <a:lnTo>
                                <a:pt x="4543" y="4504"/>
                              </a:lnTo>
                              <a:lnTo>
                                <a:pt x="4530" y="4461"/>
                              </a:lnTo>
                              <a:lnTo>
                                <a:pt x="4520" y="4416"/>
                              </a:lnTo>
                              <a:lnTo>
                                <a:pt x="4511" y="4371"/>
                              </a:lnTo>
                              <a:lnTo>
                                <a:pt x="4506" y="4325"/>
                              </a:lnTo>
                              <a:lnTo>
                                <a:pt x="4503" y="4280"/>
                              </a:lnTo>
                              <a:lnTo>
                                <a:pt x="4501" y="4233"/>
                              </a:lnTo>
                              <a:lnTo>
                                <a:pt x="4503" y="4186"/>
                              </a:lnTo>
                              <a:lnTo>
                                <a:pt x="4506" y="4139"/>
                              </a:lnTo>
                              <a:lnTo>
                                <a:pt x="4511" y="4093"/>
                              </a:lnTo>
                              <a:lnTo>
                                <a:pt x="4520" y="4048"/>
                              </a:lnTo>
                              <a:lnTo>
                                <a:pt x="4530" y="4004"/>
                              </a:lnTo>
                              <a:lnTo>
                                <a:pt x="4543" y="3961"/>
                              </a:lnTo>
                              <a:lnTo>
                                <a:pt x="4557" y="3918"/>
                              </a:lnTo>
                              <a:lnTo>
                                <a:pt x="4574" y="3877"/>
                              </a:lnTo>
                              <a:lnTo>
                                <a:pt x="4592" y="3836"/>
                              </a:lnTo>
                              <a:lnTo>
                                <a:pt x="4612" y="3797"/>
                              </a:lnTo>
                              <a:lnTo>
                                <a:pt x="4634" y="3759"/>
                              </a:lnTo>
                              <a:lnTo>
                                <a:pt x="4658" y="3721"/>
                              </a:lnTo>
                              <a:lnTo>
                                <a:pt x="4684" y="3685"/>
                              </a:lnTo>
                              <a:lnTo>
                                <a:pt x="4710" y="3650"/>
                              </a:lnTo>
                              <a:lnTo>
                                <a:pt x="4740" y="3618"/>
                              </a:lnTo>
                              <a:lnTo>
                                <a:pt x="4770" y="3586"/>
                              </a:lnTo>
                              <a:lnTo>
                                <a:pt x="4802" y="3555"/>
                              </a:lnTo>
                              <a:lnTo>
                                <a:pt x="4835" y="3527"/>
                              </a:lnTo>
                              <a:lnTo>
                                <a:pt x="4870" y="3500"/>
                              </a:lnTo>
                              <a:lnTo>
                                <a:pt x="4906" y="3473"/>
                              </a:lnTo>
                              <a:lnTo>
                                <a:pt x="4943" y="3450"/>
                              </a:lnTo>
                              <a:lnTo>
                                <a:pt x="4981" y="3428"/>
                              </a:lnTo>
                              <a:lnTo>
                                <a:pt x="5020" y="3408"/>
                              </a:lnTo>
                              <a:lnTo>
                                <a:pt x="5061" y="3389"/>
                              </a:lnTo>
                              <a:lnTo>
                                <a:pt x="5102" y="3373"/>
                              </a:lnTo>
                              <a:lnTo>
                                <a:pt x="5145" y="3359"/>
                              </a:lnTo>
                              <a:lnTo>
                                <a:pt x="5187" y="3346"/>
                              </a:lnTo>
                              <a:lnTo>
                                <a:pt x="5232" y="3336"/>
                              </a:lnTo>
                              <a:lnTo>
                                <a:pt x="5277" y="3328"/>
                              </a:lnTo>
                              <a:lnTo>
                                <a:pt x="5323" y="3322"/>
                              </a:lnTo>
                              <a:lnTo>
                                <a:pt x="5369" y="3318"/>
                              </a:lnTo>
                              <a:lnTo>
                                <a:pt x="5416" y="3317"/>
                              </a:lnTo>
                              <a:close/>
                              <a:moveTo>
                                <a:pt x="5416" y="3636"/>
                              </a:moveTo>
                              <a:lnTo>
                                <a:pt x="5416" y="3636"/>
                              </a:lnTo>
                              <a:lnTo>
                                <a:pt x="5446" y="3637"/>
                              </a:lnTo>
                              <a:lnTo>
                                <a:pt x="5477" y="3639"/>
                              </a:lnTo>
                              <a:lnTo>
                                <a:pt x="5506" y="3643"/>
                              </a:lnTo>
                              <a:lnTo>
                                <a:pt x="5536" y="3648"/>
                              </a:lnTo>
                              <a:lnTo>
                                <a:pt x="5564" y="3655"/>
                              </a:lnTo>
                              <a:lnTo>
                                <a:pt x="5593" y="3663"/>
                              </a:lnTo>
                              <a:lnTo>
                                <a:pt x="5620" y="3672"/>
                              </a:lnTo>
                              <a:lnTo>
                                <a:pt x="5647" y="3683"/>
                              </a:lnTo>
                              <a:lnTo>
                                <a:pt x="5673" y="3695"/>
                              </a:lnTo>
                              <a:lnTo>
                                <a:pt x="5700" y="3708"/>
                              </a:lnTo>
                              <a:lnTo>
                                <a:pt x="5725" y="3722"/>
                              </a:lnTo>
                              <a:lnTo>
                                <a:pt x="5749" y="3739"/>
                              </a:lnTo>
                              <a:lnTo>
                                <a:pt x="5772" y="3755"/>
                              </a:lnTo>
                              <a:lnTo>
                                <a:pt x="5795" y="3773"/>
                              </a:lnTo>
                              <a:lnTo>
                                <a:pt x="5817" y="3791"/>
                              </a:lnTo>
                              <a:lnTo>
                                <a:pt x="5837" y="3811"/>
                              </a:lnTo>
                              <a:lnTo>
                                <a:pt x="5857" y="3832"/>
                              </a:lnTo>
                              <a:lnTo>
                                <a:pt x="5876" y="3854"/>
                              </a:lnTo>
                              <a:lnTo>
                                <a:pt x="5893" y="3877"/>
                              </a:lnTo>
                              <a:lnTo>
                                <a:pt x="5909" y="3899"/>
                              </a:lnTo>
                              <a:lnTo>
                                <a:pt x="5925" y="3923"/>
                              </a:lnTo>
                              <a:lnTo>
                                <a:pt x="5940" y="3949"/>
                              </a:lnTo>
                              <a:lnTo>
                                <a:pt x="5953" y="3975"/>
                              </a:lnTo>
                              <a:lnTo>
                                <a:pt x="5965" y="4001"/>
                              </a:lnTo>
                              <a:lnTo>
                                <a:pt x="5975" y="4027"/>
                              </a:lnTo>
                              <a:lnTo>
                                <a:pt x="5985" y="4056"/>
                              </a:lnTo>
                              <a:lnTo>
                                <a:pt x="5992" y="4084"/>
                              </a:lnTo>
                              <a:lnTo>
                                <a:pt x="6000" y="4112"/>
                              </a:lnTo>
                              <a:lnTo>
                                <a:pt x="6004" y="4142"/>
                              </a:lnTo>
                              <a:lnTo>
                                <a:pt x="6009" y="4171"/>
                              </a:lnTo>
                              <a:lnTo>
                                <a:pt x="6011" y="4202"/>
                              </a:lnTo>
                              <a:lnTo>
                                <a:pt x="6012" y="4233"/>
                              </a:lnTo>
                              <a:lnTo>
                                <a:pt x="6011" y="4263"/>
                              </a:lnTo>
                              <a:lnTo>
                                <a:pt x="6009" y="4293"/>
                              </a:lnTo>
                              <a:lnTo>
                                <a:pt x="6004" y="4322"/>
                              </a:lnTo>
                              <a:lnTo>
                                <a:pt x="6000" y="4352"/>
                              </a:lnTo>
                              <a:lnTo>
                                <a:pt x="5992" y="4381"/>
                              </a:lnTo>
                              <a:lnTo>
                                <a:pt x="5985" y="4408"/>
                              </a:lnTo>
                              <a:lnTo>
                                <a:pt x="5975" y="4437"/>
                              </a:lnTo>
                              <a:lnTo>
                                <a:pt x="5965" y="4463"/>
                              </a:lnTo>
                              <a:lnTo>
                                <a:pt x="5953" y="4490"/>
                              </a:lnTo>
                              <a:lnTo>
                                <a:pt x="5940" y="4516"/>
                              </a:lnTo>
                              <a:lnTo>
                                <a:pt x="5925" y="4541"/>
                              </a:lnTo>
                              <a:lnTo>
                                <a:pt x="5909" y="4565"/>
                              </a:lnTo>
                              <a:lnTo>
                                <a:pt x="5893" y="4588"/>
                              </a:lnTo>
                              <a:lnTo>
                                <a:pt x="5876" y="4611"/>
                              </a:lnTo>
                              <a:lnTo>
                                <a:pt x="5857" y="4632"/>
                              </a:lnTo>
                              <a:lnTo>
                                <a:pt x="5837" y="4653"/>
                              </a:lnTo>
                              <a:lnTo>
                                <a:pt x="5817" y="4673"/>
                              </a:lnTo>
                              <a:lnTo>
                                <a:pt x="5795" y="4691"/>
                              </a:lnTo>
                              <a:lnTo>
                                <a:pt x="5772" y="4709"/>
                              </a:lnTo>
                              <a:lnTo>
                                <a:pt x="5749" y="4726"/>
                              </a:lnTo>
                              <a:lnTo>
                                <a:pt x="5725" y="4742"/>
                              </a:lnTo>
                              <a:lnTo>
                                <a:pt x="5700" y="4756"/>
                              </a:lnTo>
                              <a:lnTo>
                                <a:pt x="5673" y="4769"/>
                              </a:lnTo>
                              <a:lnTo>
                                <a:pt x="5647" y="4781"/>
                              </a:lnTo>
                              <a:lnTo>
                                <a:pt x="5620" y="4792"/>
                              </a:lnTo>
                              <a:lnTo>
                                <a:pt x="5593" y="4801"/>
                              </a:lnTo>
                              <a:lnTo>
                                <a:pt x="5564" y="4809"/>
                              </a:lnTo>
                              <a:lnTo>
                                <a:pt x="5536" y="4816"/>
                              </a:lnTo>
                              <a:lnTo>
                                <a:pt x="5506" y="4821"/>
                              </a:lnTo>
                              <a:lnTo>
                                <a:pt x="5477" y="4825"/>
                              </a:lnTo>
                              <a:lnTo>
                                <a:pt x="5446" y="4827"/>
                              </a:lnTo>
                              <a:lnTo>
                                <a:pt x="5416" y="4828"/>
                              </a:lnTo>
                              <a:lnTo>
                                <a:pt x="5385" y="4827"/>
                              </a:lnTo>
                              <a:lnTo>
                                <a:pt x="5356" y="4825"/>
                              </a:lnTo>
                              <a:lnTo>
                                <a:pt x="5325" y="4821"/>
                              </a:lnTo>
                              <a:lnTo>
                                <a:pt x="5297" y="4816"/>
                              </a:lnTo>
                              <a:lnTo>
                                <a:pt x="5267" y="4809"/>
                              </a:lnTo>
                              <a:lnTo>
                                <a:pt x="5239" y="4801"/>
                              </a:lnTo>
                              <a:lnTo>
                                <a:pt x="5211" y="4792"/>
                              </a:lnTo>
                              <a:lnTo>
                                <a:pt x="5184" y="4781"/>
                              </a:lnTo>
                              <a:lnTo>
                                <a:pt x="5158" y="4769"/>
                              </a:lnTo>
                              <a:lnTo>
                                <a:pt x="5133" y="4756"/>
                              </a:lnTo>
                              <a:lnTo>
                                <a:pt x="5108" y="4742"/>
                              </a:lnTo>
                              <a:lnTo>
                                <a:pt x="5084" y="4726"/>
                              </a:lnTo>
                              <a:lnTo>
                                <a:pt x="5060" y="4709"/>
                              </a:lnTo>
                              <a:lnTo>
                                <a:pt x="5038" y="4691"/>
                              </a:lnTo>
                              <a:lnTo>
                                <a:pt x="5016" y="4673"/>
                              </a:lnTo>
                              <a:lnTo>
                                <a:pt x="4995" y="4653"/>
                              </a:lnTo>
                              <a:lnTo>
                                <a:pt x="4975" y="4632"/>
                              </a:lnTo>
                              <a:lnTo>
                                <a:pt x="4957" y="4611"/>
                              </a:lnTo>
                              <a:lnTo>
                                <a:pt x="4939" y="4588"/>
                              </a:lnTo>
                              <a:lnTo>
                                <a:pt x="4922" y="4565"/>
                              </a:lnTo>
                              <a:lnTo>
                                <a:pt x="4907" y="4541"/>
                              </a:lnTo>
                              <a:lnTo>
                                <a:pt x="4892" y="4516"/>
                              </a:lnTo>
                              <a:lnTo>
                                <a:pt x="4879" y="4490"/>
                              </a:lnTo>
                              <a:lnTo>
                                <a:pt x="4867" y="4463"/>
                              </a:lnTo>
                              <a:lnTo>
                                <a:pt x="4856" y="4437"/>
                              </a:lnTo>
                              <a:lnTo>
                                <a:pt x="4848" y="4408"/>
                              </a:lnTo>
                              <a:lnTo>
                                <a:pt x="4839" y="4381"/>
                              </a:lnTo>
                              <a:lnTo>
                                <a:pt x="4832" y="4352"/>
                              </a:lnTo>
                              <a:lnTo>
                                <a:pt x="4827" y="4322"/>
                              </a:lnTo>
                              <a:lnTo>
                                <a:pt x="4824" y="4293"/>
                              </a:lnTo>
                              <a:lnTo>
                                <a:pt x="4821" y="4263"/>
                              </a:lnTo>
                              <a:lnTo>
                                <a:pt x="4820" y="4233"/>
                              </a:lnTo>
                              <a:lnTo>
                                <a:pt x="4821" y="4202"/>
                              </a:lnTo>
                              <a:lnTo>
                                <a:pt x="4824" y="4171"/>
                              </a:lnTo>
                              <a:lnTo>
                                <a:pt x="4827" y="4142"/>
                              </a:lnTo>
                              <a:lnTo>
                                <a:pt x="4832" y="4112"/>
                              </a:lnTo>
                              <a:lnTo>
                                <a:pt x="4839" y="4084"/>
                              </a:lnTo>
                              <a:lnTo>
                                <a:pt x="4848" y="4056"/>
                              </a:lnTo>
                              <a:lnTo>
                                <a:pt x="4856" y="4027"/>
                              </a:lnTo>
                              <a:lnTo>
                                <a:pt x="4867" y="4001"/>
                              </a:lnTo>
                              <a:lnTo>
                                <a:pt x="4879" y="3975"/>
                              </a:lnTo>
                              <a:lnTo>
                                <a:pt x="4892" y="3949"/>
                              </a:lnTo>
                              <a:lnTo>
                                <a:pt x="4907" y="3923"/>
                              </a:lnTo>
                              <a:lnTo>
                                <a:pt x="4922" y="3899"/>
                              </a:lnTo>
                              <a:lnTo>
                                <a:pt x="4939" y="3877"/>
                              </a:lnTo>
                              <a:lnTo>
                                <a:pt x="4957" y="3854"/>
                              </a:lnTo>
                              <a:lnTo>
                                <a:pt x="4975" y="3832"/>
                              </a:lnTo>
                              <a:lnTo>
                                <a:pt x="4995" y="3811"/>
                              </a:lnTo>
                              <a:lnTo>
                                <a:pt x="5016" y="3791"/>
                              </a:lnTo>
                              <a:lnTo>
                                <a:pt x="5038" y="3773"/>
                              </a:lnTo>
                              <a:lnTo>
                                <a:pt x="5060" y="3755"/>
                              </a:lnTo>
                              <a:lnTo>
                                <a:pt x="5084" y="3739"/>
                              </a:lnTo>
                              <a:lnTo>
                                <a:pt x="5108" y="3722"/>
                              </a:lnTo>
                              <a:lnTo>
                                <a:pt x="5133" y="3708"/>
                              </a:lnTo>
                              <a:lnTo>
                                <a:pt x="5158" y="3695"/>
                              </a:lnTo>
                              <a:lnTo>
                                <a:pt x="5184" y="3683"/>
                              </a:lnTo>
                              <a:lnTo>
                                <a:pt x="5211" y="3672"/>
                              </a:lnTo>
                              <a:lnTo>
                                <a:pt x="5239" y="3663"/>
                              </a:lnTo>
                              <a:lnTo>
                                <a:pt x="5267" y="3655"/>
                              </a:lnTo>
                              <a:lnTo>
                                <a:pt x="5297" y="3648"/>
                              </a:lnTo>
                              <a:lnTo>
                                <a:pt x="5325" y="3643"/>
                              </a:lnTo>
                              <a:lnTo>
                                <a:pt x="5356" y="3639"/>
                              </a:lnTo>
                              <a:lnTo>
                                <a:pt x="5385" y="3637"/>
                              </a:lnTo>
                              <a:lnTo>
                                <a:pt x="5416" y="3636"/>
                              </a:lnTo>
                              <a:close/>
                              <a:moveTo>
                                <a:pt x="1285" y="2735"/>
                              </a:moveTo>
                              <a:lnTo>
                                <a:pt x="1321" y="2720"/>
                              </a:lnTo>
                              <a:lnTo>
                                <a:pt x="3534" y="4987"/>
                              </a:lnTo>
                              <a:lnTo>
                                <a:pt x="3468" y="4992"/>
                              </a:lnTo>
                              <a:lnTo>
                                <a:pt x="3401" y="4994"/>
                              </a:lnTo>
                              <a:lnTo>
                                <a:pt x="3334" y="4994"/>
                              </a:lnTo>
                              <a:lnTo>
                                <a:pt x="3266" y="4992"/>
                              </a:lnTo>
                              <a:lnTo>
                                <a:pt x="3196" y="4987"/>
                              </a:lnTo>
                              <a:lnTo>
                                <a:pt x="3127" y="4981"/>
                              </a:lnTo>
                              <a:lnTo>
                                <a:pt x="3057" y="4972"/>
                              </a:lnTo>
                              <a:lnTo>
                                <a:pt x="2986" y="4961"/>
                              </a:lnTo>
                              <a:lnTo>
                                <a:pt x="2916" y="4948"/>
                              </a:lnTo>
                              <a:lnTo>
                                <a:pt x="2847" y="4933"/>
                              </a:lnTo>
                              <a:lnTo>
                                <a:pt x="2777" y="4916"/>
                              </a:lnTo>
                              <a:lnTo>
                                <a:pt x="2707" y="4897"/>
                              </a:lnTo>
                              <a:lnTo>
                                <a:pt x="2638" y="4876"/>
                              </a:lnTo>
                              <a:lnTo>
                                <a:pt x="2569" y="4853"/>
                              </a:lnTo>
                              <a:lnTo>
                                <a:pt x="2501" y="4828"/>
                              </a:lnTo>
                              <a:lnTo>
                                <a:pt x="2435" y="4801"/>
                              </a:lnTo>
                              <a:lnTo>
                                <a:pt x="2422" y="4795"/>
                              </a:lnTo>
                              <a:lnTo>
                                <a:pt x="2409" y="4791"/>
                              </a:lnTo>
                              <a:lnTo>
                                <a:pt x="2395" y="4788"/>
                              </a:lnTo>
                              <a:lnTo>
                                <a:pt x="2382" y="4785"/>
                              </a:lnTo>
                              <a:lnTo>
                                <a:pt x="2358" y="4783"/>
                              </a:lnTo>
                              <a:lnTo>
                                <a:pt x="2334" y="4782"/>
                              </a:lnTo>
                              <a:lnTo>
                                <a:pt x="2310" y="4782"/>
                              </a:lnTo>
                              <a:lnTo>
                                <a:pt x="2285" y="4780"/>
                              </a:lnTo>
                              <a:lnTo>
                                <a:pt x="2272" y="4779"/>
                              </a:lnTo>
                              <a:lnTo>
                                <a:pt x="2259" y="4776"/>
                              </a:lnTo>
                              <a:lnTo>
                                <a:pt x="2245" y="4772"/>
                              </a:lnTo>
                              <a:lnTo>
                                <a:pt x="2231" y="4768"/>
                              </a:lnTo>
                              <a:lnTo>
                                <a:pt x="2643" y="4320"/>
                              </a:lnTo>
                              <a:lnTo>
                                <a:pt x="1929" y="3621"/>
                              </a:lnTo>
                              <a:lnTo>
                                <a:pt x="1474" y="4045"/>
                              </a:lnTo>
                              <a:lnTo>
                                <a:pt x="1468" y="4024"/>
                              </a:lnTo>
                              <a:lnTo>
                                <a:pt x="1465" y="4005"/>
                              </a:lnTo>
                              <a:lnTo>
                                <a:pt x="1462" y="3987"/>
                              </a:lnTo>
                              <a:lnTo>
                                <a:pt x="1460" y="3968"/>
                              </a:lnTo>
                              <a:lnTo>
                                <a:pt x="1458" y="3932"/>
                              </a:lnTo>
                              <a:lnTo>
                                <a:pt x="1458" y="3897"/>
                              </a:lnTo>
                              <a:lnTo>
                                <a:pt x="1457" y="3862"/>
                              </a:lnTo>
                              <a:lnTo>
                                <a:pt x="1456" y="3846"/>
                              </a:lnTo>
                              <a:lnTo>
                                <a:pt x="1455" y="3828"/>
                              </a:lnTo>
                              <a:lnTo>
                                <a:pt x="1453" y="3811"/>
                              </a:lnTo>
                              <a:lnTo>
                                <a:pt x="1450" y="3792"/>
                              </a:lnTo>
                              <a:lnTo>
                                <a:pt x="1445" y="3774"/>
                              </a:lnTo>
                              <a:lnTo>
                                <a:pt x="1439" y="3755"/>
                              </a:lnTo>
                              <a:lnTo>
                                <a:pt x="1418" y="3693"/>
                              </a:lnTo>
                              <a:lnTo>
                                <a:pt x="1397" y="3631"/>
                              </a:lnTo>
                              <a:lnTo>
                                <a:pt x="1379" y="3568"/>
                              </a:lnTo>
                              <a:lnTo>
                                <a:pt x="1361" y="3506"/>
                              </a:lnTo>
                              <a:lnTo>
                                <a:pt x="1346" y="3443"/>
                              </a:lnTo>
                              <a:lnTo>
                                <a:pt x="1332" y="3379"/>
                              </a:lnTo>
                              <a:lnTo>
                                <a:pt x="1318" y="3317"/>
                              </a:lnTo>
                              <a:lnTo>
                                <a:pt x="1308" y="3254"/>
                              </a:lnTo>
                              <a:lnTo>
                                <a:pt x="1298" y="3189"/>
                              </a:lnTo>
                              <a:lnTo>
                                <a:pt x="1290" y="3126"/>
                              </a:lnTo>
                              <a:lnTo>
                                <a:pt x="1285" y="3062"/>
                              </a:lnTo>
                              <a:lnTo>
                                <a:pt x="1280" y="2997"/>
                              </a:lnTo>
                              <a:lnTo>
                                <a:pt x="1279" y="2932"/>
                              </a:lnTo>
                              <a:lnTo>
                                <a:pt x="1279" y="2866"/>
                              </a:lnTo>
                              <a:lnTo>
                                <a:pt x="1281" y="2801"/>
                              </a:lnTo>
                              <a:lnTo>
                                <a:pt x="1285" y="2735"/>
                              </a:lnTo>
                              <a:close/>
                              <a:moveTo>
                                <a:pt x="1898" y="3978"/>
                              </a:moveTo>
                              <a:lnTo>
                                <a:pt x="2264" y="4339"/>
                              </a:lnTo>
                              <a:lnTo>
                                <a:pt x="2248" y="4358"/>
                              </a:lnTo>
                              <a:lnTo>
                                <a:pt x="2232" y="4375"/>
                              </a:lnTo>
                              <a:lnTo>
                                <a:pt x="2213" y="4389"/>
                              </a:lnTo>
                              <a:lnTo>
                                <a:pt x="2194" y="4401"/>
                              </a:lnTo>
                              <a:lnTo>
                                <a:pt x="2175" y="4410"/>
                              </a:lnTo>
                              <a:lnTo>
                                <a:pt x="2154" y="4417"/>
                              </a:lnTo>
                              <a:lnTo>
                                <a:pt x="2133" y="4423"/>
                              </a:lnTo>
                              <a:lnTo>
                                <a:pt x="2111" y="4425"/>
                              </a:lnTo>
                              <a:lnTo>
                                <a:pt x="2089" y="4426"/>
                              </a:lnTo>
                              <a:lnTo>
                                <a:pt x="2066" y="4425"/>
                              </a:lnTo>
                              <a:lnTo>
                                <a:pt x="2042" y="4422"/>
                              </a:lnTo>
                              <a:lnTo>
                                <a:pt x="2016" y="4416"/>
                              </a:lnTo>
                              <a:lnTo>
                                <a:pt x="1991" y="4408"/>
                              </a:lnTo>
                              <a:lnTo>
                                <a:pt x="1965" y="4400"/>
                              </a:lnTo>
                              <a:lnTo>
                                <a:pt x="1939" y="4389"/>
                              </a:lnTo>
                              <a:lnTo>
                                <a:pt x="1912" y="4377"/>
                              </a:lnTo>
                              <a:lnTo>
                                <a:pt x="1897" y="4363"/>
                              </a:lnTo>
                              <a:lnTo>
                                <a:pt x="1885" y="4350"/>
                              </a:lnTo>
                              <a:lnTo>
                                <a:pt x="1873" y="4335"/>
                              </a:lnTo>
                              <a:lnTo>
                                <a:pt x="1864" y="4320"/>
                              </a:lnTo>
                              <a:lnTo>
                                <a:pt x="1855" y="4306"/>
                              </a:lnTo>
                              <a:lnTo>
                                <a:pt x="1847" y="4291"/>
                              </a:lnTo>
                              <a:lnTo>
                                <a:pt x="1839" y="4275"/>
                              </a:lnTo>
                              <a:lnTo>
                                <a:pt x="1834" y="4261"/>
                              </a:lnTo>
                              <a:lnTo>
                                <a:pt x="1829" y="4246"/>
                              </a:lnTo>
                              <a:lnTo>
                                <a:pt x="1824" y="4230"/>
                              </a:lnTo>
                              <a:lnTo>
                                <a:pt x="1821" y="4215"/>
                              </a:lnTo>
                              <a:lnTo>
                                <a:pt x="1819" y="4200"/>
                              </a:lnTo>
                              <a:lnTo>
                                <a:pt x="1818" y="4185"/>
                              </a:lnTo>
                              <a:lnTo>
                                <a:pt x="1817" y="4169"/>
                              </a:lnTo>
                              <a:lnTo>
                                <a:pt x="1817" y="4155"/>
                              </a:lnTo>
                              <a:lnTo>
                                <a:pt x="1818" y="4141"/>
                              </a:lnTo>
                              <a:lnTo>
                                <a:pt x="1819" y="4127"/>
                              </a:lnTo>
                              <a:lnTo>
                                <a:pt x="1821" y="4112"/>
                              </a:lnTo>
                              <a:lnTo>
                                <a:pt x="1824" y="4099"/>
                              </a:lnTo>
                              <a:lnTo>
                                <a:pt x="1827" y="4086"/>
                              </a:lnTo>
                              <a:lnTo>
                                <a:pt x="1835" y="4061"/>
                              </a:lnTo>
                              <a:lnTo>
                                <a:pt x="1845" y="4039"/>
                              </a:lnTo>
                              <a:lnTo>
                                <a:pt x="1850" y="4028"/>
                              </a:lnTo>
                              <a:lnTo>
                                <a:pt x="1857" y="4019"/>
                              </a:lnTo>
                              <a:lnTo>
                                <a:pt x="1864" y="4010"/>
                              </a:lnTo>
                              <a:lnTo>
                                <a:pt x="1870" y="4002"/>
                              </a:lnTo>
                              <a:lnTo>
                                <a:pt x="1877" y="3994"/>
                              </a:lnTo>
                              <a:lnTo>
                                <a:pt x="1884" y="3988"/>
                              </a:lnTo>
                              <a:lnTo>
                                <a:pt x="1891" y="3982"/>
                              </a:lnTo>
                              <a:lnTo>
                                <a:pt x="1898" y="3978"/>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乒乓球" o:spid="_x0000_s1026" o:spt="100" style="position:absolute;left:0pt;margin-left:272.1pt;margin-top:669.05pt;height:26.25pt;width:27.5pt;z-index:-167730176;v-text-anchor:middle;mso-width-relative:page;mso-height-relative:page;" fillcolor="#5B9BD5 [3204]" filled="t" stroked="f" coordsize="6331,6257" o:gfxdata="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" path="m0,5428l876,6257,1858,5199,1874,5188,1892,5180,1910,5172,1930,5166,1952,5160,1974,5156,1998,5152,2023,5150,2049,5149,2075,5150,2104,5151,2133,5153,2163,5156,2193,5160,2225,5166,2258,5171,2324,5184,2395,5202,2468,5220,2543,5242,2620,5265,2699,5290,2779,5317,2860,5345,2923,5354,2985,5363,3046,5370,3108,5375,3169,5380,3229,5383,3289,5385,3348,5386,3406,5385,3465,5383,3522,5380,3578,5375,3635,5369,3691,5361,3747,5352,3801,5342,3856,5332,3909,5318,3963,5305,4015,5290,4068,5274,4120,5255,4172,5237,4222,5216,4272,5194,4321,5171,4370,5146,4419,5121,4468,5093,4515,5065,4561,5036,4608,5005,4589,4982,4569,4960,4551,4937,4533,4913,4516,4889,4499,4864,4483,4840,4468,4814,4452,4788,4439,4761,4425,4735,4413,4708,4401,4680,4390,4652,4379,4625,4369,4596,4359,4567,4352,4538,4344,4509,4336,4479,4330,4450,4324,4421,4320,4390,4316,4360,4312,4330,4309,4300,4308,4270,4306,4239,4306,4209,4306,4178,4307,4147,4309,4117,4311,4087,4316,4057,4319,4026,4324,3997,4330,3966,4336,3937,4344,3907,4352,3877,4362,3848,4370,3819,4381,3789,4393,3761,4405,3732,4418,3705,4432,3677,4447,3649,4462,3622,4478,3596,4496,3570,4515,3543,4533,3518,4553,3493,4574,3468,4595,3444,4618,3421,4641,3398,4665,3375,4690,3353,4717,3332,4744,3312,4771,3291,4800,3272,4835,3249,4870,3229,4904,3208,4939,3189,4974,3172,5010,3157,5048,3141,5084,3128,5121,3116,5158,3105,5195,3097,5233,3089,5271,3083,5310,3078,5349,3075,5388,3074,5428,3073,5468,3074,5509,3077,5550,3081,5592,3087,5633,3094,5675,3103,5717,3114,5760,3126,5803,3140,5847,3156,5892,3173,5937,3192,5981,3212,6027,3234,6073,3258,6094,3171,6113,3085,6129,2998,6143,2912,6156,2827,6166,2742,6174,2656,6179,2572,6182,2488,6182,2405,6180,2322,6176,2239,6173,2199,6169,2157,6165,2117,6160,2076,6154,2035,6147,1994,6140,1955,6132,1915,6123,1874,6114,1835,6104,1794,6093,1755,6082,1716,6070,1676,6057,1637,6044,1598,6028,1558,6013,1520,5998,1481,5981,1443,5964,1404,5945,1366,5927,1328,5907,1290,5886,1252,5865,1214,5843,1176,5820,1139,5796,1102,5771,1065,5746,1028,5719,992,5692,954,5664,918,5635,881,5606,845,5575,809,5543,774,5511,738,5478,702,5417,655,5356,609,5296,564,5234,522,5173,480,5113,441,5052,404,4992,368,4932,333,4871,301,4811,269,4750,240,4689,213,4629,186,4569,162,4509,141,4449,119,4389,100,4329,83,4269,66,4209,52,4150,40,4090,29,4030,20,3969,13,3910,6,3850,3,3791,0,3731,0,3672,0,3613,3,3553,7,3494,13,3435,20,3376,30,3316,41,3257,53,3198,67,3139,84,3080,101,3021,121,2963,142,2904,165,2845,189,2787,215,2729,242,2670,272,2612,303,2553,336,2495,370,2436,406,2378,444,2319,484,2261,525,2203,568,2145,612,2087,658,2030,706,1971,756,1913,807,1856,860,1798,915,1740,971,1682,1029,1619,1102,1558,1175,1500,1249,1444,1324,1392,1398,1343,1473,1296,1549,1251,1624,1209,1700,1171,1777,1135,1855,1101,1932,1071,2010,1042,2088,1017,2167,994,2246,973,2325,956,2405,941,2485,927,2566,918,2646,910,2727,904,2809,902,2891,902,2974,904,3056,909,3140,917,3223,926,3307,938,3391,953,3476,969,3561,982,3590,994,3620,1005,3649,1016,3679,1025,3709,1033,3740,1042,3769,1049,3800,1055,3832,1061,3862,1065,3893,1069,3923,1073,3954,1075,3986,1077,4016,1077,4047,1078,4078,1077,4108,1076,4139,1074,4169,1071,4200,1067,4229,1063,4260,1057,4289,1052,4319,1045,4348,1039,4377,1030,4405,1022,4434,1013,4461,1003,4489,992,4516,0,5428xm5416,3317l5416,3317,5463,3318,5510,3322,5554,3328,5600,3336,5644,3346,5688,3359,5730,3373,5772,3389,5812,3408,5851,3428,5890,3450,5927,3473,5963,3500,5997,3527,6031,3555,6062,3586,6093,3618,6121,3650,6149,3685,6174,3721,6198,3759,6220,3797,6240,3836,6259,3877,6275,3918,6289,3961,6302,4004,6312,4048,6320,4093,6326,4139,6330,4186,6331,4233,6330,4280,6326,4325,6320,4371,6312,4416,6302,4461,6289,4504,6275,4546,6259,4588,6240,4628,6220,4667,6198,4706,6174,4743,6149,4779,6121,4814,6093,4847,6062,4878,6031,4909,5997,4937,5963,4965,5927,4991,5890,5015,5851,5037,5812,5056,5772,5075,5730,5091,5688,5105,5644,5119,5600,5128,5554,5136,5510,5143,5463,5146,5416,5147,5369,5146,5323,5143,5277,5136,5232,5128,5187,5119,5145,5105,5102,5091,5061,5075,5020,5056,4981,5037,4943,5015,4906,4991,4870,4965,4835,4937,4802,4909,4770,4878,4740,4847,4710,4814,4684,4779,4658,4743,4634,4706,4612,4667,4592,4628,4574,4588,4557,4546,4543,4504,4530,4461,4520,4416,4511,4371,4506,4325,4503,4280,4501,4233,4503,4186,4506,4139,4511,4093,4520,4048,4530,4004,4543,3961,4557,3918,4574,3877,4592,3836,4612,3797,4634,3759,4658,3721,4684,3685,4710,3650,4740,3618,4770,3586,4802,3555,4835,3527,4870,3500,4906,3473,4943,3450,4981,3428,5020,3408,5061,3389,5102,3373,5145,3359,5187,3346,5232,3336,5277,3328,5323,3322,5369,3318,5416,3317xm5416,3636l5416,3636,5446,3637,5477,3639,5506,3643,5536,3648,5564,3655,5593,3663,5620,3672,5647,3683,5673,3695,5700,3708,5725,3722,5749,3739,5772,3755,5795,3773,5817,3791,5837,3811,5857,3832,5876,3854,5893,3877,5909,3899,5925,3923,5940,3949,5953,3975,5965,4001,5975,4027,5985,4056,5992,4084,6000,4112,6004,4142,6009,4171,6011,4202,6012,4233,6011,4263,6009,4293,6004,4322,6000,4352,5992,4381,5985,4408,5975,4437,5965,4463,5953,4490,5940,4516,5925,4541,5909,4565,5893,4588,5876,4611,5857,4632,5837,4653,5817,4673,5795,4691,5772,4709,5749,4726,5725,4742,5700,4756,5673,4769,5647,4781,5620,4792,5593,4801,5564,4809,5536,4816,5506,4821,5477,4825,5446,4827,5416,4828,5385,4827,5356,4825,5325,4821,5297,4816,5267,4809,5239,4801,5211,4792,5184,4781,5158,4769,5133,4756,5108,4742,5084,4726,5060,4709,5038,4691,5016,4673,4995,4653,4975,4632,4957,4611,4939,4588,4922,4565,4907,4541,4892,4516,4879,4490,4867,4463,4856,4437,4848,4408,4839,4381,4832,4352,4827,4322,4824,4293,4821,4263,4820,4233,4821,4202,4824,4171,4827,4142,4832,4112,4839,4084,4848,4056,4856,4027,4867,4001,4879,3975,4892,3949,4907,3923,4922,3899,4939,3877,4957,3854,4975,3832,4995,3811,5016,3791,5038,3773,5060,3755,5084,3739,5108,3722,5133,3708,5158,3695,5184,3683,5211,3672,5239,3663,5267,3655,5297,3648,5325,3643,5356,3639,5385,3637,5416,3636xm1285,2735l1321,2720,3534,4987,3468,4992,3401,4994,3334,4994,3266,4992,3196,4987,3127,4981,3057,4972,2986,4961,2916,4948,2847,4933,2777,4916,2707,4897,2638,4876,2569,4853,2501,4828,2435,4801,2422,4795,2409,4791,2395,4788,2382,4785,2358,4783,2334,4782,2310,4782,2285,4780,2272,4779,2259,4776,2245,4772,2231,4768,2643,4320,1929,3621,1474,4045,1468,4024,1465,4005,1462,3987,1460,3968,1458,3932,1458,3897,1457,3862,1456,3846,1455,3828,1453,3811,1450,3792,1445,3774,1439,3755,1418,3693,1397,3631,1379,3568,1361,3506,1346,3443,1332,3379,1318,3317,1308,3254,1298,3189,1290,3126,1285,3062,1280,2997,1279,2932,1279,2866,1281,2801,1285,2735xm1898,3978l2264,4339,2248,4358,2232,4375,2213,4389,2194,4401,2175,4410,2154,4417,2133,4423,2111,4425,2089,4426,2066,4425,2042,4422,2016,4416,1991,4408,1965,4400,1939,4389,1912,4377,1897,4363,1885,4350,1873,4335,1864,4320,1855,4306,1847,4291,1839,4275,1834,4261,1829,4246,1824,4230,1821,4215,1819,4200,1818,4185,1817,4169,1817,4155,1818,4141,1819,4127,1821,4112,1824,4099,1827,4086,1835,4061,1845,4039,1850,4028,1857,4019,1864,4010,1870,4002,1877,3994,1884,3988,1891,3982,1898,3978xe">
                <v:path o:connectlocs="@0,@0;@0,@0;@0,@0;@0,@0;@0,@0;@0,@0;@0,@0;@0,@0;@0,@0;@0,@0;@0,@0;@0,@0;@0,@0;@0,@0;@0,@0;@0,@0;@0,@0;@0,@0;@0,@0;@0,@0;@0,@0;@0,@0;@0,@0;@0,@0;@0,@0;@0,@0;@0,@0;@0,@0;@0,@0;@0,@0;@0,@0;@0,@0;@0,@0;@0,@0;@0,@0;@0,@0;@0,@0;@0,@0;@0,@0;@0,@0;@0,@0;@0,@0;@0,@0;@0,@0;@0,@0;@0,@0;@0,@0;@0,@0;@0,@0;@0,@0;@0,@0;@0,@0;@0,@0;@0,@0;@0,@0;@0,@0;@0,@0;@0,@0;@0,@0;@0,@0;@0,@0" o:connectangles="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36096" behindDoc="0" locked="0" layoutInCell="1" allowOverlap="1">
                <wp:simplePos x="0" y="0"/>
                <wp:positionH relativeFrom="column">
                  <wp:posOffset>2630170</wp:posOffset>
                </wp:positionH>
                <wp:positionV relativeFrom="paragraph">
                  <wp:posOffset>8496935</wp:posOffset>
                </wp:positionV>
                <wp:extent cx="349250" cy="301625"/>
                <wp:effectExtent l="0" t="0" r="6350" b="3175"/>
                <wp:wrapNone/>
                <wp:docPr id="85" name="打高尔夫球"/>
                <wp:cNvGraphicFramePr/>
                <a:graphic xmlns:a="http://schemas.openxmlformats.org/drawingml/2006/main">
                  <a:graphicData uri="http://schemas.microsoft.com/office/word/2010/wordprocessingShape">
                    <wps:wsp>
                      <wps:cNvSpPr/>
                      <wps:spPr bwMode="auto">
                        <a:xfrm>
                          <a:off x="3773170" y="9458960"/>
                          <a:ext cx="349250" cy="301625"/>
                        </a:xfrm>
                        <a:custGeom>
                          <a:avLst/>
                          <a:gdLst>
                            <a:gd name="T0" fmla="*/ 1136520 w 957263"/>
                            <a:gd name="T1" fmla="*/ 1705853 h 1554163"/>
                            <a:gd name="T2" fmla="*/ 1166003 w 957263"/>
                            <a:gd name="T3" fmla="*/ 1734976 h 1554163"/>
                            <a:gd name="T4" fmla="*/ 1174426 w 957263"/>
                            <a:gd name="T5" fmla="*/ 1777044 h 1554163"/>
                            <a:gd name="T6" fmla="*/ 1157903 w 957263"/>
                            <a:gd name="T7" fmla="*/ 1816198 h 1554163"/>
                            <a:gd name="T8" fmla="*/ 1123237 w 957263"/>
                            <a:gd name="T9" fmla="*/ 1839496 h 1554163"/>
                            <a:gd name="T10" fmla="*/ 1079825 w 957263"/>
                            <a:gd name="T11" fmla="*/ 1839496 h 1554163"/>
                            <a:gd name="T12" fmla="*/ 1045159 w 957263"/>
                            <a:gd name="T13" fmla="*/ 1816198 h 1554163"/>
                            <a:gd name="T14" fmla="*/ 1028960 w 957263"/>
                            <a:gd name="T15" fmla="*/ 1777044 h 1554163"/>
                            <a:gd name="T16" fmla="*/ 1037384 w 957263"/>
                            <a:gd name="T17" fmla="*/ 1734976 h 1554163"/>
                            <a:gd name="T18" fmla="*/ 1066866 w 957263"/>
                            <a:gd name="T19" fmla="*/ 1705853 h 1554163"/>
                            <a:gd name="T20" fmla="*/ 305351 w 957263"/>
                            <a:gd name="T21" fmla="*/ 319121 h 1554163"/>
                            <a:gd name="T22" fmla="*/ 348033 w 957263"/>
                            <a:gd name="T23" fmla="*/ 323343 h 1554163"/>
                            <a:gd name="T24" fmla="*/ 385828 w 957263"/>
                            <a:gd name="T25" fmla="*/ 339252 h 1554163"/>
                            <a:gd name="T26" fmla="*/ 417107 w 957263"/>
                            <a:gd name="T27" fmla="*/ 364903 h 1554163"/>
                            <a:gd name="T28" fmla="*/ 439914 w 957263"/>
                            <a:gd name="T29" fmla="*/ 397696 h 1554163"/>
                            <a:gd name="T30" fmla="*/ 452296 w 957263"/>
                            <a:gd name="T31" fmla="*/ 436984 h 1554163"/>
                            <a:gd name="T32" fmla="*/ 452296 w 957263"/>
                            <a:gd name="T33" fmla="*/ 479518 h 1554163"/>
                            <a:gd name="T34" fmla="*/ 439914 w 957263"/>
                            <a:gd name="T35" fmla="*/ 518806 h 1554163"/>
                            <a:gd name="T36" fmla="*/ 417107 w 957263"/>
                            <a:gd name="T37" fmla="*/ 551924 h 1554163"/>
                            <a:gd name="T38" fmla="*/ 385828 w 957263"/>
                            <a:gd name="T39" fmla="*/ 577250 h 1554163"/>
                            <a:gd name="T40" fmla="*/ 348033 w 957263"/>
                            <a:gd name="T41" fmla="*/ 592834 h 1554163"/>
                            <a:gd name="T42" fmla="*/ 305351 w 957263"/>
                            <a:gd name="T43" fmla="*/ 597056 h 1554163"/>
                            <a:gd name="T44" fmla="*/ 264298 w 957263"/>
                            <a:gd name="T45" fmla="*/ 588939 h 1554163"/>
                            <a:gd name="T46" fmla="*/ 228457 w 957263"/>
                            <a:gd name="T47" fmla="*/ 569782 h 1554163"/>
                            <a:gd name="T48" fmla="*/ 199460 w 957263"/>
                            <a:gd name="T49" fmla="*/ 541533 h 1554163"/>
                            <a:gd name="T50" fmla="*/ 180236 w 957263"/>
                            <a:gd name="T51" fmla="*/ 506142 h 1554163"/>
                            <a:gd name="T52" fmla="*/ 171765 w 957263"/>
                            <a:gd name="T53" fmla="*/ 464907 h 1554163"/>
                            <a:gd name="T54" fmla="*/ 176001 w 957263"/>
                            <a:gd name="T55" fmla="*/ 423346 h 1554163"/>
                            <a:gd name="T56" fmla="*/ 191640 w 957263"/>
                            <a:gd name="T57" fmla="*/ 385683 h 1554163"/>
                            <a:gd name="T58" fmla="*/ 217706 w 957263"/>
                            <a:gd name="T59" fmla="*/ 355487 h 1554163"/>
                            <a:gd name="T60" fmla="*/ 251591 w 957263"/>
                            <a:gd name="T61" fmla="*/ 333083 h 1554163"/>
                            <a:gd name="T62" fmla="*/ 291341 w 957263"/>
                            <a:gd name="T63" fmla="*/ 320744 h 1554163"/>
                            <a:gd name="T64" fmla="*/ 1005258 w 957263"/>
                            <a:gd name="T65" fmla="*/ 552625 h 1554163"/>
                            <a:gd name="T66" fmla="*/ 1022467 w 957263"/>
                            <a:gd name="T67" fmla="*/ 577597 h 1554163"/>
                            <a:gd name="T68" fmla="*/ 1027662 w 957263"/>
                            <a:gd name="T69" fmla="*/ 614244 h 1554163"/>
                            <a:gd name="T70" fmla="*/ 1011427 w 957263"/>
                            <a:gd name="T71" fmla="*/ 651540 h 1554163"/>
                            <a:gd name="T72" fmla="*/ 977009 w 957263"/>
                            <a:gd name="T73" fmla="*/ 673917 h 1554163"/>
                            <a:gd name="T74" fmla="*/ 751021 w 957263"/>
                            <a:gd name="T75" fmla="*/ 1306323 h 1554163"/>
                            <a:gd name="T76" fmla="*/ 689005 w 957263"/>
                            <a:gd name="T77" fmla="*/ 1835597 h 1554163"/>
                            <a:gd name="T78" fmla="*/ 676990 w 957263"/>
                            <a:gd name="T79" fmla="*/ 1866408 h 1554163"/>
                            <a:gd name="T80" fmla="*/ 640949 w 957263"/>
                            <a:gd name="T81" fmla="*/ 1897217 h 1554163"/>
                            <a:gd name="T82" fmla="*/ 600687 w 957263"/>
                            <a:gd name="T83" fmla="*/ 1904676 h 1554163"/>
                            <a:gd name="T84" fmla="*/ 575685 w 957263"/>
                            <a:gd name="T85" fmla="*/ 1899487 h 1554163"/>
                            <a:gd name="T86" fmla="*/ 537371 w 957263"/>
                            <a:gd name="T87" fmla="*/ 1869974 h 1554163"/>
                            <a:gd name="T88" fmla="*/ 521786 w 957263"/>
                            <a:gd name="T89" fmla="*/ 1825220 h 1554163"/>
                            <a:gd name="T90" fmla="*/ 562698 w 957263"/>
                            <a:gd name="T91" fmla="*/ 1239190 h 1554163"/>
                            <a:gd name="T92" fmla="*/ 152282 w 957263"/>
                            <a:gd name="T93" fmla="*/ 1857651 h 1554163"/>
                            <a:gd name="T94" fmla="*/ 113318 w 957263"/>
                            <a:gd name="T95" fmla="*/ 1886839 h 1554163"/>
                            <a:gd name="T96" fmla="*/ 65913 w 957263"/>
                            <a:gd name="T97" fmla="*/ 1890406 h 1554163"/>
                            <a:gd name="T98" fmla="*/ 37989 w 957263"/>
                            <a:gd name="T99" fmla="*/ 1879056 h 1554163"/>
                            <a:gd name="T100" fmla="*/ 12338 w 957263"/>
                            <a:gd name="T101" fmla="*/ 1852786 h 1554163"/>
                            <a:gd name="T102" fmla="*/ 0 w 957263"/>
                            <a:gd name="T103" fmla="*/ 1807383 h 1554163"/>
                            <a:gd name="T104" fmla="*/ 7144 w 957263"/>
                            <a:gd name="T105" fmla="*/ 1775600 h 1554163"/>
                            <a:gd name="T106" fmla="*/ 276965 w 957263"/>
                            <a:gd name="T107" fmla="*/ 710240 h 1554163"/>
                            <a:gd name="T108" fmla="*/ 289953 w 957263"/>
                            <a:gd name="T109" fmla="*/ 670674 h 1554163"/>
                            <a:gd name="T110" fmla="*/ 323072 w 957263"/>
                            <a:gd name="T111" fmla="*/ 644730 h 1554163"/>
                            <a:gd name="T112" fmla="*/ 162997 w 957263"/>
                            <a:gd name="T113" fmla="*/ 162156 h 1554163"/>
                            <a:gd name="T114" fmla="*/ 142541 w 957263"/>
                            <a:gd name="T115" fmla="*/ 179668 h 1554163"/>
                            <a:gd name="T116" fmla="*/ 118189 w 957263"/>
                            <a:gd name="T117" fmla="*/ 181938 h 1554163"/>
                            <a:gd name="T118" fmla="*/ 94487 w 957263"/>
                            <a:gd name="T119" fmla="*/ 167019 h 1554163"/>
                            <a:gd name="T120" fmla="*/ 84096 w 957263"/>
                            <a:gd name="T121" fmla="*/ 142047 h 1554163"/>
                            <a:gd name="T122" fmla="*/ 89291 w 957263"/>
                            <a:gd name="T123" fmla="*/ 115130 h 155416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57263" h="1554163">
                              <a:moveTo>
                                <a:pt x="897599" y="1384300"/>
                              </a:moveTo>
                              <a:lnTo>
                                <a:pt x="903671" y="1384564"/>
                              </a:lnTo>
                              <a:lnTo>
                                <a:pt x="909479" y="1385620"/>
                              </a:lnTo>
                              <a:lnTo>
                                <a:pt x="915287" y="1386940"/>
                              </a:lnTo>
                              <a:lnTo>
                                <a:pt x="920831" y="1389052"/>
                              </a:lnTo>
                              <a:lnTo>
                                <a:pt x="926111" y="1391692"/>
                              </a:lnTo>
                              <a:lnTo>
                                <a:pt x="930863" y="1394332"/>
                              </a:lnTo>
                              <a:lnTo>
                                <a:pt x="935615" y="1397764"/>
                              </a:lnTo>
                              <a:lnTo>
                                <a:pt x="939839" y="1401460"/>
                              </a:lnTo>
                              <a:lnTo>
                                <a:pt x="943535" y="1405948"/>
                              </a:lnTo>
                              <a:lnTo>
                                <a:pt x="946967" y="1410436"/>
                              </a:lnTo>
                              <a:lnTo>
                                <a:pt x="950135" y="1415452"/>
                              </a:lnTo>
                              <a:lnTo>
                                <a:pt x="952511" y="1420732"/>
                              </a:lnTo>
                              <a:lnTo>
                                <a:pt x="954623" y="1426012"/>
                              </a:lnTo>
                              <a:lnTo>
                                <a:pt x="955943" y="1431820"/>
                              </a:lnTo>
                              <a:lnTo>
                                <a:pt x="956999" y="1437628"/>
                              </a:lnTo>
                              <a:lnTo>
                                <a:pt x="957263" y="1443700"/>
                              </a:lnTo>
                              <a:lnTo>
                                <a:pt x="956999" y="1449772"/>
                              </a:lnTo>
                              <a:lnTo>
                                <a:pt x="955943" y="1455580"/>
                              </a:lnTo>
                              <a:lnTo>
                                <a:pt x="954623" y="1461387"/>
                              </a:lnTo>
                              <a:lnTo>
                                <a:pt x="952511" y="1466931"/>
                              </a:lnTo>
                              <a:lnTo>
                                <a:pt x="950135" y="1472211"/>
                              </a:lnTo>
                              <a:lnTo>
                                <a:pt x="946967" y="1476963"/>
                              </a:lnTo>
                              <a:lnTo>
                                <a:pt x="943535" y="1481715"/>
                              </a:lnTo>
                              <a:lnTo>
                                <a:pt x="939839" y="1485939"/>
                              </a:lnTo>
                              <a:lnTo>
                                <a:pt x="935615" y="1489635"/>
                              </a:lnTo>
                              <a:lnTo>
                                <a:pt x="930863" y="1493067"/>
                              </a:lnTo>
                              <a:lnTo>
                                <a:pt x="926111" y="1496235"/>
                              </a:lnTo>
                              <a:lnTo>
                                <a:pt x="920831" y="1498611"/>
                              </a:lnTo>
                              <a:lnTo>
                                <a:pt x="915287" y="1500723"/>
                              </a:lnTo>
                              <a:lnTo>
                                <a:pt x="909479" y="1502043"/>
                              </a:lnTo>
                              <a:lnTo>
                                <a:pt x="903671" y="1503099"/>
                              </a:lnTo>
                              <a:lnTo>
                                <a:pt x="897599" y="1503363"/>
                              </a:lnTo>
                              <a:lnTo>
                                <a:pt x="891528" y="1503099"/>
                              </a:lnTo>
                              <a:lnTo>
                                <a:pt x="885720" y="1502043"/>
                              </a:lnTo>
                              <a:lnTo>
                                <a:pt x="879912" y="1500723"/>
                              </a:lnTo>
                              <a:lnTo>
                                <a:pt x="874632" y="1498611"/>
                              </a:lnTo>
                              <a:lnTo>
                                <a:pt x="869352" y="1496235"/>
                              </a:lnTo>
                              <a:lnTo>
                                <a:pt x="864336" y="1493067"/>
                              </a:lnTo>
                              <a:lnTo>
                                <a:pt x="859848" y="1489635"/>
                              </a:lnTo>
                              <a:lnTo>
                                <a:pt x="855360" y="1485939"/>
                              </a:lnTo>
                              <a:lnTo>
                                <a:pt x="851664" y="1481715"/>
                              </a:lnTo>
                              <a:lnTo>
                                <a:pt x="848232" y="1476963"/>
                              </a:lnTo>
                              <a:lnTo>
                                <a:pt x="845328" y="1472211"/>
                              </a:lnTo>
                              <a:lnTo>
                                <a:pt x="842952" y="1466931"/>
                              </a:lnTo>
                              <a:lnTo>
                                <a:pt x="840840" y="1461387"/>
                              </a:lnTo>
                              <a:lnTo>
                                <a:pt x="839256" y="1455580"/>
                              </a:lnTo>
                              <a:lnTo>
                                <a:pt x="838464" y="1449772"/>
                              </a:lnTo>
                              <a:lnTo>
                                <a:pt x="838200" y="1443700"/>
                              </a:lnTo>
                              <a:lnTo>
                                <a:pt x="838464" y="1437628"/>
                              </a:lnTo>
                              <a:lnTo>
                                <a:pt x="839256" y="1431820"/>
                              </a:lnTo>
                              <a:lnTo>
                                <a:pt x="840840" y="1426012"/>
                              </a:lnTo>
                              <a:lnTo>
                                <a:pt x="842952" y="1420732"/>
                              </a:lnTo>
                              <a:lnTo>
                                <a:pt x="845328" y="1415452"/>
                              </a:lnTo>
                              <a:lnTo>
                                <a:pt x="848232" y="1410436"/>
                              </a:lnTo>
                              <a:lnTo>
                                <a:pt x="851664" y="1405948"/>
                              </a:lnTo>
                              <a:lnTo>
                                <a:pt x="855360" y="1401460"/>
                              </a:lnTo>
                              <a:lnTo>
                                <a:pt x="859848" y="1397764"/>
                              </a:lnTo>
                              <a:lnTo>
                                <a:pt x="864336" y="1394332"/>
                              </a:lnTo>
                              <a:lnTo>
                                <a:pt x="869352" y="1391692"/>
                              </a:lnTo>
                              <a:lnTo>
                                <a:pt x="874632" y="1389052"/>
                              </a:lnTo>
                              <a:lnTo>
                                <a:pt x="879912" y="1386940"/>
                              </a:lnTo>
                              <a:lnTo>
                                <a:pt x="885720" y="1385620"/>
                              </a:lnTo>
                              <a:lnTo>
                                <a:pt x="891528" y="1384564"/>
                              </a:lnTo>
                              <a:lnTo>
                                <a:pt x="897599" y="1384300"/>
                              </a:lnTo>
                              <a:close/>
                              <a:moveTo>
                                <a:pt x="248820" y="260350"/>
                              </a:moveTo>
                              <a:lnTo>
                                <a:pt x="254927" y="260350"/>
                              </a:lnTo>
                              <a:lnTo>
                                <a:pt x="260767" y="260350"/>
                              </a:lnTo>
                              <a:lnTo>
                                <a:pt x="266608" y="261145"/>
                              </a:lnTo>
                              <a:lnTo>
                                <a:pt x="272184" y="261674"/>
                              </a:lnTo>
                              <a:lnTo>
                                <a:pt x="278025" y="262734"/>
                              </a:lnTo>
                              <a:lnTo>
                                <a:pt x="283600" y="263794"/>
                              </a:lnTo>
                              <a:lnTo>
                                <a:pt x="288910" y="265648"/>
                              </a:lnTo>
                              <a:lnTo>
                                <a:pt x="294486" y="267237"/>
                              </a:lnTo>
                              <a:lnTo>
                                <a:pt x="299530" y="269356"/>
                              </a:lnTo>
                              <a:lnTo>
                                <a:pt x="304575" y="271740"/>
                              </a:lnTo>
                              <a:lnTo>
                                <a:pt x="309885" y="274124"/>
                              </a:lnTo>
                              <a:lnTo>
                                <a:pt x="314398" y="276773"/>
                              </a:lnTo>
                              <a:lnTo>
                                <a:pt x="319177" y="279687"/>
                              </a:lnTo>
                              <a:lnTo>
                                <a:pt x="323691" y="283131"/>
                              </a:lnTo>
                              <a:lnTo>
                                <a:pt x="328204" y="286309"/>
                              </a:lnTo>
                              <a:lnTo>
                                <a:pt x="332187" y="290018"/>
                              </a:lnTo>
                              <a:lnTo>
                                <a:pt x="336169" y="293726"/>
                              </a:lnTo>
                              <a:lnTo>
                                <a:pt x="339886" y="297700"/>
                              </a:lnTo>
                              <a:lnTo>
                                <a:pt x="343603" y="301673"/>
                              </a:lnTo>
                              <a:lnTo>
                                <a:pt x="347055" y="305911"/>
                              </a:lnTo>
                              <a:lnTo>
                                <a:pt x="350241" y="310150"/>
                              </a:lnTo>
                              <a:lnTo>
                                <a:pt x="353427" y="315183"/>
                              </a:lnTo>
                              <a:lnTo>
                                <a:pt x="356082" y="319686"/>
                              </a:lnTo>
                              <a:lnTo>
                                <a:pt x="358471" y="324454"/>
                              </a:lnTo>
                              <a:lnTo>
                                <a:pt x="360861" y="329752"/>
                              </a:lnTo>
                              <a:lnTo>
                                <a:pt x="363250" y="334785"/>
                              </a:lnTo>
                              <a:lnTo>
                                <a:pt x="364843" y="339818"/>
                              </a:lnTo>
                              <a:lnTo>
                                <a:pt x="366171" y="345380"/>
                              </a:lnTo>
                              <a:lnTo>
                                <a:pt x="367764" y="350678"/>
                              </a:lnTo>
                              <a:lnTo>
                                <a:pt x="368560" y="356506"/>
                              </a:lnTo>
                              <a:lnTo>
                                <a:pt x="369357" y="362069"/>
                              </a:lnTo>
                              <a:lnTo>
                                <a:pt x="369622" y="367631"/>
                              </a:lnTo>
                              <a:lnTo>
                                <a:pt x="369888" y="373724"/>
                              </a:lnTo>
                              <a:lnTo>
                                <a:pt x="369622" y="379287"/>
                              </a:lnTo>
                              <a:lnTo>
                                <a:pt x="369357" y="385379"/>
                              </a:lnTo>
                              <a:lnTo>
                                <a:pt x="368560" y="391207"/>
                              </a:lnTo>
                              <a:lnTo>
                                <a:pt x="367764" y="396505"/>
                              </a:lnTo>
                              <a:lnTo>
                                <a:pt x="366171" y="402067"/>
                              </a:lnTo>
                              <a:lnTo>
                                <a:pt x="364843" y="407365"/>
                              </a:lnTo>
                              <a:lnTo>
                                <a:pt x="362719" y="412928"/>
                              </a:lnTo>
                              <a:lnTo>
                                <a:pt x="360861" y="417961"/>
                              </a:lnTo>
                              <a:lnTo>
                                <a:pt x="358471" y="423259"/>
                              </a:lnTo>
                              <a:lnTo>
                                <a:pt x="356082" y="428027"/>
                              </a:lnTo>
                              <a:lnTo>
                                <a:pt x="353427" y="432530"/>
                              </a:lnTo>
                              <a:lnTo>
                                <a:pt x="350241" y="437033"/>
                              </a:lnTo>
                              <a:lnTo>
                                <a:pt x="347055" y="441801"/>
                              </a:lnTo>
                              <a:lnTo>
                                <a:pt x="343603" y="446040"/>
                              </a:lnTo>
                              <a:lnTo>
                                <a:pt x="339886" y="450278"/>
                              </a:lnTo>
                              <a:lnTo>
                                <a:pt x="336169" y="453986"/>
                              </a:lnTo>
                              <a:lnTo>
                                <a:pt x="332187" y="457960"/>
                              </a:lnTo>
                              <a:lnTo>
                                <a:pt x="327939" y="461403"/>
                              </a:lnTo>
                              <a:lnTo>
                                <a:pt x="323691" y="464847"/>
                              </a:lnTo>
                              <a:lnTo>
                                <a:pt x="319177" y="468026"/>
                              </a:lnTo>
                              <a:lnTo>
                                <a:pt x="314398" y="470940"/>
                              </a:lnTo>
                              <a:lnTo>
                                <a:pt x="309619" y="473853"/>
                              </a:lnTo>
                              <a:lnTo>
                                <a:pt x="304575" y="476237"/>
                              </a:lnTo>
                              <a:lnTo>
                                <a:pt x="299530" y="478621"/>
                              </a:lnTo>
                              <a:lnTo>
                                <a:pt x="294486" y="480476"/>
                              </a:lnTo>
                              <a:lnTo>
                                <a:pt x="288910" y="482330"/>
                              </a:lnTo>
                              <a:lnTo>
                                <a:pt x="283600" y="483654"/>
                              </a:lnTo>
                              <a:lnTo>
                                <a:pt x="278025" y="485244"/>
                              </a:lnTo>
                              <a:lnTo>
                                <a:pt x="272184" y="486038"/>
                              </a:lnTo>
                              <a:lnTo>
                                <a:pt x="266608" y="486833"/>
                              </a:lnTo>
                              <a:lnTo>
                                <a:pt x="260767" y="487098"/>
                              </a:lnTo>
                              <a:lnTo>
                                <a:pt x="254927" y="487363"/>
                              </a:lnTo>
                              <a:lnTo>
                                <a:pt x="248820" y="487098"/>
                              </a:lnTo>
                              <a:lnTo>
                                <a:pt x="242979" y="486833"/>
                              </a:lnTo>
                              <a:lnTo>
                                <a:pt x="237404" y="486038"/>
                              </a:lnTo>
                              <a:lnTo>
                                <a:pt x="231563" y="485244"/>
                              </a:lnTo>
                              <a:lnTo>
                                <a:pt x="226253" y="483654"/>
                              </a:lnTo>
                              <a:lnTo>
                                <a:pt x="220412" y="482330"/>
                              </a:lnTo>
                              <a:lnTo>
                                <a:pt x="215367" y="480476"/>
                              </a:lnTo>
                              <a:lnTo>
                                <a:pt x="210057" y="478621"/>
                              </a:lnTo>
                              <a:lnTo>
                                <a:pt x="205013" y="476237"/>
                              </a:lnTo>
                              <a:lnTo>
                                <a:pt x="199703" y="473853"/>
                              </a:lnTo>
                              <a:lnTo>
                                <a:pt x="195189" y="470940"/>
                              </a:lnTo>
                              <a:lnTo>
                                <a:pt x="190410" y="468026"/>
                              </a:lnTo>
                              <a:lnTo>
                                <a:pt x="186162" y="464847"/>
                              </a:lnTo>
                              <a:lnTo>
                                <a:pt x="181383" y="461403"/>
                              </a:lnTo>
                              <a:lnTo>
                                <a:pt x="177401" y="457960"/>
                              </a:lnTo>
                              <a:lnTo>
                                <a:pt x="173418" y="453986"/>
                              </a:lnTo>
                              <a:lnTo>
                                <a:pt x="169701" y="450278"/>
                              </a:lnTo>
                              <a:lnTo>
                                <a:pt x="165984" y="446040"/>
                              </a:lnTo>
                              <a:lnTo>
                                <a:pt x="162533" y="441801"/>
                              </a:lnTo>
                              <a:lnTo>
                                <a:pt x="159347" y="437033"/>
                              </a:lnTo>
                              <a:lnTo>
                                <a:pt x="156161" y="432530"/>
                              </a:lnTo>
                              <a:lnTo>
                                <a:pt x="153771" y="428027"/>
                              </a:lnTo>
                              <a:lnTo>
                                <a:pt x="151116" y="423259"/>
                              </a:lnTo>
                              <a:lnTo>
                                <a:pt x="148727" y="417961"/>
                              </a:lnTo>
                              <a:lnTo>
                                <a:pt x="146868" y="412928"/>
                              </a:lnTo>
                              <a:lnTo>
                                <a:pt x="144744" y="407365"/>
                              </a:lnTo>
                              <a:lnTo>
                                <a:pt x="143417" y="402067"/>
                              </a:lnTo>
                              <a:lnTo>
                                <a:pt x="141824" y="396505"/>
                              </a:lnTo>
                              <a:lnTo>
                                <a:pt x="141027" y="391207"/>
                              </a:lnTo>
                              <a:lnTo>
                                <a:pt x="140231" y="385379"/>
                              </a:lnTo>
                              <a:lnTo>
                                <a:pt x="139965" y="379287"/>
                              </a:lnTo>
                              <a:lnTo>
                                <a:pt x="139700" y="373724"/>
                              </a:lnTo>
                              <a:lnTo>
                                <a:pt x="139965" y="367631"/>
                              </a:lnTo>
                              <a:lnTo>
                                <a:pt x="140231" y="362069"/>
                              </a:lnTo>
                              <a:lnTo>
                                <a:pt x="141027" y="356506"/>
                              </a:lnTo>
                              <a:lnTo>
                                <a:pt x="141824" y="350678"/>
                              </a:lnTo>
                              <a:lnTo>
                                <a:pt x="143417" y="345380"/>
                              </a:lnTo>
                              <a:lnTo>
                                <a:pt x="144744" y="339818"/>
                              </a:lnTo>
                              <a:lnTo>
                                <a:pt x="146868" y="334785"/>
                              </a:lnTo>
                              <a:lnTo>
                                <a:pt x="148727" y="329752"/>
                              </a:lnTo>
                              <a:lnTo>
                                <a:pt x="151116" y="324454"/>
                              </a:lnTo>
                              <a:lnTo>
                                <a:pt x="153771" y="319686"/>
                              </a:lnTo>
                              <a:lnTo>
                                <a:pt x="156161" y="314653"/>
                              </a:lnTo>
                              <a:lnTo>
                                <a:pt x="159347" y="310150"/>
                              </a:lnTo>
                              <a:lnTo>
                                <a:pt x="162533" y="305911"/>
                              </a:lnTo>
                              <a:lnTo>
                                <a:pt x="165984" y="301673"/>
                              </a:lnTo>
                              <a:lnTo>
                                <a:pt x="169436" y="297700"/>
                              </a:lnTo>
                              <a:lnTo>
                                <a:pt x="173418" y="293726"/>
                              </a:lnTo>
                              <a:lnTo>
                                <a:pt x="177401" y="290018"/>
                              </a:lnTo>
                              <a:lnTo>
                                <a:pt x="181383" y="286309"/>
                              </a:lnTo>
                              <a:lnTo>
                                <a:pt x="185631" y="282866"/>
                              </a:lnTo>
                              <a:lnTo>
                                <a:pt x="190410" y="279687"/>
                              </a:lnTo>
                              <a:lnTo>
                                <a:pt x="195189" y="276773"/>
                              </a:lnTo>
                              <a:lnTo>
                                <a:pt x="199703" y="274124"/>
                              </a:lnTo>
                              <a:lnTo>
                                <a:pt x="205013" y="271740"/>
                              </a:lnTo>
                              <a:lnTo>
                                <a:pt x="209792" y="269356"/>
                              </a:lnTo>
                              <a:lnTo>
                                <a:pt x="215367" y="267237"/>
                              </a:lnTo>
                              <a:lnTo>
                                <a:pt x="220412" y="265648"/>
                              </a:lnTo>
                              <a:lnTo>
                                <a:pt x="225987" y="263794"/>
                              </a:lnTo>
                              <a:lnTo>
                                <a:pt x="231563" y="262734"/>
                              </a:lnTo>
                              <a:lnTo>
                                <a:pt x="237404" y="261674"/>
                              </a:lnTo>
                              <a:lnTo>
                                <a:pt x="242979" y="261145"/>
                              </a:lnTo>
                              <a:lnTo>
                                <a:pt x="248820" y="260350"/>
                              </a:lnTo>
                              <a:close/>
                              <a:moveTo>
                                <a:pt x="137319" y="0"/>
                              </a:moveTo>
                              <a:lnTo>
                                <a:pt x="811742" y="444500"/>
                              </a:lnTo>
                              <a:lnTo>
                                <a:pt x="815446" y="447940"/>
                              </a:lnTo>
                              <a:lnTo>
                                <a:pt x="819150" y="450850"/>
                              </a:lnTo>
                              <a:lnTo>
                                <a:pt x="823119" y="455613"/>
                              </a:lnTo>
                              <a:lnTo>
                                <a:pt x="825500" y="457994"/>
                              </a:lnTo>
                              <a:lnTo>
                                <a:pt x="827617" y="460904"/>
                              </a:lnTo>
                              <a:lnTo>
                                <a:pt x="829469" y="464079"/>
                              </a:lnTo>
                              <a:lnTo>
                                <a:pt x="831585" y="467519"/>
                              </a:lnTo>
                              <a:lnTo>
                                <a:pt x="833173" y="471223"/>
                              </a:lnTo>
                              <a:lnTo>
                                <a:pt x="835025" y="475192"/>
                              </a:lnTo>
                              <a:lnTo>
                                <a:pt x="836348" y="479160"/>
                              </a:lnTo>
                              <a:lnTo>
                                <a:pt x="837142" y="483923"/>
                              </a:lnTo>
                              <a:lnTo>
                                <a:pt x="838200" y="489744"/>
                              </a:lnTo>
                              <a:lnTo>
                                <a:pt x="838200" y="495565"/>
                              </a:lnTo>
                              <a:lnTo>
                                <a:pt x="837406" y="501121"/>
                              </a:lnTo>
                              <a:lnTo>
                                <a:pt x="836613" y="506942"/>
                              </a:lnTo>
                              <a:lnTo>
                                <a:pt x="835025" y="512498"/>
                              </a:lnTo>
                              <a:lnTo>
                                <a:pt x="832908" y="517525"/>
                              </a:lnTo>
                              <a:lnTo>
                                <a:pt x="830527" y="522288"/>
                              </a:lnTo>
                              <a:lnTo>
                                <a:pt x="827617" y="527315"/>
                              </a:lnTo>
                              <a:lnTo>
                                <a:pt x="824177" y="531548"/>
                              </a:lnTo>
                              <a:lnTo>
                                <a:pt x="820473" y="535781"/>
                              </a:lnTo>
                              <a:lnTo>
                                <a:pt x="815975" y="539221"/>
                              </a:lnTo>
                              <a:lnTo>
                                <a:pt x="811477" y="542660"/>
                              </a:lnTo>
                              <a:lnTo>
                                <a:pt x="806715" y="545571"/>
                              </a:lnTo>
                              <a:lnTo>
                                <a:pt x="801423" y="547688"/>
                              </a:lnTo>
                              <a:lnTo>
                                <a:pt x="796131" y="549804"/>
                              </a:lnTo>
                              <a:lnTo>
                                <a:pt x="790046" y="550863"/>
                              </a:lnTo>
                              <a:lnTo>
                                <a:pt x="497417" y="603779"/>
                              </a:lnTo>
                              <a:lnTo>
                                <a:pt x="609600" y="1051454"/>
                              </a:lnTo>
                              <a:lnTo>
                                <a:pt x="610394" y="1055423"/>
                              </a:lnTo>
                              <a:lnTo>
                                <a:pt x="611452" y="1060450"/>
                              </a:lnTo>
                              <a:lnTo>
                                <a:pt x="611981" y="1065742"/>
                              </a:lnTo>
                              <a:lnTo>
                                <a:pt x="612510" y="1071563"/>
                              </a:lnTo>
                              <a:lnTo>
                                <a:pt x="612775" y="1077119"/>
                              </a:lnTo>
                              <a:lnTo>
                                <a:pt x="613040" y="1082940"/>
                              </a:lnTo>
                              <a:lnTo>
                                <a:pt x="612775" y="1087702"/>
                              </a:lnTo>
                              <a:lnTo>
                                <a:pt x="612510" y="1092200"/>
                              </a:lnTo>
                              <a:lnTo>
                                <a:pt x="561446" y="1497542"/>
                              </a:lnTo>
                              <a:lnTo>
                                <a:pt x="560917" y="1500982"/>
                              </a:lnTo>
                              <a:lnTo>
                                <a:pt x="559858" y="1504422"/>
                              </a:lnTo>
                              <a:lnTo>
                                <a:pt x="558800" y="1507597"/>
                              </a:lnTo>
                              <a:lnTo>
                                <a:pt x="557742" y="1510772"/>
                              </a:lnTo>
                              <a:lnTo>
                                <a:pt x="555096" y="1516857"/>
                              </a:lnTo>
                              <a:lnTo>
                                <a:pt x="551656" y="1522678"/>
                              </a:lnTo>
                              <a:lnTo>
                                <a:pt x="547952" y="1527969"/>
                              </a:lnTo>
                              <a:lnTo>
                                <a:pt x="543454" y="1532997"/>
                              </a:lnTo>
                              <a:lnTo>
                                <a:pt x="538692" y="1537230"/>
                              </a:lnTo>
                              <a:lnTo>
                                <a:pt x="533665" y="1541463"/>
                              </a:lnTo>
                              <a:lnTo>
                                <a:pt x="527844" y="1544903"/>
                              </a:lnTo>
                              <a:lnTo>
                                <a:pt x="522287" y="1547813"/>
                              </a:lnTo>
                              <a:lnTo>
                                <a:pt x="515937" y="1550459"/>
                              </a:lnTo>
                              <a:lnTo>
                                <a:pt x="509587" y="1552047"/>
                              </a:lnTo>
                              <a:lnTo>
                                <a:pt x="502973" y="1553369"/>
                              </a:lnTo>
                              <a:lnTo>
                                <a:pt x="496358" y="1553899"/>
                              </a:lnTo>
                              <a:lnTo>
                                <a:pt x="492919" y="1554163"/>
                              </a:lnTo>
                              <a:lnTo>
                                <a:pt x="489479" y="1553899"/>
                              </a:lnTo>
                              <a:lnTo>
                                <a:pt x="486040" y="1553634"/>
                              </a:lnTo>
                              <a:lnTo>
                                <a:pt x="482600" y="1553105"/>
                              </a:lnTo>
                              <a:lnTo>
                                <a:pt x="479160" y="1552311"/>
                              </a:lnTo>
                              <a:lnTo>
                                <a:pt x="475721" y="1551517"/>
                              </a:lnTo>
                              <a:lnTo>
                                <a:pt x="472281" y="1550459"/>
                              </a:lnTo>
                              <a:lnTo>
                                <a:pt x="469106" y="1549665"/>
                              </a:lnTo>
                              <a:lnTo>
                                <a:pt x="462756" y="1546755"/>
                              </a:lnTo>
                              <a:lnTo>
                                <a:pt x="457200" y="1543580"/>
                              </a:lnTo>
                              <a:lnTo>
                                <a:pt x="451644" y="1539611"/>
                              </a:lnTo>
                              <a:lnTo>
                                <a:pt x="446617" y="1535378"/>
                              </a:lnTo>
                              <a:lnTo>
                                <a:pt x="442119" y="1530615"/>
                              </a:lnTo>
                              <a:lnTo>
                                <a:pt x="437885" y="1525588"/>
                              </a:lnTo>
                              <a:lnTo>
                                <a:pt x="434181" y="1520032"/>
                              </a:lnTo>
                              <a:lnTo>
                                <a:pt x="431535" y="1514476"/>
                              </a:lnTo>
                              <a:lnTo>
                                <a:pt x="428890" y="1508390"/>
                              </a:lnTo>
                              <a:lnTo>
                                <a:pt x="426773" y="1502040"/>
                              </a:lnTo>
                              <a:lnTo>
                                <a:pt x="425715" y="1495690"/>
                              </a:lnTo>
                              <a:lnTo>
                                <a:pt x="425185" y="1489076"/>
                              </a:lnTo>
                              <a:lnTo>
                                <a:pt x="425185" y="1485636"/>
                              </a:lnTo>
                              <a:lnTo>
                                <a:pt x="425185" y="1482196"/>
                              </a:lnTo>
                              <a:lnTo>
                                <a:pt x="425450" y="1478757"/>
                              </a:lnTo>
                              <a:lnTo>
                                <a:pt x="425979" y="1475317"/>
                              </a:lnTo>
                              <a:lnTo>
                                <a:pt x="475721" y="1080029"/>
                              </a:lnTo>
                              <a:lnTo>
                                <a:pt x="458523" y="1010973"/>
                              </a:lnTo>
                              <a:lnTo>
                                <a:pt x="443971" y="1033463"/>
                              </a:lnTo>
                              <a:lnTo>
                                <a:pt x="406400" y="1090348"/>
                              </a:lnTo>
                              <a:lnTo>
                                <a:pt x="292629" y="1261798"/>
                              </a:lnTo>
                              <a:lnTo>
                                <a:pt x="127794" y="1509713"/>
                              </a:lnTo>
                              <a:lnTo>
                                <a:pt x="126206" y="1512624"/>
                              </a:lnTo>
                              <a:lnTo>
                                <a:pt x="124089" y="1515534"/>
                              </a:lnTo>
                              <a:lnTo>
                                <a:pt x="119856" y="1520826"/>
                              </a:lnTo>
                              <a:lnTo>
                                <a:pt x="115094" y="1525588"/>
                              </a:lnTo>
                              <a:lnTo>
                                <a:pt x="109802" y="1529822"/>
                              </a:lnTo>
                              <a:lnTo>
                                <a:pt x="104510" y="1533526"/>
                              </a:lnTo>
                              <a:lnTo>
                                <a:pt x="98689" y="1536701"/>
                              </a:lnTo>
                              <a:lnTo>
                                <a:pt x="92339" y="1539347"/>
                              </a:lnTo>
                              <a:lnTo>
                                <a:pt x="86519" y="1541199"/>
                              </a:lnTo>
                              <a:lnTo>
                                <a:pt x="79904" y="1542786"/>
                              </a:lnTo>
                              <a:lnTo>
                                <a:pt x="73289" y="1543580"/>
                              </a:lnTo>
                              <a:lnTo>
                                <a:pt x="66675" y="1543580"/>
                              </a:lnTo>
                              <a:lnTo>
                                <a:pt x="60325" y="1543315"/>
                              </a:lnTo>
                              <a:lnTo>
                                <a:pt x="53710" y="1542257"/>
                              </a:lnTo>
                              <a:lnTo>
                                <a:pt x="47096" y="1540405"/>
                              </a:lnTo>
                              <a:lnTo>
                                <a:pt x="43656" y="1539347"/>
                              </a:lnTo>
                              <a:lnTo>
                                <a:pt x="40481" y="1537759"/>
                              </a:lnTo>
                              <a:lnTo>
                                <a:pt x="37306" y="1536436"/>
                              </a:lnTo>
                              <a:lnTo>
                                <a:pt x="34131" y="1534849"/>
                              </a:lnTo>
                              <a:lnTo>
                                <a:pt x="30956" y="1532997"/>
                              </a:lnTo>
                              <a:lnTo>
                                <a:pt x="28310" y="1530880"/>
                              </a:lnTo>
                              <a:lnTo>
                                <a:pt x="25664" y="1529028"/>
                              </a:lnTo>
                              <a:lnTo>
                                <a:pt x="23019" y="1526647"/>
                              </a:lnTo>
                              <a:lnTo>
                                <a:pt x="18256" y="1522149"/>
                              </a:lnTo>
                              <a:lnTo>
                                <a:pt x="14023" y="1517122"/>
                              </a:lnTo>
                              <a:lnTo>
                                <a:pt x="10054" y="1511565"/>
                              </a:lnTo>
                              <a:lnTo>
                                <a:pt x="6879" y="1506009"/>
                              </a:lnTo>
                              <a:lnTo>
                                <a:pt x="4233" y="1499924"/>
                              </a:lnTo>
                              <a:lnTo>
                                <a:pt x="2116" y="1493574"/>
                              </a:lnTo>
                              <a:lnTo>
                                <a:pt x="794" y="1487224"/>
                              </a:lnTo>
                              <a:lnTo>
                                <a:pt x="0" y="1481138"/>
                              </a:lnTo>
                              <a:lnTo>
                                <a:pt x="0" y="1474524"/>
                              </a:lnTo>
                              <a:lnTo>
                                <a:pt x="264" y="1467909"/>
                              </a:lnTo>
                              <a:lnTo>
                                <a:pt x="1587" y="1461294"/>
                              </a:lnTo>
                              <a:lnTo>
                                <a:pt x="2116" y="1457855"/>
                              </a:lnTo>
                              <a:lnTo>
                                <a:pt x="3439" y="1454680"/>
                              </a:lnTo>
                              <a:lnTo>
                                <a:pt x="4498" y="1451505"/>
                              </a:lnTo>
                              <a:lnTo>
                                <a:pt x="5821" y="1448594"/>
                              </a:lnTo>
                              <a:lnTo>
                                <a:pt x="7408" y="1445419"/>
                              </a:lnTo>
                              <a:lnTo>
                                <a:pt x="8996" y="1442244"/>
                              </a:lnTo>
                              <a:lnTo>
                                <a:pt x="324644" y="968640"/>
                              </a:lnTo>
                              <a:lnTo>
                                <a:pt x="227277" y="590815"/>
                              </a:lnTo>
                              <a:lnTo>
                                <a:pt x="226219" y="585258"/>
                              </a:lnTo>
                              <a:lnTo>
                                <a:pt x="225689" y="579438"/>
                              </a:lnTo>
                              <a:lnTo>
                                <a:pt x="226219" y="573881"/>
                              </a:lnTo>
                              <a:lnTo>
                                <a:pt x="227012" y="568060"/>
                              </a:lnTo>
                              <a:lnTo>
                                <a:pt x="228600" y="562504"/>
                              </a:lnTo>
                              <a:lnTo>
                                <a:pt x="230716" y="557213"/>
                              </a:lnTo>
                              <a:lnTo>
                                <a:pt x="233362" y="552185"/>
                              </a:lnTo>
                              <a:lnTo>
                                <a:pt x="236273" y="547158"/>
                              </a:lnTo>
                              <a:lnTo>
                                <a:pt x="239712" y="542660"/>
                              </a:lnTo>
                              <a:lnTo>
                                <a:pt x="243681" y="538692"/>
                              </a:lnTo>
                              <a:lnTo>
                                <a:pt x="248179" y="534723"/>
                              </a:lnTo>
                              <a:lnTo>
                                <a:pt x="252941" y="531548"/>
                              </a:lnTo>
                              <a:lnTo>
                                <a:pt x="257969" y="528373"/>
                              </a:lnTo>
                              <a:lnTo>
                                <a:pt x="263260" y="525992"/>
                              </a:lnTo>
                              <a:lnTo>
                                <a:pt x="268816" y="524140"/>
                              </a:lnTo>
                              <a:lnTo>
                                <a:pt x="274902" y="522817"/>
                              </a:lnTo>
                              <a:lnTo>
                                <a:pt x="723635" y="442119"/>
                              </a:lnTo>
                              <a:lnTo>
                                <a:pt x="159279" y="68792"/>
                              </a:lnTo>
                              <a:lnTo>
                                <a:pt x="134937" y="128852"/>
                              </a:lnTo>
                              <a:lnTo>
                                <a:pt x="132821" y="132292"/>
                              </a:lnTo>
                              <a:lnTo>
                                <a:pt x="130439" y="135202"/>
                              </a:lnTo>
                              <a:lnTo>
                                <a:pt x="127794" y="138112"/>
                              </a:lnTo>
                              <a:lnTo>
                                <a:pt x="125148" y="140494"/>
                              </a:lnTo>
                              <a:lnTo>
                                <a:pt x="122237" y="142875"/>
                              </a:lnTo>
                              <a:lnTo>
                                <a:pt x="119327" y="144727"/>
                              </a:lnTo>
                              <a:lnTo>
                                <a:pt x="116152" y="146579"/>
                              </a:lnTo>
                              <a:lnTo>
                                <a:pt x="112977" y="147637"/>
                              </a:lnTo>
                              <a:lnTo>
                                <a:pt x="109537" y="148431"/>
                              </a:lnTo>
                              <a:lnTo>
                                <a:pt x="106098" y="149225"/>
                              </a:lnTo>
                              <a:lnTo>
                                <a:pt x="102923" y="149490"/>
                              </a:lnTo>
                              <a:lnTo>
                                <a:pt x="99483" y="149225"/>
                              </a:lnTo>
                              <a:lnTo>
                                <a:pt x="96308" y="148431"/>
                              </a:lnTo>
                              <a:lnTo>
                                <a:pt x="92869" y="147637"/>
                              </a:lnTo>
                              <a:lnTo>
                                <a:pt x="89429" y="146050"/>
                              </a:lnTo>
                              <a:lnTo>
                                <a:pt x="85989" y="143933"/>
                              </a:lnTo>
                              <a:lnTo>
                                <a:pt x="82814" y="141817"/>
                              </a:lnTo>
                              <a:lnTo>
                                <a:pt x="79639" y="139171"/>
                              </a:lnTo>
                              <a:lnTo>
                                <a:pt x="76994" y="136260"/>
                              </a:lnTo>
                              <a:lnTo>
                                <a:pt x="74877" y="133350"/>
                              </a:lnTo>
                              <a:lnTo>
                                <a:pt x="73025" y="129910"/>
                              </a:lnTo>
                              <a:lnTo>
                                <a:pt x="71437" y="126735"/>
                              </a:lnTo>
                              <a:lnTo>
                                <a:pt x="70114" y="123296"/>
                              </a:lnTo>
                              <a:lnTo>
                                <a:pt x="69056" y="119592"/>
                              </a:lnTo>
                              <a:lnTo>
                                <a:pt x="68527" y="115887"/>
                              </a:lnTo>
                              <a:lnTo>
                                <a:pt x="68262" y="112448"/>
                              </a:lnTo>
                              <a:lnTo>
                                <a:pt x="68527" y="108744"/>
                              </a:lnTo>
                              <a:lnTo>
                                <a:pt x="69056" y="105040"/>
                              </a:lnTo>
                              <a:lnTo>
                                <a:pt x="69850" y="101335"/>
                              </a:lnTo>
                              <a:lnTo>
                                <a:pt x="71173" y="97631"/>
                              </a:lnTo>
                              <a:lnTo>
                                <a:pt x="72760" y="93927"/>
                              </a:lnTo>
                              <a:lnTo>
                                <a:pt x="74877" y="90487"/>
                              </a:lnTo>
                              <a:lnTo>
                                <a:pt x="137319"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打高尔夫球" o:spid="_x0000_s1026" o:spt="100" style="position:absolute;left:0pt;margin-left:207.1pt;margin-top:669.05pt;height:23.75pt;width:27.5pt;z-index:-167731200;v-text-anchor:middle;mso-width-relative:page;mso-height-relative:page;" fillcolor="#5B9BD5 [3204]" filled="t" stroked="f" coordsize="957263,1554163" o:gfxdata="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" path="m897599,1384300l903671,1384564,909479,1385620,915287,1386940,920831,1389052,926111,1391692,930863,1394332,935615,1397764,939839,1401460,943535,1405948,946967,1410436,950135,1415452,952511,1420732,954623,1426012,955943,1431820,956999,1437628,957263,1443700,956999,1449772,955943,1455580,954623,1461387,952511,1466931,950135,1472211,946967,1476963,943535,1481715,939839,1485939,935615,1489635,930863,1493067,926111,1496235,920831,1498611,915287,1500723,909479,1502043,903671,1503099,897599,1503363,891528,1503099,885720,1502043,879912,1500723,874632,1498611,869352,1496235,864336,1493067,859848,1489635,855360,1485939,851664,1481715,848232,1476963,845328,1472211,842952,1466931,840840,1461387,839256,1455580,838464,1449772,838200,1443700,838464,1437628,839256,1431820,840840,1426012,842952,1420732,845328,1415452,848232,1410436,851664,1405948,855360,1401460,859848,1397764,864336,1394332,869352,1391692,874632,1389052,879912,1386940,885720,1385620,891528,1384564,897599,1384300xm248820,260350l254927,260350,260767,260350,266608,261145,272184,261674,278025,262734,283600,263794,288910,265648,294486,267237,299530,269356,304575,271740,309885,274124,314398,276773,319177,279687,323691,283131,328204,286309,332187,290018,336169,293726,339886,297700,343603,301673,347055,305911,350241,310150,353427,315183,356082,319686,358471,324454,360861,329752,363250,334785,364843,339818,366171,345380,367764,350678,368560,356506,369357,362069,369622,367631,369888,373724,369622,379287,369357,385379,368560,391207,367764,396505,366171,402067,364843,407365,362719,412928,360861,417961,358471,423259,356082,428027,353427,432530,350241,437033,347055,441801,343603,446040,339886,450278,336169,453986,332187,457960,327939,461403,323691,464847,319177,468026,314398,470940,309619,473853,304575,476237,299530,478621,294486,480476,288910,482330,283600,483654,278025,485244,272184,486038,266608,486833,260767,487098,254927,487363,248820,487098,242979,486833,237404,486038,231563,485244,226253,483654,220412,482330,215367,480476,210057,478621,205013,476237,199703,473853,195189,470940,190410,468026,186162,464847,181383,461403,177401,457960,173418,453986,169701,450278,165984,446040,162533,441801,159347,437033,156161,432530,153771,428027,151116,423259,148727,417961,146868,412928,144744,407365,143417,402067,141824,396505,141027,391207,140231,385379,139965,379287,139700,373724,139965,367631,140231,362069,141027,356506,141824,350678,143417,345380,144744,339818,146868,334785,148727,329752,151116,324454,153771,319686,156161,314653,159347,310150,162533,305911,165984,301673,169436,297700,173418,293726,177401,290018,181383,286309,185631,282866,190410,279687,195189,276773,199703,274124,205013,271740,209792,269356,215367,267237,220412,265648,225987,263794,231563,262734,237404,261674,242979,261145,248820,260350xm137319,0l811742,444500,815446,447940,819150,450850,823119,455613,825500,457994,827617,460904,829469,464079,831585,467519,833173,471223,835025,475192,836348,479160,837142,483923,838200,489744,838200,495565,837406,501121,836613,506942,835025,512498,832908,517525,830527,522288,827617,527315,824177,531548,820473,535781,815975,539221,811477,542660,806715,545571,801423,547688,796131,549804,790046,550863,497417,603779,609600,1051454,610394,1055423,611452,1060450,611981,1065742,612510,1071563,612775,1077119,613040,1082940,612775,1087702,612510,1092200,561446,1497542,560917,1500982,559858,1504422,558800,1507597,557742,1510772,555096,1516857,551656,1522678,547952,1527969,543454,1532997,538692,1537230,533665,1541463,527844,1544903,522287,1547813,515937,1550459,509587,1552047,502973,1553369,496358,1553899,492919,1554163,489479,1553899,486040,1553634,482600,1553105,479160,1552311,475721,1551517,472281,1550459,469106,1549665,462756,1546755,457200,1543580,451644,1539611,446617,1535378,442119,1530615,437885,1525588,434181,1520032,431535,1514476,428890,1508390,426773,1502040,425715,1495690,425185,1489076,425185,1485636,425185,1482196,425450,1478757,425979,1475317,475721,1080029,458523,1010973,443971,1033463,406400,1090348,292629,1261798,127794,1509713,126206,1512624,124089,1515534,119856,1520826,115094,1525588,109802,1529822,104510,1533526,98689,1536701,92339,1539347,86519,1541199,79904,1542786,73289,1543580,66675,1543580,60325,1543315,53710,1542257,47096,1540405,43656,1539347,40481,1537759,37306,1536436,34131,1534849,30956,1532997,28310,1530880,25664,1529028,23019,1526647,18256,1522149,14023,1517122,10054,1511565,6879,1506009,4233,1499924,2116,1493574,794,1487224,0,1481138,0,1474524,264,1467909,1587,1461294,2116,1457855,3439,1454680,4498,1451505,5821,1448594,7408,1445419,8996,1442244,324644,968640,227277,590815,226219,585258,225689,579438,226219,573881,227012,568060,228600,562504,230716,557213,233362,552185,236273,547158,239712,542660,243681,538692,248179,534723,252941,531548,257969,528373,263260,525992,268816,524140,274902,522817,723635,442119,159279,68792,134937,128852,132821,132292,130439,135202,127794,138112,125148,140494,122237,142875,119327,144727,116152,146579,112977,147637,109537,148431,106098,149225,102923,149490,99483,149225,96308,148431,92869,147637,89429,146050,85989,143933,82814,141817,79639,139171,76994,136260,74877,133350,73025,129910,71437,126735,70114,123296,69056,119592,68527,115887,68262,112448,68527,108744,69056,105040,69850,101335,71173,97631,72760,93927,74877,90487,137319,0xe">
                <v:path o:connectlocs="414650,331064;425407,336716;428480,344880;422451,352479;409804,357001;393965,357001;381318,352479;375408,344880;378481,336716;389237,331064;111404,61933;126977,62752;140766,65840;152178,70818;160499,77183;165016,84807;165016,93062;160499,100687;152178,107114;140766,112030;126977,115054;111404,115873;96427,114298;83350,110580;72771,105098;65757,98229;62667,90227;64212,82161;69918,74851;79428,68991;91791,64643;106293,62248;366760,107250;373039,112097;374934,119209;369011,126447;356454,130790;274004,253525;251378,356244;246994,362224;233845,368203;219156,369650;210034,368643;196055,362916;190369,354230;205296,240496;55558,360524;41343,366189;24047,366881;13859,364678;4501,359580;0,350768;2606,344600;101048,137840;105787,130161;117870,125126;59468,31470;52004,34869;43120,35309;34472,32414;30681,27567;32577,22343" o:connectangles="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35072" behindDoc="0" locked="0" layoutInCell="1" allowOverlap="1">
                <wp:simplePos x="0" y="0"/>
                <wp:positionH relativeFrom="column">
                  <wp:posOffset>1884045</wp:posOffset>
                </wp:positionH>
                <wp:positionV relativeFrom="paragraph">
                  <wp:posOffset>8496935</wp:posOffset>
                </wp:positionV>
                <wp:extent cx="285750" cy="285750"/>
                <wp:effectExtent l="0" t="0" r="19050" b="19050"/>
                <wp:wrapNone/>
                <wp:docPr id="84" name="篮球"/>
                <wp:cNvGraphicFramePr/>
                <a:graphic xmlns:a="http://schemas.openxmlformats.org/drawingml/2006/main">
                  <a:graphicData uri="http://schemas.microsoft.com/office/word/2010/wordprocessingShape">
                    <wps:wsp>
                      <wps:cNvSpPr/>
                      <wps:spPr bwMode="auto">
                        <a:xfrm>
                          <a:off x="3027045" y="9458960"/>
                          <a:ext cx="285750" cy="285750"/>
                        </a:xfrm>
                        <a:custGeom>
                          <a:avLst/>
                          <a:gdLst>
                            <a:gd name="T0" fmla="*/ 1860613 w 1893888"/>
                            <a:gd name="T1" fmla="*/ 1190181 h 1892300"/>
                            <a:gd name="T2" fmla="*/ 1762384 w 1893888"/>
                            <a:gd name="T3" fmla="*/ 1425225 h 1892300"/>
                            <a:gd name="T4" fmla="*/ 1607647 w 1893888"/>
                            <a:gd name="T5" fmla="*/ 1622419 h 1892300"/>
                            <a:gd name="T6" fmla="*/ 1499648 w 1893888"/>
                            <a:gd name="T7" fmla="*/ 1493250 h 1892300"/>
                            <a:gd name="T8" fmla="*/ 1362602 w 1893888"/>
                            <a:gd name="T9" fmla="*/ 1332319 h 1892300"/>
                            <a:gd name="T10" fmla="*/ 1273087 w 1893888"/>
                            <a:gd name="T11" fmla="*/ 1180123 h 1892300"/>
                            <a:gd name="T12" fmla="*/ 1229253 w 1893888"/>
                            <a:gd name="T13" fmla="*/ 988223 h 1892300"/>
                            <a:gd name="T14" fmla="*/ 1180451 w 1893888"/>
                            <a:gd name="T15" fmla="*/ 1066373 h 1892300"/>
                            <a:gd name="T16" fmla="*/ 1243042 w 1893888"/>
                            <a:gd name="T17" fmla="*/ 1250737 h 1892300"/>
                            <a:gd name="T18" fmla="*/ 1345512 w 1893888"/>
                            <a:gd name="T19" fmla="*/ 1403048 h 1892300"/>
                            <a:gd name="T20" fmla="*/ 1487860 w 1893888"/>
                            <a:gd name="T21" fmla="*/ 1576551 h 1892300"/>
                            <a:gd name="T22" fmla="*/ 1485483 w 1893888"/>
                            <a:gd name="T23" fmla="*/ 1723830 h 1892300"/>
                            <a:gd name="T24" fmla="*/ 1299823 w 1893888"/>
                            <a:gd name="T25" fmla="*/ 1824488 h 1892300"/>
                            <a:gd name="T26" fmla="*/ 1091978 w 1893888"/>
                            <a:gd name="T27" fmla="*/ 1881440 h 1892300"/>
                            <a:gd name="T28" fmla="*/ 894028 w 1893888"/>
                            <a:gd name="T29" fmla="*/ 1891505 h 1892300"/>
                            <a:gd name="T30" fmla="*/ 678922 w 1893888"/>
                            <a:gd name="T31" fmla="*/ 1854145 h 1892300"/>
                            <a:gd name="T32" fmla="*/ 482865 w 1893888"/>
                            <a:gd name="T33" fmla="*/ 1770680 h 1892300"/>
                            <a:gd name="T34" fmla="*/ 361951 w 1893888"/>
                            <a:gd name="T35" fmla="*/ 1634222 h 1892300"/>
                            <a:gd name="T36" fmla="*/ 462228 w 1893888"/>
                            <a:gd name="T37" fmla="*/ 1490876 h 1892300"/>
                            <a:gd name="T38" fmla="*/ 597959 w 1893888"/>
                            <a:gd name="T39" fmla="*/ 1326066 h 1892300"/>
                            <a:gd name="T40" fmla="*/ 685801 w 1893888"/>
                            <a:gd name="T41" fmla="*/ 1145889 h 1892300"/>
                            <a:gd name="T42" fmla="*/ 713053 w 1893888"/>
                            <a:gd name="T43" fmla="*/ 1000687 h 1892300"/>
                            <a:gd name="T44" fmla="*/ 640564 w 1893888"/>
                            <a:gd name="T45" fmla="*/ 1095063 h 1892300"/>
                            <a:gd name="T46" fmla="*/ 567040 w 1893888"/>
                            <a:gd name="T47" fmla="*/ 1268295 h 1892300"/>
                            <a:gd name="T48" fmla="*/ 449612 w 1893888"/>
                            <a:gd name="T49" fmla="*/ 1418518 h 1892300"/>
                            <a:gd name="T50" fmla="*/ 333771 w 1893888"/>
                            <a:gd name="T51" fmla="*/ 1567947 h 1892300"/>
                            <a:gd name="T52" fmla="*/ 191747 w 1893888"/>
                            <a:gd name="T53" fmla="*/ 1514523 h 1892300"/>
                            <a:gd name="T54" fmla="*/ 69030 w 1893888"/>
                            <a:gd name="T55" fmla="*/ 1297387 h 1892300"/>
                            <a:gd name="T56" fmla="*/ 6613 w 1893888"/>
                            <a:gd name="T57" fmla="*/ 1049309 h 1892300"/>
                            <a:gd name="T58" fmla="*/ 355379 w 1893888"/>
                            <a:gd name="T59" fmla="*/ 364290 h 1892300"/>
                            <a:gd name="T60" fmla="*/ 494774 w 1893888"/>
                            <a:gd name="T61" fmla="*/ 531968 h 1892300"/>
                            <a:gd name="T62" fmla="*/ 590973 w 1893888"/>
                            <a:gd name="T63" fmla="*/ 672670 h 1892300"/>
                            <a:gd name="T64" fmla="*/ 651395 w 1893888"/>
                            <a:gd name="T65" fmla="*/ 859920 h 1892300"/>
                            <a:gd name="T66" fmla="*/ 14576 w 1893888"/>
                            <a:gd name="T67" fmla="*/ 777668 h 1892300"/>
                            <a:gd name="T68" fmla="*/ 93019 w 1893888"/>
                            <a:gd name="T69" fmla="*/ 535142 h 1892300"/>
                            <a:gd name="T70" fmla="*/ 230559 w 1893888"/>
                            <a:gd name="T71" fmla="*/ 326205 h 1892300"/>
                            <a:gd name="T72" fmla="*/ 1688307 w 1893888"/>
                            <a:gd name="T73" fmla="*/ 356986 h 1892300"/>
                            <a:gd name="T74" fmla="*/ 1818217 w 1893888"/>
                            <a:gd name="T75" fmla="*/ 573778 h 1892300"/>
                            <a:gd name="T76" fmla="*/ 1886480 w 1893888"/>
                            <a:gd name="T77" fmla="*/ 823842 h 1892300"/>
                            <a:gd name="T78" fmla="*/ 1241161 w 1893888"/>
                            <a:gd name="T79" fmla="*/ 821993 h 1892300"/>
                            <a:gd name="T80" fmla="*/ 1310482 w 1893888"/>
                            <a:gd name="T81" fmla="*/ 644546 h 1892300"/>
                            <a:gd name="T82" fmla="*/ 1418167 w 1893888"/>
                            <a:gd name="T83" fmla="*/ 500634 h 1892300"/>
                            <a:gd name="T84" fmla="*/ 1550459 w 1893888"/>
                            <a:gd name="T85" fmla="*/ 334277 h 1892300"/>
                            <a:gd name="T86" fmla="*/ 1072918 w 1893888"/>
                            <a:gd name="T87" fmla="*/ 7924 h 1892300"/>
                            <a:gd name="T88" fmla="*/ 1283573 w 1893888"/>
                            <a:gd name="T89" fmla="*/ 61278 h 1892300"/>
                            <a:gd name="T90" fmla="*/ 1472318 w 1893888"/>
                            <a:gd name="T91" fmla="*/ 158741 h 1892300"/>
                            <a:gd name="T92" fmla="*/ 1500300 w 1893888"/>
                            <a:gd name="T93" fmla="*/ 304540 h 1892300"/>
                            <a:gd name="T94" fmla="*/ 1355376 w 1893888"/>
                            <a:gd name="T95" fmla="*/ 484939 h 1892300"/>
                            <a:gd name="T96" fmla="*/ 1251368 w 1893888"/>
                            <a:gd name="T97" fmla="*/ 632587 h 1892300"/>
                            <a:gd name="T98" fmla="*/ 1182469 w 1893888"/>
                            <a:gd name="T99" fmla="*/ 822230 h 1892300"/>
                            <a:gd name="T100" fmla="*/ 971550 w 1893888"/>
                            <a:gd name="T101" fmla="*/ 0 h 1892300"/>
                            <a:gd name="T102" fmla="*/ 704851 w 1893888"/>
                            <a:gd name="T103" fmla="*/ 832506 h 1892300"/>
                            <a:gd name="T104" fmla="*/ 642409 w 1893888"/>
                            <a:gd name="T105" fmla="*/ 648356 h 1892300"/>
                            <a:gd name="T106" fmla="*/ 539486 w 1893888"/>
                            <a:gd name="T107" fmla="*/ 496439 h 1892300"/>
                            <a:gd name="T108" fmla="*/ 396876 w 1893888"/>
                            <a:gd name="T109" fmla="*/ 322857 h 1892300"/>
                            <a:gd name="T110" fmla="*/ 399257 w 1893888"/>
                            <a:gd name="T111" fmla="*/ 174374 h 1892300"/>
                            <a:gd name="T112" fmla="*/ 584995 w 1893888"/>
                            <a:gd name="T113" fmla="*/ 71335 h 1892300"/>
                            <a:gd name="T114" fmla="*/ 793222 w 1893888"/>
                            <a:gd name="T115" fmla="*/ 11889 h 1892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93888" h="1892300">
                              <a:moveTo>
                                <a:pt x="1228725" y="977900"/>
                              </a:moveTo>
                              <a:lnTo>
                                <a:pt x="1892300" y="977900"/>
                              </a:lnTo>
                              <a:lnTo>
                                <a:pt x="1891244" y="1002251"/>
                              </a:lnTo>
                              <a:lnTo>
                                <a:pt x="1889396" y="1026338"/>
                              </a:lnTo>
                              <a:lnTo>
                                <a:pt x="1887019" y="1050425"/>
                              </a:lnTo>
                              <a:lnTo>
                                <a:pt x="1884114" y="1074247"/>
                              </a:lnTo>
                              <a:lnTo>
                                <a:pt x="1880418" y="1097804"/>
                              </a:lnTo>
                              <a:lnTo>
                                <a:pt x="1876457" y="1121097"/>
                              </a:lnTo>
                              <a:lnTo>
                                <a:pt x="1871704" y="1144390"/>
                              </a:lnTo>
                              <a:lnTo>
                                <a:pt x="1866687" y="1167682"/>
                              </a:lnTo>
                              <a:lnTo>
                                <a:pt x="1860613" y="1190181"/>
                              </a:lnTo>
                              <a:lnTo>
                                <a:pt x="1854540" y="1212944"/>
                              </a:lnTo>
                              <a:lnTo>
                                <a:pt x="1847411" y="1235443"/>
                              </a:lnTo>
                              <a:lnTo>
                                <a:pt x="1840017" y="1257412"/>
                              </a:lnTo>
                              <a:lnTo>
                                <a:pt x="1832095" y="1279117"/>
                              </a:lnTo>
                              <a:lnTo>
                                <a:pt x="1823645" y="1301086"/>
                              </a:lnTo>
                              <a:lnTo>
                                <a:pt x="1814667" y="1322261"/>
                              </a:lnTo>
                              <a:lnTo>
                                <a:pt x="1804897" y="1343436"/>
                              </a:lnTo>
                              <a:lnTo>
                                <a:pt x="1795127" y="1364082"/>
                              </a:lnTo>
                              <a:lnTo>
                                <a:pt x="1784565" y="1384992"/>
                              </a:lnTo>
                              <a:lnTo>
                                <a:pt x="1773475" y="1405109"/>
                              </a:lnTo>
                              <a:lnTo>
                                <a:pt x="1762384" y="1425225"/>
                              </a:lnTo>
                              <a:lnTo>
                                <a:pt x="1750502" y="1444547"/>
                              </a:lnTo>
                              <a:lnTo>
                                <a:pt x="1738091" y="1463870"/>
                              </a:lnTo>
                              <a:lnTo>
                                <a:pt x="1725152" y="1482927"/>
                              </a:lnTo>
                              <a:lnTo>
                                <a:pt x="1711949" y="1501720"/>
                              </a:lnTo>
                              <a:lnTo>
                                <a:pt x="1698482" y="1519984"/>
                              </a:lnTo>
                              <a:lnTo>
                                <a:pt x="1684223" y="1537718"/>
                              </a:lnTo>
                              <a:lnTo>
                                <a:pt x="1669700" y="1555717"/>
                              </a:lnTo>
                              <a:lnTo>
                                <a:pt x="1654913" y="1572922"/>
                              </a:lnTo>
                              <a:lnTo>
                                <a:pt x="1639334" y="1589597"/>
                              </a:lnTo>
                              <a:lnTo>
                                <a:pt x="1623754" y="1606273"/>
                              </a:lnTo>
                              <a:lnTo>
                                <a:pt x="1607647" y="1622419"/>
                              </a:lnTo>
                              <a:lnTo>
                                <a:pt x="1591011" y="1638300"/>
                              </a:lnTo>
                              <a:lnTo>
                                <a:pt x="1580977" y="1619242"/>
                              </a:lnTo>
                              <a:lnTo>
                                <a:pt x="1568831" y="1597273"/>
                              </a:lnTo>
                              <a:lnTo>
                                <a:pt x="1561701" y="1585627"/>
                              </a:lnTo>
                              <a:lnTo>
                                <a:pt x="1554307" y="1573451"/>
                              </a:lnTo>
                              <a:lnTo>
                                <a:pt x="1546386" y="1560746"/>
                              </a:lnTo>
                              <a:lnTo>
                                <a:pt x="1538200" y="1547776"/>
                              </a:lnTo>
                              <a:lnTo>
                                <a:pt x="1529222" y="1534542"/>
                              </a:lnTo>
                              <a:lnTo>
                                <a:pt x="1519716" y="1521043"/>
                              </a:lnTo>
                              <a:lnTo>
                                <a:pt x="1509946" y="1507279"/>
                              </a:lnTo>
                              <a:lnTo>
                                <a:pt x="1499648" y="1493250"/>
                              </a:lnTo>
                              <a:lnTo>
                                <a:pt x="1488821" y="1479486"/>
                              </a:lnTo>
                              <a:lnTo>
                                <a:pt x="1477467" y="1465723"/>
                              </a:lnTo>
                              <a:lnTo>
                                <a:pt x="1465848" y="1451694"/>
                              </a:lnTo>
                              <a:lnTo>
                                <a:pt x="1453438" y="1438195"/>
                              </a:lnTo>
                              <a:lnTo>
                                <a:pt x="1436010" y="1418873"/>
                              </a:lnTo>
                              <a:lnTo>
                                <a:pt x="1417790" y="1398756"/>
                              </a:lnTo>
                              <a:lnTo>
                                <a:pt x="1399834" y="1377846"/>
                              </a:lnTo>
                              <a:lnTo>
                                <a:pt x="1390328" y="1366729"/>
                              </a:lnTo>
                              <a:lnTo>
                                <a:pt x="1381086" y="1355347"/>
                              </a:lnTo>
                              <a:lnTo>
                                <a:pt x="1372108" y="1343965"/>
                              </a:lnTo>
                              <a:lnTo>
                                <a:pt x="1362602" y="1332319"/>
                              </a:lnTo>
                              <a:lnTo>
                                <a:pt x="1353624" y="1320143"/>
                              </a:lnTo>
                              <a:lnTo>
                                <a:pt x="1344910" y="1307968"/>
                              </a:lnTo>
                              <a:lnTo>
                                <a:pt x="1335932" y="1294998"/>
                              </a:lnTo>
                              <a:lnTo>
                                <a:pt x="1327483" y="1281763"/>
                              </a:lnTo>
                              <a:lnTo>
                                <a:pt x="1319033" y="1268529"/>
                              </a:lnTo>
                              <a:lnTo>
                                <a:pt x="1310319" y="1254500"/>
                              </a:lnTo>
                              <a:lnTo>
                                <a:pt x="1302397" y="1240472"/>
                              </a:lnTo>
                              <a:lnTo>
                                <a:pt x="1294739" y="1225914"/>
                              </a:lnTo>
                              <a:lnTo>
                                <a:pt x="1287346" y="1211356"/>
                              </a:lnTo>
                              <a:lnTo>
                                <a:pt x="1279952" y="1196004"/>
                              </a:lnTo>
                              <a:lnTo>
                                <a:pt x="1273087" y="1180123"/>
                              </a:lnTo>
                              <a:lnTo>
                                <a:pt x="1267013" y="1163977"/>
                              </a:lnTo>
                              <a:lnTo>
                                <a:pt x="1260676" y="1147566"/>
                              </a:lnTo>
                              <a:lnTo>
                                <a:pt x="1255131" y="1130626"/>
                              </a:lnTo>
                              <a:lnTo>
                                <a:pt x="1249850" y="1112892"/>
                              </a:lnTo>
                              <a:lnTo>
                                <a:pt x="1245097" y="1095157"/>
                              </a:lnTo>
                              <a:lnTo>
                                <a:pt x="1241136" y="1076894"/>
                              </a:lnTo>
                              <a:lnTo>
                                <a:pt x="1237439" y="1058101"/>
                              </a:lnTo>
                              <a:lnTo>
                                <a:pt x="1234535" y="1038779"/>
                              </a:lnTo>
                              <a:lnTo>
                                <a:pt x="1231894" y="1018927"/>
                              </a:lnTo>
                              <a:lnTo>
                                <a:pt x="1229781" y="998810"/>
                              </a:lnTo>
                              <a:lnTo>
                                <a:pt x="1229253" y="988223"/>
                              </a:lnTo>
                              <a:lnTo>
                                <a:pt x="1228725" y="977900"/>
                              </a:lnTo>
                              <a:close/>
                              <a:moveTo>
                                <a:pt x="971550" y="977900"/>
                              </a:moveTo>
                              <a:lnTo>
                                <a:pt x="1171208" y="977900"/>
                              </a:lnTo>
                              <a:lnTo>
                                <a:pt x="1171736" y="989555"/>
                              </a:lnTo>
                              <a:lnTo>
                                <a:pt x="1172264" y="1000681"/>
                              </a:lnTo>
                              <a:lnTo>
                                <a:pt x="1173584" y="1012071"/>
                              </a:lnTo>
                              <a:lnTo>
                                <a:pt x="1174641" y="1023196"/>
                              </a:lnTo>
                              <a:lnTo>
                                <a:pt x="1175697" y="1034057"/>
                              </a:lnTo>
                              <a:lnTo>
                                <a:pt x="1177018" y="1044917"/>
                              </a:lnTo>
                              <a:lnTo>
                                <a:pt x="1178866" y="1055513"/>
                              </a:lnTo>
                              <a:lnTo>
                                <a:pt x="1180451" y="1066373"/>
                              </a:lnTo>
                              <a:lnTo>
                                <a:pt x="1182564" y="1076439"/>
                              </a:lnTo>
                              <a:lnTo>
                                <a:pt x="1184412" y="1087035"/>
                              </a:lnTo>
                              <a:lnTo>
                                <a:pt x="1188902" y="1107166"/>
                              </a:lnTo>
                              <a:lnTo>
                                <a:pt x="1194184" y="1126768"/>
                              </a:lnTo>
                              <a:lnTo>
                                <a:pt x="1199730" y="1145840"/>
                              </a:lnTo>
                              <a:lnTo>
                                <a:pt x="1206068" y="1164647"/>
                              </a:lnTo>
                              <a:lnTo>
                                <a:pt x="1212671" y="1182660"/>
                              </a:lnTo>
                              <a:lnTo>
                                <a:pt x="1219537" y="1200408"/>
                              </a:lnTo>
                              <a:lnTo>
                                <a:pt x="1227196" y="1217625"/>
                              </a:lnTo>
                              <a:lnTo>
                                <a:pt x="1234855" y="1234578"/>
                              </a:lnTo>
                              <a:lnTo>
                                <a:pt x="1243042" y="1250737"/>
                              </a:lnTo>
                              <a:lnTo>
                                <a:pt x="1251493" y="1266630"/>
                              </a:lnTo>
                              <a:lnTo>
                                <a:pt x="1260208" y="1282259"/>
                              </a:lnTo>
                              <a:lnTo>
                                <a:pt x="1268923" y="1297357"/>
                              </a:lnTo>
                              <a:lnTo>
                                <a:pt x="1278431" y="1311661"/>
                              </a:lnTo>
                              <a:lnTo>
                                <a:pt x="1287674" y="1325965"/>
                              </a:lnTo>
                              <a:lnTo>
                                <a:pt x="1297182" y="1339740"/>
                              </a:lnTo>
                              <a:lnTo>
                                <a:pt x="1306689" y="1353249"/>
                              </a:lnTo>
                              <a:lnTo>
                                <a:pt x="1316461" y="1366229"/>
                              </a:lnTo>
                              <a:lnTo>
                                <a:pt x="1325968" y="1378943"/>
                              </a:lnTo>
                              <a:lnTo>
                                <a:pt x="1336004" y="1391128"/>
                              </a:lnTo>
                              <a:lnTo>
                                <a:pt x="1345512" y="1403048"/>
                              </a:lnTo>
                              <a:lnTo>
                                <a:pt x="1355547" y="1414704"/>
                              </a:lnTo>
                              <a:lnTo>
                                <a:pt x="1374298" y="1436689"/>
                              </a:lnTo>
                              <a:lnTo>
                                <a:pt x="1393049" y="1457351"/>
                              </a:lnTo>
                              <a:lnTo>
                                <a:pt x="1411008" y="1476953"/>
                              </a:lnTo>
                              <a:lnTo>
                                <a:pt x="1423684" y="1491257"/>
                              </a:lnTo>
                              <a:lnTo>
                                <a:pt x="1435569" y="1505296"/>
                              </a:lnTo>
                              <a:lnTo>
                                <a:pt x="1446925" y="1519865"/>
                              </a:lnTo>
                              <a:lnTo>
                                <a:pt x="1458017" y="1534434"/>
                              </a:lnTo>
                              <a:lnTo>
                                <a:pt x="1468581" y="1548473"/>
                              </a:lnTo>
                              <a:lnTo>
                                <a:pt x="1478352" y="1562777"/>
                              </a:lnTo>
                              <a:lnTo>
                                <a:pt x="1487860" y="1576551"/>
                              </a:lnTo>
                              <a:lnTo>
                                <a:pt x="1496575" y="1590061"/>
                              </a:lnTo>
                              <a:lnTo>
                                <a:pt x="1505026" y="1603305"/>
                              </a:lnTo>
                              <a:lnTo>
                                <a:pt x="1512685" y="1616020"/>
                              </a:lnTo>
                              <a:lnTo>
                                <a:pt x="1519816" y="1628205"/>
                              </a:lnTo>
                              <a:lnTo>
                                <a:pt x="1526154" y="1639595"/>
                              </a:lnTo>
                              <a:lnTo>
                                <a:pt x="1537510" y="1660521"/>
                              </a:lnTo>
                              <a:lnTo>
                                <a:pt x="1546225" y="1677739"/>
                              </a:lnTo>
                              <a:lnTo>
                                <a:pt x="1531436" y="1689659"/>
                              </a:lnTo>
                              <a:lnTo>
                                <a:pt x="1516382" y="1701579"/>
                              </a:lnTo>
                              <a:lnTo>
                                <a:pt x="1501065" y="1712970"/>
                              </a:lnTo>
                              <a:lnTo>
                                <a:pt x="1485483" y="1723830"/>
                              </a:lnTo>
                              <a:lnTo>
                                <a:pt x="1469637" y="1734691"/>
                              </a:lnTo>
                              <a:lnTo>
                                <a:pt x="1453527" y="1745286"/>
                              </a:lnTo>
                              <a:lnTo>
                                <a:pt x="1437153" y="1755352"/>
                              </a:lnTo>
                              <a:lnTo>
                                <a:pt x="1420779" y="1765153"/>
                              </a:lnTo>
                              <a:lnTo>
                                <a:pt x="1404141" y="1774689"/>
                              </a:lnTo>
                              <a:lnTo>
                                <a:pt x="1387239" y="1783695"/>
                              </a:lnTo>
                              <a:lnTo>
                                <a:pt x="1370073" y="1792437"/>
                              </a:lnTo>
                              <a:lnTo>
                                <a:pt x="1352642" y="1801178"/>
                              </a:lnTo>
                              <a:lnTo>
                                <a:pt x="1335212" y="1809389"/>
                              </a:lnTo>
                              <a:lnTo>
                                <a:pt x="1317517" y="1816806"/>
                              </a:lnTo>
                              <a:lnTo>
                                <a:pt x="1299823" y="1824488"/>
                              </a:lnTo>
                              <a:lnTo>
                                <a:pt x="1281600" y="1831640"/>
                              </a:lnTo>
                              <a:lnTo>
                                <a:pt x="1263377" y="1838263"/>
                              </a:lnTo>
                              <a:lnTo>
                                <a:pt x="1244891" y="1844620"/>
                              </a:lnTo>
                              <a:lnTo>
                                <a:pt x="1226404" y="1850712"/>
                              </a:lnTo>
                              <a:lnTo>
                                <a:pt x="1207653" y="1856010"/>
                              </a:lnTo>
                              <a:lnTo>
                                <a:pt x="1188638" y="1861573"/>
                              </a:lnTo>
                              <a:lnTo>
                                <a:pt x="1169887" y="1866341"/>
                              </a:lnTo>
                              <a:lnTo>
                                <a:pt x="1150608" y="1870579"/>
                              </a:lnTo>
                              <a:lnTo>
                                <a:pt x="1131065" y="1874817"/>
                              </a:lnTo>
                              <a:lnTo>
                                <a:pt x="1111522" y="1878261"/>
                              </a:lnTo>
                              <a:lnTo>
                                <a:pt x="1091978" y="1881440"/>
                              </a:lnTo>
                              <a:lnTo>
                                <a:pt x="1072171" y="1884353"/>
                              </a:lnTo>
                              <a:lnTo>
                                <a:pt x="1052100" y="1886737"/>
                              </a:lnTo>
                              <a:lnTo>
                                <a:pt x="1032557" y="1888857"/>
                              </a:lnTo>
                              <a:lnTo>
                                <a:pt x="1011957" y="1890446"/>
                              </a:lnTo>
                              <a:lnTo>
                                <a:pt x="992150" y="1891505"/>
                              </a:lnTo>
                              <a:lnTo>
                                <a:pt x="971550" y="1892300"/>
                              </a:lnTo>
                              <a:lnTo>
                                <a:pt x="971550" y="977900"/>
                              </a:lnTo>
                              <a:close/>
                              <a:moveTo>
                                <a:pt x="714641" y="977900"/>
                              </a:moveTo>
                              <a:lnTo>
                                <a:pt x="914401" y="977900"/>
                              </a:lnTo>
                              <a:lnTo>
                                <a:pt x="914401" y="1892300"/>
                              </a:lnTo>
                              <a:lnTo>
                                <a:pt x="894028" y="1891505"/>
                              </a:lnTo>
                              <a:lnTo>
                                <a:pt x="873920" y="1890180"/>
                              </a:lnTo>
                              <a:lnTo>
                                <a:pt x="853812" y="1888326"/>
                              </a:lnTo>
                              <a:lnTo>
                                <a:pt x="833703" y="1886206"/>
                              </a:lnTo>
                              <a:lnTo>
                                <a:pt x="813859" y="1883556"/>
                              </a:lnTo>
                              <a:lnTo>
                                <a:pt x="794016" y="1880377"/>
                              </a:lnTo>
                              <a:lnTo>
                                <a:pt x="774701" y="1876932"/>
                              </a:lnTo>
                              <a:lnTo>
                                <a:pt x="755122" y="1873222"/>
                              </a:lnTo>
                              <a:lnTo>
                                <a:pt x="735807" y="1868983"/>
                              </a:lnTo>
                              <a:lnTo>
                                <a:pt x="716493" y="1864214"/>
                              </a:lnTo>
                              <a:lnTo>
                                <a:pt x="697707" y="1859444"/>
                              </a:lnTo>
                              <a:lnTo>
                                <a:pt x="678922" y="1854145"/>
                              </a:lnTo>
                              <a:lnTo>
                                <a:pt x="660136" y="1848316"/>
                              </a:lnTo>
                              <a:lnTo>
                                <a:pt x="641615" y="1842221"/>
                              </a:lnTo>
                              <a:lnTo>
                                <a:pt x="623095" y="1835597"/>
                              </a:lnTo>
                              <a:lnTo>
                                <a:pt x="605103" y="1828708"/>
                              </a:lnTo>
                              <a:lnTo>
                                <a:pt x="586847" y="1821554"/>
                              </a:lnTo>
                              <a:lnTo>
                                <a:pt x="569120" y="1814135"/>
                              </a:lnTo>
                              <a:lnTo>
                                <a:pt x="551392" y="1806186"/>
                              </a:lnTo>
                              <a:lnTo>
                                <a:pt x="534195" y="1797707"/>
                              </a:lnTo>
                              <a:lnTo>
                                <a:pt x="516997" y="1789228"/>
                              </a:lnTo>
                              <a:lnTo>
                                <a:pt x="499534" y="1779954"/>
                              </a:lnTo>
                              <a:lnTo>
                                <a:pt x="482865" y="1770680"/>
                              </a:lnTo>
                              <a:lnTo>
                                <a:pt x="466197" y="1761142"/>
                              </a:lnTo>
                              <a:lnTo>
                                <a:pt x="449792" y="1751073"/>
                              </a:lnTo>
                              <a:lnTo>
                                <a:pt x="433653" y="1741004"/>
                              </a:lnTo>
                              <a:lnTo>
                                <a:pt x="417778" y="1730405"/>
                              </a:lnTo>
                              <a:lnTo>
                                <a:pt x="401903" y="1719277"/>
                              </a:lnTo>
                              <a:lnTo>
                                <a:pt x="386292" y="1708413"/>
                              </a:lnTo>
                              <a:lnTo>
                                <a:pt x="371211" y="1696755"/>
                              </a:lnTo>
                              <a:lnTo>
                                <a:pt x="356130" y="1684831"/>
                              </a:lnTo>
                              <a:lnTo>
                                <a:pt x="341313" y="1672908"/>
                              </a:lnTo>
                              <a:lnTo>
                                <a:pt x="350838" y="1654890"/>
                              </a:lnTo>
                              <a:lnTo>
                                <a:pt x="361951" y="1634222"/>
                              </a:lnTo>
                              <a:lnTo>
                                <a:pt x="368565" y="1622829"/>
                              </a:lnTo>
                              <a:lnTo>
                                <a:pt x="375709" y="1610905"/>
                              </a:lnTo>
                              <a:lnTo>
                                <a:pt x="383382" y="1598452"/>
                              </a:lnTo>
                              <a:lnTo>
                                <a:pt x="391584" y="1585734"/>
                              </a:lnTo>
                              <a:lnTo>
                                <a:pt x="400051" y="1572750"/>
                              </a:lnTo>
                              <a:lnTo>
                                <a:pt x="409047" y="1559237"/>
                              </a:lnTo>
                              <a:lnTo>
                                <a:pt x="418572" y="1545724"/>
                              </a:lnTo>
                              <a:lnTo>
                                <a:pt x="428890" y="1531945"/>
                              </a:lnTo>
                              <a:lnTo>
                                <a:pt x="439738" y="1518432"/>
                              </a:lnTo>
                              <a:lnTo>
                                <a:pt x="450586" y="1504389"/>
                              </a:lnTo>
                              <a:lnTo>
                                <a:pt x="462228" y="1490876"/>
                              </a:lnTo>
                              <a:lnTo>
                                <a:pt x="474399" y="1477097"/>
                              </a:lnTo>
                              <a:lnTo>
                                <a:pt x="492390" y="1457490"/>
                              </a:lnTo>
                              <a:lnTo>
                                <a:pt x="510647" y="1436822"/>
                              </a:lnTo>
                              <a:lnTo>
                                <a:pt x="529961" y="1414830"/>
                              </a:lnTo>
                              <a:lnTo>
                                <a:pt x="539486" y="1403172"/>
                              </a:lnTo>
                              <a:lnTo>
                                <a:pt x="549540" y="1391248"/>
                              </a:lnTo>
                              <a:lnTo>
                                <a:pt x="559065" y="1379060"/>
                              </a:lnTo>
                              <a:lnTo>
                                <a:pt x="569120" y="1366341"/>
                              </a:lnTo>
                              <a:lnTo>
                                <a:pt x="578645" y="1353358"/>
                              </a:lnTo>
                              <a:lnTo>
                                <a:pt x="588170" y="1339845"/>
                              </a:lnTo>
                              <a:lnTo>
                                <a:pt x="597959" y="1326066"/>
                              </a:lnTo>
                              <a:lnTo>
                                <a:pt x="607220" y="1311758"/>
                              </a:lnTo>
                              <a:lnTo>
                                <a:pt x="616215" y="1297450"/>
                              </a:lnTo>
                              <a:lnTo>
                                <a:pt x="625476" y="1282347"/>
                              </a:lnTo>
                              <a:lnTo>
                                <a:pt x="634207" y="1266714"/>
                              </a:lnTo>
                              <a:lnTo>
                                <a:pt x="642409" y="1250816"/>
                              </a:lnTo>
                              <a:lnTo>
                                <a:pt x="650611" y="1234653"/>
                              </a:lnTo>
                              <a:lnTo>
                                <a:pt x="658549" y="1217695"/>
                              </a:lnTo>
                              <a:lnTo>
                                <a:pt x="665957" y="1200472"/>
                              </a:lnTo>
                              <a:lnTo>
                                <a:pt x="672836" y="1182719"/>
                              </a:lnTo>
                              <a:lnTo>
                                <a:pt x="679451" y="1164702"/>
                              </a:lnTo>
                              <a:lnTo>
                                <a:pt x="685801" y="1145889"/>
                              </a:lnTo>
                              <a:lnTo>
                                <a:pt x="691357" y="1126811"/>
                              </a:lnTo>
                              <a:lnTo>
                                <a:pt x="696384" y="1107204"/>
                              </a:lnTo>
                              <a:lnTo>
                                <a:pt x="700882" y="1087066"/>
                              </a:lnTo>
                              <a:lnTo>
                                <a:pt x="703263" y="1076468"/>
                              </a:lnTo>
                              <a:lnTo>
                                <a:pt x="704851" y="1066399"/>
                              </a:lnTo>
                              <a:lnTo>
                                <a:pt x="706968" y="1055535"/>
                              </a:lnTo>
                              <a:lnTo>
                                <a:pt x="708291" y="1044937"/>
                              </a:lnTo>
                              <a:lnTo>
                                <a:pt x="709878" y="1034073"/>
                              </a:lnTo>
                              <a:lnTo>
                                <a:pt x="711201" y="1023209"/>
                              </a:lnTo>
                              <a:lnTo>
                                <a:pt x="712259" y="1012081"/>
                              </a:lnTo>
                              <a:lnTo>
                                <a:pt x="713053" y="1000687"/>
                              </a:lnTo>
                              <a:lnTo>
                                <a:pt x="714111" y="989559"/>
                              </a:lnTo>
                              <a:lnTo>
                                <a:pt x="714641" y="977900"/>
                              </a:lnTo>
                              <a:close/>
                              <a:moveTo>
                                <a:pt x="1588" y="977900"/>
                              </a:moveTo>
                              <a:lnTo>
                                <a:pt x="657226" y="977900"/>
                              </a:lnTo>
                              <a:lnTo>
                                <a:pt x="656433" y="988215"/>
                              </a:lnTo>
                              <a:lnTo>
                                <a:pt x="655904" y="998794"/>
                              </a:lnTo>
                              <a:lnTo>
                                <a:pt x="654052" y="1018894"/>
                              </a:lnTo>
                              <a:lnTo>
                                <a:pt x="651408" y="1038730"/>
                              </a:lnTo>
                              <a:lnTo>
                                <a:pt x="648234" y="1058036"/>
                              </a:lnTo>
                              <a:lnTo>
                                <a:pt x="644531" y="1076814"/>
                              </a:lnTo>
                              <a:lnTo>
                                <a:pt x="640564" y="1095063"/>
                              </a:lnTo>
                              <a:lnTo>
                                <a:pt x="635804" y="1112783"/>
                              </a:lnTo>
                              <a:lnTo>
                                <a:pt x="630778" y="1130503"/>
                              </a:lnTo>
                              <a:lnTo>
                                <a:pt x="625224" y="1147429"/>
                              </a:lnTo>
                              <a:lnTo>
                                <a:pt x="618877" y="1163827"/>
                              </a:lnTo>
                              <a:lnTo>
                                <a:pt x="612794" y="1179960"/>
                              </a:lnTo>
                              <a:lnTo>
                                <a:pt x="605918" y="1195829"/>
                              </a:lnTo>
                              <a:lnTo>
                                <a:pt x="598512" y="1211168"/>
                              </a:lnTo>
                              <a:lnTo>
                                <a:pt x="591107" y="1225714"/>
                              </a:lnTo>
                              <a:lnTo>
                                <a:pt x="583173" y="1240261"/>
                              </a:lnTo>
                              <a:lnTo>
                                <a:pt x="575238" y="1254278"/>
                              </a:lnTo>
                              <a:lnTo>
                                <a:pt x="567040" y="1268295"/>
                              </a:lnTo>
                              <a:lnTo>
                                <a:pt x="558312" y="1281519"/>
                              </a:lnTo>
                              <a:lnTo>
                                <a:pt x="549849" y="1294743"/>
                              </a:lnTo>
                              <a:lnTo>
                                <a:pt x="541121" y="1307702"/>
                              </a:lnTo>
                              <a:lnTo>
                                <a:pt x="532129" y="1319868"/>
                              </a:lnTo>
                              <a:lnTo>
                                <a:pt x="522872" y="1332034"/>
                              </a:lnTo>
                              <a:lnTo>
                                <a:pt x="513615" y="1343671"/>
                              </a:lnTo>
                              <a:lnTo>
                                <a:pt x="504623" y="1355043"/>
                              </a:lnTo>
                              <a:lnTo>
                                <a:pt x="495102" y="1366416"/>
                              </a:lnTo>
                              <a:lnTo>
                                <a:pt x="485845" y="1377524"/>
                              </a:lnTo>
                              <a:lnTo>
                                <a:pt x="467596" y="1398417"/>
                              </a:lnTo>
                              <a:lnTo>
                                <a:pt x="449612" y="1418518"/>
                              </a:lnTo>
                              <a:lnTo>
                                <a:pt x="432156" y="1437824"/>
                              </a:lnTo>
                              <a:lnTo>
                                <a:pt x="420255" y="1450784"/>
                              </a:lnTo>
                              <a:lnTo>
                                <a:pt x="408882" y="1464008"/>
                              </a:lnTo>
                              <a:lnTo>
                                <a:pt x="397774" y="1477496"/>
                              </a:lnTo>
                              <a:lnTo>
                                <a:pt x="387460" y="1490984"/>
                              </a:lnTo>
                              <a:lnTo>
                                <a:pt x="377410" y="1504208"/>
                              </a:lnTo>
                              <a:lnTo>
                                <a:pt x="367889" y="1517432"/>
                              </a:lnTo>
                              <a:lnTo>
                                <a:pt x="358632" y="1530391"/>
                              </a:lnTo>
                              <a:lnTo>
                                <a:pt x="349904" y="1543086"/>
                              </a:lnTo>
                              <a:lnTo>
                                <a:pt x="341705" y="1555781"/>
                              </a:lnTo>
                              <a:lnTo>
                                <a:pt x="333771" y="1567947"/>
                              </a:lnTo>
                              <a:lnTo>
                                <a:pt x="326895" y="1579848"/>
                              </a:lnTo>
                              <a:lnTo>
                                <a:pt x="319754" y="1591485"/>
                              </a:lnTo>
                              <a:lnTo>
                                <a:pt x="307588" y="1612643"/>
                              </a:lnTo>
                              <a:lnTo>
                                <a:pt x="297009" y="1631950"/>
                              </a:lnTo>
                              <a:lnTo>
                                <a:pt x="280876" y="1616346"/>
                              </a:lnTo>
                              <a:lnTo>
                                <a:pt x="265007" y="1600213"/>
                              </a:lnTo>
                              <a:lnTo>
                                <a:pt x="249932" y="1583815"/>
                              </a:lnTo>
                              <a:lnTo>
                                <a:pt x="234592" y="1566889"/>
                              </a:lnTo>
                              <a:lnTo>
                                <a:pt x="220046" y="1549962"/>
                              </a:lnTo>
                              <a:lnTo>
                                <a:pt x="205764" y="1532243"/>
                              </a:lnTo>
                              <a:lnTo>
                                <a:pt x="191747" y="1514523"/>
                              </a:lnTo>
                              <a:lnTo>
                                <a:pt x="178523" y="1496009"/>
                              </a:lnTo>
                              <a:lnTo>
                                <a:pt x="165564" y="1477760"/>
                              </a:lnTo>
                              <a:lnTo>
                                <a:pt x="153133" y="1458718"/>
                              </a:lnTo>
                              <a:lnTo>
                                <a:pt x="140967" y="1439411"/>
                              </a:lnTo>
                              <a:lnTo>
                                <a:pt x="129066" y="1420105"/>
                              </a:lnTo>
                              <a:lnTo>
                                <a:pt x="117958" y="1400533"/>
                              </a:lnTo>
                              <a:lnTo>
                                <a:pt x="107114" y="1380433"/>
                              </a:lnTo>
                              <a:lnTo>
                                <a:pt x="97064" y="1359804"/>
                              </a:lnTo>
                              <a:lnTo>
                                <a:pt x="87014" y="1339175"/>
                              </a:lnTo>
                              <a:lnTo>
                                <a:pt x="77757" y="1318281"/>
                              </a:lnTo>
                              <a:lnTo>
                                <a:pt x="69030" y="1297387"/>
                              </a:lnTo>
                              <a:lnTo>
                                <a:pt x="60831" y="1275965"/>
                              </a:lnTo>
                              <a:lnTo>
                                <a:pt x="52897" y="1254278"/>
                              </a:lnTo>
                              <a:lnTo>
                                <a:pt x="45491" y="1232326"/>
                              </a:lnTo>
                              <a:lnTo>
                                <a:pt x="38615" y="1210110"/>
                              </a:lnTo>
                              <a:lnTo>
                                <a:pt x="32532" y="1187894"/>
                              </a:lnTo>
                              <a:lnTo>
                                <a:pt x="26713" y="1165414"/>
                              </a:lnTo>
                              <a:lnTo>
                                <a:pt x="21688" y="1142669"/>
                              </a:lnTo>
                              <a:lnTo>
                                <a:pt x="17192" y="1119659"/>
                              </a:lnTo>
                              <a:lnTo>
                                <a:pt x="12961" y="1096385"/>
                              </a:lnTo>
                              <a:lnTo>
                                <a:pt x="9522" y="1073112"/>
                              </a:lnTo>
                              <a:lnTo>
                                <a:pt x="6613" y="1049309"/>
                              </a:lnTo>
                              <a:lnTo>
                                <a:pt x="4497" y="1026035"/>
                              </a:lnTo>
                              <a:lnTo>
                                <a:pt x="2646" y="1001967"/>
                              </a:lnTo>
                              <a:lnTo>
                                <a:pt x="1588" y="977900"/>
                              </a:lnTo>
                              <a:close/>
                              <a:moveTo>
                                <a:pt x="293366" y="260350"/>
                              </a:moveTo>
                              <a:lnTo>
                                <a:pt x="303437" y="279657"/>
                              </a:lnTo>
                              <a:lnTo>
                                <a:pt x="315892" y="301344"/>
                              </a:lnTo>
                              <a:lnTo>
                                <a:pt x="322782" y="313246"/>
                              </a:lnTo>
                              <a:lnTo>
                                <a:pt x="330203" y="325411"/>
                              </a:lnTo>
                              <a:lnTo>
                                <a:pt x="338153" y="337842"/>
                              </a:lnTo>
                              <a:lnTo>
                                <a:pt x="346633" y="350801"/>
                              </a:lnTo>
                              <a:lnTo>
                                <a:pt x="355379" y="364290"/>
                              </a:lnTo>
                              <a:lnTo>
                                <a:pt x="364654" y="377778"/>
                              </a:lnTo>
                              <a:lnTo>
                                <a:pt x="374724" y="391266"/>
                              </a:lnTo>
                              <a:lnTo>
                                <a:pt x="385060" y="405284"/>
                              </a:lnTo>
                              <a:lnTo>
                                <a:pt x="395925" y="419036"/>
                              </a:lnTo>
                              <a:lnTo>
                                <a:pt x="407321" y="433318"/>
                              </a:lnTo>
                              <a:lnTo>
                                <a:pt x="419246" y="447071"/>
                              </a:lnTo>
                              <a:lnTo>
                                <a:pt x="431702" y="460824"/>
                              </a:lnTo>
                              <a:lnTo>
                                <a:pt x="449192" y="479866"/>
                              </a:lnTo>
                              <a:lnTo>
                                <a:pt x="467213" y="499967"/>
                              </a:lnTo>
                              <a:lnTo>
                                <a:pt x="485499" y="521389"/>
                              </a:lnTo>
                              <a:lnTo>
                                <a:pt x="494774" y="531968"/>
                              </a:lnTo>
                              <a:lnTo>
                                <a:pt x="504314" y="543341"/>
                              </a:lnTo>
                              <a:lnTo>
                                <a:pt x="513325" y="554713"/>
                              </a:lnTo>
                              <a:lnTo>
                                <a:pt x="522600" y="566615"/>
                              </a:lnTo>
                              <a:lnTo>
                                <a:pt x="531875" y="578781"/>
                              </a:lnTo>
                              <a:lnTo>
                                <a:pt x="540886" y="591211"/>
                              </a:lnTo>
                              <a:lnTo>
                                <a:pt x="549631" y="603906"/>
                              </a:lnTo>
                              <a:lnTo>
                                <a:pt x="558111" y="616866"/>
                              </a:lnTo>
                              <a:lnTo>
                                <a:pt x="566857" y="630354"/>
                              </a:lnTo>
                              <a:lnTo>
                                <a:pt x="575072" y="644107"/>
                              </a:lnTo>
                              <a:lnTo>
                                <a:pt x="583022" y="658389"/>
                              </a:lnTo>
                              <a:lnTo>
                                <a:pt x="590973" y="672670"/>
                              </a:lnTo>
                              <a:lnTo>
                                <a:pt x="598393" y="687746"/>
                              </a:lnTo>
                              <a:lnTo>
                                <a:pt x="605813" y="703085"/>
                              </a:lnTo>
                              <a:lnTo>
                                <a:pt x="612703" y="718689"/>
                              </a:lnTo>
                              <a:lnTo>
                                <a:pt x="618799" y="734822"/>
                              </a:lnTo>
                              <a:lnTo>
                                <a:pt x="625159" y="751220"/>
                              </a:lnTo>
                              <a:lnTo>
                                <a:pt x="630724" y="768147"/>
                              </a:lnTo>
                              <a:lnTo>
                                <a:pt x="635759" y="785602"/>
                              </a:lnTo>
                              <a:lnTo>
                                <a:pt x="640530" y="803587"/>
                              </a:lnTo>
                              <a:lnTo>
                                <a:pt x="644505" y="821835"/>
                              </a:lnTo>
                              <a:lnTo>
                                <a:pt x="648215" y="840613"/>
                              </a:lnTo>
                              <a:lnTo>
                                <a:pt x="651395" y="859920"/>
                              </a:lnTo>
                              <a:lnTo>
                                <a:pt x="654045" y="879492"/>
                              </a:lnTo>
                              <a:lnTo>
                                <a:pt x="655900" y="899592"/>
                              </a:lnTo>
                              <a:lnTo>
                                <a:pt x="656430" y="910171"/>
                              </a:lnTo>
                              <a:lnTo>
                                <a:pt x="657225" y="920750"/>
                              </a:lnTo>
                              <a:lnTo>
                                <a:pt x="0" y="920750"/>
                              </a:lnTo>
                              <a:lnTo>
                                <a:pt x="795" y="896418"/>
                              </a:lnTo>
                              <a:lnTo>
                                <a:pt x="2385" y="872351"/>
                              </a:lnTo>
                              <a:lnTo>
                                <a:pt x="4505" y="848548"/>
                              </a:lnTo>
                              <a:lnTo>
                                <a:pt x="7155" y="824745"/>
                              </a:lnTo>
                              <a:lnTo>
                                <a:pt x="10601" y="801206"/>
                              </a:lnTo>
                              <a:lnTo>
                                <a:pt x="14576" y="777668"/>
                              </a:lnTo>
                              <a:lnTo>
                                <a:pt x="18816" y="754394"/>
                              </a:lnTo>
                              <a:lnTo>
                                <a:pt x="23851" y="731649"/>
                              </a:lnTo>
                              <a:lnTo>
                                <a:pt x="29416" y="708904"/>
                              </a:lnTo>
                              <a:lnTo>
                                <a:pt x="35511" y="686423"/>
                              </a:lnTo>
                              <a:lnTo>
                                <a:pt x="42137" y="663943"/>
                              </a:lnTo>
                              <a:lnTo>
                                <a:pt x="49292" y="641726"/>
                              </a:lnTo>
                              <a:lnTo>
                                <a:pt x="56977" y="620039"/>
                              </a:lnTo>
                              <a:lnTo>
                                <a:pt x="65193" y="598617"/>
                              </a:lnTo>
                              <a:lnTo>
                                <a:pt x="73938" y="576929"/>
                              </a:lnTo>
                              <a:lnTo>
                                <a:pt x="83478" y="556036"/>
                              </a:lnTo>
                              <a:lnTo>
                                <a:pt x="93019" y="535142"/>
                              </a:lnTo>
                              <a:lnTo>
                                <a:pt x="103354" y="514777"/>
                              </a:lnTo>
                              <a:lnTo>
                                <a:pt x="113954" y="494413"/>
                              </a:lnTo>
                              <a:lnTo>
                                <a:pt x="125085" y="474577"/>
                              </a:lnTo>
                              <a:lnTo>
                                <a:pt x="136745" y="454741"/>
                              </a:lnTo>
                              <a:lnTo>
                                <a:pt x="148936" y="435434"/>
                              </a:lnTo>
                              <a:lnTo>
                                <a:pt x="161391" y="416656"/>
                              </a:lnTo>
                              <a:lnTo>
                                <a:pt x="174377" y="397878"/>
                              </a:lnTo>
                              <a:lnTo>
                                <a:pt x="187627" y="379365"/>
                              </a:lnTo>
                              <a:lnTo>
                                <a:pt x="201673" y="361380"/>
                              </a:lnTo>
                              <a:lnTo>
                                <a:pt x="215718" y="343660"/>
                              </a:lnTo>
                              <a:lnTo>
                                <a:pt x="230559" y="326205"/>
                              </a:lnTo>
                              <a:lnTo>
                                <a:pt x="245664" y="309278"/>
                              </a:lnTo>
                              <a:lnTo>
                                <a:pt x="261300" y="292616"/>
                              </a:lnTo>
                              <a:lnTo>
                                <a:pt x="277201" y="276483"/>
                              </a:lnTo>
                              <a:lnTo>
                                <a:pt x="293366" y="260350"/>
                              </a:lnTo>
                              <a:close/>
                              <a:moveTo>
                                <a:pt x="1594909" y="255588"/>
                              </a:moveTo>
                              <a:lnTo>
                                <a:pt x="1611578" y="271696"/>
                              </a:lnTo>
                              <a:lnTo>
                                <a:pt x="1627717" y="287803"/>
                              </a:lnTo>
                              <a:lnTo>
                                <a:pt x="1643328" y="304703"/>
                              </a:lnTo>
                              <a:lnTo>
                                <a:pt x="1658938" y="321867"/>
                              </a:lnTo>
                              <a:lnTo>
                                <a:pt x="1673755" y="339031"/>
                              </a:lnTo>
                              <a:lnTo>
                                <a:pt x="1688307" y="356986"/>
                              </a:lnTo>
                              <a:lnTo>
                                <a:pt x="1702594" y="374942"/>
                              </a:lnTo>
                              <a:lnTo>
                                <a:pt x="1716088" y="393691"/>
                              </a:lnTo>
                              <a:lnTo>
                                <a:pt x="1729317" y="412175"/>
                              </a:lnTo>
                              <a:lnTo>
                                <a:pt x="1742017" y="431451"/>
                              </a:lnTo>
                              <a:lnTo>
                                <a:pt x="1754188" y="450991"/>
                              </a:lnTo>
                              <a:lnTo>
                                <a:pt x="1766094" y="470796"/>
                              </a:lnTo>
                              <a:lnTo>
                                <a:pt x="1777736" y="490864"/>
                              </a:lnTo>
                              <a:lnTo>
                                <a:pt x="1788584" y="511197"/>
                              </a:lnTo>
                              <a:lnTo>
                                <a:pt x="1799167" y="531793"/>
                              </a:lnTo>
                              <a:lnTo>
                                <a:pt x="1808957" y="552654"/>
                              </a:lnTo>
                              <a:lnTo>
                                <a:pt x="1818217" y="573778"/>
                              </a:lnTo>
                              <a:lnTo>
                                <a:pt x="1827478" y="595695"/>
                              </a:lnTo>
                              <a:lnTo>
                                <a:pt x="1835680" y="617348"/>
                              </a:lnTo>
                              <a:lnTo>
                                <a:pt x="1843617" y="639265"/>
                              </a:lnTo>
                              <a:lnTo>
                                <a:pt x="1850761" y="661446"/>
                              </a:lnTo>
                              <a:lnTo>
                                <a:pt x="1857640" y="684155"/>
                              </a:lnTo>
                              <a:lnTo>
                                <a:pt x="1863990" y="706600"/>
                              </a:lnTo>
                              <a:lnTo>
                                <a:pt x="1869547" y="729837"/>
                              </a:lnTo>
                              <a:lnTo>
                                <a:pt x="1874574" y="753074"/>
                              </a:lnTo>
                              <a:lnTo>
                                <a:pt x="1879072" y="776311"/>
                              </a:lnTo>
                              <a:lnTo>
                                <a:pt x="1883040" y="800076"/>
                              </a:lnTo>
                              <a:lnTo>
                                <a:pt x="1886480" y="823842"/>
                              </a:lnTo>
                              <a:lnTo>
                                <a:pt x="1889126" y="847871"/>
                              </a:lnTo>
                              <a:lnTo>
                                <a:pt x="1891242" y="871636"/>
                              </a:lnTo>
                              <a:lnTo>
                                <a:pt x="1892830" y="896194"/>
                              </a:lnTo>
                              <a:lnTo>
                                <a:pt x="1893888" y="920751"/>
                              </a:lnTo>
                              <a:lnTo>
                                <a:pt x="1228725" y="920751"/>
                              </a:lnTo>
                              <a:lnTo>
                                <a:pt x="1229254" y="910189"/>
                              </a:lnTo>
                              <a:lnTo>
                                <a:pt x="1229784" y="899626"/>
                              </a:lnTo>
                              <a:lnTo>
                                <a:pt x="1231900" y="879558"/>
                              </a:lnTo>
                              <a:lnTo>
                                <a:pt x="1234546" y="860018"/>
                              </a:lnTo>
                              <a:lnTo>
                                <a:pt x="1237457" y="840741"/>
                              </a:lnTo>
                              <a:lnTo>
                                <a:pt x="1241161" y="821993"/>
                              </a:lnTo>
                              <a:lnTo>
                                <a:pt x="1245129" y="803773"/>
                              </a:lnTo>
                              <a:lnTo>
                                <a:pt x="1249892" y="785817"/>
                              </a:lnTo>
                              <a:lnTo>
                                <a:pt x="1255184" y="768389"/>
                              </a:lnTo>
                              <a:lnTo>
                                <a:pt x="1260740" y="751490"/>
                              </a:lnTo>
                              <a:lnTo>
                                <a:pt x="1267090" y="735118"/>
                              </a:lnTo>
                              <a:lnTo>
                                <a:pt x="1273175" y="719010"/>
                              </a:lnTo>
                              <a:lnTo>
                                <a:pt x="1280054" y="703431"/>
                              </a:lnTo>
                              <a:lnTo>
                                <a:pt x="1287463" y="688116"/>
                              </a:lnTo>
                              <a:lnTo>
                                <a:pt x="1294871" y="673064"/>
                              </a:lnTo>
                              <a:lnTo>
                                <a:pt x="1302544" y="658805"/>
                              </a:lnTo>
                              <a:lnTo>
                                <a:pt x="1310482" y="644546"/>
                              </a:lnTo>
                              <a:lnTo>
                                <a:pt x="1319213" y="630815"/>
                              </a:lnTo>
                              <a:lnTo>
                                <a:pt x="1327679" y="617348"/>
                              </a:lnTo>
                              <a:lnTo>
                                <a:pt x="1336146" y="604409"/>
                              </a:lnTo>
                              <a:lnTo>
                                <a:pt x="1345142" y="591734"/>
                              </a:lnTo>
                              <a:lnTo>
                                <a:pt x="1353873" y="579324"/>
                              </a:lnTo>
                              <a:lnTo>
                                <a:pt x="1362869" y="567177"/>
                              </a:lnTo>
                              <a:lnTo>
                                <a:pt x="1372394" y="555294"/>
                              </a:lnTo>
                              <a:lnTo>
                                <a:pt x="1381390" y="543940"/>
                              </a:lnTo>
                              <a:lnTo>
                                <a:pt x="1390650" y="532585"/>
                              </a:lnTo>
                              <a:lnTo>
                                <a:pt x="1400175" y="522023"/>
                              </a:lnTo>
                              <a:lnTo>
                                <a:pt x="1418167" y="500634"/>
                              </a:lnTo>
                              <a:lnTo>
                                <a:pt x="1436423" y="480566"/>
                              </a:lnTo>
                              <a:lnTo>
                                <a:pt x="1453886" y="461554"/>
                              </a:lnTo>
                              <a:lnTo>
                                <a:pt x="1466586" y="447294"/>
                              </a:lnTo>
                              <a:lnTo>
                                <a:pt x="1479021" y="432771"/>
                              </a:lnTo>
                              <a:lnTo>
                                <a:pt x="1490663" y="418248"/>
                              </a:lnTo>
                              <a:lnTo>
                                <a:pt x="1502040" y="403725"/>
                              </a:lnTo>
                              <a:lnTo>
                                <a:pt x="1512888" y="389466"/>
                              </a:lnTo>
                              <a:lnTo>
                                <a:pt x="1522942" y="375207"/>
                              </a:lnTo>
                              <a:lnTo>
                                <a:pt x="1532467" y="361211"/>
                              </a:lnTo>
                              <a:lnTo>
                                <a:pt x="1541728" y="347480"/>
                              </a:lnTo>
                              <a:lnTo>
                                <a:pt x="1550459" y="334277"/>
                              </a:lnTo>
                              <a:lnTo>
                                <a:pt x="1558396" y="321339"/>
                              </a:lnTo>
                              <a:lnTo>
                                <a:pt x="1565805" y="308664"/>
                              </a:lnTo>
                              <a:lnTo>
                                <a:pt x="1572684" y="296781"/>
                              </a:lnTo>
                              <a:lnTo>
                                <a:pt x="1584855" y="274864"/>
                              </a:lnTo>
                              <a:lnTo>
                                <a:pt x="1594909" y="255588"/>
                              </a:lnTo>
                              <a:close/>
                              <a:moveTo>
                                <a:pt x="971550" y="0"/>
                              </a:moveTo>
                              <a:lnTo>
                                <a:pt x="992141" y="528"/>
                              </a:lnTo>
                              <a:lnTo>
                                <a:pt x="1012467" y="1585"/>
                              </a:lnTo>
                              <a:lnTo>
                                <a:pt x="1032793" y="3434"/>
                              </a:lnTo>
                              <a:lnTo>
                                <a:pt x="1052856" y="5282"/>
                              </a:lnTo>
                              <a:lnTo>
                                <a:pt x="1072918" y="7924"/>
                              </a:lnTo>
                              <a:lnTo>
                                <a:pt x="1092981" y="10829"/>
                              </a:lnTo>
                              <a:lnTo>
                                <a:pt x="1112251" y="14263"/>
                              </a:lnTo>
                              <a:lnTo>
                                <a:pt x="1132049" y="17697"/>
                              </a:lnTo>
                              <a:lnTo>
                                <a:pt x="1151584" y="21658"/>
                              </a:lnTo>
                              <a:lnTo>
                                <a:pt x="1170854" y="26413"/>
                              </a:lnTo>
                              <a:lnTo>
                                <a:pt x="1190125" y="31167"/>
                              </a:lnTo>
                              <a:lnTo>
                                <a:pt x="1208867" y="36450"/>
                              </a:lnTo>
                              <a:lnTo>
                                <a:pt x="1227874" y="41996"/>
                              </a:lnTo>
                              <a:lnTo>
                                <a:pt x="1246616" y="48071"/>
                              </a:lnTo>
                              <a:lnTo>
                                <a:pt x="1265095" y="54674"/>
                              </a:lnTo>
                              <a:lnTo>
                                <a:pt x="1283573" y="61278"/>
                              </a:lnTo>
                              <a:lnTo>
                                <a:pt x="1301524" y="68409"/>
                              </a:lnTo>
                              <a:lnTo>
                                <a:pt x="1319475" y="75805"/>
                              </a:lnTo>
                              <a:lnTo>
                                <a:pt x="1337161" y="83728"/>
                              </a:lnTo>
                              <a:lnTo>
                                <a:pt x="1355112" y="91916"/>
                              </a:lnTo>
                              <a:lnTo>
                                <a:pt x="1372270" y="100369"/>
                              </a:lnTo>
                              <a:lnTo>
                                <a:pt x="1389429" y="109349"/>
                              </a:lnTo>
                              <a:lnTo>
                                <a:pt x="1406324" y="118593"/>
                              </a:lnTo>
                              <a:lnTo>
                                <a:pt x="1423482" y="128102"/>
                              </a:lnTo>
                              <a:lnTo>
                                <a:pt x="1439849" y="137875"/>
                              </a:lnTo>
                              <a:lnTo>
                                <a:pt x="1456216" y="148440"/>
                              </a:lnTo>
                              <a:lnTo>
                                <a:pt x="1472318" y="158741"/>
                              </a:lnTo>
                              <a:lnTo>
                                <a:pt x="1488157" y="169834"/>
                              </a:lnTo>
                              <a:lnTo>
                                <a:pt x="1503996" y="180928"/>
                              </a:lnTo>
                              <a:lnTo>
                                <a:pt x="1519043" y="192549"/>
                              </a:lnTo>
                              <a:lnTo>
                                <a:pt x="1534353" y="204435"/>
                              </a:lnTo>
                              <a:lnTo>
                                <a:pt x="1549400" y="216321"/>
                              </a:lnTo>
                              <a:lnTo>
                                <a:pt x="1540953" y="232961"/>
                              </a:lnTo>
                              <a:lnTo>
                                <a:pt x="1529866" y="253563"/>
                              </a:lnTo>
                              <a:lnTo>
                                <a:pt x="1523530" y="265185"/>
                              </a:lnTo>
                              <a:lnTo>
                                <a:pt x="1516403" y="277599"/>
                              </a:lnTo>
                              <a:lnTo>
                                <a:pt x="1508483" y="290541"/>
                              </a:lnTo>
                              <a:lnTo>
                                <a:pt x="1500300" y="304540"/>
                              </a:lnTo>
                              <a:lnTo>
                                <a:pt x="1491325" y="318274"/>
                              </a:lnTo>
                              <a:lnTo>
                                <a:pt x="1481294" y="333065"/>
                              </a:lnTo>
                              <a:lnTo>
                                <a:pt x="1471262" y="347592"/>
                              </a:lnTo>
                              <a:lnTo>
                                <a:pt x="1460175" y="362648"/>
                              </a:lnTo>
                              <a:lnTo>
                                <a:pt x="1448824" y="377967"/>
                              </a:lnTo>
                              <a:lnTo>
                                <a:pt x="1436681" y="393022"/>
                              </a:lnTo>
                              <a:lnTo>
                                <a:pt x="1424010" y="407814"/>
                              </a:lnTo>
                              <a:lnTo>
                                <a:pt x="1410811" y="422869"/>
                              </a:lnTo>
                              <a:lnTo>
                                <a:pt x="1392861" y="442414"/>
                              </a:lnTo>
                              <a:lnTo>
                                <a:pt x="1374118" y="463016"/>
                              </a:lnTo>
                              <a:lnTo>
                                <a:pt x="1355376" y="484939"/>
                              </a:lnTo>
                              <a:lnTo>
                                <a:pt x="1345344" y="496561"/>
                              </a:lnTo>
                              <a:lnTo>
                                <a:pt x="1335841" y="508446"/>
                              </a:lnTo>
                              <a:lnTo>
                                <a:pt x="1325810" y="520596"/>
                              </a:lnTo>
                              <a:lnTo>
                                <a:pt x="1316307" y="533274"/>
                              </a:lnTo>
                              <a:lnTo>
                                <a:pt x="1306540" y="546481"/>
                              </a:lnTo>
                              <a:lnTo>
                                <a:pt x="1297036" y="559687"/>
                              </a:lnTo>
                              <a:lnTo>
                                <a:pt x="1287533" y="573422"/>
                              </a:lnTo>
                              <a:lnTo>
                                <a:pt x="1278294" y="587685"/>
                              </a:lnTo>
                              <a:lnTo>
                                <a:pt x="1268791" y="602212"/>
                              </a:lnTo>
                              <a:lnTo>
                                <a:pt x="1260079" y="617003"/>
                              </a:lnTo>
                              <a:lnTo>
                                <a:pt x="1251368" y="632587"/>
                              </a:lnTo>
                              <a:lnTo>
                                <a:pt x="1242921" y="648434"/>
                              </a:lnTo>
                              <a:lnTo>
                                <a:pt x="1234737" y="664546"/>
                              </a:lnTo>
                              <a:lnTo>
                                <a:pt x="1227082" y="681450"/>
                              </a:lnTo>
                              <a:lnTo>
                                <a:pt x="1219427" y="698354"/>
                              </a:lnTo>
                              <a:lnTo>
                                <a:pt x="1212563" y="716315"/>
                              </a:lnTo>
                              <a:lnTo>
                                <a:pt x="1205964" y="734276"/>
                              </a:lnTo>
                              <a:lnTo>
                                <a:pt x="1199628" y="753029"/>
                              </a:lnTo>
                              <a:lnTo>
                                <a:pt x="1194085" y="772310"/>
                              </a:lnTo>
                              <a:lnTo>
                                <a:pt x="1188805" y="791856"/>
                              </a:lnTo>
                              <a:lnTo>
                                <a:pt x="1184317" y="811929"/>
                              </a:lnTo>
                              <a:lnTo>
                                <a:pt x="1182469" y="822230"/>
                              </a:lnTo>
                              <a:lnTo>
                                <a:pt x="1180358" y="832531"/>
                              </a:lnTo>
                              <a:lnTo>
                                <a:pt x="1178774" y="843096"/>
                              </a:lnTo>
                              <a:lnTo>
                                <a:pt x="1176926" y="853662"/>
                              </a:lnTo>
                              <a:lnTo>
                                <a:pt x="1175606" y="864755"/>
                              </a:lnTo>
                              <a:lnTo>
                                <a:pt x="1174550" y="875320"/>
                              </a:lnTo>
                              <a:lnTo>
                                <a:pt x="1173494" y="886413"/>
                              </a:lnTo>
                              <a:lnTo>
                                <a:pt x="1172174" y="897771"/>
                              </a:lnTo>
                              <a:lnTo>
                                <a:pt x="1171646" y="909129"/>
                              </a:lnTo>
                              <a:lnTo>
                                <a:pt x="1171118" y="920750"/>
                              </a:lnTo>
                              <a:lnTo>
                                <a:pt x="971550" y="920750"/>
                              </a:lnTo>
                              <a:lnTo>
                                <a:pt x="971550" y="0"/>
                              </a:lnTo>
                              <a:close/>
                              <a:moveTo>
                                <a:pt x="914401" y="0"/>
                              </a:moveTo>
                              <a:lnTo>
                                <a:pt x="914401" y="920750"/>
                              </a:lnTo>
                              <a:lnTo>
                                <a:pt x="714641" y="920750"/>
                              </a:lnTo>
                              <a:lnTo>
                                <a:pt x="714111" y="909125"/>
                              </a:lnTo>
                              <a:lnTo>
                                <a:pt x="713053" y="897764"/>
                              </a:lnTo>
                              <a:lnTo>
                                <a:pt x="712259" y="886404"/>
                              </a:lnTo>
                              <a:lnTo>
                                <a:pt x="711201" y="875307"/>
                              </a:lnTo>
                              <a:lnTo>
                                <a:pt x="709878" y="864739"/>
                              </a:lnTo>
                              <a:lnTo>
                                <a:pt x="708291" y="853642"/>
                              </a:lnTo>
                              <a:lnTo>
                                <a:pt x="706968" y="843074"/>
                              </a:lnTo>
                              <a:lnTo>
                                <a:pt x="704851" y="832506"/>
                              </a:lnTo>
                              <a:lnTo>
                                <a:pt x="703263" y="822202"/>
                              </a:lnTo>
                              <a:lnTo>
                                <a:pt x="700882" y="811898"/>
                              </a:lnTo>
                              <a:lnTo>
                                <a:pt x="696384" y="791819"/>
                              </a:lnTo>
                              <a:lnTo>
                                <a:pt x="691357" y="772268"/>
                              </a:lnTo>
                              <a:lnTo>
                                <a:pt x="685801" y="752981"/>
                              </a:lnTo>
                              <a:lnTo>
                                <a:pt x="679451" y="734222"/>
                              </a:lnTo>
                              <a:lnTo>
                                <a:pt x="672836" y="716256"/>
                              </a:lnTo>
                              <a:lnTo>
                                <a:pt x="665957" y="698291"/>
                              </a:lnTo>
                              <a:lnTo>
                                <a:pt x="658549" y="681382"/>
                              </a:lnTo>
                              <a:lnTo>
                                <a:pt x="650611" y="664472"/>
                              </a:lnTo>
                              <a:lnTo>
                                <a:pt x="642409" y="648356"/>
                              </a:lnTo>
                              <a:lnTo>
                                <a:pt x="634207" y="632504"/>
                              </a:lnTo>
                              <a:lnTo>
                                <a:pt x="625476" y="616916"/>
                              </a:lnTo>
                              <a:lnTo>
                                <a:pt x="616215" y="602120"/>
                              </a:lnTo>
                              <a:lnTo>
                                <a:pt x="607220" y="587589"/>
                              </a:lnTo>
                              <a:lnTo>
                                <a:pt x="597959" y="573322"/>
                              </a:lnTo>
                              <a:lnTo>
                                <a:pt x="588170" y="559584"/>
                              </a:lnTo>
                              <a:lnTo>
                                <a:pt x="578645" y="546373"/>
                              </a:lnTo>
                              <a:lnTo>
                                <a:pt x="569120" y="533163"/>
                              </a:lnTo>
                              <a:lnTo>
                                <a:pt x="559065" y="520481"/>
                              </a:lnTo>
                              <a:lnTo>
                                <a:pt x="549540" y="508328"/>
                              </a:lnTo>
                              <a:lnTo>
                                <a:pt x="539486" y="496439"/>
                              </a:lnTo>
                              <a:lnTo>
                                <a:pt x="529961" y="484814"/>
                              </a:lnTo>
                              <a:lnTo>
                                <a:pt x="510647" y="462885"/>
                              </a:lnTo>
                              <a:lnTo>
                                <a:pt x="492390" y="442277"/>
                              </a:lnTo>
                              <a:lnTo>
                                <a:pt x="474399" y="422726"/>
                              </a:lnTo>
                              <a:lnTo>
                                <a:pt x="461699" y="408723"/>
                              </a:lnTo>
                              <a:lnTo>
                                <a:pt x="449528" y="394192"/>
                              </a:lnTo>
                              <a:lnTo>
                                <a:pt x="437886" y="379661"/>
                              </a:lnTo>
                              <a:lnTo>
                                <a:pt x="426774" y="365394"/>
                              </a:lnTo>
                              <a:lnTo>
                                <a:pt x="416190" y="350863"/>
                              </a:lnTo>
                              <a:lnTo>
                                <a:pt x="406136" y="336860"/>
                              </a:lnTo>
                              <a:lnTo>
                                <a:pt x="396876" y="322857"/>
                              </a:lnTo>
                              <a:lnTo>
                                <a:pt x="388144" y="309118"/>
                              </a:lnTo>
                              <a:lnTo>
                                <a:pt x="379678" y="296172"/>
                              </a:lnTo>
                              <a:lnTo>
                                <a:pt x="372005" y="283226"/>
                              </a:lnTo>
                              <a:lnTo>
                                <a:pt x="364861" y="271073"/>
                              </a:lnTo>
                              <a:lnTo>
                                <a:pt x="358246" y="259712"/>
                              </a:lnTo>
                              <a:lnTo>
                                <a:pt x="347134" y="238840"/>
                              </a:lnTo>
                              <a:lnTo>
                                <a:pt x="338138" y="221667"/>
                              </a:lnTo>
                              <a:lnTo>
                                <a:pt x="352955" y="209249"/>
                              </a:lnTo>
                              <a:lnTo>
                                <a:pt x="368301" y="197360"/>
                              </a:lnTo>
                              <a:lnTo>
                                <a:pt x="383646" y="185735"/>
                              </a:lnTo>
                              <a:lnTo>
                                <a:pt x="399257" y="174374"/>
                              </a:lnTo>
                              <a:lnTo>
                                <a:pt x="414867" y="163542"/>
                              </a:lnTo>
                              <a:lnTo>
                                <a:pt x="430742" y="152710"/>
                              </a:lnTo>
                              <a:lnTo>
                                <a:pt x="447147" y="142142"/>
                              </a:lnTo>
                              <a:lnTo>
                                <a:pt x="463815" y="132366"/>
                              </a:lnTo>
                              <a:lnTo>
                                <a:pt x="480484" y="122326"/>
                              </a:lnTo>
                              <a:lnTo>
                                <a:pt x="497417" y="113079"/>
                              </a:lnTo>
                              <a:lnTo>
                                <a:pt x="514351" y="104096"/>
                              </a:lnTo>
                              <a:lnTo>
                                <a:pt x="531549" y="95377"/>
                              </a:lnTo>
                              <a:lnTo>
                                <a:pt x="549276" y="87187"/>
                              </a:lnTo>
                              <a:lnTo>
                                <a:pt x="567003" y="78997"/>
                              </a:lnTo>
                              <a:lnTo>
                                <a:pt x="584995" y="71335"/>
                              </a:lnTo>
                              <a:lnTo>
                                <a:pt x="602986" y="63937"/>
                              </a:lnTo>
                              <a:lnTo>
                                <a:pt x="621507" y="57068"/>
                              </a:lnTo>
                              <a:lnTo>
                                <a:pt x="639763" y="50727"/>
                              </a:lnTo>
                              <a:lnTo>
                                <a:pt x="658549" y="44386"/>
                              </a:lnTo>
                              <a:lnTo>
                                <a:pt x="677070" y="38574"/>
                              </a:lnTo>
                              <a:lnTo>
                                <a:pt x="696120" y="33025"/>
                              </a:lnTo>
                              <a:lnTo>
                                <a:pt x="715434" y="28006"/>
                              </a:lnTo>
                              <a:lnTo>
                                <a:pt x="734749" y="23514"/>
                              </a:lnTo>
                              <a:lnTo>
                                <a:pt x="754328" y="19287"/>
                              </a:lnTo>
                              <a:lnTo>
                                <a:pt x="773643" y="15324"/>
                              </a:lnTo>
                              <a:lnTo>
                                <a:pt x="793222" y="11889"/>
                              </a:lnTo>
                              <a:lnTo>
                                <a:pt x="813330" y="8719"/>
                              </a:lnTo>
                              <a:lnTo>
                                <a:pt x="833174" y="6341"/>
                              </a:lnTo>
                              <a:lnTo>
                                <a:pt x="853282" y="3963"/>
                              </a:lnTo>
                              <a:lnTo>
                                <a:pt x="873655" y="2378"/>
                              </a:lnTo>
                              <a:lnTo>
                                <a:pt x="894028" y="793"/>
                              </a:lnTo>
                              <a:lnTo>
                                <a:pt x="914401"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篮球" o:spid="_x0000_s1026" o:spt="100" style="position:absolute;left:0pt;margin-left:148.35pt;margin-top:669.05pt;height:22.5pt;width:22.5pt;z-index:-167732224;v-text-anchor:middle;mso-width-relative:page;mso-height-relative:page;" fillcolor="#5B9BD5 [3204]" filled="t" stroked="f" coordsize="1893888,1892300" o:gfxdata="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" path="m1228725,977900l1892300,977900,1891244,1002251,1889396,1026338,1887019,1050425,1884114,1074247,1880418,1097804,1876457,1121097,1871704,1144390,1866687,1167682,1860613,1190181,1854540,1212944,1847411,1235443,1840017,1257412,1832095,1279117,1823645,1301086,1814667,1322261,1804897,1343436,1795127,1364082,1784565,1384992,1773475,1405109,1762384,1425225,1750502,1444547,1738091,1463870,1725152,1482927,1711949,1501720,1698482,1519984,1684223,1537718,1669700,1555717,1654913,1572922,1639334,1589597,1623754,1606273,1607647,1622419,1591011,1638300,1580977,1619242,1568831,1597273,1561701,1585627,1554307,1573451,1546386,1560746,1538200,1547776,1529222,1534542,1519716,1521043,1509946,1507279,1499648,1493250,1488821,1479486,1477467,1465723,1465848,1451694,1453438,1438195,1436010,1418873,1417790,1398756,1399834,1377846,1390328,1366729,1381086,1355347,1372108,1343965,1362602,1332319,1353624,1320143,1344910,1307968,1335932,1294998,1327483,1281763,1319033,1268529,1310319,1254500,1302397,1240472,1294739,1225914,1287346,1211356,1279952,1196004,1273087,1180123,1267013,1163977,1260676,1147566,1255131,1130626,1249850,1112892,1245097,1095157,1241136,1076894,1237439,1058101,1234535,1038779,1231894,1018927,1229781,998810,1229253,988223,1228725,977900xm971550,977900l1171208,977900,1171736,989555,1172264,1000681,1173584,1012071,1174641,1023196,1175697,1034057,1177018,1044917,1178866,1055513,1180451,1066373,1182564,1076439,1184412,1087035,1188902,1107166,1194184,1126768,1199730,1145840,1206068,1164647,1212671,1182660,1219537,1200408,1227196,1217625,1234855,1234578,1243042,1250737,1251493,1266630,1260208,1282259,1268923,1297357,1278431,1311661,1287674,1325965,1297182,1339740,1306689,1353249,1316461,1366229,1325968,1378943,1336004,1391128,1345512,1403048,1355547,1414704,1374298,1436689,1393049,1457351,1411008,1476953,1423684,1491257,1435569,1505296,1446925,1519865,1458017,1534434,1468581,1548473,1478352,1562777,1487860,1576551,1496575,1590061,1505026,1603305,1512685,1616020,1519816,1628205,1526154,1639595,1537510,1660521,1546225,1677739,1531436,1689659,1516382,1701579,1501065,1712970,1485483,1723830,1469637,1734691,1453527,1745286,1437153,1755352,1420779,1765153,1404141,1774689,1387239,1783695,1370073,1792437,1352642,1801178,1335212,1809389,1317517,1816806,1299823,1824488,1281600,1831640,1263377,1838263,1244891,1844620,1226404,1850712,1207653,1856010,1188638,1861573,1169887,1866341,1150608,1870579,1131065,1874817,1111522,1878261,1091978,1881440,1072171,1884353,1052100,1886737,1032557,1888857,1011957,1890446,992150,1891505,971550,1892300,971550,977900xm714641,977900l914401,977900,914401,1892300,894028,1891505,873920,1890180,853812,1888326,833703,1886206,813859,1883556,794016,1880377,774701,1876932,755122,1873222,735807,1868983,716493,1864214,697707,1859444,678922,1854145,660136,1848316,641615,1842221,623095,1835597,605103,1828708,586847,1821554,569120,1814135,551392,1806186,534195,1797707,516997,1789228,499534,1779954,482865,1770680,466197,1761142,449792,1751073,433653,1741004,417778,1730405,401903,1719277,386292,1708413,371211,1696755,356130,1684831,341313,1672908,350838,1654890,361951,1634222,368565,1622829,375709,1610905,383382,1598452,391584,1585734,400051,1572750,409047,1559237,418572,1545724,428890,1531945,439738,1518432,450586,1504389,462228,1490876,474399,1477097,492390,1457490,510647,1436822,529961,1414830,539486,1403172,549540,1391248,559065,1379060,569120,1366341,578645,1353358,588170,1339845,597959,1326066,607220,1311758,616215,1297450,625476,1282347,634207,1266714,642409,1250816,650611,1234653,658549,1217695,665957,1200472,672836,1182719,679451,1164702,685801,1145889,691357,1126811,696384,1107204,700882,1087066,703263,1076468,704851,1066399,706968,1055535,708291,1044937,709878,1034073,711201,1023209,712259,1012081,713053,1000687,714111,989559,714641,977900xm1588,977900l657226,977900,656433,988215,655904,998794,654052,1018894,651408,1038730,648234,1058036,644531,1076814,640564,1095063,635804,1112783,630778,1130503,625224,1147429,618877,1163827,612794,1179960,605918,1195829,598512,1211168,591107,1225714,583173,1240261,575238,1254278,567040,1268295,558312,1281519,549849,1294743,541121,1307702,532129,1319868,522872,1332034,513615,1343671,504623,1355043,495102,1366416,485845,1377524,467596,1398417,449612,1418518,432156,1437824,420255,1450784,408882,1464008,397774,1477496,387460,1490984,377410,1504208,367889,1517432,358632,1530391,349904,1543086,341705,1555781,333771,1567947,326895,1579848,319754,1591485,307588,1612643,297009,1631950,280876,1616346,265007,1600213,249932,1583815,234592,1566889,220046,1549962,205764,1532243,191747,1514523,178523,1496009,165564,1477760,153133,1458718,140967,1439411,129066,1420105,117958,1400533,107114,1380433,97064,1359804,87014,1339175,77757,1318281,69030,1297387,60831,1275965,52897,1254278,45491,1232326,38615,1210110,32532,1187894,26713,1165414,21688,1142669,17192,1119659,12961,1096385,9522,1073112,6613,1049309,4497,1026035,2646,1001967,1588,977900xm293366,260350l303437,279657,315892,301344,322782,313246,330203,325411,338153,337842,346633,350801,355379,364290,364654,377778,374724,391266,385060,405284,395925,419036,407321,433318,419246,447071,431702,460824,449192,479866,467213,499967,485499,521389,494774,531968,504314,543341,513325,554713,522600,566615,531875,578781,540886,591211,549631,603906,558111,616866,566857,630354,575072,644107,583022,658389,590973,672670,598393,687746,605813,703085,612703,718689,618799,734822,625159,751220,630724,768147,635759,785602,640530,803587,644505,821835,648215,840613,651395,859920,654045,879492,655900,899592,656430,910171,657225,920750,0,920750,795,896418,2385,872351,4505,848548,7155,824745,10601,801206,14576,777668,18816,754394,23851,731649,29416,708904,35511,686423,42137,663943,49292,641726,56977,620039,65193,598617,73938,576929,83478,556036,93019,535142,103354,514777,113954,494413,125085,474577,136745,454741,148936,435434,161391,416656,174377,397878,187627,379365,201673,361380,215718,343660,230559,326205,245664,309278,261300,292616,277201,276483,293366,260350xm1594909,255588l1611578,271696,1627717,287803,1643328,304703,1658938,321867,1673755,339031,1688307,356986,1702594,374942,1716088,393691,1729317,412175,1742017,431451,1754188,450991,1766094,470796,1777736,490864,1788584,511197,1799167,531793,1808957,552654,1818217,573778,1827478,595695,1835680,617348,1843617,639265,1850761,661446,1857640,684155,1863990,706600,1869547,729837,1874574,753074,1879072,776311,1883040,800076,1886480,823842,1889126,847871,1891242,871636,1892830,896194,1893888,920751,1228725,920751,1229254,910189,1229784,899626,1231900,879558,1234546,860018,1237457,840741,1241161,821993,1245129,803773,1249892,785817,1255184,768389,1260740,751490,1267090,735118,1273175,719010,1280054,703431,1287463,688116,1294871,673064,1302544,658805,1310482,644546,1319213,630815,1327679,617348,1336146,604409,1345142,591734,1353873,579324,1362869,567177,1372394,555294,1381390,543940,1390650,532585,1400175,522023,1418167,500634,1436423,480566,1453886,461554,1466586,447294,1479021,432771,1490663,418248,1502040,403725,1512888,389466,1522942,375207,1532467,361211,1541728,347480,1550459,334277,1558396,321339,1565805,308664,1572684,296781,1584855,274864,1594909,255588xm971550,0l992141,528,1012467,1585,1032793,3434,1052856,5282,1072918,7924,1092981,10829,1112251,14263,1132049,17697,1151584,21658,1170854,26413,1190125,31167,1208867,36450,1227874,41996,1246616,48071,1265095,54674,1283573,61278,1301524,68409,1319475,75805,1337161,83728,1355112,91916,1372270,100369,1389429,109349,1406324,118593,1423482,128102,1439849,137875,1456216,148440,1472318,158741,1488157,169834,1503996,180928,1519043,192549,1534353,204435,1549400,216321,1540953,232961,1529866,253563,1523530,265185,1516403,277599,1508483,290541,1500300,304540,1491325,318274,1481294,333065,1471262,347592,1460175,362648,1448824,377967,1436681,393022,1424010,407814,1410811,422869,1392861,442414,1374118,463016,1355376,484939,1345344,496561,1335841,508446,1325810,520596,1316307,533274,1306540,546481,1297036,559687,1287533,573422,1278294,587685,1268791,602212,1260079,617003,1251368,632587,1242921,648434,1234737,664546,1227082,681450,1219427,698354,1212563,716315,1205964,734276,1199628,753029,1194085,772310,1188805,791856,1184317,811929,1182469,822230,1180358,832531,1178774,843096,1176926,853662,1175606,864755,1174550,875320,1173494,886413,1172174,897771,1171646,909129,1171118,920750,971550,920750,971550,0xm914401,0l914401,920750,714641,920750,714111,909125,713053,897764,712259,886404,711201,875307,709878,864739,708291,853642,706968,843074,704851,832506,703263,822202,700882,811898,696384,791819,691357,772268,685801,752981,679451,734222,672836,716256,665957,698291,658549,681382,650611,664472,642409,648356,634207,632504,625476,616916,616215,602120,607220,587589,597959,573322,588170,559584,578645,546373,569120,533163,559065,520481,549540,508328,539486,496439,529961,484814,510647,462885,492390,442277,474399,422726,461699,408723,449528,394192,437886,379661,426774,365394,416190,350863,406136,336860,396876,322857,388144,309118,379678,296172,372005,283226,364861,271073,358246,259712,347134,238840,338138,221667,352955,209249,368301,197360,383646,185735,399257,174374,414867,163542,430742,152710,447147,142142,463815,132366,480484,122326,497417,113079,514351,104096,531549,95377,549276,87187,567003,78997,584995,71335,602986,63937,621507,57068,639763,50727,658549,44386,677070,38574,696120,33025,715434,28006,734749,23514,754328,19287,773643,15324,793222,11889,813330,8719,833174,6341,853282,3963,873655,2378,894028,793,914401,0xe">
                <v:path o:connectlocs="280729,179725;265908,215218;242561,244996;226267,225490;205589,201189;192083,178206;185469,149228;178106,161029;187550,188869;203010,211869;224488,238069;224129,260309;196117,275509;164757,284110;134891,285629;102435,279988;72854,267384;54611,246778;69741,225132;90220,200244;103473,173036;107585,151110;96648,165361;85555,191521;67837,214205;50359,236770;28930,228703;10415,195914;997,158452;53619,55010;74651,80330;89166,101577;98282,129853;2199,117433;14034,80810;34786,49259;254731,53907;274332,86644;284632,124405;187266,124126;197725,97330;213973,75599;233933,50478;161881,1196;193665,9253;222143,23970;226365,45987;204499,73229;188806,95524;178411,124162;146587,0;106347,125713;96926,97906;81397,74965;59880,48753;60239,26331;88264,10772;119681,1795" o:connectangles="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33024" behindDoc="0" locked="0" layoutInCell="1" allowOverlap="1">
                <wp:simplePos x="0" y="0"/>
                <wp:positionH relativeFrom="column">
                  <wp:posOffset>280670</wp:posOffset>
                </wp:positionH>
                <wp:positionV relativeFrom="paragraph">
                  <wp:posOffset>8496935</wp:posOffset>
                </wp:positionV>
                <wp:extent cx="348615" cy="333375"/>
                <wp:effectExtent l="0" t="0" r="6985" b="22225"/>
                <wp:wrapNone/>
                <wp:docPr id="82" name="足球"/>
                <wp:cNvGraphicFramePr/>
                <a:graphic xmlns:a="http://schemas.openxmlformats.org/drawingml/2006/main">
                  <a:graphicData uri="http://schemas.microsoft.com/office/word/2010/wordprocessingShape">
                    <wps:wsp>
                      <wps:cNvSpPr/>
                      <wps:spPr bwMode="auto">
                        <a:xfrm>
                          <a:off x="1503045" y="9427210"/>
                          <a:ext cx="348615" cy="333375"/>
                        </a:xfrm>
                        <a:custGeom>
                          <a:avLst/>
                          <a:gdLst>
                            <a:gd name="T0" fmla="*/ 899406 w 2709"/>
                            <a:gd name="T1" fmla="*/ 1800397 h 2710"/>
                            <a:gd name="T2" fmla="*/ 0 w 2709"/>
                            <a:gd name="T3" fmla="*/ 900199 h 2710"/>
                            <a:gd name="T4" fmla="*/ 899406 w 2709"/>
                            <a:gd name="T5" fmla="*/ 0 h 2710"/>
                            <a:gd name="T6" fmla="*/ 1798149 w 2709"/>
                            <a:gd name="T7" fmla="*/ 900199 h 2710"/>
                            <a:gd name="T8" fmla="*/ 899406 w 2709"/>
                            <a:gd name="T9" fmla="*/ 1800397 h 2710"/>
                            <a:gd name="T10" fmla="*/ 1561847 w 2709"/>
                            <a:gd name="T11" fmla="*/ 1448290 h 2710"/>
                            <a:gd name="T12" fmla="*/ 1564502 w 2709"/>
                            <a:gd name="T13" fmla="*/ 1258949 h 2710"/>
                            <a:gd name="T14" fmla="*/ 1278418 w 2709"/>
                            <a:gd name="T15" fmla="*/ 1262271 h 2710"/>
                            <a:gd name="T16" fmla="*/ 978395 w 2709"/>
                            <a:gd name="T17" fmla="*/ 1504096 h 2710"/>
                            <a:gd name="T18" fmla="*/ 996980 w 2709"/>
                            <a:gd name="T19" fmla="*/ 1691443 h 2710"/>
                            <a:gd name="T20" fmla="*/ 1188809 w 2709"/>
                            <a:gd name="T21" fmla="*/ 1710045 h 2710"/>
                            <a:gd name="T22" fmla="*/ 1561847 w 2709"/>
                            <a:gd name="T23" fmla="*/ 1448290 h 2710"/>
                            <a:gd name="T24" fmla="*/ 322592 w 2709"/>
                            <a:gd name="T25" fmla="*/ 1538642 h 2710"/>
                            <a:gd name="T26" fmla="*/ 793867 w 2709"/>
                            <a:gd name="T27" fmla="*/ 1754557 h 2710"/>
                            <a:gd name="T28" fmla="*/ 939232 w 2709"/>
                            <a:gd name="T29" fmla="*/ 1695429 h 2710"/>
                            <a:gd name="T30" fmla="*/ 919319 w 2709"/>
                            <a:gd name="T31" fmla="*/ 1498781 h 2710"/>
                            <a:gd name="T32" fmla="*/ 610667 w 2709"/>
                            <a:gd name="T33" fmla="*/ 1324720 h 2710"/>
                            <a:gd name="T34" fmla="*/ 317281 w 2709"/>
                            <a:gd name="T35" fmla="*/ 1405771 h 2710"/>
                            <a:gd name="T36" fmla="*/ 322592 w 2709"/>
                            <a:gd name="T37" fmla="*/ 1538642 h 2710"/>
                            <a:gd name="T38" fmla="*/ 129435 w 2709"/>
                            <a:gd name="T39" fmla="*/ 516202 h 2710"/>
                            <a:gd name="T40" fmla="*/ 38499 w 2709"/>
                            <a:gd name="T41" fmla="*/ 900199 h 2710"/>
                            <a:gd name="T42" fmla="*/ 56420 w 2709"/>
                            <a:gd name="T43" fmla="*/ 1065622 h 2710"/>
                            <a:gd name="T44" fmla="*/ 148020 w 2709"/>
                            <a:gd name="T45" fmla="*/ 657045 h 2710"/>
                            <a:gd name="T46" fmla="*/ 129435 w 2709"/>
                            <a:gd name="T47" fmla="*/ 516202 h 2710"/>
                            <a:gd name="T48" fmla="*/ 191829 w 2709"/>
                            <a:gd name="T49" fmla="*/ 700228 h 2710"/>
                            <a:gd name="T50" fmla="*/ 104212 w 2709"/>
                            <a:gd name="T51" fmla="*/ 1096847 h 2710"/>
                            <a:gd name="T52" fmla="*/ 116823 w 2709"/>
                            <a:gd name="T53" fmla="*/ 1098840 h 2710"/>
                            <a:gd name="T54" fmla="*/ 312635 w 2709"/>
                            <a:gd name="T55" fmla="*/ 1345979 h 2710"/>
                            <a:gd name="T56" fmla="*/ 582125 w 2709"/>
                            <a:gd name="T57" fmla="*/ 1271572 h 2710"/>
                            <a:gd name="T58" fmla="*/ 661113 w 2709"/>
                            <a:gd name="T59" fmla="*/ 940060 h 2710"/>
                            <a:gd name="T60" fmla="*/ 414192 w 2709"/>
                            <a:gd name="T61" fmla="*/ 631135 h 2710"/>
                            <a:gd name="T62" fmla="*/ 191829 w 2709"/>
                            <a:gd name="T63" fmla="*/ 700228 h 2710"/>
                            <a:gd name="T64" fmla="*/ 899406 w 2709"/>
                            <a:gd name="T65" fmla="*/ 39197 h 2710"/>
                            <a:gd name="T66" fmla="*/ 448708 w 2709"/>
                            <a:gd name="T67" fmla="*/ 167417 h 2710"/>
                            <a:gd name="T68" fmla="*/ 575487 w 2709"/>
                            <a:gd name="T69" fmla="*/ 243818 h 2710"/>
                            <a:gd name="T70" fmla="*/ 837676 w 2709"/>
                            <a:gd name="T71" fmla="*/ 204621 h 2710"/>
                            <a:gd name="T72" fmla="*/ 1006273 w 2709"/>
                            <a:gd name="T73" fmla="*/ 218572 h 2710"/>
                            <a:gd name="T74" fmla="*/ 1178189 w 2709"/>
                            <a:gd name="T75" fmla="*/ 86366 h 2710"/>
                            <a:gd name="T76" fmla="*/ 899406 w 2709"/>
                            <a:gd name="T77" fmla="*/ 39197 h 2710"/>
                            <a:gd name="T78" fmla="*/ 1050746 w 2709"/>
                            <a:gd name="T79" fmla="*/ 279028 h 2710"/>
                            <a:gd name="T80" fmla="*/ 846969 w 2709"/>
                            <a:gd name="T81" fmla="*/ 257105 h 2710"/>
                            <a:gd name="T82" fmla="*/ 617969 w 2709"/>
                            <a:gd name="T83" fmla="*/ 289658 h 2710"/>
                            <a:gd name="T84" fmla="*/ 460655 w 2709"/>
                            <a:gd name="T85" fmla="*/ 595925 h 2710"/>
                            <a:gd name="T86" fmla="*/ 712224 w 2709"/>
                            <a:gd name="T87" fmla="*/ 910164 h 2710"/>
                            <a:gd name="T88" fmla="*/ 1060702 w 2709"/>
                            <a:gd name="T89" fmla="*/ 884254 h 2710"/>
                            <a:gd name="T90" fmla="*/ 1243902 w 2709"/>
                            <a:gd name="T91" fmla="*/ 512881 h 2710"/>
                            <a:gd name="T92" fmla="*/ 1050746 w 2709"/>
                            <a:gd name="T93" fmla="*/ 279028 h 2710"/>
                            <a:gd name="T94" fmla="*/ 1505427 w 2709"/>
                            <a:gd name="T95" fmla="*/ 539455 h 2710"/>
                            <a:gd name="T96" fmla="*/ 1295676 w 2709"/>
                            <a:gd name="T97" fmla="*/ 539455 h 2710"/>
                            <a:gd name="T98" fmla="*/ 1119114 w 2709"/>
                            <a:gd name="T99" fmla="*/ 898205 h 2710"/>
                            <a:gd name="T100" fmla="*/ 1262488 w 2709"/>
                            <a:gd name="T101" fmla="*/ 1203808 h 2710"/>
                            <a:gd name="T102" fmla="*/ 1582424 w 2709"/>
                            <a:gd name="T103" fmla="*/ 1199822 h 2710"/>
                            <a:gd name="T104" fmla="*/ 1711195 w 2709"/>
                            <a:gd name="T105" fmla="*/ 900863 h 2710"/>
                            <a:gd name="T106" fmla="*/ 1505427 w 2709"/>
                            <a:gd name="T107" fmla="*/ 539455 h 2710"/>
                            <a:gd name="T108" fmla="*/ 1564502 w 2709"/>
                            <a:gd name="T109" fmla="*/ 529489 h 2710"/>
                            <a:gd name="T110" fmla="*/ 1756332 w 2709"/>
                            <a:gd name="T111" fmla="*/ 890898 h 2710"/>
                            <a:gd name="T112" fmla="*/ 1758987 w 2709"/>
                            <a:gd name="T113" fmla="*/ 890898 h 2710"/>
                            <a:gd name="T114" fmla="*/ 1563175 w 2709"/>
                            <a:gd name="T115" fmla="*/ 353436 h 2710"/>
                            <a:gd name="T116" fmla="*/ 1564502 w 2709"/>
                            <a:gd name="T117" fmla="*/ 529489 h 271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709" h="2710">
                              <a:moveTo>
                                <a:pt x="1355" y="2710"/>
                              </a:moveTo>
                              <a:cubicBezTo>
                                <a:pt x="606" y="2710"/>
                                <a:pt x="0" y="2103"/>
                                <a:pt x="0" y="1355"/>
                              </a:cubicBezTo>
                              <a:cubicBezTo>
                                <a:pt x="0" y="607"/>
                                <a:pt x="606" y="0"/>
                                <a:pt x="1355" y="0"/>
                              </a:cubicBezTo>
                              <a:cubicBezTo>
                                <a:pt x="2103" y="0"/>
                                <a:pt x="2709" y="607"/>
                                <a:pt x="2709" y="1355"/>
                              </a:cubicBezTo>
                              <a:cubicBezTo>
                                <a:pt x="2709" y="2103"/>
                                <a:pt x="2103" y="2710"/>
                                <a:pt x="1355" y="2710"/>
                              </a:cubicBezTo>
                              <a:close/>
                              <a:moveTo>
                                <a:pt x="2353" y="2180"/>
                              </a:moveTo>
                              <a:cubicBezTo>
                                <a:pt x="2354" y="2125"/>
                                <a:pt x="2356" y="1974"/>
                                <a:pt x="2357" y="1895"/>
                              </a:cubicBezTo>
                              <a:cubicBezTo>
                                <a:pt x="1926" y="1900"/>
                                <a:pt x="1926" y="1900"/>
                                <a:pt x="1926" y="1900"/>
                              </a:cubicBezTo>
                              <a:cubicBezTo>
                                <a:pt x="1913" y="1914"/>
                                <a:pt x="1649" y="2199"/>
                                <a:pt x="1474" y="2264"/>
                              </a:cubicBezTo>
                              <a:cubicBezTo>
                                <a:pt x="1502" y="2546"/>
                                <a:pt x="1502" y="2546"/>
                                <a:pt x="1502" y="2546"/>
                              </a:cubicBezTo>
                              <a:cubicBezTo>
                                <a:pt x="1581" y="2554"/>
                                <a:pt x="1722" y="2568"/>
                                <a:pt x="1791" y="2574"/>
                              </a:cubicBezTo>
                              <a:cubicBezTo>
                                <a:pt x="2012" y="2495"/>
                                <a:pt x="2206" y="2358"/>
                                <a:pt x="2353" y="2180"/>
                              </a:cubicBezTo>
                              <a:close/>
                              <a:moveTo>
                                <a:pt x="486" y="2316"/>
                              </a:moveTo>
                              <a:cubicBezTo>
                                <a:pt x="679" y="2490"/>
                                <a:pt x="924" y="2607"/>
                                <a:pt x="1196" y="2641"/>
                              </a:cubicBezTo>
                              <a:cubicBezTo>
                                <a:pt x="1415" y="2552"/>
                                <a:pt x="1415" y="2552"/>
                                <a:pt x="1415" y="2552"/>
                              </a:cubicBezTo>
                              <a:cubicBezTo>
                                <a:pt x="1385" y="2256"/>
                                <a:pt x="1385" y="2256"/>
                                <a:pt x="1385" y="2256"/>
                              </a:cubicBezTo>
                              <a:cubicBezTo>
                                <a:pt x="1178" y="2181"/>
                                <a:pt x="1004" y="2053"/>
                                <a:pt x="920" y="1994"/>
                              </a:cubicBezTo>
                              <a:cubicBezTo>
                                <a:pt x="478" y="2116"/>
                                <a:pt x="478" y="2116"/>
                                <a:pt x="478" y="2116"/>
                              </a:cubicBezTo>
                              <a:cubicBezTo>
                                <a:pt x="480" y="2178"/>
                                <a:pt x="483" y="2260"/>
                                <a:pt x="486" y="2316"/>
                              </a:cubicBezTo>
                              <a:close/>
                              <a:moveTo>
                                <a:pt x="195" y="777"/>
                              </a:moveTo>
                              <a:cubicBezTo>
                                <a:pt x="108" y="951"/>
                                <a:pt x="58" y="1147"/>
                                <a:pt x="58" y="1355"/>
                              </a:cubicBezTo>
                              <a:cubicBezTo>
                                <a:pt x="58" y="1441"/>
                                <a:pt x="69" y="1523"/>
                                <a:pt x="85" y="1604"/>
                              </a:cubicBezTo>
                              <a:cubicBezTo>
                                <a:pt x="90" y="1493"/>
                                <a:pt x="116" y="1241"/>
                                <a:pt x="223" y="989"/>
                              </a:cubicBezTo>
                              <a:lnTo>
                                <a:pt x="195" y="777"/>
                              </a:lnTo>
                              <a:close/>
                              <a:moveTo>
                                <a:pt x="289" y="1054"/>
                              </a:moveTo>
                              <a:cubicBezTo>
                                <a:pt x="175" y="1328"/>
                                <a:pt x="159" y="1594"/>
                                <a:pt x="157" y="1651"/>
                              </a:cubicBezTo>
                              <a:cubicBezTo>
                                <a:pt x="176" y="1654"/>
                                <a:pt x="176" y="1654"/>
                                <a:pt x="176" y="1654"/>
                              </a:cubicBezTo>
                              <a:cubicBezTo>
                                <a:pt x="471" y="2026"/>
                                <a:pt x="471" y="2026"/>
                                <a:pt x="471" y="2026"/>
                              </a:cubicBezTo>
                              <a:cubicBezTo>
                                <a:pt x="877" y="1914"/>
                                <a:pt x="877" y="1914"/>
                                <a:pt x="877" y="1914"/>
                              </a:cubicBezTo>
                              <a:cubicBezTo>
                                <a:pt x="908" y="1680"/>
                                <a:pt x="971" y="1486"/>
                                <a:pt x="996" y="1415"/>
                              </a:cubicBezTo>
                              <a:cubicBezTo>
                                <a:pt x="624" y="950"/>
                                <a:pt x="624" y="950"/>
                                <a:pt x="624" y="950"/>
                              </a:cubicBezTo>
                              <a:lnTo>
                                <a:pt x="289" y="1054"/>
                              </a:lnTo>
                              <a:close/>
                              <a:moveTo>
                                <a:pt x="1355" y="59"/>
                              </a:moveTo>
                              <a:cubicBezTo>
                                <a:pt x="1106" y="59"/>
                                <a:pt x="874" y="130"/>
                                <a:pt x="676" y="252"/>
                              </a:cubicBezTo>
                              <a:cubicBezTo>
                                <a:pt x="715" y="278"/>
                                <a:pt x="802" y="330"/>
                                <a:pt x="867" y="367"/>
                              </a:cubicBezTo>
                              <a:cubicBezTo>
                                <a:pt x="981" y="330"/>
                                <a:pt x="1112" y="308"/>
                                <a:pt x="1262" y="308"/>
                              </a:cubicBezTo>
                              <a:cubicBezTo>
                                <a:pt x="1353" y="308"/>
                                <a:pt x="1436" y="317"/>
                                <a:pt x="1516" y="329"/>
                              </a:cubicBezTo>
                              <a:cubicBezTo>
                                <a:pt x="1775" y="130"/>
                                <a:pt x="1775" y="130"/>
                                <a:pt x="1775" y="130"/>
                              </a:cubicBezTo>
                              <a:cubicBezTo>
                                <a:pt x="1643" y="85"/>
                                <a:pt x="1502" y="59"/>
                                <a:pt x="1355" y="59"/>
                              </a:cubicBezTo>
                              <a:close/>
                              <a:moveTo>
                                <a:pt x="1583" y="420"/>
                              </a:moveTo>
                              <a:cubicBezTo>
                                <a:pt x="1488" y="400"/>
                                <a:pt x="1388" y="387"/>
                                <a:pt x="1276" y="387"/>
                              </a:cubicBezTo>
                              <a:cubicBezTo>
                                <a:pt x="1147" y="387"/>
                                <a:pt x="1032" y="405"/>
                                <a:pt x="931" y="436"/>
                              </a:cubicBezTo>
                              <a:cubicBezTo>
                                <a:pt x="694" y="897"/>
                                <a:pt x="694" y="897"/>
                                <a:pt x="694" y="897"/>
                              </a:cubicBezTo>
                              <a:cubicBezTo>
                                <a:pt x="1073" y="1370"/>
                                <a:pt x="1073" y="1370"/>
                                <a:pt x="1073" y="1370"/>
                              </a:cubicBezTo>
                              <a:cubicBezTo>
                                <a:pt x="1172" y="1351"/>
                                <a:pt x="1372" y="1320"/>
                                <a:pt x="1598" y="1331"/>
                              </a:cubicBezTo>
                              <a:cubicBezTo>
                                <a:pt x="1874" y="772"/>
                                <a:pt x="1874" y="772"/>
                                <a:pt x="1874" y="772"/>
                              </a:cubicBezTo>
                              <a:lnTo>
                                <a:pt x="1583" y="420"/>
                              </a:lnTo>
                              <a:close/>
                              <a:moveTo>
                                <a:pt x="2268" y="812"/>
                              </a:moveTo>
                              <a:cubicBezTo>
                                <a:pt x="1952" y="812"/>
                                <a:pt x="1952" y="812"/>
                                <a:pt x="1952" y="812"/>
                              </a:cubicBezTo>
                              <a:cubicBezTo>
                                <a:pt x="1686" y="1352"/>
                                <a:pt x="1686" y="1352"/>
                                <a:pt x="1686" y="1352"/>
                              </a:cubicBezTo>
                              <a:cubicBezTo>
                                <a:pt x="1778" y="1429"/>
                                <a:pt x="1862" y="1678"/>
                                <a:pt x="1902" y="1812"/>
                              </a:cubicBezTo>
                              <a:cubicBezTo>
                                <a:pt x="2384" y="1806"/>
                                <a:pt x="2384" y="1806"/>
                                <a:pt x="2384" y="1806"/>
                              </a:cubicBezTo>
                              <a:cubicBezTo>
                                <a:pt x="2501" y="1617"/>
                                <a:pt x="2563" y="1411"/>
                                <a:pt x="2578" y="1356"/>
                              </a:cubicBezTo>
                              <a:cubicBezTo>
                                <a:pt x="2547" y="1258"/>
                                <a:pt x="2459" y="1025"/>
                                <a:pt x="2268" y="812"/>
                              </a:cubicBezTo>
                              <a:close/>
                              <a:moveTo>
                                <a:pt x="2357" y="797"/>
                              </a:moveTo>
                              <a:cubicBezTo>
                                <a:pt x="2579" y="1064"/>
                                <a:pt x="2646" y="1341"/>
                                <a:pt x="2646" y="1341"/>
                              </a:cubicBezTo>
                              <a:cubicBezTo>
                                <a:pt x="2648" y="1341"/>
                                <a:pt x="2649" y="1341"/>
                                <a:pt x="2650" y="1341"/>
                              </a:cubicBezTo>
                              <a:cubicBezTo>
                                <a:pt x="2647" y="1033"/>
                                <a:pt x="2537" y="752"/>
                                <a:pt x="2355" y="532"/>
                              </a:cubicBezTo>
                              <a:cubicBezTo>
                                <a:pt x="2355" y="616"/>
                                <a:pt x="2357" y="752"/>
                                <a:pt x="2357" y="797"/>
                              </a:cubicBezTo>
                              <a:close/>
                            </a:path>
                          </a:pathLst>
                        </a:custGeom>
                        <a:solidFill>
                          <a:schemeClr val="accent1"/>
                        </a:solidFill>
                        <a:ln>
                          <a:noFill/>
                        </a:ln>
                      </wps:spPr>
                      <wps:bodyPr anchor="ctr" anchorCtr="1"/>
                    </wps:wsp>
                  </a:graphicData>
                </a:graphic>
              </wp:anchor>
            </w:drawing>
          </mc:Choice>
          <mc:Fallback>
            <w:pict>
              <v:shape id="足球" o:spid="_x0000_s1026" o:spt="100" style="position:absolute;left:0pt;margin-left:22.1pt;margin-top:669.05pt;height:26.25pt;width:27.45pt;z-index:-167734272;v-text-anchor:middle-center;mso-width-relative:page;mso-height-relative:page;" fillcolor="#5B9BD5 [3204]" filled="t" stroked="f" coordsize="2709,2710" o:gfxdata="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" path="m1355,2710c606,2710,0,2103,0,1355c0,607,606,0,1355,0c2103,0,2709,607,2709,1355c2709,2103,2103,2710,1355,2710xm2353,2180c2354,2125,2356,1974,2357,1895c1926,1900,1926,1900,1926,1900c1913,1914,1649,2199,1474,2264c1502,2546,1502,2546,1502,2546c1581,2554,1722,2568,1791,2574c2012,2495,2206,2358,2353,2180xm486,2316c679,2490,924,2607,1196,2641c1415,2552,1415,2552,1415,2552c1385,2256,1385,2256,1385,2256c1178,2181,1004,2053,920,1994c478,2116,478,2116,478,2116c480,2178,483,2260,486,2316xm195,777c108,951,58,1147,58,1355c58,1441,69,1523,85,1604c90,1493,116,1241,223,989l195,777xm289,1054c175,1328,159,1594,157,1651c176,1654,176,1654,176,1654c471,2026,471,2026,471,2026c877,1914,877,1914,877,1914c908,1680,971,1486,996,1415c624,950,624,950,624,950l289,1054xm1355,59c1106,59,874,130,676,252c715,278,802,330,867,367c981,330,1112,308,1262,308c1353,308,1436,317,1516,329c1775,130,1775,130,1775,130c1643,85,1502,59,1355,59xm1583,420c1488,400,1388,387,1276,387c1147,387,1032,405,931,436c694,897,694,897,694,897c1073,1370,1073,1370,1073,1370c1172,1351,1372,1320,1598,1331c1874,772,1874,772,1874,772l1583,420xm2268,812c1952,812,1952,812,1952,812c1686,1352,1686,1352,1686,1352c1778,1429,1862,1678,1902,1812c2384,1806,2384,1806,2384,1806c2501,1617,2563,1411,2578,1356c2547,1258,2459,1025,2268,812xm2357,797c2579,1064,2646,1341,2646,1341c2648,1341,2649,1341,2650,1341c2647,1033,2537,752,2355,532c2355,616,2357,752,2357,797xe">
                <v:path o:connectlocs="115742496,221478726;0,110739424;115742496,0;231399672,110739424;115742496,221478726;200990510,178163719;201332175,154871632;164516681,155280293;125907409,185028783;128299070,208075575;152985105,210363930;200990510,178163719;41513624,189278515;102160924,215839645;120867613,208565919;118305054,184374950;78585336,162962557;40830164,172933176;41513624,189278515;16656693,63501417;4954348,110739424;7260560,131089200;19048354,80827445;16656693,63501417;24686034,86139671;13410803,134930394;15033684,135175566;40232281,165577767;74912331,156424470;85077116,115642989;53301419,77640085;24686034,86139671;115742496,4821881;57743203,20595070;74058102,29993662;107798604,25171780;129494965,26887985;151618441,10624452;115742496,4821881;135218094,34325077;108994499,31628184;79525014,35632743;59280635,73308670;91654473,111965285;136499308,108777925;160074896,63092879;135218094,34325077;193729949,66361922;166737574,66361922;144016215,110494129;162466686,148088373;203638517,147598029;220209761,110821107;193729949,66361922;201332175,65135939;226018338,109595247;226360004,109595247;201161407,43478496;201332175,65135939" o:connectangles="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34048" behindDoc="0" locked="0" layoutInCell="1" allowOverlap="1">
                <wp:simplePos x="0" y="0"/>
                <wp:positionH relativeFrom="column">
                  <wp:posOffset>1026795</wp:posOffset>
                </wp:positionH>
                <wp:positionV relativeFrom="paragraph">
                  <wp:posOffset>8496935</wp:posOffset>
                </wp:positionV>
                <wp:extent cx="317500" cy="333375"/>
                <wp:effectExtent l="0" t="0" r="12700" b="22225"/>
                <wp:wrapNone/>
                <wp:docPr id="83" name="足球"/>
                <wp:cNvGraphicFramePr/>
                <a:graphic xmlns:a="http://schemas.openxmlformats.org/drawingml/2006/main">
                  <a:graphicData uri="http://schemas.microsoft.com/office/word/2010/wordprocessingShape">
                    <wps:wsp>
                      <wps:cNvSpPr/>
                      <wps:spPr bwMode="auto">
                        <a:xfrm>
                          <a:off x="2995295" y="9443085"/>
                          <a:ext cx="317500" cy="333375"/>
                        </a:xfrm>
                        <a:custGeom>
                          <a:avLst/>
                          <a:gdLst>
                            <a:gd name="T0" fmla="*/ 2147483646 w 3261"/>
                            <a:gd name="T1" fmla="*/ 2147483646 h 3261"/>
                            <a:gd name="T2" fmla="*/ 2147483646 w 3261"/>
                            <a:gd name="T3" fmla="*/ 2147483646 h 3261"/>
                            <a:gd name="T4" fmla="*/ 2147483646 w 3261"/>
                            <a:gd name="T5" fmla="*/ 2147483646 h 3261"/>
                            <a:gd name="T6" fmla="*/ 2147483646 w 3261"/>
                            <a:gd name="T7" fmla="*/ 2147483646 h 3261"/>
                            <a:gd name="T8" fmla="*/ 2147483646 w 3261"/>
                            <a:gd name="T9" fmla="*/ 2147483646 h 3261"/>
                            <a:gd name="T10" fmla="*/ 2147483646 w 3261"/>
                            <a:gd name="T11" fmla="*/ 2147483646 h 3261"/>
                            <a:gd name="T12" fmla="*/ 2147483646 w 3261"/>
                            <a:gd name="T13" fmla="*/ 2147483646 h 3261"/>
                            <a:gd name="T14" fmla="*/ 2147483646 w 3261"/>
                            <a:gd name="T15" fmla="*/ 2147483646 h 3261"/>
                            <a:gd name="T16" fmla="*/ 2147483646 w 3261"/>
                            <a:gd name="T17" fmla="*/ 2147483646 h 3261"/>
                            <a:gd name="T18" fmla="*/ 2147483646 w 3261"/>
                            <a:gd name="T19" fmla="*/ 2147483646 h 3261"/>
                            <a:gd name="T20" fmla="*/ 2147483646 w 3261"/>
                            <a:gd name="T21" fmla="*/ 2147483646 h 3261"/>
                            <a:gd name="T22" fmla="*/ 2147483646 w 3261"/>
                            <a:gd name="T23" fmla="*/ 2147483646 h 3261"/>
                            <a:gd name="T24" fmla="*/ 199297116 w 3261"/>
                            <a:gd name="T25" fmla="*/ 2147483646 h 3261"/>
                            <a:gd name="T26" fmla="*/ 2147483646 w 3261"/>
                            <a:gd name="T27" fmla="*/ 2147483646 h 3261"/>
                            <a:gd name="T28" fmla="*/ 2147483646 w 3261"/>
                            <a:gd name="T29" fmla="*/ 2147483646 h 3261"/>
                            <a:gd name="T30" fmla="*/ 2147483646 w 3261"/>
                            <a:gd name="T31" fmla="*/ 2147483646 h 3261"/>
                            <a:gd name="T32" fmla="*/ 2147483646 w 3261"/>
                            <a:gd name="T33" fmla="*/ 2147483646 h 3261"/>
                            <a:gd name="T34" fmla="*/ 2147483646 w 3261"/>
                            <a:gd name="T35" fmla="*/ 2147483646 h 3261"/>
                            <a:gd name="T36" fmla="*/ 2147483646 w 3261"/>
                            <a:gd name="T37" fmla="*/ 2147483646 h 3261"/>
                            <a:gd name="T38" fmla="*/ 2147483646 w 3261"/>
                            <a:gd name="T39" fmla="*/ 2147483646 h 3261"/>
                            <a:gd name="T40" fmla="*/ 2147483646 w 3261"/>
                            <a:gd name="T41" fmla="*/ 2147483646 h 3261"/>
                            <a:gd name="T42" fmla="*/ 2147483646 w 3261"/>
                            <a:gd name="T43" fmla="*/ 2147483646 h 3261"/>
                            <a:gd name="T44" fmla="*/ 2147483646 w 3261"/>
                            <a:gd name="T45" fmla="*/ 2147483646 h 3261"/>
                            <a:gd name="T46" fmla="*/ 2147483646 w 3261"/>
                            <a:gd name="T47" fmla="*/ 2147483646 h 3261"/>
                            <a:gd name="T48" fmla="*/ 2147483646 w 3261"/>
                            <a:gd name="T49" fmla="*/ 2147483646 h 3261"/>
                            <a:gd name="T50" fmla="*/ 2147483646 w 3261"/>
                            <a:gd name="T51" fmla="*/ 2147483646 h 3261"/>
                            <a:gd name="T52" fmla="*/ 2147483646 w 3261"/>
                            <a:gd name="T53" fmla="*/ 2147483646 h 3261"/>
                            <a:gd name="T54" fmla="*/ 2147483646 w 3261"/>
                            <a:gd name="T55" fmla="*/ 2147483646 h 3261"/>
                            <a:gd name="T56" fmla="*/ 2147483646 w 3261"/>
                            <a:gd name="T57" fmla="*/ 2147483646 h 3261"/>
                            <a:gd name="T58" fmla="*/ 2147483646 w 3261"/>
                            <a:gd name="T59" fmla="*/ 2147483646 h 3261"/>
                            <a:gd name="T60" fmla="*/ 2147483646 w 3261"/>
                            <a:gd name="T61" fmla="*/ 2147483646 h 3261"/>
                            <a:gd name="T62" fmla="*/ 2147483646 w 3261"/>
                            <a:gd name="T63" fmla="*/ 2147483646 h 3261"/>
                            <a:gd name="T64" fmla="*/ 2147483646 w 3261"/>
                            <a:gd name="T65" fmla="*/ 2147483646 h 3261"/>
                            <a:gd name="T66" fmla="*/ 2147483646 w 3261"/>
                            <a:gd name="T67" fmla="*/ 2147483646 h 3261"/>
                            <a:gd name="T68" fmla="*/ 2147483646 w 3261"/>
                            <a:gd name="T69" fmla="*/ 2147483646 h 3261"/>
                            <a:gd name="T70" fmla="*/ 2147483646 w 3261"/>
                            <a:gd name="T71" fmla="*/ 2147483646 h 3261"/>
                            <a:gd name="T72" fmla="*/ 2147483646 w 3261"/>
                            <a:gd name="T73" fmla="*/ 2147483646 h 3261"/>
                            <a:gd name="T74" fmla="*/ 2147483646 w 3261"/>
                            <a:gd name="T75" fmla="*/ 2147483646 h 3261"/>
                            <a:gd name="T76" fmla="*/ 2147483646 w 3261"/>
                            <a:gd name="T77" fmla="*/ 2147483646 h 3261"/>
                            <a:gd name="T78" fmla="*/ 2147483646 w 3261"/>
                            <a:gd name="T79" fmla="*/ 2147483646 h 3261"/>
                            <a:gd name="T80" fmla="*/ 2147483646 w 3261"/>
                            <a:gd name="T81" fmla="*/ 2147483646 h 3261"/>
                            <a:gd name="T82" fmla="*/ 2147483646 w 3261"/>
                            <a:gd name="T83" fmla="*/ 2147483646 h 3261"/>
                            <a:gd name="T84" fmla="*/ 2147483646 w 3261"/>
                            <a:gd name="T85" fmla="*/ 2147483646 h 3261"/>
                            <a:gd name="T86" fmla="*/ 2147483646 w 3261"/>
                            <a:gd name="T87" fmla="*/ 2147483646 h 3261"/>
                            <a:gd name="T88" fmla="*/ 2147483646 w 3261"/>
                            <a:gd name="T89" fmla="*/ 2147483646 h 3261"/>
                            <a:gd name="T90" fmla="*/ 2147483646 w 3261"/>
                            <a:gd name="T91" fmla="*/ 2147483646 h 3261"/>
                            <a:gd name="T92" fmla="*/ 2147483646 w 3261"/>
                            <a:gd name="T93" fmla="*/ 2147483646 h 3261"/>
                            <a:gd name="T94" fmla="*/ 2147483646 w 3261"/>
                            <a:gd name="T95" fmla="*/ 2147483646 h 3261"/>
                            <a:gd name="T96" fmla="*/ 2147483646 w 3261"/>
                            <a:gd name="T97" fmla="*/ 2147483646 h 3261"/>
                            <a:gd name="T98" fmla="*/ 2147483646 w 3261"/>
                            <a:gd name="T99" fmla="*/ 2147483646 h 3261"/>
                            <a:gd name="T100" fmla="*/ 2147483646 w 3261"/>
                            <a:gd name="T101" fmla="*/ 2147483646 h 3261"/>
                            <a:gd name="T102" fmla="*/ 2147483646 w 3261"/>
                            <a:gd name="T103" fmla="*/ 2147483646 h 3261"/>
                            <a:gd name="T104" fmla="*/ 2147483646 w 3261"/>
                            <a:gd name="T105" fmla="*/ 2147483646 h 3261"/>
                            <a:gd name="T106" fmla="*/ 2147483646 w 3261"/>
                            <a:gd name="T107" fmla="*/ 2147483646 h 3261"/>
                            <a:gd name="T108" fmla="*/ 2147483646 w 3261"/>
                            <a:gd name="T109" fmla="*/ 2147483646 h 3261"/>
                            <a:gd name="T110" fmla="*/ 2147483646 w 3261"/>
                            <a:gd name="T111" fmla="*/ 2147483646 h 3261"/>
                            <a:gd name="T112" fmla="*/ 2147483646 w 3261"/>
                            <a:gd name="T113" fmla="*/ 2147483646 h 3261"/>
                            <a:gd name="T114" fmla="*/ 2147483646 w 3261"/>
                            <a:gd name="T115" fmla="*/ 2147483646 h 3261"/>
                            <a:gd name="T116" fmla="*/ 2147483646 w 3261"/>
                            <a:gd name="T117" fmla="*/ 2147483646 h 3261"/>
                            <a:gd name="T118" fmla="*/ 2147483646 w 3261"/>
                            <a:gd name="T119" fmla="*/ 2147483646 h 326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261" h="3261">
                              <a:moveTo>
                                <a:pt x="1631" y="0"/>
                              </a:moveTo>
                              <a:lnTo>
                                <a:pt x="1631" y="0"/>
                              </a:lnTo>
                              <a:lnTo>
                                <a:pt x="1673" y="0"/>
                              </a:lnTo>
                              <a:lnTo>
                                <a:pt x="1714" y="3"/>
                              </a:lnTo>
                              <a:lnTo>
                                <a:pt x="1756" y="5"/>
                              </a:lnTo>
                              <a:lnTo>
                                <a:pt x="1797" y="8"/>
                              </a:lnTo>
                              <a:lnTo>
                                <a:pt x="1837" y="13"/>
                              </a:lnTo>
                              <a:lnTo>
                                <a:pt x="1878" y="19"/>
                              </a:lnTo>
                              <a:lnTo>
                                <a:pt x="1918" y="26"/>
                              </a:lnTo>
                              <a:lnTo>
                                <a:pt x="1958" y="34"/>
                              </a:lnTo>
                              <a:lnTo>
                                <a:pt x="1998" y="42"/>
                              </a:lnTo>
                              <a:lnTo>
                                <a:pt x="2037" y="51"/>
                              </a:lnTo>
                              <a:lnTo>
                                <a:pt x="2076" y="62"/>
                              </a:lnTo>
                              <a:lnTo>
                                <a:pt x="2114" y="73"/>
                              </a:lnTo>
                              <a:lnTo>
                                <a:pt x="2153" y="86"/>
                              </a:lnTo>
                              <a:lnTo>
                                <a:pt x="2190" y="99"/>
                              </a:lnTo>
                              <a:lnTo>
                                <a:pt x="2227" y="114"/>
                              </a:lnTo>
                              <a:lnTo>
                                <a:pt x="2264" y="129"/>
                              </a:lnTo>
                              <a:lnTo>
                                <a:pt x="2300" y="144"/>
                              </a:lnTo>
                              <a:lnTo>
                                <a:pt x="2336" y="161"/>
                              </a:lnTo>
                              <a:lnTo>
                                <a:pt x="2372" y="179"/>
                              </a:lnTo>
                              <a:lnTo>
                                <a:pt x="2406" y="197"/>
                              </a:lnTo>
                              <a:lnTo>
                                <a:pt x="2441" y="217"/>
                              </a:lnTo>
                              <a:lnTo>
                                <a:pt x="2475" y="237"/>
                              </a:lnTo>
                              <a:lnTo>
                                <a:pt x="2508" y="258"/>
                              </a:lnTo>
                              <a:lnTo>
                                <a:pt x="2541" y="280"/>
                              </a:lnTo>
                              <a:lnTo>
                                <a:pt x="2573" y="302"/>
                              </a:lnTo>
                              <a:lnTo>
                                <a:pt x="2605" y="325"/>
                              </a:lnTo>
                              <a:lnTo>
                                <a:pt x="2636" y="349"/>
                              </a:lnTo>
                              <a:lnTo>
                                <a:pt x="2666" y="374"/>
                              </a:lnTo>
                              <a:lnTo>
                                <a:pt x="2696" y="399"/>
                              </a:lnTo>
                              <a:lnTo>
                                <a:pt x="2725" y="425"/>
                              </a:lnTo>
                              <a:lnTo>
                                <a:pt x="2754" y="451"/>
                              </a:lnTo>
                              <a:lnTo>
                                <a:pt x="2782" y="479"/>
                              </a:lnTo>
                              <a:lnTo>
                                <a:pt x="2810" y="507"/>
                              </a:lnTo>
                              <a:lnTo>
                                <a:pt x="2836" y="536"/>
                              </a:lnTo>
                              <a:lnTo>
                                <a:pt x="2862" y="565"/>
                              </a:lnTo>
                              <a:lnTo>
                                <a:pt x="2887" y="595"/>
                              </a:lnTo>
                              <a:lnTo>
                                <a:pt x="2912" y="625"/>
                              </a:lnTo>
                              <a:lnTo>
                                <a:pt x="2936" y="656"/>
                              </a:lnTo>
                              <a:lnTo>
                                <a:pt x="2959" y="688"/>
                              </a:lnTo>
                              <a:lnTo>
                                <a:pt x="2981" y="720"/>
                              </a:lnTo>
                              <a:lnTo>
                                <a:pt x="3003" y="753"/>
                              </a:lnTo>
                              <a:lnTo>
                                <a:pt x="3024" y="786"/>
                              </a:lnTo>
                              <a:lnTo>
                                <a:pt x="3044" y="820"/>
                              </a:lnTo>
                              <a:lnTo>
                                <a:pt x="3064" y="855"/>
                              </a:lnTo>
                              <a:lnTo>
                                <a:pt x="3082" y="889"/>
                              </a:lnTo>
                              <a:lnTo>
                                <a:pt x="3100" y="925"/>
                              </a:lnTo>
                              <a:lnTo>
                                <a:pt x="3116" y="961"/>
                              </a:lnTo>
                              <a:lnTo>
                                <a:pt x="3132" y="997"/>
                              </a:lnTo>
                              <a:lnTo>
                                <a:pt x="3147" y="1034"/>
                              </a:lnTo>
                              <a:lnTo>
                                <a:pt x="3161" y="1071"/>
                              </a:lnTo>
                              <a:lnTo>
                                <a:pt x="3175" y="1108"/>
                              </a:lnTo>
                              <a:lnTo>
                                <a:pt x="3188" y="1147"/>
                              </a:lnTo>
                              <a:lnTo>
                                <a:pt x="3199" y="1185"/>
                              </a:lnTo>
                              <a:lnTo>
                                <a:pt x="3210" y="1224"/>
                              </a:lnTo>
                              <a:lnTo>
                                <a:pt x="3219" y="1263"/>
                              </a:lnTo>
                              <a:lnTo>
                                <a:pt x="3227" y="1303"/>
                              </a:lnTo>
                              <a:lnTo>
                                <a:pt x="3235" y="1342"/>
                              </a:lnTo>
                              <a:lnTo>
                                <a:pt x="3242" y="1383"/>
                              </a:lnTo>
                              <a:lnTo>
                                <a:pt x="3248" y="1424"/>
                              </a:lnTo>
                              <a:lnTo>
                                <a:pt x="3253" y="1464"/>
                              </a:lnTo>
                              <a:lnTo>
                                <a:pt x="3256" y="1506"/>
                              </a:lnTo>
                              <a:lnTo>
                                <a:pt x="3258" y="1546"/>
                              </a:lnTo>
                              <a:lnTo>
                                <a:pt x="3261" y="1588"/>
                              </a:lnTo>
                              <a:lnTo>
                                <a:pt x="3261" y="1631"/>
                              </a:lnTo>
                              <a:lnTo>
                                <a:pt x="3261" y="1673"/>
                              </a:lnTo>
                              <a:lnTo>
                                <a:pt x="3258" y="1715"/>
                              </a:lnTo>
                              <a:lnTo>
                                <a:pt x="3256" y="1755"/>
                              </a:lnTo>
                              <a:lnTo>
                                <a:pt x="3253" y="1797"/>
                              </a:lnTo>
                              <a:lnTo>
                                <a:pt x="3248" y="1837"/>
                              </a:lnTo>
                              <a:lnTo>
                                <a:pt x="3242" y="1878"/>
                              </a:lnTo>
                              <a:lnTo>
                                <a:pt x="3235" y="1919"/>
                              </a:lnTo>
                              <a:lnTo>
                                <a:pt x="3227" y="1958"/>
                              </a:lnTo>
                              <a:lnTo>
                                <a:pt x="3219" y="1997"/>
                              </a:lnTo>
                              <a:lnTo>
                                <a:pt x="3210" y="2037"/>
                              </a:lnTo>
                              <a:lnTo>
                                <a:pt x="3199" y="2076"/>
                              </a:lnTo>
                              <a:lnTo>
                                <a:pt x="3188" y="2114"/>
                              </a:lnTo>
                              <a:lnTo>
                                <a:pt x="3175" y="2153"/>
                              </a:lnTo>
                              <a:lnTo>
                                <a:pt x="3161" y="2190"/>
                              </a:lnTo>
                              <a:lnTo>
                                <a:pt x="3147" y="2227"/>
                              </a:lnTo>
                              <a:lnTo>
                                <a:pt x="3132" y="2264"/>
                              </a:lnTo>
                              <a:lnTo>
                                <a:pt x="3116" y="2300"/>
                              </a:lnTo>
                              <a:lnTo>
                                <a:pt x="3100" y="2336"/>
                              </a:lnTo>
                              <a:lnTo>
                                <a:pt x="3082" y="2372"/>
                              </a:lnTo>
                              <a:lnTo>
                                <a:pt x="3064" y="2406"/>
                              </a:lnTo>
                              <a:lnTo>
                                <a:pt x="3044" y="2441"/>
                              </a:lnTo>
                              <a:lnTo>
                                <a:pt x="3024" y="2475"/>
                              </a:lnTo>
                              <a:lnTo>
                                <a:pt x="3003" y="2508"/>
                              </a:lnTo>
                              <a:lnTo>
                                <a:pt x="2981" y="2541"/>
                              </a:lnTo>
                              <a:lnTo>
                                <a:pt x="2959" y="2573"/>
                              </a:lnTo>
                              <a:lnTo>
                                <a:pt x="2936" y="2605"/>
                              </a:lnTo>
                              <a:lnTo>
                                <a:pt x="2912" y="2636"/>
                              </a:lnTo>
                              <a:lnTo>
                                <a:pt x="2887" y="2666"/>
                              </a:lnTo>
                              <a:lnTo>
                                <a:pt x="2862" y="2696"/>
                              </a:lnTo>
                              <a:lnTo>
                                <a:pt x="2836" y="2725"/>
                              </a:lnTo>
                              <a:lnTo>
                                <a:pt x="2810" y="2754"/>
                              </a:lnTo>
                              <a:lnTo>
                                <a:pt x="2782" y="2782"/>
                              </a:lnTo>
                              <a:lnTo>
                                <a:pt x="2754" y="2810"/>
                              </a:lnTo>
                              <a:lnTo>
                                <a:pt x="2725" y="2837"/>
                              </a:lnTo>
                              <a:lnTo>
                                <a:pt x="2696" y="2862"/>
                              </a:lnTo>
                              <a:lnTo>
                                <a:pt x="2666" y="2887"/>
                              </a:lnTo>
                              <a:lnTo>
                                <a:pt x="2636" y="2912"/>
                              </a:lnTo>
                              <a:lnTo>
                                <a:pt x="2605" y="2936"/>
                              </a:lnTo>
                              <a:lnTo>
                                <a:pt x="2573" y="2959"/>
                              </a:lnTo>
                              <a:lnTo>
                                <a:pt x="2541" y="2981"/>
                              </a:lnTo>
                              <a:lnTo>
                                <a:pt x="2508" y="3003"/>
                              </a:lnTo>
                              <a:lnTo>
                                <a:pt x="2475" y="3024"/>
                              </a:lnTo>
                              <a:lnTo>
                                <a:pt x="2441" y="3044"/>
                              </a:lnTo>
                              <a:lnTo>
                                <a:pt x="2406" y="3064"/>
                              </a:lnTo>
                              <a:lnTo>
                                <a:pt x="2372" y="3081"/>
                              </a:lnTo>
                              <a:lnTo>
                                <a:pt x="2336" y="3100"/>
                              </a:lnTo>
                              <a:lnTo>
                                <a:pt x="2300" y="3116"/>
                              </a:lnTo>
                              <a:lnTo>
                                <a:pt x="2264" y="3132"/>
                              </a:lnTo>
                              <a:lnTo>
                                <a:pt x="2227" y="3147"/>
                              </a:lnTo>
                              <a:lnTo>
                                <a:pt x="2190" y="3161"/>
                              </a:lnTo>
                              <a:lnTo>
                                <a:pt x="2153" y="3175"/>
                              </a:lnTo>
                              <a:lnTo>
                                <a:pt x="2114" y="3187"/>
                              </a:lnTo>
                              <a:lnTo>
                                <a:pt x="2076" y="3198"/>
                              </a:lnTo>
                              <a:lnTo>
                                <a:pt x="2037" y="3209"/>
                              </a:lnTo>
                              <a:lnTo>
                                <a:pt x="1998" y="3219"/>
                              </a:lnTo>
                              <a:lnTo>
                                <a:pt x="1958" y="3227"/>
                              </a:lnTo>
                              <a:lnTo>
                                <a:pt x="1918" y="3235"/>
                              </a:lnTo>
                              <a:lnTo>
                                <a:pt x="1878" y="3241"/>
                              </a:lnTo>
                              <a:lnTo>
                                <a:pt x="1837" y="3247"/>
                              </a:lnTo>
                              <a:lnTo>
                                <a:pt x="1797" y="3251"/>
                              </a:lnTo>
                              <a:lnTo>
                                <a:pt x="1756" y="3256"/>
                              </a:lnTo>
                              <a:lnTo>
                                <a:pt x="1714" y="3258"/>
                              </a:lnTo>
                              <a:lnTo>
                                <a:pt x="1673" y="3260"/>
                              </a:lnTo>
                              <a:lnTo>
                                <a:pt x="1631" y="3261"/>
                              </a:lnTo>
                              <a:lnTo>
                                <a:pt x="1588" y="3260"/>
                              </a:lnTo>
                              <a:lnTo>
                                <a:pt x="1546" y="3258"/>
                              </a:lnTo>
                              <a:lnTo>
                                <a:pt x="1506" y="3256"/>
                              </a:lnTo>
                              <a:lnTo>
                                <a:pt x="1464" y="3251"/>
                              </a:lnTo>
                              <a:lnTo>
                                <a:pt x="1424" y="3247"/>
                              </a:lnTo>
                              <a:lnTo>
                                <a:pt x="1383" y="3241"/>
                              </a:lnTo>
                              <a:lnTo>
                                <a:pt x="1342" y="3235"/>
                              </a:lnTo>
                              <a:lnTo>
                                <a:pt x="1303" y="3227"/>
                              </a:lnTo>
                              <a:lnTo>
                                <a:pt x="1264" y="3219"/>
                              </a:lnTo>
                              <a:lnTo>
                                <a:pt x="1224" y="3209"/>
                              </a:lnTo>
                              <a:lnTo>
                                <a:pt x="1185" y="3198"/>
                              </a:lnTo>
                              <a:lnTo>
                                <a:pt x="1147" y="3187"/>
                              </a:lnTo>
                              <a:lnTo>
                                <a:pt x="1108" y="3175"/>
                              </a:lnTo>
                              <a:lnTo>
                                <a:pt x="1071" y="3161"/>
                              </a:lnTo>
                              <a:lnTo>
                                <a:pt x="1034" y="3147"/>
                              </a:lnTo>
                              <a:lnTo>
                                <a:pt x="997" y="3132"/>
                              </a:lnTo>
                              <a:lnTo>
                                <a:pt x="961" y="3116"/>
                              </a:lnTo>
                              <a:lnTo>
                                <a:pt x="925" y="3100"/>
                              </a:lnTo>
                              <a:lnTo>
                                <a:pt x="889" y="3081"/>
                              </a:lnTo>
                              <a:lnTo>
                                <a:pt x="854" y="3064"/>
                              </a:lnTo>
                              <a:lnTo>
                                <a:pt x="821" y="3044"/>
                              </a:lnTo>
                              <a:lnTo>
                                <a:pt x="786" y="3024"/>
                              </a:lnTo>
                              <a:lnTo>
                                <a:pt x="754" y="3003"/>
                              </a:lnTo>
                              <a:lnTo>
                                <a:pt x="720" y="2981"/>
                              </a:lnTo>
                              <a:lnTo>
                                <a:pt x="688" y="2959"/>
                              </a:lnTo>
                              <a:lnTo>
                                <a:pt x="656" y="2936"/>
                              </a:lnTo>
                              <a:lnTo>
                                <a:pt x="625" y="2912"/>
                              </a:lnTo>
                              <a:lnTo>
                                <a:pt x="595" y="2887"/>
                              </a:lnTo>
                              <a:lnTo>
                                <a:pt x="565" y="2862"/>
                              </a:lnTo>
                              <a:lnTo>
                                <a:pt x="536" y="2837"/>
                              </a:lnTo>
                              <a:lnTo>
                                <a:pt x="507" y="2810"/>
                              </a:lnTo>
                              <a:lnTo>
                                <a:pt x="479" y="2782"/>
                              </a:lnTo>
                              <a:lnTo>
                                <a:pt x="451" y="2754"/>
                              </a:lnTo>
                              <a:lnTo>
                                <a:pt x="424" y="2725"/>
                              </a:lnTo>
                              <a:lnTo>
                                <a:pt x="399" y="2696"/>
                              </a:lnTo>
                              <a:lnTo>
                                <a:pt x="373" y="2666"/>
                              </a:lnTo>
                              <a:lnTo>
                                <a:pt x="349" y="2636"/>
                              </a:lnTo>
                              <a:lnTo>
                                <a:pt x="325" y="2605"/>
                              </a:lnTo>
                              <a:lnTo>
                                <a:pt x="302" y="2573"/>
                              </a:lnTo>
                              <a:lnTo>
                                <a:pt x="280" y="2541"/>
                              </a:lnTo>
                              <a:lnTo>
                                <a:pt x="258" y="2508"/>
                              </a:lnTo>
                              <a:lnTo>
                                <a:pt x="237" y="2475"/>
                              </a:lnTo>
                              <a:lnTo>
                                <a:pt x="217" y="2441"/>
                              </a:lnTo>
                              <a:lnTo>
                                <a:pt x="197" y="2406"/>
                              </a:lnTo>
                              <a:lnTo>
                                <a:pt x="180" y="2372"/>
                              </a:lnTo>
                              <a:lnTo>
                                <a:pt x="161" y="2336"/>
                              </a:lnTo>
                              <a:lnTo>
                                <a:pt x="145" y="2300"/>
                              </a:lnTo>
                              <a:lnTo>
                                <a:pt x="129" y="2264"/>
                              </a:lnTo>
                              <a:lnTo>
                                <a:pt x="114" y="2227"/>
                              </a:lnTo>
                              <a:lnTo>
                                <a:pt x="100" y="2190"/>
                              </a:lnTo>
                              <a:lnTo>
                                <a:pt x="86" y="2153"/>
                              </a:lnTo>
                              <a:lnTo>
                                <a:pt x="74" y="2114"/>
                              </a:lnTo>
                              <a:lnTo>
                                <a:pt x="63" y="2076"/>
                              </a:lnTo>
                              <a:lnTo>
                                <a:pt x="52" y="2037"/>
                              </a:lnTo>
                              <a:lnTo>
                                <a:pt x="42" y="1997"/>
                              </a:lnTo>
                              <a:lnTo>
                                <a:pt x="34" y="1958"/>
                              </a:lnTo>
                              <a:lnTo>
                                <a:pt x="26" y="1919"/>
                              </a:lnTo>
                              <a:lnTo>
                                <a:pt x="19" y="1878"/>
                              </a:lnTo>
                              <a:lnTo>
                                <a:pt x="14" y="1837"/>
                              </a:lnTo>
                              <a:lnTo>
                                <a:pt x="9" y="1797"/>
                              </a:lnTo>
                              <a:lnTo>
                                <a:pt x="5" y="1755"/>
                              </a:lnTo>
                              <a:lnTo>
                                <a:pt x="3" y="1715"/>
                              </a:lnTo>
                              <a:lnTo>
                                <a:pt x="1" y="1673"/>
                              </a:lnTo>
                              <a:lnTo>
                                <a:pt x="0" y="1631"/>
                              </a:lnTo>
                              <a:lnTo>
                                <a:pt x="1" y="1588"/>
                              </a:lnTo>
                              <a:lnTo>
                                <a:pt x="3" y="1546"/>
                              </a:lnTo>
                              <a:lnTo>
                                <a:pt x="5" y="1506"/>
                              </a:lnTo>
                              <a:lnTo>
                                <a:pt x="9" y="1464"/>
                              </a:lnTo>
                              <a:lnTo>
                                <a:pt x="14" y="1424"/>
                              </a:lnTo>
                              <a:lnTo>
                                <a:pt x="19" y="1383"/>
                              </a:lnTo>
                              <a:lnTo>
                                <a:pt x="26" y="1342"/>
                              </a:lnTo>
                              <a:lnTo>
                                <a:pt x="34" y="1303"/>
                              </a:lnTo>
                              <a:lnTo>
                                <a:pt x="42" y="1263"/>
                              </a:lnTo>
                              <a:lnTo>
                                <a:pt x="52" y="1224"/>
                              </a:lnTo>
                              <a:lnTo>
                                <a:pt x="63" y="1185"/>
                              </a:lnTo>
                              <a:lnTo>
                                <a:pt x="74" y="1147"/>
                              </a:lnTo>
                              <a:lnTo>
                                <a:pt x="86" y="1108"/>
                              </a:lnTo>
                              <a:lnTo>
                                <a:pt x="100" y="1071"/>
                              </a:lnTo>
                              <a:lnTo>
                                <a:pt x="114" y="1034"/>
                              </a:lnTo>
                              <a:lnTo>
                                <a:pt x="129" y="997"/>
                              </a:lnTo>
                              <a:lnTo>
                                <a:pt x="145" y="961"/>
                              </a:lnTo>
                              <a:lnTo>
                                <a:pt x="161" y="925"/>
                              </a:lnTo>
                              <a:lnTo>
                                <a:pt x="180" y="889"/>
                              </a:lnTo>
                              <a:lnTo>
                                <a:pt x="197" y="855"/>
                              </a:lnTo>
                              <a:lnTo>
                                <a:pt x="217" y="820"/>
                              </a:lnTo>
                              <a:lnTo>
                                <a:pt x="237" y="786"/>
                              </a:lnTo>
                              <a:lnTo>
                                <a:pt x="258" y="753"/>
                              </a:lnTo>
                              <a:lnTo>
                                <a:pt x="280" y="720"/>
                              </a:lnTo>
                              <a:lnTo>
                                <a:pt x="302" y="688"/>
                              </a:lnTo>
                              <a:lnTo>
                                <a:pt x="325" y="656"/>
                              </a:lnTo>
                              <a:lnTo>
                                <a:pt x="349" y="625"/>
                              </a:lnTo>
                              <a:lnTo>
                                <a:pt x="373" y="595"/>
                              </a:lnTo>
                              <a:lnTo>
                                <a:pt x="399" y="565"/>
                              </a:lnTo>
                              <a:lnTo>
                                <a:pt x="424" y="536"/>
                              </a:lnTo>
                              <a:lnTo>
                                <a:pt x="451" y="507"/>
                              </a:lnTo>
                              <a:lnTo>
                                <a:pt x="479" y="479"/>
                              </a:lnTo>
                              <a:lnTo>
                                <a:pt x="507" y="451"/>
                              </a:lnTo>
                              <a:lnTo>
                                <a:pt x="536" y="425"/>
                              </a:lnTo>
                              <a:lnTo>
                                <a:pt x="565" y="399"/>
                              </a:lnTo>
                              <a:lnTo>
                                <a:pt x="595" y="374"/>
                              </a:lnTo>
                              <a:lnTo>
                                <a:pt x="625" y="349"/>
                              </a:lnTo>
                              <a:lnTo>
                                <a:pt x="656" y="325"/>
                              </a:lnTo>
                              <a:lnTo>
                                <a:pt x="688" y="302"/>
                              </a:lnTo>
                              <a:lnTo>
                                <a:pt x="720" y="280"/>
                              </a:lnTo>
                              <a:lnTo>
                                <a:pt x="754" y="258"/>
                              </a:lnTo>
                              <a:lnTo>
                                <a:pt x="786" y="237"/>
                              </a:lnTo>
                              <a:lnTo>
                                <a:pt x="821" y="217"/>
                              </a:lnTo>
                              <a:lnTo>
                                <a:pt x="854" y="197"/>
                              </a:lnTo>
                              <a:lnTo>
                                <a:pt x="889" y="179"/>
                              </a:lnTo>
                              <a:lnTo>
                                <a:pt x="925" y="161"/>
                              </a:lnTo>
                              <a:lnTo>
                                <a:pt x="961" y="144"/>
                              </a:lnTo>
                              <a:lnTo>
                                <a:pt x="997" y="129"/>
                              </a:lnTo>
                              <a:lnTo>
                                <a:pt x="1034" y="114"/>
                              </a:lnTo>
                              <a:lnTo>
                                <a:pt x="1071" y="99"/>
                              </a:lnTo>
                              <a:lnTo>
                                <a:pt x="1108" y="86"/>
                              </a:lnTo>
                              <a:lnTo>
                                <a:pt x="1147" y="73"/>
                              </a:lnTo>
                              <a:lnTo>
                                <a:pt x="1185" y="62"/>
                              </a:lnTo>
                              <a:lnTo>
                                <a:pt x="1224" y="51"/>
                              </a:lnTo>
                              <a:lnTo>
                                <a:pt x="1264" y="42"/>
                              </a:lnTo>
                              <a:lnTo>
                                <a:pt x="1303" y="34"/>
                              </a:lnTo>
                              <a:lnTo>
                                <a:pt x="1342" y="26"/>
                              </a:lnTo>
                              <a:lnTo>
                                <a:pt x="1383" y="19"/>
                              </a:lnTo>
                              <a:lnTo>
                                <a:pt x="1424" y="13"/>
                              </a:lnTo>
                              <a:lnTo>
                                <a:pt x="1464" y="8"/>
                              </a:lnTo>
                              <a:lnTo>
                                <a:pt x="1506" y="5"/>
                              </a:lnTo>
                              <a:lnTo>
                                <a:pt x="1546" y="3"/>
                              </a:lnTo>
                              <a:lnTo>
                                <a:pt x="1588" y="0"/>
                              </a:lnTo>
                              <a:lnTo>
                                <a:pt x="1631" y="0"/>
                              </a:lnTo>
                              <a:close/>
                              <a:moveTo>
                                <a:pt x="587" y="530"/>
                              </a:moveTo>
                              <a:lnTo>
                                <a:pt x="587" y="530"/>
                              </a:lnTo>
                              <a:lnTo>
                                <a:pt x="588" y="566"/>
                              </a:lnTo>
                              <a:lnTo>
                                <a:pt x="589" y="602"/>
                              </a:lnTo>
                              <a:lnTo>
                                <a:pt x="591" y="620"/>
                              </a:lnTo>
                              <a:lnTo>
                                <a:pt x="594" y="638"/>
                              </a:lnTo>
                              <a:lnTo>
                                <a:pt x="597" y="655"/>
                              </a:lnTo>
                              <a:lnTo>
                                <a:pt x="602" y="673"/>
                              </a:lnTo>
                              <a:lnTo>
                                <a:pt x="608" y="689"/>
                              </a:lnTo>
                              <a:lnTo>
                                <a:pt x="613" y="704"/>
                              </a:lnTo>
                              <a:lnTo>
                                <a:pt x="620" y="718"/>
                              </a:lnTo>
                              <a:lnTo>
                                <a:pt x="628" y="730"/>
                              </a:lnTo>
                              <a:lnTo>
                                <a:pt x="639" y="742"/>
                              </a:lnTo>
                              <a:lnTo>
                                <a:pt x="649" y="753"/>
                              </a:lnTo>
                              <a:lnTo>
                                <a:pt x="662" y="761"/>
                              </a:lnTo>
                              <a:lnTo>
                                <a:pt x="676" y="768"/>
                              </a:lnTo>
                              <a:lnTo>
                                <a:pt x="683" y="769"/>
                              </a:lnTo>
                              <a:lnTo>
                                <a:pt x="690" y="769"/>
                              </a:lnTo>
                              <a:lnTo>
                                <a:pt x="698" y="768"/>
                              </a:lnTo>
                              <a:lnTo>
                                <a:pt x="707" y="766"/>
                              </a:lnTo>
                              <a:lnTo>
                                <a:pt x="725" y="762"/>
                              </a:lnTo>
                              <a:lnTo>
                                <a:pt x="734" y="761"/>
                              </a:lnTo>
                              <a:lnTo>
                                <a:pt x="742" y="759"/>
                              </a:lnTo>
                              <a:lnTo>
                                <a:pt x="766" y="749"/>
                              </a:lnTo>
                              <a:lnTo>
                                <a:pt x="790" y="739"/>
                              </a:lnTo>
                              <a:lnTo>
                                <a:pt x="814" y="730"/>
                              </a:lnTo>
                              <a:lnTo>
                                <a:pt x="838" y="722"/>
                              </a:lnTo>
                              <a:lnTo>
                                <a:pt x="863" y="715"/>
                              </a:lnTo>
                              <a:lnTo>
                                <a:pt x="888" y="708"/>
                              </a:lnTo>
                              <a:lnTo>
                                <a:pt x="915" y="703"/>
                              </a:lnTo>
                              <a:lnTo>
                                <a:pt x="941" y="698"/>
                              </a:lnTo>
                              <a:lnTo>
                                <a:pt x="1002" y="689"/>
                              </a:lnTo>
                              <a:lnTo>
                                <a:pt x="1068" y="682"/>
                              </a:lnTo>
                              <a:lnTo>
                                <a:pt x="1144" y="675"/>
                              </a:lnTo>
                              <a:lnTo>
                                <a:pt x="1231" y="668"/>
                              </a:lnTo>
                              <a:lnTo>
                                <a:pt x="1630" y="427"/>
                              </a:lnTo>
                              <a:lnTo>
                                <a:pt x="1630" y="396"/>
                              </a:lnTo>
                              <a:lnTo>
                                <a:pt x="1628" y="356"/>
                              </a:lnTo>
                              <a:lnTo>
                                <a:pt x="1625" y="311"/>
                              </a:lnTo>
                              <a:lnTo>
                                <a:pt x="1621" y="266"/>
                              </a:lnTo>
                              <a:lnTo>
                                <a:pt x="1616" y="221"/>
                              </a:lnTo>
                              <a:lnTo>
                                <a:pt x="1609" y="180"/>
                              </a:lnTo>
                              <a:lnTo>
                                <a:pt x="1604" y="163"/>
                              </a:lnTo>
                              <a:lnTo>
                                <a:pt x="1601" y="147"/>
                              </a:lnTo>
                              <a:lnTo>
                                <a:pt x="1596" y="134"/>
                              </a:lnTo>
                              <a:lnTo>
                                <a:pt x="1592" y="124"/>
                              </a:lnTo>
                              <a:lnTo>
                                <a:pt x="1563" y="121"/>
                              </a:lnTo>
                              <a:lnTo>
                                <a:pt x="1534" y="119"/>
                              </a:lnTo>
                              <a:lnTo>
                                <a:pt x="1505" y="117"/>
                              </a:lnTo>
                              <a:lnTo>
                                <a:pt x="1473" y="117"/>
                              </a:lnTo>
                              <a:lnTo>
                                <a:pt x="1442" y="119"/>
                              </a:lnTo>
                              <a:lnTo>
                                <a:pt x="1411" y="122"/>
                              </a:lnTo>
                              <a:lnTo>
                                <a:pt x="1378" y="125"/>
                              </a:lnTo>
                              <a:lnTo>
                                <a:pt x="1345" y="130"/>
                              </a:lnTo>
                              <a:lnTo>
                                <a:pt x="1311" y="137"/>
                              </a:lnTo>
                              <a:lnTo>
                                <a:pt x="1278" y="144"/>
                              </a:lnTo>
                              <a:lnTo>
                                <a:pt x="1244" y="152"/>
                              </a:lnTo>
                              <a:lnTo>
                                <a:pt x="1209" y="161"/>
                              </a:lnTo>
                              <a:lnTo>
                                <a:pt x="1176" y="172"/>
                              </a:lnTo>
                              <a:lnTo>
                                <a:pt x="1141" y="183"/>
                              </a:lnTo>
                              <a:lnTo>
                                <a:pt x="1106" y="195"/>
                              </a:lnTo>
                              <a:lnTo>
                                <a:pt x="1071" y="209"/>
                              </a:lnTo>
                              <a:lnTo>
                                <a:pt x="1038" y="223"/>
                              </a:lnTo>
                              <a:lnTo>
                                <a:pt x="1003" y="238"/>
                              </a:lnTo>
                              <a:lnTo>
                                <a:pt x="969" y="254"/>
                              </a:lnTo>
                              <a:lnTo>
                                <a:pt x="936" y="270"/>
                              </a:lnTo>
                              <a:lnTo>
                                <a:pt x="903" y="289"/>
                              </a:lnTo>
                              <a:lnTo>
                                <a:pt x="871" y="306"/>
                              </a:lnTo>
                              <a:lnTo>
                                <a:pt x="838" y="326"/>
                              </a:lnTo>
                              <a:lnTo>
                                <a:pt x="807" y="346"/>
                              </a:lnTo>
                              <a:lnTo>
                                <a:pt x="776" y="367"/>
                              </a:lnTo>
                              <a:lnTo>
                                <a:pt x="747" y="389"/>
                              </a:lnTo>
                              <a:lnTo>
                                <a:pt x="717" y="411"/>
                              </a:lnTo>
                              <a:lnTo>
                                <a:pt x="689" y="433"/>
                              </a:lnTo>
                              <a:lnTo>
                                <a:pt x="662" y="456"/>
                              </a:lnTo>
                              <a:lnTo>
                                <a:pt x="635" y="480"/>
                              </a:lnTo>
                              <a:lnTo>
                                <a:pt x="611" y="504"/>
                              </a:lnTo>
                              <a:lnTo>
                                <a:pt x="587" y="530"/>
                              </a:lnTo>
                              <a:close/>
                              <a:moveTo>
                                <a:pt x="1718" y="107"/>
                              </a:moveTo>
                              <a:lnTo>
                                <a:pt x="1718" y="107"/>
                              </a:lnTo>
                              <a:lnTo>
                                <a:pt x="1712" y="122"/>
                              </a:lnTo>
                              <a:lnTo>
                                <a:pt x="1708" y="139"/>
                              </a:lnTo>
                              <a:lnTo>
                                <a:pt x="1705" y="158"/>
                              </a:lnTo>
                              <a:lnTo>
                                <a:pt x="1703" y="176"/>
                              </a:lnTo>
                              <a:lnTo>
                                <a:pt x="1703" y="197"/>
                              </a:lnTo>
                              <a:lnTo>
                                <a:pt x="1703" y="218"/>
                              </a:lnTo>
                              <a:lnTo>
                                <a:pt x="1704" y="240"/>
                              </a:lnTo>
                              <a:lnTo>
                                <a:pt x="1706" y="262"/>
                              </a:lnTo>
                              <a:lnTo>
                                <a:pt x="1713" y="310"/>
                              </a:lnTo>
                              <a:lnTo>
                                <a:pt x="1721" y="358"/>
                              </a:lnTo>
                              <a:lnTo>
                                <a:pt x="1740" y="459"/>
                              </a:lnTo>
                              <a:lnTo>
                                <a:pt x="1799" y="477"/>
                              </a:lnTo>
                              <a:lnTo>
                                <a:pt x="1858" y="496"/>
                              </a:lnTo>
                              <a:lnTo>
                                <a:pt x="1917" y="518"/>
                              </a:lnTo>
                              <a:lnTo>
                                <a:pt x="1973" y="542"/>
                              </a:lnTo>
                              <a:lnTo>
                                <a:pt x="2027" y="568"/>
                              </a:lnTo>
                              <a:lnTo>
                                <a:pt x="2053" y="581"/>
                              </a:lnTo>
                              <a:lnTo>
                                <a:pt x="2078" y="595"/>
                              </a:lnTo>
                              <a:lnTo>
                                <a:pt x="2102" y="610"/>
                              </a:lnTo>
                              <a:lnTo>
                                <a:pt x="2125" y="624"/>
                              </a:lnTo>
                              <a:lnTo>
                                <a:pt x="2147" y="639"/>
                              </a:lnTo>
                              <a:lnTo>
                                <a:pt x="2167" y="654"/>
                              </a:lnTo>
                              <a:lnTo>
                                <a:pt x="2214" y="654"/>
                              </a:lnTo>
                              <a:lnTo>
                                <a:pt x="2263" y="656"/>
                              </a:lnTo>
                              <a:lnTo>
                                <a:pt x="2310" y="659"/>
                              </a:lnTo>
                              <a:lnTo>
                                <a:pt x="2358" y="662"/>
                              </a:lnTo>
                              <a:lnTo>
                                <a:pt x="2405" y="668"/>
                              </a:lnTo>
                              <a:lnTo>
                                <a:pt x="2453" y="675"/>
                              </a:lnTo>
                              <a:lnTo>
                                <a:pt x="2502" y="683"/>
                              </a:lnTo>
                              <a:lnTo>
                                <a:pt x="2549" y="692"/>
                              </a:lnTo>
                              <a:lnTo>
                                <a:pt x="2558" y="662"/>
                              </a:lnTo>
                              <a:lnTo>
                                <a:pt x="2565" y="630"/>
                              </a:lnTo>
                              <a:lnTo>
                                <a:pt x="2571" y="594"/>
                              </a:lnTo>
                              <a:lnTo>
                                <a:pt x="2576" y="558"/>
                              </a:lnTo>
                              <a:lnTo>
                                <a:pt x="2579" y="523"/>
                              </a:lnTo>
                              <a:lnTo>
                                <a:pt x="2580" y="493"/>
                              </a:lnTo>
                              <a:lnTo>
                                <a:pt x="2580" y="469"/>
                              </a:lnTo>
                              <a:lnTo>
                                <a:pt x="2579" y="452"/>
                              </a:lnTo>
                              <a:lnTo>
                                <a:pt x="2559" y="434"/>
                              </a:lnTo>
                              <a:lnTo>
                                <a:pt x="2539" y="415"/>
                              </a:lnTo>
                              <a:lnTo>
                                <a:pt x="2518" y="398"/>
                              </a:lnTo>
                              <a:lnTo>
                                <a:pt x="2496" y="380"/>
                              </a:lnTo>
                              <a:lnTo>
                                <a:pt x="2452" y="347"/>
                              </a:lnTo>
                              <a:lnTo>
                                <a:pt x="2404" y="316"/>
                              </a:lnTo>
                              <a:lnTo>
                                <a:pt x="2355" y="285"/>
                              </a:lnTo>
                              <a:lnTo>
                                <a:pt x="2304" y="258"/>
                              </a:lnTo>
                              <a:lnTo>
                                <a:pt x="2252" y="232"/>
                              </a:lnTo>
                              <a:lnTo>
                                <a:pt x="2198" y="209"/>
                              </a:lnTo>
                              <a:lnTo>
                                <a:pt x="2142" y="187"/>
                              </a:lnTo>
                              <a:lnTo>
                                <a:pt x="2084" y="168"/>
                              </a:lnTo>
                              <a:lnTo>
                                <a:pt x="2026" y="151"/>
                              </a:lnTo>
                              <a:lnTo>
                                <a:pt x="1966" y="137"/>
                              </a:lnTo>
                              <a:lnTo>
                                <a:pt x="1906" y="125"/>
                              </a:lnTo>
                              <a:lnTo>
                                <a:pt x="1874" y="121"/>
                              </a:lnTo>
                              <a:lnTo>
                                <a:pt x="1843" y="116"/>
                              </a:lnTo>
                              <a:lnTo>
                                <a:pt x="1813" y="113"/>
                              </a:lnTo>
                              <a:lnTo>
                                <a:pt x="1782" y="110"/>
                              </a:lnTo>
                              <a:lnTo>
                                <a:pt x="1749" y="108"/>
                              </a:lnTo>
                              <a:lnTo>
                                <a:pt x="1718" y="107"/>
                              </a:lnTo>
                              <a:close/>
                              <a:moveTo>
                                <a:pt x="2274" y="2460"/>
                              </a:moveTo>
                              <a:lnTo>
                                <a:pt x="2274" y="2460"/>
                              </a:lnTo>
                              <a:lnTo>
                                <a:pt x="2252" y="2507"/>
                              </a:lnTo>
                              <a:lnTo>
                                <a:pt x="2226" y="2558"/>
                              </a:lnTo>
                              <a:lnTo>
                                <a:pt x="2196" y="2613"/>
                              </a:lnTo>
                              <a:lnTo>
                                <a:pt x="2161" y="2670"/>
                              </a:lnTo>
                              <a:lnTo>
                                <a:pt x="2141" y="2700"/>
                              </a:lnTo>
                              <a:lnTo>
                                <a:pt x="2120" y="2730"/>
                              </a:lnTo>
                              <a:lnTo>
                                <a:pt x="2099" y="2761"/>
                              </a:lnTo>
                              <a:lnTo>
                                <a:pt x="2075" y="2792"/>
                              </a:lnTo>
                              <a:lnTo>
                                <a:pt x="2051" y="2824"/>
                              </a:lnTo>
                              <a:lnTo>
                                <a:pt x="2025" y="2856"/>
                              </a:lnTo>
                              <a:lnTo>
                                <a:pt x="1997" y="2889"/>
                              </a:lnTo>
                              <a:lnTo>
                                <a:pt x="1967" y="2921"/>
                              </a:lnTo>
                              <a:lnTo>
                                <a:pt x="1987" y="2949"/>
                              </a:lnTo>
                              <a:lnTo>
                                <a:pt x="2005" y="2974"/>
                              </a:lnTo>
                              <a:lnTo>
                                <a:pt x="2024" y="2999"/>
                              </a:lnTo>
                              <a:lnTo>
                                <a:pt x="2043" y="3021"/>
                              </a:lnTo>
                              <a:lnTo>
                                <a:pt x="2061" y="3042"/>
                              </a:lnTo>
                              <a:lnTo>
                                <a:pt x="2080" y="3060"/>
                              </a:lnTo>
                              <a:lnTo>
                                <a:pt x="2098" y="3075"/>
                              </a:lnTo>
                              <a:lnTo>
                                <a:pt x="2118" y="3089"/>
                              </a:lnTo>
                              <a:lnTo>
                                <a:pt x="2179" y="3058"/>
                              </a:lnTo>
                              <a:lnTo>
                                <a:pt x="2241" y="3027"/>
                              </a:lnTo>
                              <a:lnTo>
                                <a:pt x="2299" y="2994"/>
                              </a:lnTo>
                              <a:lnTo>
                                <a:pt x="2357" y="2962"/>
                              </a:lnTo>
                              <a:lnTo>
                                <a:pt x="2412" y="2928"/>
                              </a:lnTo>
                              <a:lnTo>
                                <a:pt x="2466" y="2893"/>
                              </a:lnTo>
                              <a:lnTo>
                                <a:pt x="2517" y="2859"/>
                              </a:lnTo>
                              <a:lnTo>
                                <a:pt x="2566" y="2821"/>
                              </a:lnTo>
                              <a:lnTo>
                                <a:pt x="2613" y="2784"/>
                              </a:lnTo>
                              <a:lnTo>
                                <a:pt x="2658" y="2745"/>
                              </a:lnTo>
                              <a:lnTo>
                                <a:pt x="2680" y="2725"/>
                              </a:lnTo>
                              <a:lnTo>
                                <a:pt x="2701" y="2706"/>
                              </a:lnTo>
                              <a:lnTo>
                                <a:pt x="2721" y="2685"/>
                              </a:lnTo>
                              <a:lnTo>
                                <a:pt x="2740" y="2663"/>
                              </a:lnTo>
                              <a:lnTo>
                                <a:pt x="2759" y="2641"/>
                              </a:lnTo>
                              <a:lnTo>
                                <a:pt x="2777" y="2619"/>
                              </a:lnTo>
                              <a:lnTo>
                                <a:pt x="2795" y="2597"/>
                              </a:lnTo>
                              <a:lnTo>
                                <a:pt x="2812" y="2573"/>
                              </a:lnTo>
                              <a:lnTo>
                                <a:pt x="2828" y="2549"/>
                              </a:lnTo>
                              <a:lnTo>
                                <a:pt x="2845" y="2526"/>
                              </a:lnTo>
                              <a:lnTo>
                                <a:pt x="2858" y="2500"/>
                              </a:lnTo>
                              <a:lnTo>
                                <a:pt x="2874" y="2475"/>
                              </a:lnTo>
                              <a:lnTo>
                                <a:pt x="2865" y="2457"/>
                              </a:lnTo>
                              <a:lnTo>
                                <a:pt x="2856" y="2441"/>
                              </a:lnTo>
                              <a:lnTo>
                                <a:pt x="2848" y="2424"/>
                              </a:lnTo>
                              <a:lnTo>
                                <a:pt x="2838" y="2409"/>
                              </a:lnTo>
                              <a:lnTo>
                                <a:pt x="2817" y="2378"/>
                              </a:lnTo>
                              <a:lnTo>
                                <a:pt x="2795" y="2349"/>
                              </a:lnTo>
                              <a:lnTo>
                                <a:pt x="2769" y="2321"/>
                              </a:lnTo>
                              <a:lnTo>
                                <a:pt x="2743" y="2295"/>
                              </a:lnTo>
                              <a:lnTo>
                                <a:pt x="2715" y="2271"/>
                              </a:lnTo>
                              <a:lnTo>
                                <a:pt x="2685" y="2248"/>
                              </a:lnTo>
                              <a:lnTo>
                                <a:pt x="2636" y="2278"/>
                              </a:lnTo>
                              <a:lnTo>
                                <a:pt x="2586" y="2308"/>
                              </a:lnTo>
                              <a:lnTo>
                                <a:pt x="2535" y="2337"/>
                              </a:lnTo>
                              <a:lnTo>
                                <a:pt x="2483" y="2365"/>
                              </a:lnTo>
                              <a:lnTo>
                                <a:pt x="2431" y="2390"/>
                              </a:lnTo>
                              <a:lnTo>
                                <a:pt x="2379" y="2416"/>
                              </a:lnTo>
                              <a:lnTo>
                                <a:pt x="2326" y="2439"/>
                              </a:lnTo>
                              <a:lnTo>
                                <a:pt x="2274" y="2460"/>
                              </a:lnTo>
                              <a:close/>
                              <a:moveTo>
                                <a:pt x="601" y="2375"/>
                              </a:moveTo>
                              <a:lnTo>
                                <a:pt x="415" y="2508"/>
                              </a:lnTo>
                              <a:lnTo>
                                <a:pt x="451" y="2564"/>
                              </a:lnTo>
                              <a:lnTo>
                                <a:pt x="489" y="2617"/>
                              </a:lnTo>
                              <a:lnTo>
                                <a:pt x="509" y="2643"/>
                              </a:lnTo>
                              <a:lnTo>
                                <a:pt x="529" y="2667"/>
                              </a:lnTo>
                              <a:lnTo>
                                <a:pt x="548" y="2692"/>
                              </a:lnTo>
                              <a:lnTo>
                                <a:pt x="569" y="2716"/>
                              </a:lnTo>
                              <a:lnTo>
                                <a:pt x="590" y="2738"/>
                              </a:lnTo>
                              <a:lnTo>
                                <a:pt x="612" y="2761"/>
                              </a:lnTo>
                              <a:lnTo>
                                <a:pt x="634" y="2782"/>
                              </a:lnTo>
                              <a:lnTo>
                                <a:pt x="657" y="2803"/>
                              </a:lnTo>
                              <a:lnTo>
                                <a:pt x="681" y="2824"/>
                              </a:lnTo>
                              <a:lnTo>
                                <a:pt x="704" y="2843"/>
                              </a:lnTo>
                              <a:lnTo>
                                <a:pt x="728" y="2862"/>
                              </a:lnTo>
                              <a:lnTo>
                                <a:pt x="754" y="2881"/>
                              </a:lnTo>
                              <a:lnTo>
                                <a:pt x="779" y="2898"/>
                              </a:lnTo>
                              <a:lnTo>
                                <a:pt x="805" y="2915"/>
                              </a:lnTo>
                              <a:lnTo>
                                <a:pt x="832" y="2932"/>
                              </a:lnTo>
                              <a:lnTo>
                                <a:pt x="860" y="2948"/>
                              </a:lnTo>
                              <a:lnTo>
                                <a:pt x="888" y="2963"/>
                              </a:lnTo>
                              <a:lnTo>
                                <a:pt x="917" y="2977"/>
                              </a:lnTo>
                              <a:lnTo>
                                <a:pt x="947" y="2991"/>
                              </a:lnTo>
                              <a:lnTo>
                                <a:pt x="978" y="3005"/>
                              </a:lnTo>
                              <a:lnTo>
                                <a:pt x="1010" y="3017"/>
                              </a:lnTo>
                              <a:lnTo>
                                <a:pt x="1042" y="3029"/>
                              </a:lnTo>
                              <a:lnTo>
                                <a:pt x="1075" y="3040"/>
                              </a:lnTo>
                              <a:lnTo>
                                <a:pt x="1109" y="3051"/>
                              </a:lnTo>
                              <a:lnTo>
                                <a:pt x="1144" y="3061"/>
                              </a:lnTo>
                              <a:lnTo>
                                <a:pt x="1180" y="3071"/>
                              </a:lnTo>
                              <a:lnTo>
                                <a:pt x="1217" y="3080"/>
                              </a:lnTo>
                              <a:lnTo>
                                <a:pt x="1255" y="3088"/>
                              </a:lnTo>
                              <a:lnTo>
                                <a:pt x="1329" y="2962"/>
                              </a:lnTo>
                              <a:lnTo>
                                <a:pt x="1077" y="2539"/>
                              </a:lnTo>
                              <a:lnTo>
                                <a:pt x="1020" y="2529"/>
                              </a:lnTo>
                              <a:lnTo>
                                <a:pt x="963" y="2519"/>
                              </a:lnTo>
                              <a:lnTo>
                                <a:pt x="934" y="2512"/>
                              </a:lnTo>
                              <a:lnTo>
                                <a:pt x="905" y="2504"/>
                              </a:lnTo>
                              <a:lnTo>
                                <a:pt x="875" y="2496"/>
                              </a:lnTo>
                              <a:lnTo>
                                <a:pt x="846" y="2486"/>
                              </a:lnTo>
                              <a:lnTo>
                                <a:pt x="816" y="2476"/>
                              </a:lnTo>
                              <a:lnTo>
                                <a:pt x="786" y="2464"/>
                              </a:lnTo>
                              <a:lnTo>
                                <a:pt x="756" y="2453"/>
                              </a:lnTo>
                              <a:lnTo>
                                <a:pt x="726" y="2439"/>
                              </a:lnTo>
                              <a:lnTo>
                                <a:pt x="694" y="2425"/>
                              </a:lnTo>
                              <a:lnTo>
                                <a:pt x="664" y="2410"/>
                              </a:lnTo>
                              <a:lnTo>
                                <a:pt x="633" y="2393"/>
                              </a:lnTo>
                              <a:lnTo>
                                <a:pt x="601" y="2375"/>
                              </a:lnTo>
                              <a:close/>
                              <a:moveTo>
                                <a:pt x="1404" y="2167"/>
                              </a:moveTo>
                              <a:lnTo>
                                <a:pt x="1198" y="2495"/>
                              </a:lnTo>
                              <a:lnTo>
                                <a:pt x="1214" y="2550"/>
                              </a:lnTo>
                              <a:lnTo>
                                <a:pt x="1233" y="2606"/>
                              </a:lnTo>
                              <a:lnTo>
                                <a:pt x="1257" y="2661"/>
                              </a:lnTo>
                              <a:lnTo>
                                <a:pt x="1282" y="2717"/>
                              </a:lnTo>
                              <a:lnTo>
                                <a:pt x="1310" y="2773"/>
                              </a:lnTo>
                              <a:lnTo>
                                <a:pt x="1341" y="2828"/>
                              </a:lnTo>
                              <a:lnTo>
                                <a:pt x="1375" y="2884"/>
                              </a:lnTo>
                              <a:lnTo>
                                <a:pt x="1411" y="2940"/>
                              </a:lnTo>
                              <a:lnTo>
                                <a:pt x="1477" y="2935"/>
                              </a:lnTo>
                              <a:lnTo>
                                <a:pt x="1541" y="2933"/>
                              </a:lnTo>
                              <a:lnTo>
                                <a:pt x="1601" y="2930"/>
                              </a:lnTo>
                              <a:lnTo>
                                <a:pt x="1660" y="2929"/>
                              </a:lnTo>
                              <a:lnTo>
                                <a:pt x="1718" y="2928"/>
                              </a:lnTo>
                              <a:lnTo>
                                <a:pt x="1772" y="2929"/>
                              </a:lnTo>
                              <a:lnTo>
                                <a:pt x="1827" y="2930"/>
                              </a:lnTo>
                              <a:lnTo>
                                <a:pt x="1879" y="2933"/>
                              </a:lnTo>
                              <a:lnTo>
                                <a:pt x="1910" y="2877"/>
                              </a:lnTo>
                              <a:lnTo>
                                <a:pt x="1942" y="2823"/>
                              </a:lnTo>
                              <a:lnTo>
                                <a:pt x="1976" y="2768"/>
                              </a:lnTo>
                              <a:lnTo>
                                <a:pt x="2014" y="2712"/>
                              </a:lnTo>
                              <a:lnTo>
                                <a:pt x="2053" y="2658"/>
                              </a:lnTo>
                              <a:lnTo>
                                <a:pt x="2096" y="2604"/>
                              </a:lnTo>
                              <a:lnTo>
                                <a:pt x="2142" y="2549"/>
                              </a:lnTo>
                              <a:lnTo>
                                <a:pt x="2192" y="2493"/>
                              </a:lnTo>
                              <a:lnTo>
                                <a:pt x="2165" y="2454"/>
                              </a:lnTo>
                              <a:lnTo>
                                <a:pt x="2140" y="2413"/>
                              </a:lnTo>
                              <a:lnTo>
                                <a:pt x="2117" y="2374"/>
                              </a:lnTo>
                              <a:lnTo>
                                <a:pt x="2096" y="2333"/>
                              </a:lnTo>
                              <a:lnTo>
                                <a:pt x="2076" y="2294"/>
                              </a:lnTo>
                              <a:lnTo>
                                <a:pt x="2058" y="2253"/>
                              </a:lnTo>
                              <a:lnTo>
                                <a:pt x="2043" y="2214"/>
                              </a:lnTo>
                              <a:lnTo>
                                <a:pt x="2029" y="2175"/>
                              </a:lnTo>
                              <a:lnTo>
                                <a:pt x="1990" y="2182"/>
                              </a:lnTo>
                              <a:lnTo>
                                <a:pt x="1953" y="2187"/>
                              </a:lnTo>
                              <a:lnTo>
                                <a:pt x="1915" y="2193"/>
                              </a:lnTo>
                              <a:lnTo>
                                <a:pt x="1877" y="2199"/>
                              </a:lnTo>
                              <a:lnTo>
                                <a:pt x="1840" y="2202"/>
                              </a:lnTo>
                              <a:lnTo>
                                <a:pt x="1800" y="2205"/>
                              </a:lnTo>
                              <a:lnTo>
                                <a:pt x="1762" y="2207"/>
                              </a:lnTo>
                              <a:lnTo>
                                <a:pt x="1724" y="2208"/>
                              </a:lnTo>
                              <a:lnTo>
                                <a:pt x="1684" y="2207"/>
                              </a:lnTo>
                              <a:lnTo>
                                <a:pt x="1645" y="2206"/>
                              </a:lnTo>
                              <a:lnTo>
                                <a:pt x="1606" y="2202"/>
                              </a:lnTo>
                              <a:lnTo>
                                <a:pt x="1566" y="2198"/>
                              </a:lnTo>
                              <a:lnTo>
                                <a:pt x="1526" y="2192"/>
                              </a:lnTo>
                              <a:lnTo>
                                <a:pt x="1485" y="2185"/>
                              </a:lnTo>
                              <a:lnTo>
                                <a:pt x="1444" y="2177"/>
                              </a:lnTo>
                              <a:lnTo>
                                <a:pt x="1404" y="2167"/>
                              </a:lnTo>
                              <a:close/>
                              <a:moveTo>
                                <a:pt x="117" y="1415"/>
                              </a:moveTo>
                              <a:lnTo>
                                <a:pt x="117" y="1415"/>
                              </a:lnTo>
                              <a:lnTo>
                                <a:pt x="120" y="1535"/>
                              </a:lnTo>
                              <a:lnTo>
                                <a:pt x="123" y="1645"/>
                              </a:lnTo>
                              <a:lnTo>
                                <a:pt x="129" y="1745"/>
                              </a:lnTo>
                              <a:lnTo>
                                <a:pt x="136" y="1836"/>
                              </a:lnTo>
                              <a:lnTo>
                                <a:pt x="145" y="1920"/>
                              </a:lnTo>
                              <a:lnTo>
                                <a:pt x="151" y="1958"/>
                              </a:lnTo>
                              <a:lnTo>
                                <a:pt x="157" y="1994"/>
                              </a:lnTo>
                              <a:lnTo>
                                <a:pt x="162" y="2029"/>
                              </a:lnTo>
                              <a:lnTo>
                                <a:pt x="169" y="2062"/>
                              </a:lnTo>
                              <a:lnTo>
                                <a:pt x="176" y="2094"/>
                              </a:lnTo>
                              <a:lnTo>
                                <a:pt x="184" y="2123"/>
                              </a:lnTo>
                              <a:lnTo>
                                <a:pt x="193" y="2150"/>
                              </a:lnTo>
                              <a:lnTo>
                                <a:pt x="201" y="2177"/>
                              </a:lnTo>
                              <a:lnTo>
                                <a:pt x="210" y="2201"/>
                              </a:lnTo>
                              <a:lnTo>
                                <a:pt x="219" y="2226"/>
                              </a:lnTo>
                              <a:lnTo>
                                <a:pt x="229" y="2248"/>
                              </a:lnTo>
                              <a:lnTo>
                                <a:pt x="239" y="2269"/>
                              </a:lnTo>
                              <a:lnTo>
                                <a:pt x="249" y="2287"/>
                              </a:lnTo>
                              <a:lnTo>
                                <a:pt x="260" y="2306"/>
                              </a:lnTo>
                              <a:lnTo>
                                <a:pt x="271" y="2323"/>
                              </a:lnTo>
                              <a:lnTo>
                                <a:pt x="283" y="2339"/>
                              </a:lnTo>
                              <a:lnTo>
                                <a:pt x="296" y="2354"/>
                              </a:lnTo>
                              <a:lnTo>
                                <a:pt x="309" y="2368"/>
                              </a:lnTo>
                              <a:lnTo>
                                <a:pt x="321" y="2382"/>
                              </a:lnTo>
                              <a:lnTo>
                                <a:pt x="334" y="2394"/>
                              </a:lnTo>
                              <a:lnTo>
                                <a:pt x="348" y="2405"/>
                              </a:lnTo>
                              <a:lnTo>
                                <a:pt x="362" y="2417"/>
                              </a:lnTo>
                              <a:lnTo>
                                <a:pt x="557" y="2330"/>
                              </a:lnTo>
                              <a:lnTo>
                                <a:pt x="552" y="2263"/>
                              </a:lnTo>
                              <a:lnTo>
                                <a:pt x="547" y="2196"/>
                              </a:lnTo>
                              <a:lnTo>
                                <a:pt x="544" y="2127"/>
                              </a:lnTo>
                              <a:lnTo>
                                <a:pt x="541" y="2060"/>
                              </a:lnTo>
                              <a:lnTo>
                                <a:pt x="539" y="1992"/>
                              </a:lnTo>
                              <a:lnTo>
                                <a:pt x="539" y="1924"/>
                              </a:lnTo>
                              <a:lnTo>
                                <a:pt x="539" y="1857"/>
                              </a:lnTo>
                              <a:lnTo>
                                <a:pt x="541" y="1789"/>
                              </a:lnTo>
                              <a:lnTo>
                                <a:pt x="509" y="1732"/>
                              </a:lnTo>
                              <a:lnTo>
                                <a:pt x="480" y="1675"/>
                              </a:lnTo>
                              <a:lnTo>
                                <a:pt x="453" y="1618"/>
                              </a:lnTo>
                              <a:lnTo>
                                <a:pt x="429" y="1562"/>
                              </a:lnTo>
                              <a:lnTo>
                                <a:pt x="408" y="1505"/>
                              </a:lnTo>
                              <a:lnTo>
                                <a:pt x="391" y="1448"/>
                              </a:lnTo>
                              <a:lnTo>
                                <a:pt x="376" y="1391"/>
                              </a:lnTo>
                              <a:lnTo>
                                <a:pt x="363" y="1334"/>
                              </a:lnTo>
                              <a:lnTo>
                                <a:pt x="346" y="1334"/>
                              </a:lnTo>
                              <a:lnTo>
                                <a:pt x="329" y="1334"/>
                              </a:lnTo>
                              <a:lnTo>
                                <a:pt x="312" y="1336"/>
                              </a:lnTo>
                              <a:lnTo>
                                <a:pt x="296" y="1338"/>
                              </a:lnTo>
                              <a:lnTo>
                                <a:pt x="280" y="1340"/>
                              </a:lnTo>
                              <a:lnTo>
                                <a:pt x="264" y="1344"/>
                              </a:lnTo>
                              <a:lnTo>
                                <a:pt x="248" y="1348"/>
                              </a:lnTo>
                              <a:lnTo>
                                <a:pt x="233" y="1353"/>
                              </a:lnTo>
                              <a:lnTo>
                                <a:pt x="218" y="1359"/>
                              </a:lnTo>
                              <a:lnTo>
                                <a:pt x="203" y="1364"/>
                              </a:lnTo>
                              <a:lnTo>
                                <a:pt x="188" y="1371"/>
                              </a:lnTo>
                              <a:lnTo>
                                <a:pt x="173" y="1378"/>
                              </a:lnTo>
                              <a:lnTo>
                                <a:pt x="159" y="1387"/>
                              </a:lnTo>
                              <a:lnTo>
                                <a:pt x="145" y="1396"/>
                              </a:lnTo>
                              <a:lnTo>
                                <a:pt x="131" y="1405"/>
                              </a:lnTo>
                              <a:lnTo>
                                <a:pt x="117" y="1415"/>
                              </a:lnTo>
                              <a:close/>
                              <a:moveTo>
                                <a:pt x="3136" y="1356"/>
                              </a:moveTo>
                              <a:lnTo>
                                <a:pt x="3136" y="1356"/>
                              </a:lnTo>
                              <a:lnTo>
                                <a:pt x="3123" y="1347"/>
                              </a:lnTo>
                              <a:lnTo>
                                <a:pt x="3109" y="1340"/>
                              </a:lnTo>
                              <a:lnTo>
                                <a:pt x="3094" y="1333"/>
                              </a:lnTo>
                              <a:lnTo>
                                <a:pt x="3080" y="1329"/>
                              </a:lnTo>
                              <a:lnTo>
                                <a:pt x="3065" y="1325"/>
                              </a:lnTo>
                              <a:lnTo>
                                <a:pt x="3050" y="1322"/>
                              </a:lnTo>
                              <a:lnTo>
                                <a:pt x="3035" y="1319"/>
                              </a:lnTo>
                              <a:lnTo>
                                <a:pt x="3018" y="1317"/>
                              </a:lnTo>
                              <a:lnTo>
                                <a:pt x="2987" y="1316"/>
                              </a:lnTo>
                              <a:lnTo>
                                <a:pt x="2956" y="1315"/>
                              </a:lnTo>
                              <a:lnTo>
                                <a:pt x="2923" y="1313"/>
                              </a:lnTo>
                              <a:lnTo>
                                <a:pt x="2891" y="1312"/>
                              </a:lnTo>
                              <a:lnTo>
                                <a:pt x="2884" y="1345"/>
                              </a:lnTo>
                              <a:lnTo>
                                <a:pt x="2874" y="1378"/>
                              </a:lnTo>
                              <a:lnTo>
                                <a:pt x="2862" y="1412"/>
                              </a:lnTo>
                              <a:lnTo>
                                <a:pt x="2848" y="1446"/>
                              </a:lnTo>
                              <a:lnTo>
                                <a:pt x="2832" y="1479"/>
                              </a:lnTo>
                              <a:lnTo>
                                <a:pt x="2814" y="1513"/>
                              </a:lnTo>
                              <a:lnTo>
                                <a:pt x="2796" y="1546"/>
                              </a:lnTo>
                              <a:lnTo>
                                <a:pt x="2775" y="1580"/>
                              </a:lnTo>
                              <a:lnTo>
                                <a:pt x="2728" y="2189"/>
                              </a:lnTo>
                              <a:lnTo>
                                <a:pt x="2747" y="2199"/>
                              </a:lnTo>
                              <a:lnTo>
                                <a:pt x="2766" y="2211"/>
                              </a:lnTo>
                              <a:lnTo>
                                <a:pt x="2783" y="2222"/>
                              </a:lnTo>
                              <a:lnTo>
                                <a:pt x="2798" y="2234"/>
                              </a:lnTo>
                              <a:lnTo>
                                <a:pt x="2813" y="2245"/>
                              </a:lnTo>
                              <a:lnTo>
                                <a:pt x="2827" y="2258"/>
                              </a:lnTo>
                              <a:lnTo>
                                <a:pt x="2853" y="2285"/>
                              </a:lnTo>
                              <a:lnTo>
                                <a:pt x="2876" y="2311"/>
                              </a:lnTo>
                              <a:lnTo>
                                <a:pt x="2900" y="2340"/>
                              </a:lnTo>
                              <a:lnTo>
                                <a:pt x="2923" y="2368"/>
                              </a:lnTo>
                              <a:lnTo>
                                <a:pt x="2950" y="2397"/>
                              </a:lnTo>
                              <a:lnTo>
                                <a:pt x="2977" y="2337"/>
                              </a:lnTo>
                              <a:lnTo>
                                <a:pt x="3001" y="2278"/>
                              </a:lnTo>
                              <a:lnTo>
                                <a:pt x="3024" y="2218"/>
                              </a:lnTo>
                              <a:lnTo>
                                <a:pt x="3045" y="2156"/>
                              </a:lnTo>
                              <a:lnTo>
                                <a:pt x="3065" y="2095"/>
                              </a:lnTo>
                              <a:lnTo>
                                <a:pt x="3082" y="2033"/>
                              </a:lnTo>
                              <a:lnTo>
                                <a:pt x="3097" y="1970"/>
                              </a:lnTo>
                              <a:lnTo>
                                <a:pt x="3110" y="1907"/>
                              </a:lnTo>
                              <a:lnTo>
                                <a:pt x="3122" y="1842"/>
                              </a:lnTo>
                              <a:lnTo>
                                <a:pt x="3130" y="1776"/>
                              </a:lnTo>
                              <a:lnTo>
                                <a:pt x="3137" y="1710"/>
                              </a:lnTo>
                              <a:lnTo>
                                <a:pt x="3141" y="1642"/>
                              </a:lnTo>
                              <a:lnTo>
                                <a:pt x="3144" y="1573"/>
                              </a:lnTo>
                              <a:lnTo>
                                <a:pt x="3144" y="1502"/>
                              </a:lnTo>
                              <a:lnTo>
                                <a:pt x="3141" y="1431"/>
                              </a:lnTo>
                              <a:lnTo>
                                <a:pt x="3136" y="1356"/>
                              </a:lnTo>
                              <a:close/>
                              <a:moveTo>
                                <a:pt x="2197" y="763"/>
                              </a:moveTo>
                              <a:lnTo>
                                <a:pt x="2085" y="1045"/>
                              </a:lnTo>
                              <a:lnTo>
                                <a:pt x="2113" y="1075"/>
                              </a:lnTo>
                              <a:lnTo>
                                <a:pt x="2140" y="1105"/>
                              </a:lnTo>
                              <a:lnTo>
                                <a:pt x="2164" y="1136"/>
                              </a:lnTo>
                              <a:lnTo>
                                <a:pt x="2187" y="1169"/>
                              </a:lnTo>
                              <a:lnTo>
                                <a:pt x="2208" y="1201"/>
                              </a:lnTo>
                              <a:lnTo>
                                <a:pt x="2229" y="1234"/>
                              </a:lnTo>
                              <a:lnTo>
                                <a:pt x="2247" y="1267"/>
                              </a:lnTo>
                              <a:lnTo>
                                <a:pt x="2264" y="1301"/>
                              </a:lnTo>
                              <a:lnTo>
                                <a:pt x="2279" y="1336"/>
                              </a:lnTo>
                              <a:lnTo>
                                <a:pt x="2293" y="1370"/>
                              </a:lnTo>
                              <a:lnTo>
                                <a:pt x="2306" y="1406"/>
                              </a:lnTo>
                              <a:lnTo>
                                <a:pt x="2317" y="1441"/>
                              </a:lnTo>
                              <a:lnTo>
                                <a:pt x="2328" y="1477"/>
                              </a:lnTo>
                              <a:lnTo>
                                <a:pt x="2337" y="1514"/>
                              </a:lnTo>
                              <a:lnTo>
                                <a:pt x="2345" y="1551"/>
                              </a:lnTo>
                              <a:lnTo>
                                <a:pt x="2353" y="1588"/>
                              </a:lnTo>
                              <a:lnTo>
                                <a:pt x="2715" y="1573"/>
                              </a:lnTo>
                              <a:lnTo>
                                <a:pt x="2722" y="1527"/>
                              </a:lnTo>
                              <a:lnTo>
                                <a:pt x="2732" y="1480"/>
                              </a:lnTo>
                              <a:lnTo>
                                <a:pt x="2745" y="1434"/>
                              </a:lnTo>
                              <a:lnTo>
                                <a:pt x="2760" y="1388"/>
                              </a:lnTo>
                              <a:lnTo>
                                <a:pt x="2779" y="1341"/>
                              </a:lnTo>
                              <a:lnTo>
                                <a:pt x="2801" y="1296"/>
                              </a:lnTo>
                              <a:lnTo>
                                <a:pt x="2824" y="1250"/>
                              </a:lnTo>
                              <a:lnTo>
                                <a:pt x="2850" y="1203"/>
                              </a:lnTo>
                              <a:lnTo>
                                <a:pt x="2648" y="800"/>
                              </a:lnTo>
                              <a:lnTo>
                                <a:pt x="2594" y="792"/>
                              </a:lnTo>
                              <a:lnTo>
                                <a:pt x="2541" y="785"/>
                              </a:lnTo>
                              <a:lnTo>
                                <a:pt x="2485" y="779"/>
                              </a:lnTo>
                              <a:lnTo>
                                <a:pt x="2430" y="775"/>
                              </a:lnTo>
                              <a:lnTo>
                                <a:pt x="2373" y="770"/>
                              </a:lnTo>
                              <a:lnTo>
                                <a:pt x="2315" y="766"/>
                              </a:lnTo>
                              <a:lnTo>
                                <a:pt x="2256" y="764"/>
                              </a:lnTo>
                              <a:lnTo>
                                <a:pt x="2197" y="763"/>
                              </a:lnTo>
                              <a:close/>
                              <a:moveTo>
                                <a:pt x="1470" y="1090"/>
                              </a:moveTo>
                              <a:lnTo>
                                <a:pt x="1470" y="1090"/>
                              </a:lnTo>
                              <a:lnTo>
                                <a:pt x="1446" y="1122"/>
                              </a:lnTo>
                              <a:lnTo>
                                <a:pt x="1424" y="1156"/>
                              </a:lnTo>
                              <a:lnTo>
                                <a:pt x="1402" y="1189"/>
                              </a:lnTo>
                              <a:lnTo>
                                <a:pt x="1382" y="1224"/>
                              </a:lnTo>
                              <a:lnTo>
                                <a:pt x="1362" y="1259"/>
                              </a:lnTo>
                              <a:lnTo>
                                <a:pt x="1344" y="1296"/>
                              </a:lnTo>
                              <a:lnTo>
                                <a:pt x="1327" y="1333"/>
                              </a:lnTo>
                              <a:lnTo>
                                <a:pt x="1311" y="1370"/>
                              </a:lnTo>
                              <a:lnTo>
                                <a:pt x="1296" y="1410"/>
                              </a:lnTo>
                              <a:lnTo>
                                <a:pt x="1282" y="1449"/>
                              </a:lnTo>
                              <a:lnTo>
                                <a:pt x="1268" y="1489"/>
                              </a:lnTo>
                              <a:lnTo>
                                <a:pt x="1257" y="1530"/>
                              </a:lnTo>
                              <a:lnTo>
                                <a:pt x="1245" y="1572"/>
                              </a:lnTo>
                              <a:lnTo>
                                <a:pt x="1235" y="1615"/>
                              </a:lnTo>
                              <a:lnTo>
                                <a:pt x="1224" y="1658"/>
                              </a:lnTo>
                              <a:lnTo>
                                <a:pt x="1215" y="1702"/>
                              </a:lnTo>
                              <a:lnTo>
                                <a:pt x="1225" y="1728"/>
                              </a:lnTo>
                              <a:lnTo>
                                <a:pt x="1236" y="1755"/>
                              </a:lnTo>
                              <a:lnTo>
                                <a:pt x="1246" y="1781"/>
                              </a:lnTo>
                              <a:lnTo>
                                <a:pt x="1259" y="1807"/>
                              </a:lnTo>
                              <a:lnTo>
                                <a:pt x="1272" y="1833"/>
                              </a:lnTo>
                              <a:lnTo>
                                <a:pt x="1284" y="1858"/>
                              </a:lnTo>
                              <a:lnTo>
                                <a:pt x="1313" y="1908"/>
                              </a:lnTo>
                              <a:lnTo>
                                <a:pt x="1345" y="1958"/>
                              </a:lnTo>
                              <a:lnTo>
                                <a:pt x="1378" y="2005"/>
                              </a:lnTo>
                              <a:lnTo>
                                <a:pt x="1413" y="2054"/>
                              </a:lnTo>
                              <a:lnTo>
                                <a:pt x="1450" y="2100"/>
                              </a:lnTo>
                              <a:lnTo>
                                <a:pt x="1519" y="2106"/>
                              </a:lnTo>
                              <a:lnTo>
                                <a:pt x="1586" y="2110"/>
                              </a:lnTo>
                              <a:lnTo>
                                <a:pt x="1655" y="2113"/>
                              </a:lnTo>
                              <a:lnTo>
                                <a:pt x="1724" y="2114"/>
                              </a:lnTo>
                              <a:lnTo>
                                <a:pt x="1793" y="2113"/>
                              </a:lnTo>
                              <a:lnTo>
                                <a:pt x="1863" y="2111"/>
                              </a:lnTo>
                              <a:lnTo>
                                <a:pt x="1932" y="2107"/>
                              </a:lnTo>
                              <a:lnTo>
                                <a:pt x="2003" y="2100"/>
                              </a:lnTo>
                              <a:lnTo>
                                <a:pt x="2041" y="2054"/>
                              </a:lnTo>
                              <a:lnTo>
                                <a:pt x="2078" y="2005"/>
                              </a:lnTo>
                              <a:lnTo>
                                <a:pt x="2096" y="1980"/>
                              </a:lnTo>
                              <a:lnTo>
                                <a:pt x="2113" y="1953"/>
                              </a:lnTo>
                              <a:lnTo>
                                <a:pt x="2131" y="1927"/>
                              </a:lnTo>
                              <a:lnTo>
                                <a:pt x="2148" y="1899"/>
                              </a:lnTo>
                              <a:lnTo>
                                <a:pt x="2164" y="1870"/>
                              </a:lnTo>
                              <a:lnTo>
                                <a:pt x="2180" y="1840"/>
                              </a:lnTo>
                              <a:lnTo>
                                <a:pt x="2196" y="1808"/>
                              </a:lnTo>
                              <a:lnTo>
                                <a:pt x="2211" y="1777"/>
                              </a:lnTo>
                              <a:lnTo>
                                <a:pt x="2226" y="1744"/>
                              </a:lnTo>
                              <a:lnTo>
                                <a:pt x="2240" y="1710"/>
                              </a:lnTo>
                              <a:lnTo>
                                <a:pt x="2253" y="1675"/>
                              </a:lnTo>
                              <a:lnTo>
                                <a:pt x="2266" y="1638"/>
                              </a:lnTo>
                              <a:lnTo>
                                <a:pt x="2258" y="1601"/>
                              </a:lnTo>
                              <a:lnTo>
                                <a:pt x="2249" y="1564"/>
                              </a:lnTo>
                              <a:lnTo>
                                <a:pt x="2238" y="1527"/>
                              </a:lnTo>
                              <a:lnTo>
                                <a:pt x="2228" y="1491"/>
                              </a:lnTo>
                              <a:lnTo>
                                <a:pt x="2216" y="1455"/>
                              </a:lnTo>
                              <a:lnTo>
                                <a:pt x="2204" y="1420"/>
                              </a:lnTo>
                              <a:lnTo>
                                <a:pt x="2191" y="1385"/>
                              </a:lnTo>
                              <a:lnTo>
                                <a:pt x="2177" y="1351"/>
                              </a:lnTo>
                              <a:lnTo>
                                <a:pt x="2162" y="1317"/>
                              </a:lnTo>
                              <a:lnTo>
                                <a:pt x="2146" y="1282"/>
                              </a:lnTo>
                              <a:lnTo>
                                <a:pt x="2129" y="1250"/>
                              </a:lnTo>
                              <a:lnTo>
                                <a:pt x="2112" y="1216"/>
                              </a:lnTo>
                              <a:lnTo>
                                <a:pt x="2095" y="1184"/>
                              </a:lnTo>
                              <a:lnTo>
                                <a:pt x="2075" y="1151"/>
                              </a:lnTo>
                              <a:lnTo>
                                <a:pt x="2056" y="1120"/>
                              </a:lnTo>
                              <a:lnTo>
                                <a:pt x="2036" y="1089"/>
                              </a:lnTo>
                              <a:lnTo>
                                <a:pt x="1732" y="1083"/>
                              </a:lnTo>
                              <a:lnTo>
                                <a:pt x="1470" y="1090"/>
                              </a:lnTo>
                              <a:close/>
                              <a:moveTo>
                                <a:pt x="1257" y="754"/>
                              </a:moveTo>
                              <a:lnTo>
                                <a:pt x="1257" y="754"/>
                              </a:lnTo>
                              <a:lnTo>
                                <a:pt x="1214" y="754"/>
                              </a:lnTo>
                              <a:lnTo>
                                <a:pt x="1170" y="755"/>
                              </a:lnTo>
                              <a:lnTo>
                                <a:pt x="1125" y="758"/>
                              </a:lnTo>
                              <a:lnTo>
                                <a:pt x="1078" y="762"/>
                              </a:lnTo>
                              <a:lnTo>
                                <a:pt x="1032" y="766"/>
                              </a:lnTo>
                              <a:lnTo>
                                <a:pt x="984" y="772"/>
                              </a:lnTo>
                              <a:lnTo>
                                <a:pt x="939" y="779"/>
                              </a:lnTo>
                              <a:lnTo>
                                <a:pt x="894" y="786"/>
                              </a:lnTo>
                              <a:lnTo>
                                <a:pt x="851" y="795"/>
                              </a:lnTo>
                              <a:lnTo>
                                <a:pt x="809" y="805"/>
                              </a:lnTo>
                              <a:lnTo>
                                <a:pt x="771" y="815"/>
                              </a:lnTo>
                              <a:lnTo>
                                <a:pt x="735" y="827"/>
                              </a:lnTo>
                              <a:lnTo>
                                <a:pt x="704" y="838"/>
                              </a:lnTo>
                              <a:lnTo>
                                <a:pt x="676" y="851"/>
                              </a:lnTo>
                              <a:lnTo>
                                <a:pt x="663" y="857"/>
                              </a:lnTo>
                              <a:lnTo>
                                <a:pt x="652" y="864"/>
                              </a:lnTo>
                              <a:lnTo>
                                <a:pt x="642" y="871"/>
                              </a:lnTo>
                              <a:lnTo>
                                <a:pt x="634" y="878"/>
                              </a:lnTo>
                              <a:lnTo>
                                <a:pt x="618" y="893"/>
                              </a:lnTo>
                              <a:lnTo>
                                <a:pt x="603" y="910"/>
                              </a:lnTo>
                              <a:lnTo>
                                <a:pt x="588" y="930"/>
                              </a:lnTo>
                              <a:lnTo>
                                <a:pt x="574" y="951"/>
                              </a:lnTo>
                              <a:lnTo>
                                <a:pt x="559" y="974"/>
                              </a:lnTo>
                              <a:lnTo>
                                <a:pt x="545" y="998"/>
                              </a:lnTo>
                              <a:lnTo>
                                <a:pt x="532" y="1024"/>
                              </a:lnTo>
                              <a:lnTo>
                                <a:pt x="518" y="1050"/>
                              </a:lnTo>
                              <a:lnTo>
                                <a:pt x="494" y="1106"/>
                              </a:lnTo>
                              <a:lnTo>
                                <a:pt x="470" y="1165"/>
                              </a:lnTo>
                              <a:lnTo>
                                <a:pt x="448" y="1223"/>
                              </a:lnTo>
                              <a:lnTo>
                                <a:pt x="428" y="1281"/>
                              </a:lnTo>
                              <a:lnTo>
                                <a:pt x="449" y="1348"/>
                              </a:lnTo>
                              <a:lnTo>
                                <a:pt x="472" y="1413"/>
                              </a:lnTo>
                              <a:lnTo>
                                <a:pt x="496" y="1477"/>
                              </a:lnTo>
                              <a:lnTo>
                                <a:pt x="522" y="1537"/>
                              </a:lnTo>
                              <a:lnTo>
                                <a:pt x="550" y="1596"/>
                              </a:lnTo>
                              <a:lnTo>
                                <a:pt x="565" y="1624"/>
                              </a:lnTo>
                              <a:lnTo>
                                <a:pt x="580" y="1652"/>
                              </a:lnTo>
                              <a:lnTo>
                                <a:pt x="596" y="1680"/>
                              </a:lnTo>
                              <a:lnTo>
                                <a:pt x="612" y="1706"/>
                              </a:lnTo>
                              <a:lnTo>
                                <a:pt x="628" y="1733"/>
                              </a:lnTo>
                              <a:lnTo>
                                <a:pt x="646" y="1759"/>
                              </a:lnTo>
                              <a:lnTo>
                                <a:pt x="674" y="1745"/>
                              </a:lnTo>
                              <a:lnTo>
                                <a:pt x="701" y="1733"/>
                              </a:lnTo>
                              <a:lnTo>
                                <a:pt x="730" y="1721"/>
                              </a:lnTo>
                              <a:lnTo>
                                <a:pt x="759" y="1711"/>
                              </a:lnTo>
                              <a:lnTo>
                                <a:pt x="790" y="1701"/>
                              </a:lnTo>
                              <a:lnTo>
                                <a:pt x="820" y="1691"/>
                              </a:lnTo>
                              <a:lnTo>
                                <a:pt x="851" y="1682"/>
                              </a:lnTo>
                              <a:lnTo>
                                <a:pt x="882" y="1674"/>
                              </a:lnTo>
                              <a:lnTo>
                                <a:pt x="947" y="1660"/>
                              </a:lnTo>
                              <a:lnTo>
                                <a:pt x="1013" y="1647"/>
                              </a:lnTo>
                              <a:lnTo>
                                <a:pt x="1080" y="1636"/>
                              </a:lnTo>
                              <a:lnTo>
                                <a:pt x="1148" y="1626"/>
                              </a:lnTo>
                              <a:lnTo>
                                <a:pt x="1157" y="1586"/>
                              </a:lnTo>
                              <a:lnTo>
                                <a:pt x="1166" y="1545"/>
                              </a:lnTo>
                              <a:lnTo>
                                <a:pt x="1176" y="1506"/>
                              </a:lnTo>
                              <a:lnTo>
                                <a:pt x="1186" y="1468"/>
                              </a:lnTo>
                              <a:lnTo>
                                <a:pt x="1198" y="1429"/>
                              </a:lnTo>
                              <a:lnTo>
                                <a:pt x="1209" y="1392"/>
                              </a:lnTo>
                              <a:lnTo>
                                <a:pt x="1222" y="1355"/>
                              </a:lnTo>
                              <a:lnTo>
                                <a:pt x="1236" y="1319"/>
                              </a:lnTo>
                              <a:lnTo>
                                <a:pt x="1250" y="1283"/>
                              </a:lnTo>
                              <a:lnTo>
                                <a:pt x="1265" y="1249"/>
                              </a:lnTo>
                              <a:lnTo>
                                <a:pt x="1280" y="1214"/>
                              </a:lnTo>
                              <a:lnTo>
                                <a:pt x="1296" y="1180"/>
                              </a:lnTo>
                              <a:lnTo>
                                <a:pt x="1329" y="1113"/>
                              </a:lnTo>
                              <a:lnTo>
                                <a:pt x="1364" y="1048"/>
                              </a:lnTo>
                              <a:lnTo>
                                <a:pt x="1354" y="1010"/>
                              </a:lnTo>
                              <a:lnTo>
                                <a:pt x="1344" y="973"/>
                              </a:lnTo>
                              <a:lnTo>
                                <a:pt x="1332" y="936"/>
                              </a:lnTo>
                              <a:lnTo>
                                <a:pt x="1319" y="899"/>
                              </a:lnTo>
                              <a:lnTo>
                                <a:pt x="1304" y="861"/>
                              </a:lnTo>
                              <a:lnTo>
                                <a:pt x="1289" y="826"/>
                              </a:lnTo>
                              <a:lnTo>
                                <a:pt x="1273" y="790"/>
                              </a:lnTo>
                              <a:lnTo>
                                <a:pt x="1257" y="754"/>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足球" o:spid="_x0000_s1026" o:spt="100" style="position:absolute;left:0pt;margin-left:80.85pt;margin-top:669.05pt;height:26.25pt;width:25pt;z-index:-167733248;v-text-anchor:middle;mso-width-relative:page;mso-height-relative:page;" fillcolor="#5B9BD5 [3204]" filled="t" stroked="f" coordsize="3261,3261" o:gfxdata="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" path="m1631,0l1631,0,1673,0,1714,3,1756,5,1797,8,1837,13,1878,19,1918,26,1958,34,1998,42,2037,51,2076,62,2114,73,2153,86,2190,99,2227,114,2264,129,2300,144,2336,161,2372,179,2406,197,2441,217,2475,237,2508,258,2541,280,2573,302,2605,325,2636,349,2666,374,2696,399,2725,425,2754,451,2782,479,2810,507,2836,536,2862,565,2887,595,2912,625,2936,656,2959,688,2981,720,3003,753,3024,786,3044,820,3064,855,3082,889,3100,925,3116,961,3132,997,3147,1034,3161,1071,3175,1108,3188,1147,3199,1185,3210,1224,3219,1263,3227,1303,3235,1342,3242,1383,3248,1424,3253,1464,3256,1506,3258,1546,3261,1588,3261,1631,3261,1673,3258,1715,3256,1755,3253,1797,3248,1837,3242,1878,3235,1919,3227,1958,3219,1997,3210,2037,3199,2076,3188,2114,3175,2153,3161,2190,3147,2227,3132,2264,3116,2300,3100,2336,3082,2372,3064,2406,3044,2441,3024,2475,3003,2508,2981,2541,2959,2573,2936,2605,2912,2636,2887,2666,2862,2696,2836,2725,2810,2754,2782,2782,2754,2810,2725,2837,2696,2862,2666,2887,2636,2912,2605,2936,2573,2959,2541,2981,2508,3003,2475,3024,2441,3044,2406,3064,2372,3081,2336,3100,2300,3116,2264,3132,2227,3147,2190,3161,2153,3175,2114,3187,2076,3198,2037,3209,1998,3219,1958,3227,1918,3235,1878,3241,1837,3247,1797,3251,1756,3256,1714,3258,1673,3260,1631,3261,1588,3260,1546,3258,1506,3256,1464,3251,1424,3247,1383,3241,1342,3235,1303,3227,1264,3219,1224,3209,1185,3198,1147,3187,1108,3175,1071,3161,1034,3147,997,3132,961,3116,925,3100,889,3081,854,3064,821,3044,786,3024,754,3003,720,2981,688,2959,656,2936,625,2912,595,2887,565,2862,536,2837,507,2810,479,2782,451,2754,424,2725,399,2696,373,2666,349,2636,325,2605,302,2573,280,2541,258,2508,237,2475,217,2441,197,2406,180,2372,161,2336,145,2300,129,2264,114,2227,100,2190,86,2153,74,2114,63,2076,52,2037,42,1997,34,1958,26,1919,19,1878,14,1837,9,1797,5,1755,3,1715,1,1673,0,1631,1,1588,3,1546,5,1506,9,1464,14,1424,19,1383,26,1342,34,1303,42,1263,52,1224,63,1185,74,1147,86,1108,100,1071,114,1034,129,997,145,961,161,925,180,889,197,855,217,820,237,786,258,753,280,720,302,688,325,656,349,625,373,595,399,565,424,536,451,507,479,479,507,451,536,425,565,399,595,374,625,349,656,325,688,302,720,280,754,258,786,237,821,217,854,197,889,179,925,161,961,144,997,129,1034,114,1071,99,1108,86,1147,73,1185,62,1224,51,1264,42,1303,34,1342,26,1383,19,1424,13,1464,8,1506,5,1546,3,1588,0,1631,0xm587,530l587,530,588,566,589,602,591,620,594,638,597,655,602,673,608,689,613,704,620,718,628,730,639,742,649,753,662,761,676,768,683,769,690,769,698,768,707,766,725,762,734,761,742,759,766,749,790,739,814,730,838,722,863,715,888,708,915,703,941,698,1002,689,1068,682,1144,675,1231,668,1630,427,1630,396,1628,356,1625,311,1621,266,1616,221,1609,180,1604,163,1601,147,1596,134,1592,124,1563,121,1534,119,1505,117,1473,117,1442,119,1411,122,1378,125,1345,130,1311,137,1278,144,1244,152,1209,161,1176,172,1141,183,1106,195,1071,209,1038,223,1003,238,969,254,936,270,903,289,871,306,838,326,807,346,776,367,747,389,717,411,689,433,662,456,635,480,611,504,587,530xm1718,107l1718,107,1712,122,1708,139,1705,158,1703,176,1703,197,1703,218,1704,240,1706,262,1713,310,1721,358,1740,459,1799,477,1858,496,1917,518,1973,542,2027,568,2053,581,2078,595,2102,610,2125,624,2147,639,2167,654,2214,654,2263,656,2310,659,2358,662,2405,668,2453,675,2502,683,2549,692,2558,662,2565,630,2571,594,2576,558,2579,523,2580,493,2580,469,2579,452,2559,434,2539,415,2518,398,2496,380,2452,347,2404,316,2355,285,2304,258,2252,232,2198,209,2142,187,2084,168,2026,151,1966,137,1906,125,1874,121,1843,116,1813,113,1782,110,1749,108,1718,107xm2274,2460l2274,2460,2252,2507,2226,2558,2196,2613,2161,2670,2141,2700,2120,2730,2099,2761,2075,2792,2051,2824,2025,2856,1997,2889,1967,2921,1987,2949,2005,2974,2024,2999,2043,3021,2061,3042,2080,3060,2098,3075,2118,3089,2179,3058,2241,3027,2299,2994,2357,2962,2412,2928,2466,2893,2517,2859,2566,2821,2613,2784,2658,2745,2680,2725,2701,2706,2721,2685,2740,2663,2759,2641,2777,2619,2795,2597,2812,2573,2828,2549,2845,2526,2858,2500,2874,2475,2865,2457,2856,2441,2848,2424,2838,2409,2817,2378,2795,2349,2769,2321,2743,2295,2715,2271,2685,2248,2636,2278,2586,2308,2535,2337,2483,2365,2431,2390,2379,2416,2326,2439,2274,2460xm601,2375l415,2508,451,2564,489,2617,509,2643,529,2667,548,2692,569,2716,590,2738,612,2761,634,2782,657,2803,681,2824,704,2843,728,2862,754,2881,779,2898,805,2915,832,2932,860,2948,888,2963,917,2977,947,2991,978,3005,1010,3017,1042,3029,1075,3040,1109,3051,1144,3061,1180,3071,1217,3080,1255,3088,1329,2962,1077,2539,1020,2529,963,2519,934,2512,905,2504,875,2496,846,2486,816,2476,786,2464,756,2453,726,2439,694,2425,664,2410,633,2393,601,2375xm1404,2167l1198,2495,1214,2550,1233,2606,1257,2661,1282,2717,1310,2773,1341,2828,1375,2884,1411,2940,1477,2935,1541,2933,1601,2930,1660,2929,1718,2928,1772,2929,1827,2930,1879,2933,1910,2877,1942,2823,1976,2768,2014,2712,2053,2658,2096,2604,2142,2549,2192,2493,2165,2454,2140,2413,2117,2374,2096,2333,2076,2294,2058,2253,2043,2214,2029,2175,1990,2182,1953,2187,1915,2193,1877,2199,1840,2202,1800,2205,1762,2207,1724,2208,1684,2207,1645,2206,1606,2202,1566,2198,1526,2192,1485,2185,1444,2177,1404,2167xm117,1415l117,1415,120,1535,123,1645,129,1745,136,1836,145,1920,151,1958,157,1994,162,2029,169,2062,176,2094,184,2123,193,2150,201,2177,210,2201,219,2226,229,2248,239,2269,249,2287,260,2306,271,2323,283,2339,296,2354,309,2368,321,2382,334,2394,348,2405,362,2417,557,2330,552,2263,547,2196,544,2127,541,2060,539,1992,539,1924,539,1857,541,1789,509,1732,480,1675,453,1618,429,1562,408,1505,391,1448,376,1391,363,1334,346,1334,329,1334,312,1336,296,1338,280,1340,264,1344,248,1348,233,1353,218,1359,203,1364,188,1371,173,1378,159,1387,145,1396,131,1405,117,1415xm3136,1356l3136,1356,3123,1347,3109,1340,3094,1333,3080,1329,3065,1325,3050,1322,3035,1319,3018,1317,2987,1316,2956,1315,2923,1313,2891,1312,2884,1345,2874,1378,2862,1412,2848,1446,2832,1479,2814,1513,2796,1546,2775,1580,2728,2189,2747,2199,2766,2211,2783,2222,2798,2234,2813,2245,2827,2258,2853,2285,2876,2311,2900,2340,2923,2368,2950,2397,2977,2337,3001,2278,3024,2218,3045,2156,3065,2095,3082,2033,3097,1970,3110,1907,3122,1842,3130,1776,3137,1710,3141,1642,3144,1573,3144,1502,3141,1431,3136,1356xm2197,763l2085,1045,2113,1075,2140,1105,2164,1136,2187,1169,2208,1201,2229,1234,2247,1267,2264,1301,2279,1336,2293,1370,2306,1406,2317,1441,2328,1477,2337,1514,2345,1551,2353,1588,2715,1573,2722,1527,2732,1480,2745,1434,2760,1388,2779,1341,2801,1296,2824,1250,2850,1203,2648,800,2594,792,2541,785,2485,779,2430,775,2373,770,2315,766,2256,764,2197,763xm1470,1090l1470,1090,1446,1122,1424,1156,1402,1189,1382,1224,1362,1259,1344,1296,1327,1333,1311,1370,1296,1410,1282,1449,1268,1489,1257,1530,1245,1572,1235,1615,1224,1658,1215,1702,1225,1728,1236,1755,1246,1781,1259,1807,1272,1833,1284,1858,1313,1908,1345,1958,1378,2005,1413,2054,1450,2100,1519,2106,1586,2110,1655,2113,1724,2114,1793,2113,1863,2111,1932,2107,2003,2100,2041,2054,2078,2005,2096,1980,2113,1953,2131,1927,2148,1899,2164,1870,2180,1840,2196,1808,2211,1777,2226,1744,2240,1710,2253,1675,2266,1638,2258,1601,2249,1564,2238,1527,2228,1491,2216,1455,2204,1420,2191,1385,2177,1351,2162,1317,2146,1282,2129,1250,2112,1216,2095,1184,2075,1151,2056,1120,2036,1089,1732,1083,1470,1090xm1257,754l1257,754,1214,754,1170,755,1125,758,1078,762,1032,766,984,772,939,779,894,786,851,795,809,805,771,815,735,827,704,838,676,851,663,857,652,864,642,871,634,878,618,893,603,910,588,930,574,951,559,974,545,998,532,1024,518,1050,494,1106,470,1165,448,1223,428,1281,449,1348,472,1413,496,1477,522,1537,550,1596,565,1624,580,1652,596,1680,612,1706,628,1733,646,1759,674,1745,701,1733,730,1721,759,1711,790,1701,820,1691,851,1682,882,1674,947,1660,1013,1647,1080,1636,1148,1626,1157,1586,1166,1545,1176,1506,1186,1468,1198,1429,1209,1392,1222,1355,1236,1319,1250,1283,1265,1249,1280,1214,1296,1180,1329,1113,1364,1048,1354,1010,1344,973,1332,936,1319,899,1304,861,1289,826,1273,790,1257,754xe">
                <v:path o:connectlocs="@0,@0;@0,@0;@0,@0;@0,@0;@0,@0;@0,@0;@0,@0;@0,@0;@0,@0;@0,@0;@0,@0;@0,@0;@0,@0;@0,@0;@0,@0;@0,@0;@0,@0;@0,@0;@0,@0;@0,@0;@0,@0;@0,@0;@0,@0;@0,@0;@0,@0;@0,@0;@0,@0;@0,@0;@0,@0;@0,@0;@0,@0;@0,@0;@0,@0;@0,@0;@0,@0;@0,@0;@0,@0;@0,@0;@0,@0;@0,@0;@0,@0;@0,@0;@0,@0;@0,@0;@0,@0;@0,@0;@0,@0;@0,@0;@0,@0;@0,@0;@0,@0;@0,@0;@0,@0;@0,@0;@0,@0;@0,@0;@0,@0;@0,@0;@0,@0;@0,@0" o:connectangles="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30976" behindDoc="0" locked="0" layoutInCell="1" allowOverlap="1">
                <wp:simplePos x="0" y="0"/>
                <wp:positionH relativeFrom="column">
                  <wp:posOffset>4328795</wp:posOffset>
                </wp:positionH>
                <wp:positionV relativeFrom="paragraph">
                  <wp:posOffset>7814310</wp:posOffset>
                </wp:positionV>
                <wp:extent cx="333375" cy="349250"/>
                <wp:effectExtent l="0" t="0" r="22225" b="6350"/>
                <wp:wrapNone/>
                <wp:docPr id="81" name="卡带"/>
                <wp:cNvGraphicFramePr/>
                <a:graphic xmlns:a="http://schemas.openxmlformats.org/drawingml/2006/main">
                  <a:graphicData uri="http://schemas.microsoft.com/office/word/2010/wordprocessingShape">
                    <wps:wsp>
                      <wps:cNvSpPr/>
                      <wps:spPr bwMode="auto">
                        <a:xfrm>
                          <a:off x="5519420" y="8728710"/>
                          <a:ext cx="333375" cy="349250"/>
                        </a:xfrm>
                        <a:custGeom>
                          <a:avLst/>
                          <a:gdLst>
                            <a:gd name="T0" fmla="*/ 2147483646 w 4425"/>
                            <a:gd name="T1" fmla="*/ 2147483646 h 4238"/>
                            <a:gd name="T2" fmla="*/ 2147483646 w 4425"/>
                            <a:gd name="T3" fmla="*/ 2147483646 h 4238"/>
                            <a:gd name="T4" fmla="*/ 2147483646 w 4425"/>
                            <a:gd name="T5" fmla="*/ 2147483646 h 4238"/>
                            <a:gd name="T6" fmla="*/ 2147483646 w 4425"/>
                            <a:gd name="T7" fmla="*/ 2147483646 h 4238"/>
                            <a:gd name="T8" fmla="*/ 2147483646 w 4425"/>
                            <a:gd name="T9" fmla="*/ 2147483646 h 4238"/>
                            <a:gd name="T10" fmla="*/ 2147483646 w 4425"/>
                            <a:gd name="T11" fmla="*/ 2147483646 h 4238"/>
                            <a:gd name="T12" fmla="*/ 2147483646 w 4425"/>
                            <a:gd name="T13" fmla="*/ 2147483646 h 4238"/>
                            <a:gd name="T14" fmla="*/ 2147483646 w 4425"/>
                            <a:gd name="T15" fmla="*/ 2147483646 h 4238"/>
                            <a:gd name="T16" fmla="*/ 2147483646 w 4425"/>
                            <a:gd name="T17" fmla="*/ 2147483646 h 4238"/>
                            <a:gd name="T18" fmla="*/ 2147483646 w 4425"/>
                            <a:gd name="T19" fmla="*/ 2147483646 h 4238"/>
                            <a:gd name="T20" fmla="*/ 0 w 4425"/>
                            <a:gd name="T21" fmla="*/ 2147483646 h 4238"/>
                            <a:gd name="T22" fmla="*/ 2147483646 w 4425"/>
                            <a:gd name="T23" fmla="*/ 2147483646 h 4238"/>
                            <a:gd name="T24" fmla="*/ 2147483646 w 4425"/>
                            <a:gd name="T25" fmla="*/ 2147483646 h 4238"/>
                            <a:gd name="T26" fmla="*/ 2147483646 w 4425"/>
                            <a:gd name="T27" fmla="*/ 2147483646 h 4238"/>
                            <a:gd name="T28" fmla="*/ 2147483646 w 4425"/>
                            <a:gd name="T29" fmla="*/ 2147483646 h 4238"/>
                            <a:gd name="T30" fmla="*/ 2147483646 w 4425"/>
                            <a:gd name="T31" fmla="*/ 2147483646 h 4238"/>
                            <a:gd name="T32" fmla="*/ 2147483646 w 4425"/>
                            <a:gd name="T33" fmla="*/ 2147483646 h 4238"/>
                            <a:gd name="T34" fmla="*/ 2147483646 w 4425"/>
                            <a:gd name="T35" fmla="*/ 2147483646 h 4238"/>
                            <a:gd name="T36" fmla="*/ 2147483646 w 4425"/>
                            <a:gd name="T37" fmla="*/ 2147483646 h 4238"/>
                            <a:gd name="T38" fmla="*/ 2147483646 w 4425"/>
                            <a:gd name="T39" fmla="*/ 2147483646 h 4238"/>
                            <a:gd name="T40" fmla="*/ 2147483646 w 4425"/>
                            <a:gd name="T41" fmla="*/ 2147483646 h 4238"/>
                            <a:gd name="T42" fmla="*/ 2147483646 w 4425"/>
                            <a:gd name="T43" fmla="*/ 2147483646 h 4238"/>
                            <a:gd name="T44" fmla="*/ 2147483646 w 4425"/>
                            <a:gd name="T45" fmla="*/ 2147483646 h 4238"/>
                            <a:gd name="T46" fmla="*/ 2147483646 w 4425"/>
                            <a:gd name="T47" fmla="*/ 2147483646 h 4238"/>
                            <a:gd name="T48" fmla="*/ 2147483646 w 4425"/>
                            <a:gd name="T49" fmla="*/ 2147483646 h 4238"/>
                            <a:gd name="T50" fmla="*/ 2147483646 w 4425"/>
                            <a:gd name="T51" fmla="*/ 2147483646 h 4238"/>
                            <a:gd name="T52" fmla="*/ 2147483646 w 4425"/>
                            <a:gd name="T53" fmla="*/ 2147483646 h 4238"/>
                            <a:gd name="T54" fmla="*/ 2147483646 w 4425"/>
                            <a:gd name="T55" fmla="*/ 2147483646 h 4238"/>
                            <a:gd name="T56" fmla="*/ 2147483646 w 4425"/>
                            <a:gd name="T57" fmla="*/ 2147483646 h 4238"/>
                            <a:gd name="T58" fmla="*/ 2147483646 w 4425"/>
                            <a:gd name="T59" fmla="*/ 2147483646 h 4238"/>
                            <a:gd name="T60" fmla="*/ 2147483646 w 4425"/>
                            <a:gd name="T61" fmla="*/ 2147483646 h 4238"/>
                            <a:gd name="T62" fmla="*/ 2147483646 w 4425"/>
                            <a:gd name="T63" fmla="*/ 2147483646 h 4238"/>
                            <a:gd name="T64" fmla="*/ 2147483646 w 4425"/>
                            <a:gd name="T65" fmla="*/ 2147483646 h 4238"/>
                            <a:gd name="T66" fmla="*/ 2147483646 w 4425"/>
                            <a:gd name="T67" fmla="*/ 2147483646 h 4238"/>
                            <a:gd name="T68" fmla="*/ 2147483646 w 4425"/>
                            <a:gd name="T69" fmla="*/ 2147483646 h 4238"/>
                            <a:gd name="T70" fmla="*/ 2147483646 w 4425"/>
                            <a:gd name="T71" fmla="*/ 2147483646 h 4238"/>
                            <a:gd name="T72" fmla="*/ 2147483646 w 4425"/>
                            <a:gd name="T73" fmla="*/ 2147483646 h 4238"/>
                            <a:gd name="T74" fmla="*/ 2147483646 w 4425"/>
                            <a:gd name="T75" fmla="*/ 2147483646 h 4238"/>
                            <a:gd name="T76" fmla="*/ 2147483646 w 4425"/>
                            <a:gd name="T77" fmla="*/ 2147483646 h 4238"/>
                            <a:gd name="T78" fmla="*/ 2147483646 w 4425"/>
                            <a:gd name="T79" fmla="*/ 2147483646 h 4238"/>
                            <a:gd name="T80" fmla="*/ 2147483646 w 4425"/>
                            <a:gd name="T81" fmla="*/ 2147483646 h 4238"/>
                            <a:gd name="T82" fmla="*/ 2147483646 w 4425"/>
                            <a:gd name="T83" fmla="*/ 2147483646 h 4238"/>
                            <a:gd name="T84" fmla="*/ 2147483646 w 4425"/>
                            <a:gd name="T85" fmla="*/ 2147483646 h 4238"/>
                            <a:gd name="T86" fmla="*/ 2147483646 w 4425"/>
                            <a:gd name="T87" fmla="*/ 2147483646 h 4238"/>
                            <a:gd name="T88" fmla="*/ 2147483646 w 4425"/>
                            <a:gd name="T89" fmla="*/ 2147483646 h 4238"/>
                            <a:gd name="T90" fmla="*/ 2147483646 w 4425"/>
                            <a:gd name="T91" fmla="*/ 2147483646 h 4238"/>
                            <a:gd name="T92" fmla="*/ 2147483646 w 4425"/>
                            <a:gd name="T93" fmla="*/ 2147483646 h 4238"/>
                            <a:gd name="T94" fmla="*/ 2147483646 w 4425"/>
                            <a:gd name="T95" fmla="*/ 2147483646 h 4238"/>
                            <a:gd name="T96" fmla="*/ 2147483646 w 4425"/>
                            <a:gd name="T97" fmla="*/ 2147483646 h 4238"/>
                            <a:gd name="T98" fmla="*/ 2147483646 w 4425"/>
                            <a:gd name="T99" fmla="*/ 2147483646 h 4238"/>
                            <a:gd name="T100" fmla="*/ 2147483646 w 4425"/>
                            <a:gd name="T101" fmla="*/ 2147483646 h 4238"/>
                            <a:gd name="T102" fmla="*/ 2147483646 w 4425"/>
                            <a:gd name="T103" fmla="*/ 2147483646 h 4238"/>
                            <a:gd name="T104" fmla="*/ 2147483646 w 4425"/>
                            <a:gd name="T105" fmla="*/ 2147483646 h 4238"/>
                            <a:gd name="T106" fmla="*/ 2147483646 w 4425"/>
                            <a:gd name="T107" fmla="*/ 2147483646 h 4238"/>
                            <a:gd name="T108" fmla="*/ 2147483646 w 4425"/>
                            <a:gd name="T109" fmla="*/ 2147483646 h 4238"/>
                            <a:gd name="T110" fmla="*/ 2147483646 w 4425"/>
                            <a:gd name="T111" fmla="*/ 2147483646 h 4238"/>
                            <a:gd name="T112" fmla="*/ 2147483646 w 4425"/>
                            <a:gd name="T113" fmla="*/ 2147483646 h 4238"/>
                            <a:gd name="T114" fmla="*/ 2147483646 w 4425"/>
                            <a:gd name="T115" fmla="*/ 2147483646 h 4238"/>
                            <a:gd name="T116" fmla="*/ 2147483646 w 4425"/>
                            <a:gd name="T117" fmla="*/ 2147483646 h 423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425" h="4238">
                              <a:moveTo>
                                <a:pt x="2805" y="188"/>
                              </a:moveTo>
                              <a:lnTo>
                                <a:pt x="2805" y="188"/>
                              </a:lnTo>
                              <a:lnTo>
                                <a:pt x="2865" y="192"/>
                              </a:lnTo>
                              <a:lnTo>
                                <a:pt x="2926" y="198"/>
                              </a:lnTo>
                              <a:lnTo>
                                <a:pt x="2984" y="205"/>
                              </a:lnTo>
                              <a:lnTo>
                                <a:pt x="3040" y="213"/>
                              </a:lnTo>
                              <a:lnTo>
                                <a:pt x="3096" y="222"/>
                              </a:lnTo>
                              <a:lnTo>
                                <a:pt x="3150" y="231"/>
                              </a:lnTo>
                              <a:lnTo>
                                <a:pt x="3203" y="242"/>
                              </a:lnTo>
                              <a:lnTo>
                                <a:pt x="3254" y="253"/>
                              </a:lnTo>
                              <a:lnTo>
                                <a:pt x="3303" y="266"/>
                              </a:lnTo>
                              <a:lnTo>
                                <a:pt x="3352" y="278"/>
                              </a:lnTo>
                              <a:lnTo>
                                <a:pt x="3399" y="292"/>
                              </a:lnTo>
                              <a:lnTo>
                                <a:pt x="3445" y="306"/>
                              </a:lnTo>
                              <a:lnTo>
                                <a:pt x="3489" y="320"/>
                              </a:lnTo>
                              <a:lnTo>
                                <a:pt x="3533" y="336"/>
                              </a:lnTo>
                              <a:lnTo>
                                <a:pt x="3575" y="352"/>
                              </a:lnTo>
                              <a:lnTo>
                                <a:pt x="3615" y="370"/>
                              </a:lnTo>
                              <a:lnTo>
                                <a:pt x="3655" y="387"/>
                              </a:lnTo>
                              <a:lnTo>
                                <a:pt x="3693" y="404"/>
                              </a:lnTo>
                              <a:lnTo>
                                <a:pt x="3730" y="422"/>
                              </a:lnTo>
                              <a:lnTo>
                                <a:pt x="3766" y="440"/>
                              </a:lnTo>
                              <a:lnTo>
                                <a:pt x="3801" y="459"/>
                              </a:lnTo>
                              <a:lnTo>
                                <a:pt x="3834" y="478"/>
                              </a:lnTo>
                              <a:lnTo>
                                <a:pt x="3866" y="498"/>
                              </a:lnTo>
                              <a:lnTo>
                                <a:pt x="3898" y="517"/>
                              </a:lnTo>
                              <a:lnTo>
                                <a:pt x="3928" y="538"/>
                              </a:lnTo>
                              <a:lnTo>
                                <a:pt x="3958" y="557"/>
                              </a:lnTo>
                              <a:lnTo>
                                <a:pt x="3985" y="578"/>
                              </a:lnTo>
                              <a:lnTo>
                                <a:pt x="4013" y="598"/>
                              </a:lnTo>
                              <a:lnTo>
                                <a:pt x="4063" y="639"/>
                              </a:lnTo>
                              <a:lnTo>
                                <a:pt x="4111" y="680"/>
                              </a:lnTo>
                              <a:lnTo>
                                <a:pt x="4153" y="720"/>
                              </a:lnTo>
                              <a:lnTo>
                                <a:pt x="4193" y="760"/>
                              </a:lnTo>
                              <a:lnTo>
                                <a:pt x="4229" y="800"/>
                              </a:lnTo>
                              <a:lnTo>
                                <a:pt x="4261" y="838"/>
                              </a:lnTo>
                              <a:lnTo>
                                <a:pt x="4289" y="875"/>
                              </a:lnTo>
                              <a:lnTo>
                                <a:pt x="4315" y="910"/>
                              </a:lnTo>
                              <a:lnTo>
                                <a:pt x="4338" y="943"/>
                              </a:lnTo>
                              <a:lnTo>
                                <a:pt x="4358" y="974"/>
                              </a:lnTo>
                              <a:lnTo>
                                <a:pt x="4375" y="1001"/>
                              </a:lnTo>
                              <a:lnTo>
                                <a:pt x="4388" y="1027"/>
                              </a:lnTo>
                              <a:lnTo>
                                <a:pt x="4400" y="1049"/>
                              </a:lnTo>
                              <a:lnTo>
                                <a:pt x="4409" y="1068"/>
                              </a:lnTo>
                              <a:lnTo>
                                <a:pt x="4422" y="1095"/>
                              </a:lnTo>
                              <a:lnTo>
                                <a:pt x="4425" y="1104"/>
                              </a:lnTo>
                              <a:lnTo>
                                <a:pt x="4375" y="557"/>
                              </a:lnTo>
                              <a:lnTo>
                                <a:pt x="4353" y="526"/>
                              </a:lnTo>
                              <a:lnTo>
                                <a:pt x="4330" y="498"/>
                              </a:lnTo>
                              <a:lnTo>
                                <a:pt x="4306" y="469"/>
                              </a:lnTo>
                              <a:lnTo>
                                <a:pt x="4282" y="442"/>
                              </a:lnTo>
                              <a:lnTo>
                                <a:pt x="4257" y="415"/>
                              </a:lnTo>
                              <a:lnTo>
                                <a:pt x="4232" y="390"/>
                              </a:lnTo>
                              <a:lnTo>
                                <a:pt x="4206" y="366"/>
                              </a:lnTo>
                              <a:lnTo>
                                <a:pt x="4179" y="342"/>
                              </a:lnTo>
                              <a:lnTo>
                                <a:pt x="4153" y="319"/>
                              </a:lnTo>
                              <a:lnTo>
                                <a:pt x="4126" y="299"/>
                              </a:lnTo>
                              <a:lnTo>
                                <a:pt x="4097" y="277"/>
                              </a:lnTo>
                              <a:lnTo>
                                <a:pt x="4069" y="258"/>
                              </a:lnTo>
                              <a:lnTo>
                                <a:pt x="4040" y="239"/>
                              </a:lnTo>
                              <a:lnTo>
                                <a:pt x="4010" y="221"/>
                              </a:lnTo>
                              <a:lnTo>
                                <a:pt x="3981" y="204"/>
                              </a:lnTo>
                              <a:lnTo>
                                <a:pt x="3951" y="187"/>
                              </a:lnTo>
                              <a:lnTo>
                                <a:pt x="3920" y="172"/>
                              </a:lnTo>
                              <a:lnTo>
                                <a:pt x="3889" y="157"/>
                              </a:lnTo>
                              <a:lnTo>
                                <a:pt x="3858" y="142"/>
                              </a:lnTo>
                              <a:lnTo>
                                <a:pt x="3826" y="130"/>
                              </a:lnTo>
                              <a:lnTo>
                                <a:pt x="3794" y="117"/>
                              </a:lnTo>
                              <a:lnTo>
                                <a:pt x="3762" y="104"/>
                              </a:lnTo>
                              <a:lnTo>
                                <a:pt x="3729" y="94"/>
                              </a:lnTo>
                              <a:lnTo>
                                <a:pt x="3697" y="83"/>
                              </a:lnTo>
                              <a:lnTo>
                                <a:pt x="3664" y="74"/>
                              </a:lnTo>
                              <a:lnTo>
                                <a:pt x="3630" y="64"/>
                              </a:lnTo>
                              <a:lnTo>
                                <a:pt x="3564" y="48"/>
                              </a:lnTo>
                              <a:lnTo>
                                <a:pt x="3495" y="35"/>
                              </a:lnTo>
                              <a:lnTo>
                                <a:pt x="3426" y="23"/>
                              </a:lnTo>
                              <a:lnTo>
                                <a:pt x="3358" y="15"/>
                              </a:lnTo>
                              <a:lnTo>
                                <a:pt x="3289" y="8"/>
                              </a:lnTo>
                              <a:lnTo>
                                <a:pt x="3220" y="4"/>
                              </a:lnTo>
                              <a:lnTo>
                                <a:pt x="3150" y="2"/>
                              </a:lnTo>
                              <a:lnTo>
                                <a:pt x="3081" y="0"/>
                              </a:lnTo>
                              <a:lnTo>
                                <a:pt x="3012" y="2"/>
                              </a:lnTo>
                              <a:lnTo>
                                <a:pt x="2943" y="4"/>
                              </a:lnTo>
                              <a:lnTo>
                                <a:pt x="2875" y="8"/>
                              </a:lnTo>
                              <a:lnTo>
                                <a:pt x="2807" y="13"/>
                              </a:lnTo>
                              <a:lnTo>
                                <a:pt x="2741" y="20"/>
                              </a:lnTo>
                              <a:lnTo>
                                <a:pt x="2676" y="28"/>
                              </a:lnTo>
                              <a:lnTo>
                                <a:pt x="2611" y="37"/>
                              </a:lnTo>
                              <a:lnTo>
                                <a:pt x="2548" y="46"/>
                              </a:lnTo>
                              <a:lnTo>
                                <a:pt x="2485" y="58"/>
                              </a:lnTo>
                              <a:lnTo>
                                <a:pt x="2424" y="68"/>
                              </a:lnTo>
                              <a:lnTo>
                                <a:pt x="2366" y="80"/>
                              </a:lnTo>
                              <a:lnTo>
                                <a:pt x="2298" y="71"/>
                              </a:lnTo>
                              <a:lnTo>
                                <a:pt x="2228" y="66"/>
                              </a:lnTo>
                              <a:lnTo>
                                <a:pt x="2158" y="61"/>
                              </a:lnTo>
                              <a:lnTo>
                                <a:pt x="2123" y="60"/>
                              </a:lnTo>
                              <a:lnTo>
                                <a:pt x="2087" y="60"/>
                              </a:lnTo>
                              <a:lnTo>
                                <a:pt x="2034" y="60"/>
                              </a:lnTo>
                              <a:lnTo>
                                <a:pt x="1980" y="62"/>
                              </a:lnTo>
                              <a:lnTo>
                                <a:pt x="1927" y="66"/>
                              </a:lnTo>
                              <a:lnTo>
                                <a:pt x="1874" y="70"/>
                              </a:lnTo>
                              <a:lnTo>
                                <a:pt x="1821" y="76"/>
                              </a:lnTo>
                              <a:lnTo>
                                <a:pt x="1770" y="84"/>
                              </a:lnTo>
                              <a:lnTo>
                                <a:pt x="1718" y="92"/>
                              </a:lnTo>
                              <a:lnTo>
                                <a:pt x="1667" y="102"/>
                              </a:lnTo>
                              <a:lnTo>
                                <a:pt x="1616" y="112"/>
                              </a:lnTo>
                              <a:lnTo>
                                <a:pt x="1565" y="125"/>
                              </a:lnTo>
                              <a:lnTo>
                                <a:pt x="1516" y="139"/>
                              </a:lnTo>
                              <a:lnTo>
                                <a:pt x="1467" y="154"/>
                              </a:lnTo>
                              <a:lnTo>
                                <a:pt x="1418" y="170"/>
                              </a:lnTo>
                              <a:lnTo>
                                <a:pt x="1370" y="187"/>
                              </a:lnTo>
                              <a:lnTo>
                                <a:pt x="1322" y="204"/>
                              </a:lnTo>
                              <a:lnTo>
                                <a:pt x="1275" y="223"/>
                              </a:lnTo>
                              <a:lnTo>
                                <a:pt x="1228" y="244"/>
                              </a:lnTo>
                              <a:lnTo>
                                <a:pt x="1183" y="266"/>
                              </a:lnTo>
                              <a:lnTo>
                                <a:pt x="1137" y="288"/>
                              </a:lnTo>
                              <a:lnTo>
                                <a:pt x="1092" y="311"/>
                              </a:lnTo>
                              <a:lnTo>
                                <a:pt x="1048" y="336"/>
                              </a:lnTo>
                              <a:lnTo>
                                <a:pt x="1004" y="362"/>
                              </a:lnTo>
                              <a:lnTo>
                                <a:pt x="962" y="389"/>
                              </a:lnTo>
                              <a:lnTo>
                                <a:pt x="920" y="416"/>
                              </a:lnTo>
                              <a:lnTo>
                                <a:pt x="879" y="445"/>
                              </a:lnTo>
                              <a:lnTo>
                                <a:pt x="839" y="475"/>
                              </a:lnTo>
                              <a:lnTo>
                                <a:pt x="799" y="504"/>
                              </a:lnTo>
                              <a:lnTo>
                                <a:pt x="760" y="536"/>
                              </a:lnTo>
                              <a:lnTo>
                                <a:pt x="721" y="568"/>
                              </a:lnTo>
                              <a:lnTo>
                                <a:pt x="683" y="602"/>
                              </a:lnTo>
                              <a:lnTo>
                                <a:pt x="647" y="636"/>
                              </a:lnTo>
                              <a:lnTo>
                                <a:pt x="611" y="671"/>
                              </a:lnTo>
                              <a:lnTo>
                                <a:pt x="576" y="707"/>
                              </a:lnTo>
                              <a:lnTo>
                                <a:pt x="542" y="743"/>
                              </a:lnTo>
                              <a:lnTo>
                                <a:pt x="508" y="781"/>
                              </a:lnTo>
                              <a:lnTo>
                                <a:pt x="476" y="820"/>
                              </a:lnTo>
                              <a:lnTo>
                                <a:pt x="444" y="859"/>
                              </a:lnTo>
                              <a:lnTo>
                                <a:pt x="415" y="899"/>
                              </a:lnTo>
                              <a:lnTo>
                                <a:pt x="385" y="939"/>
                              </a:lnTo>
                              <a:lnTo>
                                <a:pt x="356" y="981"/>
                              </a:lnTo>
                              <a:lnTo>
                                <a:pt x="328" y="1022"/>
                              </a:lnTo>
                              <a:lnTo>
                                <a:pt x="302" y="1065"/>
                              </a:lnTo>
                              <a:lnTo>
                                <a:pt x="277" y="1109"/>
                              </a:lnTo>
                              <a:lnTo>
                                <a:pt x="251" y="1152"/>
                              </a:lnTo>
                              <a:lnTo>
                                <a:pt x="227" y="1197"/>
                              </a:lnTo>
                              <a:lnTo>
                                <a:pt x="206" y="1243"/>
                              </a:lnTo>
                              <a:lnTo>
                                <a:pt x="184" y="1288"/>
                              </a:lnTo>
                              <a:lnTo>
                                <a:pt x="163" y="1335"/>
                              </a:lnTo>
                              <a:lnTo>
                                <a:pt x="144" y="1382"/>
                              </a:lnTo>
                              <a:lnTo>
                                <a:pt x="126" y="1430"/>
                              </a:lnTo>
                              <a:lnTo>
                                <a:pt x="110" y="1478"/>
                              </a:lnTo>
                              <a:lnTo>
                                <a:pt x="94" y="1527"/>
                              </a:lnTo>
                              <a:lnTo>
                                <a:pt x="79" y="1576"/>
                              </a:lnTo>
                              <a:lnTo>
                                <a:pt x="65" y="1627"/>
                              </a:lnTo>
                              <a:lnTo>
                                <a:pt x="53" y="1677"/>
                              </a:lnTo>
                              <a:lnTo>
                                <a:pt x="42" y="1727"/>
                              </a:lnTo>
                              <a:lnTo>
                                <a:pt x="32" y="1778"/>
                              </a:lnTo>
                              <a:lnTo>
                                <a:pt x="24" y="1830"/>
                              </a:lnTo>
                              <a:lnTo>
                                <a:pt x="16" y="1882"/>
                              </a:lnTo>
                              <a:lnTo>
                                <a:pt x="10" y="1935"/>
                              </a:lnTo>
                              <a:lnTo>
                                <a:pt x="6" y="1988"/>
                              </a:lnTo>
                              <a:lnTo>
                                <a:pt x="2" y="2041"/>
                              </a:lnTo>
                              <a:lnTo>
                                <a:pt x="0" y="2094"/>
                              </a:lnTo>
                              <a:lnTo>
                                <a:pt x="0" y="2149"/>
                              </a:lnTo>
                              <a:lnTo>
                                <a:pt x="0" y="2202"/>
                              </a:lnTo>
                              <a:lnTo>
                                <a:pt x="2" y="2256"/>
                              </a:lnTo>
                              <a:lnTo>
                                <a:pt x="6" y="2309"/>
                              </a:lnTo>
                              <a:lnTo>
                                <a:pt x="10" y="2362"/>
                              </a:lnTo>
                              <a:lnTo>
                                <a:pt x="16" y="2414"/>
                              </a:lnTo>
                              <a:lnTo>
                                <a:pt x="24" y="2466"/>
                              </a:lnTo>
                              <a:lnTo>
                                <a:pt x="32" y="2518"/>
                              </a:lnTo>
                              <a:lnTo>
                                <a:pt x="42" y="2569"/>
                              </a:lnTo>
                              <a:lnTo>
                                <a:pt x="53" y="2619"/>
                              </a:lnTo>
                              <a:lnTo>
                                <a:pt x="65" y="2670"/>
                              </a:lnTo>
                              <a:lnTo>
                                <a:pt x="79" y="2720"/>
                              </a:lnTo>
                              <a:lnTo>
                                <a:pt x="94" y="2769"/>
                              </a:lnTo>
                              <a:lnTo>
                                <a:pt x="110" y="2818"/>
                              </a:lnTo>
                              <a:lnTo>
                                <a:pt x="126" y="2866"/>
                              </a:lnTo>
                              <a:lnTo>
                                <a:pt x="144" y="2914"/>
                              </a:lnTo>
                              <a:lnTo>
                                <a:pt x="163" y="2961"/>
                              </a:lnTo>
                              <a:lnTo>
                                <a:pt x="184" y="3008"/>
                              </a:lnTo>
                              <a:lnTo>
                                <a:pt x="206" y="3054"/>
                              </a:lnTo>
                              <a:lnTo>
                                <a:pt x="227" y="3099"/>
                              </a:lnTo>
                              <a:lnTo>
                                <a:pt x="251" y="3144"/>
                              </a:lnTo>
                              <a:lnTo>
                                <a:pt x="277" y="3187"/>
                              </a:lnTo>
                              <a:lnTo>
                                <a:pt x="302" y="3231"/>
                              </a:lnTo>
                              <a:lnTo>
                                <a:pt x="328" y="3274"/>
                              </a:lnTo>
                              <a:lnTo>
                                <a:pt x="356" y="3317"/>
                              </a:lnTo>
                              <a:lnTo>
                                <a:pt x="385" y="3358"/>
                              </a:lnTo>
                              <a:lnTo>
                                <a:pt x="415" y="3398"/>
                              </a:lnTo>
                              <a:lnTo>
                                <a:pt x="444" y="3438"/>
                              </a:lnTo>
                              <a:lnTo>
                                <a:pt x="476" y="3476"/>
                              </a:lnTo>
                              <a:lnTo>
                                <a:pt x="508" y="3515"/>
                              </a:lnTo>
                              <a:lnTo>
                                <a:pt x="542" y="3553"/>
                              </a:lnTo>
                              <a:lnTo>
                                <a:pt x="576" y="3590"/>
                              </a:lnTo>
                              <a:lnTo>
                                <a:pt x="611" y="3625"/>
                              </a:lnTo>
                              <a:lnTo>
                                <a:pt x="647" y="3660"/>
                              </a:lnTo>
                              <a:lnTo>
                                <a:pt x="683" y="3695"/>
                              </a:lnTo>
                              <a:lnTo>
                                <a:pt x="721" y="3728"/>
                              </a:lnTo>
                              <a:lnTo>
                                <a:pt x="760" y="3760"/>
                              </a:lnTo>
                              <a:lnTo>
                                <a:pt x="799" y="3792"/>
                              </a:lnTo>
                              <a:lnTo>
                                <a:pt x="839" y="3822"/>
                              </a:lnTo>
                              <a:lnTo>
                                <a:pt x="879" y="3851"/>
                              </a:lnTo>
                              <a:lnTo>
                                <a:pt x="920" y="3880"/>
                              </a:lnTo>
                              <a:lnTo>
                                <a:pt x="962" y="3908"/>
                              </a:lnTo>
                              <a:lnTo>
                                <a:pt x="1004" y="3935"/>
                              </a:lnTo>
                              <a:lnTo>
                                <a:pt x="1048" y="3960"/>
                              </a:lnTo>
                              <a:lnTo>
                                <a:pt x="1092" y="3985"/>
                              </a:lnTo>
                              <a:lnTo>
                                <a:pt x="1137" y="4009"/>
                              </a:lnTo>
                              <a:lnTo>
                                <a:pt x="1183" y="4031"/>
                              </a:lnTo>
                              <a:lnTo>
                                <a:pt x="1228" y="4052"/>
                              </a:lnTo>
                              <a:lnTo>
                                <a:pt x="1275" y="4073"/>
                              </a:lnTo>
                              <a:lnTo>
                                <a:pt x="1322" y="4092"/>
                              </a:lnTo>
                              <a:lnTo>
                                <a:pt x="1370" y="4111"/>
                              </a:lnTo>
                              <a:lnTo>
                                <a:pt x="1418" y="4128"/>
                              </a:lnTo>
                              <a:lnTo>
                                <a:pt x="1467" y="4143"/>
                              </a:lnTo>
                              <a:lnTo>
                                <a:pt x="1516" y="4158"/>
                              </a:lnTo>
                              <a:lnTo>
                                <a:pt x="1565" y="4171"/>
                              </a:lnTo>
                              <a:lnTo>
                                <a:pt x="1616" y="4184"/>
                              </a:lnTo>
                              <a:lnTo>
                                <a:pt x="1667" y="4195"/>
                              </a:lnTo>
                              <a:lnTo>
                                <a:pt x="1718" y="4204"/>
                              </a:lnTo>
                              <a:lnTo>
                                <a:pt x="1770" y="4214"/>
                              </a:lnTo>
                              <a:lnTo>
                                <a:pt x="1821" y="4220"/>
                              </a:lnTo>
                              <a:lnTo>
                                <a:pt x="1874" y="4226"/>
                              </a:lnTo>
                              <a:lnTo>
                                <a:pt x="1927" y="4231"/>
                              </a:lnTo>
                              <a:lnTo>
                                <a:pt x="1980" y="4234"/>
                              </a:lnTo>
                              <a:lnTo>
                                <a:pt x="2034" y="4236"/>
                              </a:lnTo>
                              <a:lnTo>
                                <a:pt x="2087" y="4238"/>
                              </a:lnTo>
                              <a:lnTo>
                                <a:pt x="2141" y="4236"/>
                              </a:lnTo>
                              <a:lnTo>
                                <a:pt x="2195" y="4234"/>
                              </a:lnTo>
                              <a:lnTo>
                                <a:pt x="2249" y="4231"/>
                              </a:lnTo>
                              <a:lnTo>
                                <a:pt x="2301" y="4226"/>
                              </a:lnTo>
                              <a:lnTo>
                                <a:pt x="2354" y="4220"/>
                              </a:lnTo>
                              <a:lnTo>
                                <a:pt x="2406" y="4214"/>
                              </a:lnTo>
                              <a:lnTo>
                                <a:pt x="2458" y="4204"/>
                              </a:lnTo>
                              <a:lnTo>
                                <a:pt x="2509" y="4195"/>
                              </a:lnTo>
                              <a:lnTo>
                                <a:pt x="2559" y="4184"/>
                              </a:lnTo>
                              <a:lnTo>
                                <a:pt x="2610" y="4171"/>
                              </a:lnTo>
                              <a:lnTo>
                                <a:pt x="2660" y="4158"/>
                              </a:lnTo>
                              <a:lnTo>
                                <a:pt x="2709" y="4143"/>
                              </a:lnTo>
                              <a:lnTo>
                                <a:pt x="2758" y="4128"/>
                              </a:lnTo>
                              <a:lnTo>
                                <a:pt x="2806" y="4111"/>
                              </a:lnTo>
                              <a:lnTo>
                                <a:pt x="2854" y="4092"/>
                              </a:lnTo>
                              <a:lnTo>
                                <a:pt x="2901" y="4073"/>
                              </a:lnTo>
                              <a:lnTo>
                                <a:pt x="2948" y="4052"/>
                              </a:lnTo>
                              <a:lnTo>
                                <a:pt x="2993" y="4031"/>
                              </a:lnTo>
                              <a:lnTo>
                                <a:pt x="3039" y="4009"/>
                              </a:lnTo>
                              <a:lnTo>
                                <a:pt x="3084" y="3985"/>
                              </a:lnTo>
                              <a:lnTo>
                                <a:pt x="3127" y="3960"/>
                              </a:lnTo>
                              <a:lnTo>
                                <a:pt x="3171" y="3935"/>
                              </a:lnTo>
                              <a:lnTo>
                                <a:pt x="3214" y="3908"/>
                              </a:lnTo>
                              <a:lnTo>
                                <a:pt x="3255" y="3880"/>
                              </a:lnTo>
                              <a:lnTo>
                                <a:pt x="3297" y="3851"/>
                              </a:lnTo>
                              <a:lnTo>
                                <a:pt x="3337" y="3822"/>
                              </a:lnTo>
                              <a:lnTo>
                                <a:pt x="3377" y="3792"/>
                              </a:lnTo>
                              <a:lnTo>
                                <a:pt x="3416" y="3760"/>
                              </a:lnTo>
                              <a:lnTo>
                                <a:pt x="3455" y="3728"/>
                              </a:lnTo>
                              <a:lnTo>
                                <a:pt x="3493" y="3695"/>
                              </a:lnTo>
                              <a:lnTo>
                                <a:pt x="3529" y="3660"/>
                              </a:lnTo>
                              <a:lnTo>
                                <a:pt x="3565" y="3625"/>
                              </a:lnTo>
                              <a:lnTo>
                                <a:pt x="3600" y="3590"/>
                              </a:lnTo>
                              <a:lnTo>
                                <a:pt x="3634" y="3553"/>
                              </a:lnTo>
                              <a:lnTo>
                                <a:pt x="3668" y="3515"/>
                              </a:lnTo>
                              <a:lnTo>
                                <a:pt x="3700" y="3476"/>
                              </a:lnTo>
                              <a:lnTo>
                                <a:pt x="3732" y="3438"/>
                              </a:lnTo>
                              <a:lnTo>
                                <a:pt x="3761" y="3398"/>
                              </a:lnTo>
                              <a:lnTo>
                                <a:pt x="3791" y="3358"/>
                              </a:lnTo>
                              <a:lnTo>
                                <a:pt x="3820" y="3317"/>
                              </a:lnTo>
                              <a:lnTo>
                                <a:pt x="3847" y="3274"/>
                              </a:lnTo>
                              <a:lnTo>
                                <a:pt x="3874" y="3231"/>
                              </a:lnTo>
                              <a:lnTo>
                                <a:pt x="3899" y="3187"/>
                              </a:lnTo>
                              <a:lnTo>
                                <a:pt x="3925" y="3144"/>
                              </a:lnTo>
                              <a:lnTo>
                                <a:pt x="3949" y="3099"/>
                              </a:lnTo>
                              <a:lnTo>
                                <a:pt x="3970" y="3054"/>
                              </a:lnTo>
                              <a:lnTo>
                                <a:pt x="3992" y="3008"/>
                              </a:lnTo>
                              <a:lnTo>
                                <a:pt x="4013" y="2961"/>
                              </a:lnTo>
                              <a:lnTo>
                                <a:pt x="4032" y="2914"/>
                              </a:lnTo>
                              <a:lnTo>
                                <a:pt x="4050" y="2866"/>
                              </a:lnTo>
                              <a:lnTo>
                                <a:pt x="4066" y="2818"/>
                              </a:lnTo>
                              <a:lnTo>
                                <a:pt x="4082" y="2769"/>
                              </a:lnTo>
                              <a:lnTo>
                                <a:pt x="4097" y="2720"/>
                              </a:lnTo>
                              <a:lnTo>
                                <a:pt x="4111" y="2670"/>
                              </a:lnTo>
                              <a:lnTo>
                                <a:pt x="4123" y="2619"/>
                              </a:lnTo>
                              <a:lnTo>
                                <a:pt x="4134" y="2569"/>
                              </a:lnTo>
                              <a:lnTo>
                                <a:pt x="4144" y="2518"/>
                              </a:lnTo>
                              <a:lnTo>
                                <a:pt x="4152" y="2466"/>
                              </a:lnTo>
                              <a:lnTo>
                                <a:pt x="4160" y="2414"/>
                              </a:lnTo>
                              <a:lnTo>
                                <a:pt x="4166" y="2362"/>
                              </a:lnTo>
                              <a:lnTo>
                                <a:pt x="4170" y="2309"/>
                              </a:lnTo>
                              <a:lnTo>
                                <a:pt x="4174" y="2256"/>
                              </a:lnTo>
                              <a:lnTo>
                                <a:pt x="4176" y="2202"/>
                              </a:lnTo>
                              <a:lnTo>
                                <a:pt x="4177" y="2149"/>
                              </a:lnTo>
                              <a:lnTo>
                                <a:pt x="4176" y="2106"/>
                              </a:lnTo>
                              <a:lnTo>
                                <a:pt x="4175" y="2064"/>
                              </a:lnTo>
                              <a:lnTo>
                                <a:pt x="4173" y="2023"/>
                              </a:lnTo>
                              <a:lnTo>
                                <a:pt x="4170" y="1981"/>
                              </a:lnTo>
                              <a:lnTo>
                                <a:pt x="4166" y="1940"/>
                              </a:lnTo>
                              <a:lnTo>
                                <a:pt x="4162" y="1898"/>
                              </a:lnTo>
                              <a:lnTo>
                                <a:pt x="4157" y="1857"/>
                              </a:lnTo>
                              <a:lnTo>
                                <a:pt x="4151" y="1817"/>
                              </a:lnTo>
                              <a:lnTo>
                                <a:pt x="4144" y="1777"/>
                              </a:lnTo>
                              <a:lnTo>
                                <a:pt x="4136" y="1737"/>
                              </a:lnTo>
                              <a:lnTo>
                                <a:pt x="4128" y="1697"/>
                              </a:lnTo>
                              <a:lnTo>
                                <a:pt x="4119" y="1657"/>
                              </a:lnTo>
                              <a:lnTo>
                                <a:pt x="4109" y="1619"/>
                              </a:lnTo>
                              <a:lnTo>
                                <a:pt x="4098" y="1580"/>
                              </a:lnTo>
                              <a:lnTo>
                                <a:pt x="4087" y="1541"/>
                              </a:lnTo>
                              <a:lnTo>
                                <a:pt x="4074" y="1503"/>
                              </a:lnTo>
                              <a:lnTo>
                                <a:pt x="4062" y="1465"/>
                              </a:lnTo>
                              <a:lnTo>
                                <a:pt x="4048" y="1428"/>
                              </a:lnTo>
                              <a:lnTo>
                                <a:pt x="4034" y="1390"/>
                              </a:lnTo>
                              <a:lnTo>
                                <a:pt x="4019" y="1353"/>
                              </a:lnTo>
                              <a:lnTo>
                                <a:pt x="4003" y="1317"/>
                              </a:lnTo>
                              <a:lnTo>
                                <a:pt x="3987" y="1280"/>
                              </a:lnTo>
                              <a:lnTo>
                                <a:pt x="3971" y="1245"/>
                              </a:lnTo>
                              <a:lnTo>
                                <a:pt x="3953" y="1209"/>
                              </a:lnTo>
                              <a:lnTo>
                                <a:pt x="3935" y="1174"/>
                              </a:lnTo>
                              <a:lnTo>
                                <a:pt x="3917" y="1140"/>
                              </a:lnTo>
                              <a:lnTo>
                                <a:pt x="3897" y="1105"/>
                              </a:lnTo>
                              <a:lnTo>
                                <a:pt x="3877" y="1071"/>
                              </a:lnTo>
                              <a:lnTo>
                                <a:pt x="3856" y="1038"/>
                              </a:lnTo>
                              <a:lnTo>
                                <a:pt x="3836" y="1005"/>
                              </a:lnTo>
                              <a:lnTo>
                                <a:pt x="3813" y="972"/>
                              </a:lnTo>
                              <a:lnTo>
                                <a:pt x="3791" y="940"/>
                              </a:lnTo>
                              <a:lnTo>
                                <a:pt x="3767" y="908"/>
                              </a:lnTo>
                              <a:lnTo>
                                <a:pt x="3744" y="877"/>
                              </a:lnTo>
                              <a:lnTo>
                                <a:pt x="3720" y="846"/>
                              </a:lnTo>
                              <a:lnTo>
                                <a:pt x="3695" y="816"/>
                              </a:lnTo>
                              <a:lnTo>
                                <a:pt x="3670" y="785"/>
                              </a:lnTo>
                              <a:lnTo>
                                <a:pt x="3644" y="757"/>
                              </a:lnTo>
                              <a:lnTo>
                                <a:pt x="3617" y="727"/>
                              </a:lnTo>
                              <a:lnTo>
                                <a:pt x="3590" y="700"/>
                              </a:lnTo>
                              <a:lnTo>
                                <a:pt x="3562" y="671"/>
                              </a:lnTo>
                              <a:lnTo>
                                <a:pt x="3535" y="644"/>
                              </a:lnTo>
                              <a:lnTo>
                                <a:pt x="3506" y="618"/>
                              </a:lnTo>
                              <a:lnTo>
                                <a:pt x="3477" y="591"/>
                              </a:lnTo>
                              <a:lnTo>
                                <a:pt x="3448" y="565"/>
                              </a:lnTo>
                              <a:lnTo>
                                <a:pt x="3417" y="540"/>
                              </a:lnTo>
                              <a:lnTo>
                                <a:pt x="3388" y="515"/>
                              </a:lnTo>
                              <a:lnTo>
                                <a:pt x="3357" y="491"/>
                              </a:lnTo>
                              <a:lnTo>
                                <a:pt x="3325" y="468"/>
                              </a:lnTo>
                              <a:lnTo>
                                <a:pt x="3293" y="445"/>
                              </a:lnTo>
                              <a:lnTo>
                                <a:pt x="3261" y="422"/>
                              </a:lnTo>
                              <a:lnTo>
                                <a:pt x="3228" y="400"/>
                              </a:lnTo>
                              <a:lnTo>
                                <a:pt x="3195" y="379"/>
                              </a:lnTo>
                              <a:lnTo>
                                <a:pt x="3161" y="358"/>
                              </a:lnTo>
                              <a:lnTo>
                                <a:pt x="3127" y="339"/>
                              </a:lnTo>
                              <a:lnTo>
                                <a:pt x="3093" y="319"/>
                              </a:lnTo>
                              <a:lnTo>
                                <a:pt x="3059" y="301"/>
                              </a:lnTo>
                              <a:lnTo>
                                <a:pt x="3023" y="283"/>
                              </a:lnTo>
                              <a:lnTo>
                                <a:pt x="2988" y="266"/>
                              </a:lnTo>
                              <a:lnTo>
                                <a:pt x="2952" y="248"/>
                              </a:lnTo>
                              <a:lnTo>
                                <a:pt x="2916" y="232"/>
                              </a:lnTo>
                              <a:lnTo>
                                <a:pt x="2879" y="216"/>
                              </a:lnTo>
                              <a:lnTo>
                                <a:pt x="2842" y="202"/>
                              </a:lnTo>
                              <a:lnTo>
                                <a:pt x="2805" y="188"/>
                              </a:lnTo>
                              <a:close/>
                              <a:moveTo>
                                <a:pt x="1338" y="3471"/>
                              </a:moveTo>
                              <a:lnTo>
                                <a:pt x="1338" y="3471"/>
                              </a:lnTo>
                              <a:lnTo>
                                <a:pt x="1308" y="3470"/>
                              </a:lnTo>
                              <a:lnTo>
                                <a:pt x="1279" y="3467"/>
                              </a:lnTo>
                              <a:lnTo>
                                <a:pt x="1250" y="3464"/>
                              </a:lnTo>
                              <a:lnTo>
                                <a:pt x="1223" y="3459"/>
                              </a:lnTo>
                              <a:lnTo>
                                <a:pt x="1195" y="3453"/>
                              </a:lnTo>
                              <a:lnTo>
                                <a:pt x="1168" y="3445"/>
                              </a:lnTo>
                              <a:lnTo>
                                <a:pt x="1141" y="3435"/>
                              </a:lnTo>
                              <a:lnTo>
                                <a:pt x="1115" y="3426"/>
                              </a:lnTo>
                              <a:lnTo>
                                <a:pt x="1090" y="3414"/>
                              </a:lnTo>
                              <a:lnTo>
                                <a:pt x="1065" y="3401"/>
                              </a:lnTo>
                              <a:lnTo>
                                <a:pt x="1041" y="3387"/>
                              </a:lnTo>
                              <a:lnTo>
                                <a:pt x="1018" y="3373"/>
                              </a:lnTo>
                              <a:lnTo>
                                <a:pt x="995" y="3357"/>
                              </a:lnTo>
                              <a:lnTo>
                                <a:pt x="973" y="3341"/>
                              </a:lnTo>
                              <a:lnTo>
                                <a:pt x="953" y="3322"/>
                              </a:lnTo>
                              <a:lnTo>
                                <a:pt x="933" y="3303"/>
                              </a:lnTo>
                              <a:lnTo>
                                <a:pt x="914" y="3283"/>
                              </a:lnTo>
                              <a:lnTo>
                                <a:pt x="896" y="3263"/>
                              </a:lnTo>
                              <a:lnTo>
                                <a:pt x="880" y="3241"/>
                              </a:lnTo>
                              <a:lnTo>
                                <a:pt x="864" y="3218"/>
                              </a:lnTo>
                              <a:lnTo>
                                <a:pt x="849" y="3195"/>
                              </a:lnTo>
                              <a:lnTo>
                                <a:pt x="835" y="3171"/>
                              </a:lnTo>
                              <a:lnTo>
                                <a:pt x="823" y="3146"/>
                              </a:lnTo>
                              <a:lnTo>
                                <a:pt x="811" y="3121"/>
                              </a:lnTo>
                              <a:lnTo>
                                <a:pt x="801" y="3095"/>
                              </a:lnTo>
                              <a:lnTo>
                                <a:pt x="792" y="3069"/>
                              </a:lnTo>
                              <a:lnTo>
                                <a:pt x="784" y="3041"/>
                              </a:lnTo>
                              <a:lnTo>
                                <a:pt x="777" y="3014"/>
                              </a:lnTo>
                              <a:lnTo>
                                <a:pt x="772" y="2985"/>
                              </a:lnTo>
                              <a:lnTo>
                                <a:pt x="769" y="2957"/>
                              </a:lnTo>
                              <a:lnTo>
                                <a:pt x="767" y="2928"/>
                              </a:lnTo>
                              <a:lnTo>
                                <a:pt x="766" y="2898"/>
                              </a:lnTo>
                              <a:lnTo>
                                <a:pt x="767" y="2869"/>
                              </a:lnTo>
                              <a:lnTo>
                                <a:pt x="769" y="2840"/>
                              </a:lnTo>
                              <a:lnTo>
                                <a:pt x="772" y="2811"/>
                              </a:lnTo>
                              <a:lnTo>
                                <a:pt x="777" y="2783"/>
                              </a:lnTo>
                              <a:lnTo>
                                <a:pt x="784" y="2755"/>
                              </a:lnTo>
                              <a:lnTo>
                                <a:pt x="792" y="2728"/>
                              </a:lnTo>
                              <a:lnTo>
                                <a:pt x="801" y="2702"/>
                              </a:lnTo>
                              <a:lnTo>
                                <a:pt x="811" y="2675"/>
                              </a:lnTo>
                              <a:lnTo>
                                <a:pt x="823" y="2650"/>
                              </a:lnTo>
                              <a:lnTo>
                                <a:pt x="835" y="2625"/>
                              </a:lnTo>
                              <a:lnTo>
                                <a:pt x="849" y="2602"/>
                              </a:lnTo>
                              <a:lnTo>
                                <a:pt x="864" y="2578"/>
                              </a:lnTo>
                              <a:lnTo>
                                <a:pt x="880" y="2557"/>
                              </a:lnTo>
                              <a:lnTo>
                                <a:pt x="896" y="2535"/>
                              </a:lnTo>
                              <a:lnTo>
                                <a:pt x="914" y="2514"/>
                              </a:lnTo>
                              <a:lnTo>
                                <a:pt x="933" y="2494"/>
                              </a:lnTo>
                              <a:lnTo>
                                <a:pt x="953" y="2476"/>
                              </a:lnTo>
                              <a:lnTo>
                                <a:pt x="973" y="2457"/>
                              </a:lnTo>
                              <a:lnTo>
                                <a:pt x="995" y="2440"/>
                              </a:lnTo>
                              <a:lnTo>
                                <a:pt x="1018" y="2424"/>
                              </a:lnTo>
                              <a:lnTo>
                                <a:pt x="1041" y="2409"/>
                              </a:lnTo>
                              <a:lnTo>
                                <a:pt x="1065" y="2396"/>
                              </a:lnTo>
                              <a:lnTo>
                                <a:pt x="1090" y="2383"/>
                              </a:lnTo>
                              <a:lnTo>
                                <a:pt x="1115" y="2372"/>
                              </a:lnTo>
                              <a:lnTo>
                                <a:pt x="1141" y="2361"/>
                              </a:lnTo>
                              <a:lnTo>
                                <a:pt x="1168" y="2352"/>
                              </a:lnTo>
                              <a:lnTo>
                                <a:pt x="1195" y="2344"/>
                              </a:lnTo>
                              <a:lnTo>
                                <a:pt x="1223" y="2338"/>
                              </a:lnTo>
                              <a:lnTo>
                                <a:pt x="1250" y="2333"/>
                              </a:lnTo>
                              <a:lnTo>
                                <a:pt x="1279" y="2329"/>
                              </a:lnTo>
                              <a:lnTo>
                                <a:pt x="1308" y="2327"/>
                              </a:lnTo>
                              <a:lnTo>
                                <a:pt x="1338" y="2327"/>
                              </a:lnTo>
                              <a:lnTo>
                                <a:pt x="1366" y="2327"/>
                              </a:lnTo>
                              <a:lnTo>
                                <a:pt x="1396" y="2329"/>
                              </a:lnTo>
                              <a:lnTo>
                                <a:pt x="1425" y="2333"/>
                              </a:lnTo>
                              <a:lnTo>
                                <a:pt x="1453" y="2338"/>
                              </a:lnTo>
                              <a:lnTo>
                                <a:pt x="1481" y="2344"/>
                              </a:lnTo>
                              <a:lnTo>
                                <a:pt x="1508" y="2352"/>
                              </a:lnTo>
                              <a:lnTo>
                                <a:pt x="1534" y="2361"/>
                              </a:lnTo>
                              <a:lnTo>
                                <a:pt x="1561" y="2372"/>
                              </a:lnTo>
                              <a:lnTo>
                                <a:pt x="1586" y="2383"/>
                              </a:lnTo>
                              <a:lnTo>
                                <a:pt x="1610" y="2396"/>
                              </a:lnTo>
                              <a:lnTo>
                                <a:pt x="1634" y="2409"/>
                              </a:lnTo>
                              <a:lnTo>
                                <a:pt x="1658" y="2424"/>
                              </a:lnTo>
                              <a:lnTo>
                                <a:pt x="1680" y="2440"/>
                              </a:lnTo>
                              <a:lnTo>
                                <a:pt x="1701" y="2457"/>
                              </a:lnTo>
                              <a:lnTo>
                                <a:pt x="1722" y="2476"/>
                              </a:lnTo>
                              <a:lnTo>
                                <a:pt x="1742" y="2494"/>
                              </a:lnTo>
                              <a:lnTo>
                                <a:pt x="1761" y="2514"/>
                              </a:lnTo>
                              <a:lnTo>
                                <a:pt x="1779" y="2535"/>
                              </a:lnTo>
                              <a:lnTo>
                                <a:pt x="1796" y="2557"/>
                              </a:lnTo>
                              <a:lnTo>
                                <a:pt x="1812" y="2578"/>
                              </a:lnTo>
                              <a:lnTo>
                                <a:pt x="1827" y="2602"/>
                              </a:lnTo>
                              <a:lnTo>
                                <a:pt x="1841" y="2625"/>
                              </a:lnTo>
                              <a:lnTo>
                                <a:pt x="1853" y="2650"/>
                              </a:lnTo>
                              <a:lnTo>
                                <a:pt x="1865" y="2675"/>
                              </a:lnTo>
                              <a:lnTo>
                                <a:pt x="1875" y="2702"/>
                              </a:lnTo>
                              <a:lnTo>
                                <a:pt x="1884" y="2728"/>
                              </a:lnTo>
                              <a:lnTo>
                                <a:pt x="1892" y="2755"/>
                              </a:lnTo>
                              <a:lnTo>
                                <a:pt x="1898" y="2783"/>
                              </a:lnTo>
                              <a:lnTo>
                                <a:pt x="1903" y="2811"/>
                              </a:lnTo>
                              <a:lnTo>
                                <a:pt x="1907" y="2840"/>
                              </a:lnTo>
                              <a:lnTo>
                                <a:pt x="1909" y="2869"/>
                              </a:lnTo>
                              <a:lnTo>
                                <a:pt x="1909" y="2898"/>
                              </a:lnTo>
                              <a:lnTo>
                                <a:pt x="1909" y="2928"/>
                              </a:lnTo>
                              <a:lnTo>
                                <a:pt x="1907" y="2957"/>
                              </a:lnTo>
                              <a:lnTo>
                                <a:pt x="1903" y="2985"/>
                              </a:lnTo>
                              <a:lnTo>
                                <a:pt x="1898" y="3014"/>
                              </a:lnTo>
                              <a:lnTo>
                                <a:pt x="1892" y="3041"/>
                              </a:lnTo>
                              <a:lnTo>
                                <a:pt x="1884" y="3069"/>
                              </a:lnTo>
                              <a:lnTo>
                                <a:pt x="1875" y="3095"/>
                              </a:lnTo>
                              <a:lnTo>
                                <a:pt x="1865" y="3121"/>
                              </a:lnTo>
                              <a:lnTo>
                                <a:pt x="1853" y="3146"/>
                              </a:lnTo>
                              <a:lnTo>
                                <a:pt x="1841" y="3171"/>
                              </a:lnTo>
                              <a:lnTo>
                                <a:pt x="1827" y="3195"/>
                              </a:lnTo>
                              <a:lnTo>
                                <a:pt x="1812" y="3218"/>
                              </a:lnTo>
                              <a:lnTo>
                                <a:pt x="1796" y="3241"/>
                              </a:lnTo>
                              <a:lnTo>
                                <a:pt x="1779" y="3263"/>
                              </a:lnTo>
                              <a:lnTo>
                                <a:pt x="1761" y="3283"/>
                              </a:lnTo>
                              <a:lnTo>
                                <a:pt x="1742" y="3303"/>
                              </a:lnTo>
                              <a:lnTo>
                                <a:pt x="1722" y="3322"/>
                              </a:lnTo>
                              <a:lnTo>
                                <a:pt x="1701" y="3341"/>
                              </a:lnTo>
                              <a:lnTo>
                                <a:pt x="1680" y="3357"/>
                              </a:lnTo>
                              <a:lnTo>
                                <a:pt x="1658" y="3373"/>
                              </a:lnTo>
                              <a:lnTo>
                                <a:pt x="1634" y="3387"/>
                              </a:lnTo>
                              <a:lnTo>
                                <a:pt x="1610" y="3401"/>
                              </a:lnTo>
                              <a:lnTo>
                                <a:pt x="1586" y="3414"/>
                              </a:lnTo>
                              <a:lnTo>
                                <a:pt x="1561" y="3426"/>
                              </a:lnTo>
                              <a:lnTo>
                                <a:pt x="1534" y="3435"/>
                              </a:lnTo>
                              <a:lnTo>
                                <a:pt x="1508" y="3445"/>
                              </a:lnTo>
                              <a:lnTo>
                                <a:pt x="1481" y="3453"/>
                              </a:lnTo>
                              <a:lnTo>
                                <a:pt x="1453" y="3459"/>
                              </a:lnTo>
                              <a:lnTo>
                                <a:pt x="1425" y="3464"/>
                              </a:lnTo>
                              <a:lnTo>
                                <a:pt x="1396" y="3467"/>
                              </a:lnTo>
                              <a:lnTo>
                                <a:pt x="1366" y="3470"/>
                              </a:lnTo>
                              <a:lnTo>
                                <a:pt x="1338" y="3471"/>
                              </a:lnTo>
                              <a:close/>
                              <a:moveTo>
                                <a:pt x="1338" y="1969"/>
                              </a:moveTo>
                              <a:lnTo>
                                <a:pt x="1338" y="1969"/>
                              </a:lnTo>
                              <a:lnTo>
                                <a:pt x="1308" y="1969"/>
                              </a:lnTo>
                              <a:lnTo>
                                <a:pt x="1279" y="1967"/>
                              </a:lnTo>
                              <a:lnTo>
                                <a:pt x="1250" y="1962"/>
                              </a:lnTo>
                              <a:lnTo>
                                <a:pt x="1223" y="1958"/>
                              </a:lnTo>
                              <a:lnTo>
                                <a:pt x="1195" y="1951"/>
                              </a:lnTo>
                              <a:lnTo>
                                <a:pt x="1168" y="1944"/>
                              </a:lnTo>
                              <a:lnTo>
                                <a:pt x="1141" y="1935"/>
                              </a:lnTo>
                              <a:lnTo>
                                <a:pt x="1115" y="1925"/>
                              </a:lnTo>
                              <a:lnTo>
                                <a:pt x="1090" y="1913"/>
                              </a:lnTo>
                              <a:lnTo>
                                <a:pt x="1065" y="1901"/>
                              </a:lnTo>
                              <a:lnTo>
                                <a:pt x="1041" y="1887"/>
                              </a:lnTo>
                              <a:lnTo>
                                <a:pt x="1018" y="1872"/>
                              </a:lnTo>
                              <a:lnTo>
                                <a:pt x="995" y="1856"/>
                              </a:lnTo>
                              <a:lnTo>
                                <a:pt x="973" y="1839"/>
                              </a:lnTo>
                              <a:lnTo>
                                <a:pt x="953" y="1821"/>
                              </a:lnTo>
                              <a:lnTo>
                                <a:pt x="933" y="1802"/>
                              </a:lnTo>
                              <a:lnTo>
                                <a:pt x="914" y="1782"/>
                              </a:lnTo>
                              <a:lnTo>
                                <a:pt x="896" y="1761"/>
                              </a:lnTo>
                              <a:lnTo>
                                <a:pt x="880" y="1740"/>
                              </a:lnTo>
                              <a:lnTo>
                                <a:pt x="864" y="1717"/>
                              </a:lnTo>
                              <a:lnTo>
                                <a:pt x="849" y="1694"/>
                              </a:lnTo>
                              <a:lnTo>
                                <a:pt x="835" y="1670"/>
                              </a:lnTo>
                              <a:lnTo>
                                <a:pt x="823" y="1646"/>
                              </a:lnTo>
                              <a:lnTo>
                                <a:pt x="811" y="1620"/>
                              </a:lnTo>
                              <a:lnTo>
                                <a:pt x="801" y="1595"/>
                              </a:lnTo>
                              <a:lnTo>
                                <a:pt x="792" y="1567"/>
                              </a:lnTo>
                              <a:lnTo>
                                <a:pt x="784" y="1541"/>
                              </a:lnTo>
                              <a:lnTo>
                                <a:pt x="777" y="1512"/>
                              </a:lnTo>
                              <a:lnTo>
                                <a:pt x="772" y="1485"/>
                              </a:lnTo>
                              <a:lnTo>
                                <a:pt x="769" y="1456"/>
                              </a:lnTo>
                              <a:lnTo>
                                <a:pt x="767" y="1427"/>
                              </a:lnTo>
                              <a:lnTo>
                                <a:pt x="766" y="1397"/>
                              </a:lnTo>
                              <a:lnTo>
                                <a:pt x="767" y="1368"/>
                              </a:lnTo>
                              <a:lnTo>
                                <a:pt x="769" y="1339"/>
                              </a:lnTo>
                              <a:lnTo>
                                <a:pt x="772" y="1310"/>
                              </a:lnTo>
                              <a:lnTo>
                                <a:pt x="777" y="1283"/>
                              </a:lnTo>
                              <a:lnTo>
                                <a:pt x="784" y="1255"/>
                              </a:lnTo>
                              <a:lnTo>
                                <a:pt x="792" y="1228"/>
                              </a:lnTo>
                              <a:lnTo>
                                <a:pt x="801" y="1201"/>
                              </a:lnTo>
                              <a:lnTo>
                                <a:pt x="811" y="1175"/>
                              </a:lnTo>
                              <a:lnTo>
                                <a:pt x="823" y="1150"/>
                              </a:lnTo>
                              <a:lnTo>
                                <a:pt x="835" y="1125"/>
                              </a:lnTo>
                              <a:lnTo>
                                <a:pt x="849" y="1101"/>
                              </a:lnTo>
                              <a:lnTo>
                                <a:pt x="864" y="1078"/>
                              </a:lnTo>
                              <a:lnTo>
                                <a:pt x="880" y="1055"/>
                              </a:lnTo>
                              <a:lnTo>
                                <a:pt x="896" y="1033"/>
                              </a:lnTo>
                              <a:lnTo>
                                <a:pt x="914" y="1013"/>
                              </a:lnTo>
                              <a:lnTo>
                                <a:pt x="933" y="993"/>
                              </a:lnTo>
                              <a:lnTo>
                                <a:pt x="953" y="974"/>
                              </a:lnTo>
                              <a:lnTo>
                                <a:pt x="973" y="957"/>
                              </a:lnTo>
                              <a:lnTo>
                                <a:pt x="995" y="940"/>
                              </a:lnTo>
                              <a:lnTo>
                                <a:pt x="1018" y="924"/>
                              </a:lnTo>
                              <a:lnTo>
                                <a:pt x="1041" y="909"/>
                              </a:lnTo>
                              <a:lnTo>
                                <a:pt x="1065" y="895"/>
                              </a:lnTo>
                              <a:lnTo>
                                <a:pt x="1090" y="883"/>
                              </a:lnTo>
                              <a:lnTo>
                                <a:pt x="1115" y="871"/>
                              </a:lnTo>
                              <a:lnTo>
                                <a:pt x="1141" y="861"/>
                              </a:lnTo>
                              <a:lnTo>
                                <a:pt x="1168" y="852"/>
                              </a:lnTo>
                              <a:lnTo>
                                <a:pt x="1195" y="844"/>
                              </a:lnTo>
                              <a:lnTo>
                                <a:pt x="1223" y="838"/>
                              </a:lnTo>
                              <a:lnTo>
                                <a:pt x="1250" y="832"/>
                              </a:lnTo>
                              <a:lnTo>
                                <a:pt x="1279" y="829"/>
                              </a:lnTo>
                              <a:lnTo>
                                <a:pt x="1308" y="827"/>
                              </a:lnTo>
                              <a:lnTo>
                                <a:pt x="1338" y="825"/>
                              </a:lnTo>
                              <a:lnTo>
                                <a:pt x="1366" y="827"/>
                              </a:lnTo>
                              <a:lnTo>
                                <a:pt x="1396" y="829"/>
                              </a:lnTo>
                              <a:lnTo>
                                <a:pt x="1425" y="832"/>
                              </a:lnTo>
                              <a:lnTo>
                                <a:pt x="1453" y="838"/>
                              </a:lnTo>
                              <a:lnTo>
                                <a:pt x="1481" y="844"/>
                              </a:lnTo>
                              <a:lnTo>
                                <a:pt x="1508" y="852"/>
                              </a:lnTo>
                              <a:lnTo>
                                <a:pt x="1534" y="861"/>
                              </a:lnTo>
                              <a:lnTo>
                                <a:pt x="1561" y="871"/>
                              </a:lnTo>
                              <a:lnTo>
                                <a:pt x="1586" y="883"/>
                              </a:lnTo>
                              <a:lnTo>
                                <a:pt x="1610" y="895"/>
                              </a:lnTo>
                              <a:lnTo>
                                <a:pt x="1634" y="909"/>
                              </a:lnTo>
                              <a:lnTo>
                                <a:pt x="1658" y="924"/>
                              </a:lnTo>
                              <a:lnTo>
                                <a:pt x="1680" y="940"/>
                              </a:lnTo>
                              <a:lnTo>
                                <a:pt x="1701" y="957"/>
                              </a:lnTo>
                              <a:lnTo>
                                <a:pt x="1722" y="974"/>
                              </a:lnTo>
                              <a:lnTo>
                                <a:pt x="1742" y="993"/>
                              </a:lnTo>
                              <a:lnTo>
                                <a:pt x="1761" y="1013"/>
                              </a:lnTo>
                              <a:lnTo>
                                <a:pt x="1779" y="1033"/>
                              </a:lnTo>
                              <a:lnTo>
                                <a:pt x="1796" y="1055"/>
                              </a:lnTo>
                              <a:lnTo>
                                <a:pt x="1812" y="1078"/>
                              </a:lnTo>
                              <a:lnTo>
                                <a:pt x="1827" y="1101"/>
                              </a:lnTo>
                              <a:lnTo>
                                <a:pt x="1841" y="1125"/>
                              </a:lnTo>
                              <a:lnTo>
                                <a:pt x="1853" y="1150"/>
                              </a:lnTo>
                              <a:lnTo>
                                <a:pt x="1865" y="1175"/>
                              </a:lnTo>
                              <a:lnTo>
                                <a:pt x="1875" y="1201"/>
                              </a:lnTo>
                              <a:lnTo>
                                <a:pt x="1884" y="1228"/>
                              </a:lnTo>
                              <a:lnTo>
                                <a:pt x="1892" y="1255"/>
                              </a:lnTo>
                              <a:lnTo>
                                <a:pt x="1898" y="1283"/>
                              </a:lnTo>
                              <a:lnTo>
                                <a:pt x="1903" y="1310"/>
                              </a:lnTo>
                              <a:lnTo>
                                <a:pt x="1907" y="1339"/>
                              </a:lnTo>
                              <a:lnTo>
                                <a:pt x="1909" y="1368"/>
                              </a:lnTo>
                              <a:lnTo>
                                <a:pt x="1909" y="1397"/>
                              </a:lnTo>
                              <a:lnTo>
                                <a:pt x="1909" y="1427"/>
                              </a:lnTo>
                              <a:lnTo>
                                <a:pt x="1907" y="1456"/>
                              </a:lnTo>
                              <a:lnTo>
                                <a:pt x="1903" y="1485"/>
                              </a:lnTo>
                              <a:lnTo>
                                <a:pt x="1898" y="1512"/>
                              </a:lnTo>
                              <a:lnTo>
                                <a:pt x="1892" y="1541"/>
                              </a:lnTo>
                              <a:lnTo>
                                <a:pt x="1884" y="1567"/>
                              </a:lnTo>
                              <a:lnTo>
                                <a:pt x="1875" y="1595"/>
                              </a:lnTo>
                              <a:lnTo>
                                <a:pt x="1865" y="1620"/>
                              </a:lnTo>
                              <a:lnTo>
                                <a:pt x="1853" y="1646"/>
                              </a:lnTo>
                              <a:lnTo>
                                <a:pt x="1841" y="1670"/>
                              </a:lnTo>
                              <a:lnTo>
                                <a:pt x="1827" y="1694"/>
                              </a:lnTo>
                              <a:lnTo>
                                <a:pt x="1812" y="1717"/>
                              </a:lnTo>
                              <a:lnTo>
                                <a:pt x="1796" y="1740"/>
                              </a:lnTo>
                              <a:lnTo>
                                <a:pt x="1779" y="1761"/>
                              </a:lnTo>
                              <a:lnTo>
                                <a:pt x="1761" y="1782"/>
                              </a:lnTo>
                              <a:lnTo>
                                <a:pt x="1742" y="1802"/>
                              </a:lnTo>
                              <a:lnTo>
                                <a:pt x="1722" y="1821"/>
                              </a:lnTo>
                              <a:lnTo>
                                <a:pt x="1701" y="1839"/>
                              </a:lnTo>
                              <a:lnTo>
                                <a:pt x="1680" y="1856"/>
                              </a:lnTo>
                              <a:lnTo>
                                <a:pt x="1658" y="1872"/>
                              </a:lnTo>
                              <a:lnTo>
                                <a:pt x="1634" y="1887"/>
                              </a:lnTo>
                              <a:lnTo>
                                <a:pt x="1610" y="1901"/>
                              </a:lnTo>
                              <a:lnTo>
                                <a:pt x="1586" y="1913"/>
                              </a:lnTo>
                              <a:lnTo>
                                <a:pt x="1561" y="1925"/>
                              </a:lnTo>
                              <a:lnTo>
                                <a:pt x="1534" y="1935"/>
                              </a:lnTo>
                              <a:lnTo>
                                <a:pt x="1508" y="1944"/>
                              </a:lnTo>
                              <a:lnTo>
                                <a:pt x="1481" y="1951"/>
                              </a:lnTo>
                              <a:lnTo>
                                <a:pt x="1453" y="1958"/>
                              </a:lnTo>
                              <a:lnTo>
                                <a:pt x="1425" y="1962"/>
                              </a:lnTo>
                              <a:lnTo>
                                <a:pt x="1396" y="1967"/>
                              </a:lnTo>
                              <a:lnTo>
                                <a:pt x="1366" y="1969"/>
                              </a:lnTo>
                              <a:lnTo>
                                <a:pt x="1338" y="1969"/>
                              </a:lnTo>
                              <a:close/>
                              <a:moveTo>
                                <a:pt x="2838" y="3471"/>
                              </a:moveTo>
                              <a:lnTo>
                                <a:pt x="2838" y="3471"/>
                              </a:lnTo>
                              <a:lnTo>
                                <a:pt x="2810" y="3470"/>
                              </a:lnTo>
                              <a:lnTo>
                                <a:pt x="2780" y="3467"/>
                              </a:lnTo>
                              <a:lnTo>
                                <a:pt x="2751" y="3464"/>
                              </a:lnTo>
                              <a:lnTo>
                                <a:pt x="2723" y="3459"/>
                              </a:lnTo>
                              <a:lnTo>
                                <a:pt x="2695" y="3453"/>
                              </a:lnTo>
                              <a:lnTo>
                                <a:pt x="2668" y="3445"/>
                              </a:lnTo>
                              <a:lnTo>
                                <a:pt x="2642" y="3435"/>
                              </a:lnTo>
                              <a:lnTo>
                                <a:pt x="2615" y="3426"/>
                              </a:lnTo>
                              <a:lnTo>
                                <a:pt x="2590" y="3414"/>
                              </a:lnTo>
                              <a:lnTo>
                                <a:pt x="2566" y="3401"/>
                              </a:lnTo>
                              <a:lnTo>
                                <a:pt x="2542" y="3387"/>
                              </a:lnTo>
                              <a:lnTo>
                                <a:pt x="2518" y="3373"/>
                              </a:lnTo>
                              <a:lnTo>
                                <a:pt x="2496" y="3357"/>
                              </a:lnTo>
                              <a:lnTo>
                                <a:pt x="2475" y="3341"/>
                              </a:lnTo>
                              <a:lnTo>
                                <a:pt x="2454" y="3322"/>
                              </a:lnTo>
                              <a:lnTo>
                                <a:pt x="2434" y="3303"/>
                              </a:lnTo>
                              <a:lnTo>
                                <a:pt x="2415" y="3283"/>
                              </a:lnTo>
                              <a:lnTo>
                                <a:pt x="2397" y="3263"/>
                              </a:lnTo>
                              <a:lnTo>
                                <a:pt x="2380" y="3241"/>
                              </a:lnTo>
                              <a:lnTo>
                                <a:pt x="2364" y="3218"/>
                              </a:lnTo>
                              <a:lnTo>
                                <a:pt x="2349" y="3195"/>
                              </a:lnTo>
                              <a:lnTo>
                                <a:pt x="2335" y="3171"/>
                              </a:lnTo>
                              <a:lnTo>
                                <a:pt x="2323" y="3146"/>
                              </a:lnTo>
                              <a:lnTo>
                                <a:pt x="2311" y="3121"/>
                              </a:lnTo>
                              <a:lnTo>
                                <a:pt x="2301" y="3095"/>
                              </a:lnTo>
                              <a:lnTo>
                                <a:pt x="2292" y="3069"/>
                              </a:lnTo>
                              <a:lnTo>
                                <a:pt x="2285" y="3041"/>
                              </a:lnTo>
                              <a:lnTo>
                                <a:pt x="2278" y="3014"/>
                              </a:lnTo>
                              <a:lnTo>
                                <a:pt x="2274" y="2985"/>
                              </a:lnTo>
                              <a:lnTo>
                                <a:pt x="2270" y="2957"/>
                              </a:lnTo>
                              <a:lnTo>
                                <a:pt x="2268" y="2928"/>
                              </a:lnTo>
                              <a:lnTo>
                                <a:pt x="2267" y="2898"/>
                              </a:lnTo>
                              <a:lnTo>
                                <a:pt x="2268" y="2869"/>
                              </a:lnTo>
                              <a:lnTo>
                                <a:pt x="2270" y="2840"/>
                              </a:lnTo>
                              <a:lnTo>
                                <a:pt x="2274" y="2811"/>
                              </a:lnTo>
                              <a:lnTo>
                                <a:pt x="2278" y="2783"/>
                              </a:lnTo>
                              <a:lnTo>
                                <a:pt x="2285" y="2755"/>
                              </a:lnTo>
                              <a:lnTo>
                                <a:pt x="2292" y="2728"/>
                              </a:lnTo>
                              <a:lnTo>
                                <a:pt x="2301" y="2702"/>
                              </a:lnTo>
                              <a:lnTo>
                                <a:pt x="2311" y="2675"/>
                              </a:lnTo>
                              <a:lnTo>
                                <a:pt x="2323" y="2650"/>
                              </a:lnTo>
                              <a:lnTo>
                                <a:pt x="2335" y="2625"/>
                              </a:lnTo>
                              <a:lnTo>
                                <a:pt x="2349" y="2602"/>
                              </a:lnTo>
                              <a:lnTo>
                                <a:pt x="2364" y="2578"/>
                              </a:lnTo>
                              <a:lnTo>
                                <a:pt x="2380" y="2557"/>
                              </a:lnTo>
                              <a:lnTo>
                                <a:pt x="2397" y="2535"/>
                              </a:lnTo>
                              <a:lnTo>
                                <a:pt x="2415" y="2514"/>
                              </a:lnTo>
                              <a:lnTo>
                                <a:pt x="2434" y="2494"/>
                              </a:lnTo>
                              <a:lnTo>
                                <a:pt x="2454" y="2476"/>
                              </a:lnTo>
                              <a:lnTo>
                                <a:pt x="2475" y="2457"/>
                              </a:lnTo>
                              <a:lnTo>
                                <a:pt x="2496" y="2440"/>
                              </a:lnTo>
                              <a:lnTo>
                                <a:pt x="2518" y="2424"/>
                              </a:lnTo>
                              <a:lnTo>
                                <a:pt x="2542" y="2409"/>
                              </a:lnTo>
                              <a:lnTo>
                                <a:pt x="2566" y="2396"/>
                              </a:lnTo>
                              <a:lnTo>
                                <a:pt x="2590" y="2383"/>
                              </a:lnTo>
                              <a:lnTo>
                                <a:pt x="2615" y="2372"/>
                              </a:lnTo>
                              <a:lnTo>
                                <a:pt x="2642" y="2361"/>
                              </a:lnTo>
                              <a:lnTo>
                                <a:pt x="2668" y="2352"/>
                              </a:lnTo>
                              <a:lnTo>
                                <a:pt x="2695" y="2344"/>
                              </a:lnTo>
                              <a:lnTo>
                                <a:pt x="2723" y="2338"/>
                              </a:lnTo>
                              <a:lnTo>
                                <a:pt x="2751" y="2333"/>
                              </a:lnTo>
                              <a:lnTo>
                                <a:pt x="2780" y="2329"/>
                              </a:lnTo>
                              <a:lnTo>
                                <a:pt x="2810" y="2327"/>
                              </a:lnTo>
                              <a:lnTo>
                                <a:pt x="2838" y="2327"/>
                              </a:lnTo>
                              <a:lnTo>
                                <a:pt x="2868" y="2327"/>
                              </a:lnTo>
                              <a:lnTo>
                                <a:pt x="2897" y="2329"/>
                              </a:lnTo>
                              <a:lnTo>
                                <a:pt x="2926" y="2333"/>
                              </a:lnTo>
                              <a:lnTo>
                                <a:pt x="2953" y="2338"/>
                              </a:lnTo>
                              <a:lnTo>
                                <a:pt x="2981" y="2344"/>
                              </a:lnTo>
                              <a:lnTo>
                                <a:pt x="3008" y="2352"/>
                              </a:lnTo>
                              <a:lnTo>
                                <a:pt x="3035" y="2361"/>
                              </a:lnTo>
                              <a:lnTo>
                                <a:pt x="3061" y="2372"/>
                              </a:lnTo>
                              <a:lnTo>
                                <a:pt x="3086" y="2383"/>
                              </a:lnTo>
                              <a:lnTo>
                                <a:pt x="3111" y="2396"/>
                              </a:lnTo>
                              <a:lnTo>
                                <a:pt x="3135" y="2409"/>
                              </a:lnTo>
                              <a:lnTo>
                                <a:pt x="3158" y="2424"/>
                              </a:lnTo>
                              <a:lnTo>
                                <a:pt x="3181" y="2440"/>
                              </a:lnTo>
                              <a:lnTo>
                                <a:pt x="3201" y="2457"/>
                              </a:lnTo>
                              <a:lnTo>
                                <a:pt x="3223" y="2476"/>
                              </a:lnTo>
                              <a:lnTo>
                                <a:pt x="3243" y="2494"/>
                              </a:lnTo>
                              <a:lnTo>
                                <a:pt x="3262" y="2514"/>
                              </a:lnTo>
                              <a:lnTo>
                                <a:pt x="3279" y="2535"/>
                              </a:lnTo>
                              <a:lnTo>
                                <a:pt x="3296" y="2557"/>
                              </a:lnTo>
                              <a:lnTo>
                                <a:pt x="3312" y="2578"/>
                              </a:lnTo>
                              <a:lnTo>
                                <a:pt x="3327" y="2602"/>
                              </a:lnTo>
                              <a:lnTo>
                                <a:pt x="3341" y="2625"/>
                              </a:lnTo>
                              <a:lnTo>
                                <a:pt x="3353" y="2650"/>
                              </a:lnTo>
                              <a:lnTo>
                                <a:pt x="3365" y="2675"/>
                              </a:lnTo>
                              <a:lnTo>
                                <a:pt x="3375" y="2702"/>
                              </a:lnTo>
                              <a:lnTo>
                                <a:pt x="3384" y="2728"/>
                              </a:lnTo>
                              <a:lnTo>
                                <a:pt x="3392" y="2755"/>
                              </a:lnTo>
                              <a:lnTo>
                                <a:pt x="3398" y="2783"/>
                              </a:lnTo>
                              <a:lnTo>
                                <a:pt x="3404" y="2811"/>
                              </a:lnTo>
                              <a:lnTo>
                                <a:pt x="3407" y="2840"/>
                              </a:lnTo>
                              <a:lnTo>
                                <a:pt x="3409" y="2869"/>
                              </a:lnTo>
                              <a:lnTo>
                                <a:pt x="3409" y="2898"/>
                              </a:lnTo>
                              <a:lnTo>
                                <a:pt x="3409" y="2928"/>
                              </a:lnTo>
                              <a:lnTo>
                                <a:pt x="3407" y="2957"/>
                              </a:lnTo>
                              <a:lnTo>
                                <a:pt x="3404" y="2985"/>
                              </a:lnTo>
                              <a:lnTo>
                                <a:pt x="3398" y="3014"/>
                              </a:lnTo>
                              <a:lnTo>
                                <a:pt x="3392" y="3041"/>
                              </a:lnTo>
                              <a:lnTo>
                                <a:pt x="3384" y="3069"/>
                              </a:lnTo>
                              <a:lnTo>
                                <a:pt x="3375" y="3095"/>
                              </a:lnTo>
                              <a:lnTo>
                                <a:pt x="3365" y="3121"/>
                              </a:lnTo>
                              <a:lnTo>
                                <a:pt x="3353" y="3146"/>
                              </a:lnTo>
                              <a:lnTo>
                                <a:pt x="3341" y="3171"/>
                              </a:lnTo>
                              <a:lnTo>
                                <a:pt x="3327" y="3195"/>
                              </a:lnTo>
                              <a:lnTo>
                                <a:pt x="3312" y="3218"/>
                              </a:lnTo>
                              <a:lnTo>
                                <a:pt x="3296" y="3241"/>
                              </a:lnTo>
                              <a:lnTo>
                                <a:pt x="3279" y="3263"/>
                              </a:lnTo>
                              <a:lnTo>
                                <a:pt x="3262" y="3283"/>
                              </a:lnTo>
                              <a:lnTo>
                                <a:pt x="3243" y="3303"/>
                              </a:lnTo>
                              <a:lnTo>
                                <a:pt x="3223" y="3322"/>
                              </a:lnTo>
                              <a:lnTo>
                                <a:pt x="3201" y="3341"/>
                              </a:lnTo>
                              <a:lnTo>
                                <a:pt x="3181" y="3357"/>
                              </a:lnTo>
                              <a:lnTo>
                                <a:pt x="3158" y="3373"/>
                              </a:lnTo>
                              <a:lnTo>
                                <a:pt x="3135" y="3387"/>
                              </a:lnTo>
                              <a:lnTo>
                                <a:pt x="3111" y="3401"/>
                              </a:lnTo>
                              <a:lnTo>
                                <a:pt x="3086" y="3414"/>
                              </a:lnTo>
                              <a:lnTo>
                                <a:pt x="3061" y="3426"/>
                              </a:lnTo>
                              <a:lnTo>
                                <a:pt x="3035" y="3435"/>
                              </a:lnTo>
                              <a:lnTo>
                                <a:pt x="3008" y="3445"/>
                              </a:lnTo>
                              <a:lnTo>
                                <a:pt x="2981" y="3453"/>
                              </a:lnTo>
                              <a:lnTo>
                                <a:pt x="2953" y="3459"/>
                              </a:lnTo>
                              <a:lnTo>
                                <a:pt x="2926" y="3464"/>
                              </a:lnTo>
                              <a:lnTo>
                                <a:pt x="2897" y="3467"/>
                              </a:lnTo>
                              <a:lnTo>
                                <a:pt x="2868" y="3470"/>
                              </a:lnTo>
                              <a:lnTo>
                                <a:pt x="2838" y="3471"/>
                              </a:lnTo>
                              <a:close/>
                              <a:moveTo>
                                <a:pt x="2838" y="1969"/>
                              </a:moveTo>
                              <a:lnTo>
                                <a:pt x="2838" y="1969"/>
                              </a:lnTo>
                              <a:lnTo>
                                <a:pt x="2810" y="1969"/>
                              </a:lnTo>
                              <a:lnTo>
                                <a:pt x="2780" y="1967"/>
                              </a:lnTo>
                              <a:lnTo>
                                <a:pt x="2751" y="1962"/>
                              </a:lnTo>
                              <a:lnTo>
                                <a:pt x="2723" y="1958"/>
                              </a:lnTo>
                              <a:lnTo>
                                <a:pt x="2695" y="1951"/>
                              </a:lnTo>
                              <a:lnTo>
                                <a:pt x="2668" y="1944"/>
                              </a:lnTo>
                              <a:lnTo>
                                <a:pt x="2642" y="1935"/>
                              </a:lnTo>
                              <a:lnTo>
                                <a:pt x="2615" y="1925"/>
                              </a:lnTo>
                              <a:lnTo>
                                <a:pt x="2590" y="1913"/>
                              </a:lnTo>
                              <a:lnTo>
                                <a:pt x="2566" y="1901"/>
                              </a:lnTo>
                              <a:lnTo>
                                <a:pt x="2542" y="1887"/>
                              </a:lnTo>
                              <a:lnTo>
                                <a:pt x="2518" y="1872"/>
                              </a:lnTo>
                              <a:lnTo>
                                <a:pt x="2496" y="1856"/>
                              </a:lnTo>
                              <a:lnTo>
                                <a:pt x="2475" y="1839"/>
                              </a:lnTo>
                              <a:lnTo>
                                <a:pt x="2454" y="1821"/>
                              </a:lnTo>
                              <a:lnTo>
                                <a:pt x="2434" y="1802"/>
                              </a:lnTo>
                              <a:lnTo>
                                <a:pt x="2415" y="1782"/>
                              </a:lnTo>
                              <a:lnTo>
                                <a:pt x="2397" y="1761"/>
                              </a:lnTo>
                              <a:lnTo>
                                <a:pt x="2380" y="1740"/>
                              </a:lnTo>
                              <a:lnTo>
                                <a:pt x="2364" y="1717"/>
                              </a:lnTo>
                              <a:lnTo>
                                <a:pt x="2349" y="1694"/>
                              </a:lnTo>
                              <a:lnTo>
                                <a:pt x="2335" y="1670"/>
                              </a:lnTo>
                              <a:lnTo>
                                <a:pt x="2323" y="1646"/>
                              </a:lnTo>
                              <a:lnTo>
                                <a:pt x="2311" y="1620"/>
                              </a:lnTo>
                              <a:lnTo>
                                <a:pt x="2301" y="1595"/>
                              </a:lnTo>
                              <a:lnTo>
                                <a:pt x="2292" y="1567"/>
                              </a:lnTo>
                              <a:lnTo>
                                <a:pt x="2285" y="1541"/>
                              </a:lnTo>
                              <a:lnTo>
                                <a:pt x="2278" y="1512"/>
                              </a:lnTo>
                              <a:lnTo>
                                <a:pt x="2274" y="1485"/>
                              </a:lnTo>
                              <a:lnTo>
                                <a:pt x="2270" y="1456"/>
                              </a:lnTo>
                              <a:lnTo>
                                <a:pt x="2268" y="1427"/>
                              </a:lnTo>
                              <a:lnTo>
                                <a:pt x="2267" y="1397"/>
                              </a:lnTo>
                              <a:lnTo>
                                <a:pt x="2268" y="1368"/>
                              </a:lnTo>
                              <a:lnTo>
                                <a:pt x="2270" y="1339"/>
                              </a:lnTo>
                              <a:lnTo>
                                <a:pt x="2274" y="1310"/>
                              </a:lnTo>
                              <a:lnTo>
                                <a:pt x="2278" y="1283"/>
                              </a:lnTo>
                              <a:lnTo>
                                <a:pt x="2285" y="1255"/>
                              </a:lnTo>
                              <a:lnTo>
                                <a:pt x="2292" y="1228"/>
                              </a:lnTo>
                              <a:lnTo>
                                <a:pt x="2301" y="1201"/>
                              </a:lnTo>
                              <a:lnTo>
                                <a:pt x="2311" y="1175"/>
                              </a:lnTo>
                              <a:lnTo>
                                <a:pt x="2323" y="1150"/>
                              </a:lnTo>
                              <a:lnTo>
                                <a:pt x="2335" y="1125"/>
                              </a:lnTo>
                              <a:lnTo>
                                <a:pt x="2349" y="1101"/>
                              </a:lnTo>
                              <a:lnTo>
                                <a:pt x="2364" y="1078"/>
                              </a:lnTo>
                              <a:lnTo>
                                <a:pt x="2380" y="1055"/>
                              </a:lnTo>
                              <a:lnTo>
                                <a:pt x="2397" y="1033"/>
                              </a:lnTo>
                              <a:lnTo>
                                <a:pt x="2415" y="1013"/>
                              </a:lnTo>
                              <a:lnTo>
                                <a:pt x="2434" y="993"/>
                              </a:lnTo>
                              <a:lnTo>
                                <a:pt x="2454" y="974"/>
                              </a:lnTo>
                              <a:lnTo>
                                <a:pt x="2475" y="957"/>
                              </a:lnTo>
                              <a:lnTo>
                                <a:pt x="2496" y="940"/>
                              </a:lnTo>
                              <a:lnTo>
                                <a:pt x="2518" y="924"/>
                              </a:lnTo>
                              <a:lnTo>
                                <a:pt x="2542" y="909"/>
                              </a:lnTo>
                              <a:lnTo>
                                <a:pt x="2566" y="895"/>
                              </a:lnTo>
                              <a:lnTo>
                                <a:pt x="2590" y="883"/>
                              </a:lnTo>
                              <a:lnTo>
                                <a:pt x="2615" y="871"/>
                              </a:lnTo>
                              <a:lnTo>
                                <a:pt x="2642" y="861"/>
                              </a:lnTo>
                              <a:lnTo>
                                <a:pt x="2668" y="852"/>
                              </a:lnTo>
                              <a:lnTo>
                                <a:pt x="2695" y="844"/>
                              </a:lnTo>
                              <a:lnTo>
                                <a:pt x="2723" y="838"/>
                              </a:lnTo>
                              <a:lnTo>
                                <a:pt x="2751" y="832"/>
                              </a:lnTo>
                              <a:lnTo>
                                <a:pt x="2780" y="829"/>
                              </a:lnTo>
                              <a:lnTo>
                                <a:pt x="2810" y="827"/>
                              </a:lnTo>
                              <a:lnTo>
                                <a:pt x="2838" y="825"/>
                              </a:lnTo>
                              <a:lnTo>
                                <a:pt x="2868" y="827"/>
                              </a:lnTo>
                              <a:lnTo>
                                <a:pt x="2897" y="829"/>
                              </a:lnTo>
                              <a:lnTo>
                                <a:pt x="2926" y="832"/>
                              </a:lnTo>
                              <a:lnTo>
                                <a:pt x="2953" y="838"/>
                              </a:lnTo>
                              <a:lnTo>
                                <a:pt x="2981" y="844"/>
                              </a:lnTo>
                              <a:lnTo>
                                <a:pt x="3008" y="852"/>
                              </a:lnTo>
                              <a:lnTo>
                                <a:pt x="3035" y="861"/>
                              </a:lnTo>
                              <a:lnTo>
                                <a:pt x="3061" y="871"/>
                              </a:lnTo>
                              <a:lnTo>
                                <a:pt x="3086" y="883"/>
                              </a:lnTo>
                              <a:lnTo>
                                <a:pt x="3111" y="895"/>
                              </a:lnTo>
                              <a:lnTo>
                                <a:pt x="3135" y="909"/>
                              </a:lnTo>
                              <a:lnTo>
                                <a:pt x="3158" y="924"/>
                              </a:lnTo>
                              <a:lnTo>
                                <a:pt x="3181" y="940"/>
                              </a:lnTo>
                              <a:lnTo>
                                <a:pt x="3201" y="957"/>
                              </a:lnTo>
                              <a:lnTo>
                                <a:pt x="3223" y="974"/>
                              </a:lnTo>
                              <a:lnTo>
                                <a:pt x="3243" y="993"/>
                              </a:lnTo>
                              <a:lnTo>
                                <a:pt x="3262" y="1013"/>
                              </a:lnTo>
                              <a:lnTo>
                                <a:pt x="3279" y="1033"/>
                              </a:lnTo>
                              <a:lnTo>
                                <a:pt x="3296" y="1055"/>
                              </a:lnTo>
                              <a:lnTo>
                                <a:pt x="3312" y="1078"/>
                              </a:lnTo>
                              <a:lnTo>
                                <a:pt x="3327" y="1101"/>
                              </a:lnTo>
                              <a:lnTo>
                                <a:pt x="3341" y="1125"/>
                              </a:lnTo>
                              <a:lnTo>
                                <a:pt x="3353" y="1150"/>
                              </a:lnTo>
                              <a:lnTo>
                                <a:pt x="3365" y="1175"/>
                              </a:lnTo>
                              <a:lnTo>
                                <a:pt x="3375" y="1201"/>
                              </a:lnTo>
                              <a:lnTo>
                                <a:pt x="3384" y="1228"/>
                              </a:lnTo>
                              <a:lnTo>
                                <a:pt x="3392" y="1255"/>
                              </a:lnTo>
                              <a:lnTo>
                                <a:pt x="3398" y="1283"/>
                              </a:lnTo>
                              <a:lnTo>
                                <a:pt x="3404" y="1310"/>
                              </a:lnTo>
                              <a:lnTo>
                                <a:pt x="3407" y="1339"/>
                              </a:lnTo>
                              <a:lnTo>
                                <a:pt x="3409" y="1368"/>
                              </a:lnTo>
                              <a:lnTo>
                                <a:pt x="3409" y="1397"/>
                              </a:lnTo>
                              <a:lnTo>
                                <a:pt x="3409" y="1427"/>
                              </a:lnTo>
                              <a:lnTo>
                                <a:pt x="3407" y="1456"/>
                              </a:lnTo>
                              <a:lnTo>
                                <a:pt x="3404" y="1485"/>
                              </a:lnTo>
                              <a:lnTo>
                                <a:pt x="3398" y="1512"/>
                              </a:lnTo>
                              <a:lnTo>
                                <a:pt x="3392" y="1541"/>
                              </a:lnTo>
                              <a:lnTo>
                                <a:pt x="3384" y="1567"/>
                              </a:lnTo>
                              <a:lnTo>
                                <a:pt x="3375" y="1595"/>
                              </a:lnTo>
                              <a:lnTo>
                                <a:pt x="3365" y="1620"/>
                              </a:lnTo>
                              <a:lnTo>
                                <a:pt x="3353" y="1646"/>
                              </a:lnTo>
                              <a:lnTo>
                                <a:pt x="3341" y="1670"/>
                              </a:lnTo>
                              <a:lnTo>
                                <a:pt x="3327" y="1694"/>
                              </a:lnTo>
                              <a:lnTo>
                                <a:pt x="3312" y="1717"/>
                              </a:lnTo>
                              <a:lnTo>
                                <a:pt x="3296" y="1740"/>
                              </a:lnTo>
                              <a:lnTo>
                                <a:pt x="3279" y="1761"/>
                              </a:lnTo>
                              <a:lnTo>
                                <a:pt x="3262" y="1782"/>
                              </a:lnTo>
                              <a:lnTo>
                                <a:pt x="3243" y="1802"/>
                              </a:lnTo>
                              <a:lnTo>
                                <a:pt x="3223" y="1821"/>
                              </a:lnTo>
                              <a:lnTo>
                                <a:pt x="3201" y="1839"/>
                              </a:lnTo>
                              <a:lnTo>
                                <a:pt x="3181" y="1856"/>
                              </a:lnTo>
                              <a:lnTo>
                                <a:pt x="3158" y="1872"/>
                              </a:lnTo>
                              <a:lnTo>
                                <a:pt x="3135" y="1887"/>
                              </a:lnTo>
                              <a:lnTo>
                                <a:pt x="3111" y="1901"/>
                              </a:lnTo>
                              <a:lnTo>
                                <a:pt x="3086" y="1913"/>
                              </a:lnTo>
                              <a:lnTo>
                                <a:pt x="3061" y="1925"/>
                              </a:lnTo>
                              <a:lnTo>
                                <a:pt x="3035" y="1935"/>
                              </a:lnTo>
                              <a:lnTo>
                                <a:pt x="3008" y="1944"/>
                              </a:lnTo>
                              <a:lnTo>
                                <a:pt x="2981" y="1951"/>
                              </a:lnTo>
                              <a:lnTo>
                                <a:pt x="2953" y="1958"/>
                              </a:lnTo>
                              <a:lnTo>
                                <a:pt x="2926" y="1962"/>
                              </a:lnTo>
                              <a:lnTo>
                                <a:pt x="2897" y="1967"/>
                              </a:lnTo>
                              <a:lnTo>
                                <a:pt x="2868" y="1969"/>
                              </a:lnTo>
                              <a:lnTo>
                                <a:pt x="2838" y="1969"/>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卡带" o:spid="_x0000_s1026" o:spt="100" style="position:absolute;left:0pt;margin-left:340.85pt;margin-top:615.3pt;height:27.5pt;width:26.25pt;z-index:-167736320;v-text-anchor:middle;mso-width-relative:page;mso-height-relative:page;" fillcolor="#5B9BD5 [3204]" filled="t" stroked="f" coordsize="4425,4238" o:gfxdata="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" path="m2805,188l2805,188,2865,192,2926,198,2984,205,3040,213,3096,222,3150,231,3203,242,3254,253,3303,266,3352,278,3399,292,3445,306,3489,320,3533,336,3575,352,3615,370,3655,387,3693,404,3730,422,3766,440,3801,459,3834,478,3866,498,3898,517,3928,538,3958,557,3985,578,4013,598,4063,639,4111,680,4153,720,4193,760,4229,800,4261,838,4289,875,4315,910,4338,943,4358,974,4375,1001,4388,1027,4400,1049,4409,1068,4422,1095,4425,1104,4375,557,4353,526,4330,498,4306,469,4282,442,4257,415,4232,390,4206,366,4179,342,4153,319,4126,299,4097,277,4069,258,4040,239,4010,221,3981,204,3951,187,3920,172,3889,157,3858,142,3826,130,3794,117,3762,104,3729,94,3697,83,3664,74,3630,64,3564,48,3495,35,3426,23,3358,15,3289,8,3220,4,3150,2,3081,0,3012,2,2943,4,2875,8,2807,13,2741,20,2676,28,2611,37,2548,46,2485,58,2424,68,2366,80,2298,71,2228,66,2158,61,2123,60,2087,60,2034,60,1980,62,1927,66,1874,70,1821,76,1770,84,1718,92,1667,102,1616,112,1565,125,1516,139,1467,154,1418,170,1370,187,1322,204,1275,223,1228,244,1183,266,1137,288,1092,311,1048,336,1004,362,962,389,920,416,879,445,839,475,799,504,760,536,721,568,683,602,647,636,611,671,576,707,542,743,508,781,476,820,444,859,415,899,385,939,356,981,328,1022,302,1065,277,1109,251,1152,227,1197,206,1243,184,1288,163,1335,144,1382,126,1430,110,1478,94,1527,79,1576,65,1627,53,1677,42,1727,32,1778,24,1830,16,1882,10,1935,6,1988,2,2041,0,2094,0,2149,0,2202,2,2256,6,2309,10,2362,16,2414,24,2466,32,2518,42,2569,53,2619,65,2670,79,2720,94,2769,110,2818,126,2866,144,2914,163,2961,184,3008,206,3054,227,3099,251,3144,277,3187,302,3231,328,3274,356,3317,385,3358,415,3398,444,3438,476,3476,508,3515,542,3553,576,3590,611,3625,647,3660,683,3695,721,3728,760,3760,799,3792,839,3822,879,3851,920,3880,962,3908,1004,3935,1048,3960,1092,3985,1137,4009,1183,4031,1228,4052,1275,4073,1322,4092,1370,4111,1418,4128,1467,4143,1516,4158,1565,4171,1616,4184,1667,4195,1718,4204,1770,4214,1821,4220,1874,4226,1927,4231,1980,4234,2034,4236,2087,4238,2141,4236,2195,4234,2249,4231,2301,4226,2354,4220,2406,4214,2458,4204,2509,4195,2559,4184,2610,4171,2660,4158,2709,4143,2758,4128,2806,4111,2854,4092,2901,4073,2948,4052,2993,4031,3039,4009,3084,3985,3127,3960,3171,3935,3214,3908,3255,3880,3297,3851,3337,3822,3377,3792,3416,3760,3455,3728,3493,3695,3529,3660,3565,3625,3600,3590,3634,3553,3668,3515,3700,3476,3732,3438,3761,3398,3791,3358,3820,3317,3847,3274,3874,3231,3899,3187,3925,3144,3949,3099,3970,3054,3992,3008,4013,2961,4032,2914,4050,2866,4066,2818,4082,2769,4097,2720,4111,2670,4123,2619,4134,2569,4144,2518,4152,2466,4160,2414,4166,2362,4170,2309,4174,2256,4176,2202,4177,2149,4176,2106,4175,2064,4173,2023,4170,1981,4166,1940,4162,1898,4157,1857,4151,1817,4144,1777,4136,1737,4128,1697,4119,1657,4109,1619,4098,1580,4087,1541,4074,1503,4062,1465,4048,1428,4034,1390,4019,1353,4003,1317,3987,1280,3971,1245,3953,1209,3935,1174,3917,1140,3897,1105,3877,1071,3856,1038,3836,1005,3813,972,3791,940,3767,908,3744,877,3720,846,3695,816,3670,785,3644,757,3617,727,3590,700,3562,671,3535,644,3506,618,3477,591,3448,565,3417,540,3388,515,3357,491,3325,468,3293,445,3261,422,3228,400,3195,379,3161,358,3127,339,3093,319,3059,301,3023,283,2988,266,2952,248,2916,232,2879,216,2842,202,2805,188xm1338,3471l1338,3471,1308,3470,1279,3467,1250,3464,1223,3459,1195,3453,1168,3445,1141,3435,1115,3426,1090,3414,1065,3401,1041,3387,1018,3373,995,3357,973,3341,953,3322,933,3303,914,3283,896,3263,880,3241,864,3218,849,3195,835,3171,823,3146,811,3121,801,3095,792,3069,784,3041,777,3014,772,2985,769,2957,767,2928,766,2898,767,2869,769,2840,772,2811,777,2783,784,2755,792,2728,801,2702,811,2675,823,2650,835,2625,849,2602,864,2578,880,2557,896,2535,914,2514,933,2494,953,2476,973,2457,995,2440,1018,2424,1041,2409,1065,2396,1090,2383,1115,2372,1141,2361,1168,2352,1195,2344,1223,2338,1250,2333,1279,2329,1308,2327,1338,2327,1366,2327,1396,2329,1425,2333,1453,2338,1481,2344,1508,2352,1534,2361,1561,2372,1586,2383,1610,2396,1634,2409,1658,2424,1680,2440,1701,2457,1722,2476,1742,2494,1761,2514,1779,2535,1796,2557,1812,2578,1827,2602,1841,2625,1853,2650,1865,2675,1875,2702,1884,2728,1892,2755,1898,2783,1903,2811,1907,2840,1909,2869,1909,2898,1909,2928,1907,2957,1903,2985,1898,3014,1892,3041,1884,3069,1875,3095,1865,3121,1853,3146,1841,3171,1827,3195,1812,3218,1796,3241,1779,3263,1761,3283,1742,3303,1722,3322,1701,3341,1680,3357,1658,3373,1634,3387,1610,3401,1586,3414,1561,3426,1534,3435,1508,3445,1481,3453,1453,3459,1425,3464,1396,3467,1366,3470,1338,3471xm1338,1969l1338,1969,1308,1969,1279,1967,1250,1962,1223,1958,1195,1951,1168,1944,1141,1935,1115,1925,1090,1913,1065,1901,1041,1887,1018,1872,995,1856,973,1839,953,1821,933,1802,914,1782,896,1761,880,1740,864,1717,849,1694,835,1670,823,1646,811,1620,801,1595,792,1567,784,1541,777,1512,772,1485,769,1456,767,1427,766,1397,767,1368,769,1339,772,1310,777,1283,784,1255,792,1228,801,1201,811,1175,823,1150,835,1125,849,1101,864,1078,880,1055,896,1033,914,1013,933,993,953,974,973,957,995,940,1018,924,1041,909,1065,895,1090,883,1115,871,1141,861,1168,852,1195,844,1223,838,1250,832,1279,829,1308,827,1338,825,1366,827,1396,829,1425,832,1453,838,1481,844,1508,852,1534,861,1561,871,1586,883,1610,895,1634,909,1658,924,1680,940,1701,957,1722,974,1742,993,1761,1013,1779,1033,1796,1055,1812,1078,1827,1101,1841,1125,1853,1150,1865,1175,1875,1201,1884,1228,1892,1255,1898,1283,1903,1310,1907,1339,1909,1368,1909,1397,1909,1427,1907,1456,1903,1485,1898,1512,1892,1541,1884,1567,1875,1595,1865,1620,1853,1646,1841,1670,1827,1694,1812,1717,1796,1740,1779,1761,1761,1782,1742,1802,1722,1821,1701,1839,1680,1856,1658,1872,1634,1887,1610,1901,1586,1913,1561,1925,1534,1935,1508,1944,1481,1951,1453,1958,1425,1962,1396,1967,1366,1969,1338,1969xm2838,3471l2838,3471,2810,3470,2780,3467,2751,3464,2723,3459,2695,3453,2668,3445,2642,3435,2615,3426,2590,3414,2566,3401,2542,3387,2518,3373,2496,3357,2475,3341,2454,3322,2434,3303,2415,3283,2397,3263,2380,3241,2364,3218,2349,3195,2335,3171,2323,3146,2311,3121,2301,3095,2292,3069,2285,3041,2278,3014,2274,2985,2270,2957,2268,2928,2267,2898,2268,2869,2270,2840,2274,2811,2278,2783,2285,2755,2292,2728,2301,2702,2311,2675,2323,2650,2335,2625,2349,2602,2364,2578,2380,2557,2397,2535,2415,2514,2434,2494,2454,2476,2475,2457,2496,2440,2518,2424,2542,2409,2566,2396,2590,2383,2615,2372,2642,2361,2668,2352,2695,2344,2723,2338,2751,2333,2780,2329,2810,2327,2838,2327,2868,2327,2897,2329,2926,2333,2953,2338,2981,2344,3008,2352,3035,2361,3061,2372,3086,2383,3111,2396,3135,2409,3158,2424,3181,2440,3201,2457,3223,2476,3243,2494,3262,2514,3279,2535,3296,2557,3312,2578,3327,2602,3341,2625,3353,2650,3365,2675,3375,2702,3384,2728,3392,2755,3398,2783,3404,2811,3407,2840,3409,2869,3409,2898,3409,2928,3407,2957,3404,2985,3398,3014,3392,3041,3384,3069,3375,3095,3365,3121,3353,3146,3341,3171,3327,3195,3312,3218,3296,3241,3279,3263,3262,3283,3243,3303,3223,3322,3201,3341,3181,3357,3158,3373,3135,3387,3111,3401,3086,3414,3061,3426,3035,3435,3008,3445,2981,3453,2953,3459,2926,3464,2897,3467,2868,3470,2838,3471xm2838,1969l2838,1969,2810,1969,2780,1967,2751,1962,2723,1958,2695,1951,2668,1944,2642,1935,2615,1925,2590,1913,2566,1901,2542,1887,2518,1872,2496,1856,2475,1839,2454,1821,2434,1802,2415,1782,2397,1761,2380,1740,2364,1717,2349,1694,2335,1670,2323,1646,2311,1620,2301,1595,2292,1567,2285,1541,2278,1512,2274,1485,2270,1456,2268,1427,2267,1397,2268,1368,2270,1339,2274,1310,2278,1283,2285,1255,2292,1228,2301,1201,2311,1175,2323,1150,2335,1125,2349,1101,2364,1078,2380,1055,2397,1033,2415,1013,2434,993,2454,974,2475,957,2496,940,2518,924,2542,909,2566,895,2590,883,2615,871,2642,861,2668,852,2695,844,2723,838,2751,832,2780,829,2810,827,2838,825,2868,827,2897,829,2926,832,2953,838,2981,844,3008,852,3035,861,3061,871,3086,883,3111,895,3135,909,3158,924,3181,940,3201,957,3223,974,3243,993,3262,1013,3279,1033,3296,1055,3312,1078,3327,1101,3341,1125,3353,1150,3365,1175,3375,1201,3384,1228,3392,1255,3398,1283,3404,1310,3407,1339,3409,1368,3409,1397,3409,1427,3407,1456,3404,1485,3398,1512,3392,1541,3384,1567,3375,1595,3365,1620,3353,1646,3341,1670,3327,1694,3312,1717,3296,1740,3279,1761,3262,1782,3243,1802,3223,1821,3201,1839,3181,1856,3158,1872,3135,1887,3111,1901,3086,1913,3061,1925,3035,1935,3008,1944,2981,1951,2953,1958,2926,1962,2897,1967,2868,1969,2838,1969xe">
                <v:path o:connectlocs="@0,@0;@0,@0;@0,@0;@0,@0;@0,@0;@0,@0;@0,@0;@0,@0;@0,@0;@0,@0;0,@0;@0,@0;@0,@0;@0,@0;@0,@0;@0,@0;@0,@0;@0,@0;@0,@0;@0,@0;@0,@0;@0,@0;@0,@0;@0,@0;@0,@0;@0,@0;@0,@0;@0,@0;@0,@0;@0,@0;@0,@0;@0,@0;@0,@0;@0,@0;@0,@0;@0,@0;@0,@0;@0,@0;@0,@0;@0,@0;@0,@0;@0,@0;@0,@0;@0,@0;@0,@0;@0,@0;@0,@0;@0,@0;@0,@0;@0,@0;@0,@0;@0,@0;@0,@0;@0,@0;@0,@0;@0,@0;@0,@0;@0,@0;@0,@0" o:connectangles="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32000" behindDoc="0" locked="0" layoutInCell="1" allowOverlap="1">
                <wp:simplePos x="0" y="0"/>
                <wp:positionH relativeFrom="column">
                  <wp:posOffset>3487420</wp:posOffset>
                </wp:positionH>
                <wp:positionV relativeFrom="paragraph">
                  <wp:posOffset>7846060</wp:posOffset>
                </wp:positionV>
                <wp:extent cx="349250" cy="269875"/>
                <wp:effectExtent l="0" t="0" r="6350" b="9525"/>
                <wp:wrapNone/>
                <wp:docPr id="338" name="录像机"/>
                <wp:cNvGraphicFramePr/>
                <a:graphic xmlns:a="http://schemas.openxmlformats.org/drawingml/2006/main">
                  <a:graphicData uri="http://schemas.microsoft.com/office/word/2010/wordprocessingShape">
                    <wps:wsp>
                      <wps:cNvSpPr/>
                      <wps:spPr>
                        <a:xfrm>
                          <a:off x="4630420" y="8760460"/>
                          <a:ext cx="349250" cy="269875"/>
                        </a:xfrm>
                        <a:custGeom>
                          <a:avLst/>
                          <a:gdLst/>
                          <a:ahLst/>
                          <a:cxnLst/>
                          <a:rect l="l" t="t" r="r" b="b"/>
                          <a:pathLst>
                            <a:path w="3710374" h="2848566">
                              <a:moveTo>
                                <a:pt x="132902" y="1177607"/>
                              </a:moveTo>
                              <a:cubicBezTo>
                                <a:pt x="206302" y="1177607"/>
                                <a:pt x="265804" y="1237109"/>
                                <a:pt x="265804" y="1310509"/>
                              </a:cubicBezTo>
                              <a:lnTo>
                                <a:pt x="265804" y="1822976"/>
                              </a:lnTo>
                              <a:cubicBezTo>
                                <a:pt x="265804" y="1896376"/>
                                <a:pt x="206302" y="1955878"/>
                                <a:pt x="132902" y="1955878"/>
                              </a:cubicBezTo>
                              <a:cubicBezTo>
                                <a:pt x="59502" y="1955878"/>
                                <a:pt x="0" y="1896376"/>
                                <a:pt x="0" y="1822976"/>
                              </a:cubicBezTo>
                              <a:lnTo>
                                <a:pt x="0" y="1310509"/>
                              </a:lnTo>
                              <a:cubicBezTo>
                                <a:pt x="0" y="1237109"/>
                                <a:pt x="59502" y="1177607"/>
                                <a:pt x="132902" y="1177607"/>
                              </a:cubicBezTo>
                              <a:close/>
                              <a:moveTo>
                                <a:pt x="3676647" y="1014899"/>
                              </a:moveTo>
                              <a:cubicBezTo>
                                <a:pt x="3699953" y="1011726"/>
                                <a:pt x="3709766" y="1038156"/>
                                <a:pt x="3709762" y="1126078"/>
                              </a:cubicBezTo>
                              <a:lnTo>
                                <a:pt x="3709762" y="2733814"/>
                              </a:lnTo>
                              <a:cubicBezTo>
                                <a:pt x="3714789" y="2810852"/>
                                <a:pt x="3689665" y="2852720"/>
                                <a:pt x="3604255" y="2784056"/>
                              </a:cubicBezTo>
                              <a:cubicBezTo>
                                <a:pt x="3539382" y="2731902"/>
                                <a:pt x="3308368" y="2542961"/>
                                <a:pt x="3100502" y="2373078"/>
                              </a:cubicBezTo>
                              <a:lnTo>
                                <a:pt x="2983265" y="2373078"/>
                              </a:lnTo>
                              <a:lnTo>
                                <a:pt x="2983265" y="2692091"/>
                              </a:lnTo>
                              <a:cubicBezTo>
                                <a:pt x="2983265" y="2778510"/>
                                <a:pt x="2913209" y="2848566"/>
                                <a:pt x="2826790" y="2848566"/>
                              </a:cubicBezTo>
                              <a:lnTo>
                                <a:pt x="542844" y="2848566"/>
                              </a:lnTo>
                              <a:cubicBezTo>
                                <a:pt x="456425" y="2848566"/>
                                <a:pt x="386369" y="2778510"/>
                                <a:pt x="386369" y="2692091"/>
                              </a:cubicBezTo>
                              <a:lnTo>
                                <a:pt x="386369" y="1261585"/>
                              </a:lnTo>
                              <a:cubicBezTo>
                                <a:pt x="386369" y="1175166"/>
                                <a:pt x="456425" y="1105110"/>
                                <a:pt x="542844" y="1105110"/>
                              </a:cubicBezTo>
                              <a:lnTo>
                                <a:pt x="2826790" y="1105110"/>
                              </a:lnTo>
                              <a:cubicBezTo>
                                <a:pt x="2913209" y="1105110"/>
                                <a:pt x="2983265" y="1175166"/>
                                <a:pt x="2983265" y="1261585"/>
                              </a:cubicBezTo>
                              <a:lnTo>
                                <a:pt x="2983265" y="1470870"/>
                              </a:lnTo>
                              <a:lnTo>
                                <a:pt x="3095401" y="1470870"/>
                              </a:lnTo>
                              <a:cubicBezTo>
                                <a:pt x="3315877" y="1289257"/>
                                <a:pt x="3568799" y="1079374"/>
                                <a:pt x="3619327" y="1045691"/>
                              </a:cubicBezTo>
                              <a:cubicBezTo>
                                <a:pt x="3643821" y="1029362"/>
                                <a:pt x="3662662" y="1016802"/>
                                <a:pt x="3676647" y="1014899"/>
                              </a:cubicBezTo>
                              <a:close/>
                              <a:moveTo>
                                <a:pt x="2266043" y="0"/>
                              </a:moveTo>
                              <a:cubicBezTo>
                                <a:pt x="2555481" y="0"/>
                                <a:pt x="2790117" y="234636"/>
                                <a:pt x="2790117" y="524074"/>
                              </a:cubicBezTo>
                              <a:cubicBezTo>
                                <a:pt x="2790117" y="813512"/>
                                <a:pt x="2555481" y="1048148"/>
                                <a:pt x="2266043" y="1048148"/>
                              </a:cubicBezTo>
                              <a:cubicBezTo>
                                <a:pt x="1976605" y="1048148"/>
                                <a:pt x="1741969" y="813512"/>
                                <a:pt x="1741969" y="524074"/>
                              </a:cubicBezTo>
                              <a:cubicBezTo>
                                <a:pt x="1741969" y="234636"/>
                                <a:pt x="1976605" y="0"/>
                                <a:pt x="2266043" y="0"/>
                              </a:cubicBezTo>
                              <a:close/>
                              <a:moveTo>
                                <a:pt x="1041907" y="0"/>
                              </a:moveTo>
                              <a:cubicBezTo>
                                <a:pt x="1331345" y="0"/>
                                <a:pt x="1565981" y="234636"/>
                                <a:pt x="1565981" y="524074"/>
                              </a:cubicBezTo>
                              <a:cubicBezTo>
                                <a:pt x="1565981" y="813512"/>
                                <a:pt x="1331345" y="1048148"/>
                                <a:pt x="1041907" y="1048148"/>
                              </a:cubicBezTo>
                              <a:cubicBezTo>
                                <a:pt x="752469" y="1048148"/>
                                <a:pt x="517833" y="813512"/>
                                <a:pt x="517833" y="524074"/>
                              </a:cubicBezTo>
                              <a:cubicBezTo>
                                <a:pt x="517833" y="234636"/>
                                <a:pt x="752469" y="0"/>
                                <a:pt x="1041907" y="0"/>
                              </a:cubicBezTo>
                              <a:close/>
                            </a:path>
                          </a:pathLst>
                        </a:custGeom>
                        <a:solidFill>
                          <a:schemeClr val="accent1"/>
                        </a:solidFill>
                        <a:ln w="12700">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录像机" o:spid="_x0000_s1026" o:spt="100" style="position:absolute;left:0pt;margin-left:274.6pt;margin-top:617.8pt;height:21.25pt;width:27.5pt;z-index:-167735296;v-text-anchor:middle;mso-width-relative:page;mso-height-relative:page;" fillcolor="#5B9BD5 [3204]" filled="t" stroked="f" coordsize="3710374,2848566" o:gfxdata="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ef/CQNoAAAANAQAADwAAAAAAAAABACAAAAAiAAAAZHJzL2Rvd25yZXYueG1s&#10;UEsBAhQAFAAAAAgAh07iQBBGZYMUBQAAWxAAAA4AAAAAAAAAAQAgAAAAKQEAAGRycy9lMm9Eb2Mu&#10;eG1sUEsFBgAAAAAGAAYAWQEAAK8IAAAAAA==&#10;" path="m132902,1177607c206302,1177607,265804,1237109,265804,1310509l265804,1822976c265804,1896376,206302,1955878,132902,1955878c59502,1955878,0,1896376,0,1822976l0,1310509c0,1237109,59502,1177607,132902,1177607xm3676647,1014899c3699953,1011726,3709766,1038156,3709762,1126078l3709762,2733814c3714789,2810852,3689665,2852720,3604255,2784056c3539382,2731902,3308368,2542961,3100502,2373078l2983265,2373078,2983265,2692091c2983265,2778510,2913209,2848566,2826790,2848566l542844,2848566c456425,2848566,386369,2778510,386369,2692091l386369,1261585c386369,1175166,456425,1105110,542844,1105110l2826790,1105110c2913209,1105110,2983265,1175166,2983265,1261585l2983265,1470870,3095401,1470870c3315877,1289257,3568799,1079374,3619327,1045691c3643821,1029362,3662662,1016802,3676647,1014899xm2266043,0c2555481,0,2790117,234636,2790117,524074c2790117,813512,2555481,1048148,2266043,1048148c1976605,1048148,1741969,813512,1741969,524074c1741969,234636,1976605,0,2266043,0xm1041907,0c1331345,0,1565981,234636,1565981,524074c1565981,813512,1331345,1048148,1041907,1048148c752469,1048148,517833,813512,517833,524074c517833,234636,752469,0,1041907,0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229952" behindDoc="0" locked="0" layoutInCell="1" allowOverlap="1">
                <wp:simplePos x="0" y="0"/>
                <wp:positionH relativeFrom="column">
                  <wp:posOffset>2614295</wp:posOffset>
                </wp:positionH>
                <wp:positionV relativeFrom="paragraph">
                  <wp:posOffset>7766685</wp:posOffset>
                </wp:positionV>
                <wp:extent cx="349250" cy="333375"/>
                <wp:effectExtent l="0" t="0" r="6350" b="22225"/>
                <wp:wrapNone/>
                <wp:docPr id="80" name="场记板"/>
                <wp:cNvGraphicFramePr/>
                <a:graphic xmlns:a="http://schemas.openxmlformats.org/drawingml/2006/main">
                  <a:graphicData uri="http://schemas.microsoft.com/office/word/2010/wordprocessingShape">
                    <wps:wsp>
                      <wps:cNvSpPr/>
                      <wps:spPr bwMode="auto">
                        <a:xfrm>
                          <a:off x="4566920" y="8681085"/>
                          <a:ext cx="349250" cy="333375"/>
                        </a:xfrm>
                        <a:custGeom>
                          <a:avLst/>
                          <a:gdLst>
                            <a:gd name="T0" fmla="*/ 477551 w 1511300"/>
                            <a:gd name="T1" fmla="*/ 1378409 h 1482725"/>
                            <a:gd name="T2" fmla="*/ 477551 w 1511300"/>
                            <a:gd name="T3" fmla="*/ 1498148 h 1482725"/>
                            <a:gd name="T4" fmla="*/ 1513513 w 1511300"/>
                            <a:gd name="T5" fmla="*/ 1498148 h 1482725"/>
                            <a:gd name="T6" fmla="*/ 1513513 w 1511300"/>
                            <a:gd name="T7" fmla="*/ 1378409 h 1482725"/>
                            <a:gd name="T8" fmla="*/ 477551 w 1511300"/>
                            <a:gd name="T9" fmla="*/ 1102887 h 1482725"/>
                            <a:gd name="T10" fmla="*/ 477551 w 1511300"/>
                            <a:gd name="T11" fmla="*/ 1223028 h 1482725"/>
                            <a:gd name="T12" fmla="*/ 1513513 w 1511300"/>
                            <a:gd name="T13" fmla="*/ 1223028 h 1482725"/>
                            <a:gd name="T14" fmla="*/ 1513513 w 1511300"/>
                            <a:gd name="T15" fmla="*/ 1102887 h 1482725"/>
                            <a:gd name="T16" fmla="*/ 393890 w 1511300"/>
                            <a:gd name="T17" fmla="*/ 734858 h 1482725"/>
                            <a:gd name="T18" fmla="*/ 1905000 w 1511300"/>
                            <a:gd name="T19" fmla="*/ 734858 h 1482725"/>
                            <a:gd name="T20" fmla="*/ 1905000 w 1511300"/>
                            <a:gd name="T21" fmla="*/ 1868981 h 1482725"/>
                            <a:gd name="T22" fmla="*/ 40030 w 1511300"/>
                            <a:gd name="T23" fmla="*/ 1868981 h 1482725"/>
                            <a:gd name="T24" fmla="*/ 40030 w 1511300"/>
                            <a:gd name="T25" fmla="*/ 1088471 h 1482725"/>
                            <a:gd name="T26" fmla="*/ 40021 w 1511300"/>
                            <a:gd name="T27" fmla="*/ 496260 h 1482725"/>
                            <a:gd name="T28" fmla="*/ 280147 w 1511300"/>
                            <a:gd name="T29" fmla="*/ 735387 h 1482725"/>
                            <a:gd name="T30" fmla="*/ 40021 w 1511300"/>
                            <a:gd name="T31" fmla="*/ 974512 h 1482725"/>
                            <a:gd name="T32" fmla="*/ 687305 w 1511300"/>
                            <a:gd name="T33" fmla="*/ 278324 h 1482725"/>
                            <a:gd name="T34" fmla="*/ 444326 w 1511300"/>
                            <a:gd name="T35" fmla="*/ 323177 h 1482725"/>
                            <a:gd name="T36" fmla="*/ 581628 w 1511300"/>
                            <a:gd name="T37" fmla="*/ 559853 h 1482725"/>
                            <a:gd name="T38" fmla="*/ 824206 w 1511300"/>
                            <a:gd name="T39" fmla="*/ 515401 h 1482725"/>
                            <a:gd name="T40" fmla="*/ 1183269 w 1511300"/>
                            <a:gd name="T41" fmla="*/ 187419 h 1482725"/>
                            <a:gd name="T42" fmla="*/ 940291 w 1511300"/>
                            <a:gd name="T43" fmla="*/ 231871 h 1482725"/>
                            <a:gd name="T44" fmla="*/ 1077592 w 1511300"/>
                            <a:gd name="T45" fmla="*/ 468547 h 1482725"/>
                            <a:gd name="T46" fmla="*/ 1320571 w 1511300"/>
                            <a:gd name="T47" fmla="*/ 423695 h 1482725"/>
                            <a:gd name="T48" fmla="*/ 1679235 w 1511300"/>
                            <a:gd name="T49" fmla="*/ 96513 h 1482725"/>
                            <a:gd name="T50" fmla="*/ 1436656 w 1511300"/>
                            <a:gd name="T51" fmla="*/ 140965 h 1482725"/>
                            <a:gd name="T52" fmla="*/ 1573557 w 1511300"/>
                            <a:gd name="T53" fmla="*/ 377240 h 1482725"/>
                            <a:gd name="T54" fmla="*/ 1794118 w 1511300"/>
                            <a:gd name="T55" fmla="*/ 336793 h 1482725"/>
                            <a:gd name="T56" fmla="*/ 1782910 w 1511300"/>
                            <a:gd name="T57" fmla="*/ 274721 h 1482725"/>
                            <a:gd name="T58" fmla="*/ 1805327 w 1511300"/>
                            <a:gd name="T59" fmla="*/ 0 h 1482725"/>
                            <a:gd name="T60" fmla="*/ 1877781 w 1511300"/>
                            <a:gd name="T61" fmla="*/ 394860 h 1482725"/>
                            <a:gd name="T62" fmla="*/ 344653 w 1511300"/>
                            <a:gd name="T63" fmla="*/ 676389 h 1482725"/>
                            <a:gd name="T64" fmla="*/ 0 w 1511300"/>
                            <a:gd name="T65" fmla="*/ 331186 h 148272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11300" h="1482725">
                              <a:moveTo>
                                <a:pt x="378857" y="1093538"/>
                              </a:moveTo>
                              <a:lnTo>
                                <a:pt x="378857" y="1188531"/>
                              </a:lnTo>
                              <a:lnTo>
                                <a:pt x="1200720" y="1188531"/>
                              </a:lnTo>
                              <a:lnTo>
                                <a:pt x="1200720" y="1093538"/>
                              </a:lnTo>
                              <a:lnTo>
                                <a:pt x="378857" y="1093538"/>
                              </a:lnTo>
                              <a:close/>
                              <a:moveTo>
                                <a:pt x="378857" y="874957"/>
                              </a:moveTo>
                              <a:lnTo>
                                <a:pt x="378857" y="970269"/>
                              </a:lnTo>
                              <a:lnTo>
                                <a:pt x="1200720" y="970269"/>
                              </a:lnTo>
                              <a:lnTo>
                                <a:pt x="1200720" y="874957"/>
                              </a:lnTo>
                              <a:lnTo>
                                <a:pt x="378857" y="874957"/>
                              </a:lnTo>
                              <a:close/>
                              <a:moveTo>
                                <a:pt x="312486" y="582987"/>
                              </a:moveTo>
                              <a:lnTo>
                                <a:pt x="1511300" y="582987"/>
                              </a:lnTo>
                              <a:lnTo>
                                <a:pt x="1511300" y="1482725"/>
                              </a:lnTo>
                              <a:lnTo>
                                <a:pt x="31757" y="1482725"/>
                              </a:lnTo>
                              <a:lnTo>
                                <a:pt x="31757" y="863520"/>
                              </a:lnTo>
                              <a:lnTo>
                                <a:pt x="312486" y="582987"/>
                              </a:lnTo>
                              <a:close/>
                              <a:moveTo>
                                <a:pt x="31750" y="393700"/>
                              </a:moveTo>
                              <a:lnTo>
                                <a:pt x="222250" y="583407"/>
                              </a:lnTo>
                              <a:lnTo>
                                <a:pt x="31750" y="773113"/>
                              </a:lnTo>
                              <a:lnTo>
                                <a:pt x="31750" y="393700"/>
                              </a:lnTo>
                              <a:close/>
                              <a:moveTo>
                                <a:pt x="545262" y="220804"/>
                              </a:moveTo>
                              <a:lnTo>
                                <a:pt x="352499" y="256387"/>
                              </a:lnTo>
                              <a:lnTo>
                                <a:pt x="461425" y="444150"/>
                              </a:lnTo>
                              <a:lnTo>
                                <a:pt x="653870" y="408885"/>
                              </a:lnTo>
                              <a:lnTo>
                                <a:pt x="545262" y="220804"/>
                              </a:lnTo>
                              <a:close/>
                              <a:moveTo>
                                <a:pt x="938727" y="148686"/>
                              </a:moveTo>
                              <a:lnTo>
                                <a:pt x="745964" y="183951"/>
                              </a:lnTo>
                              <a:lnTo>
                                <a:pt x="854890" y="371714"/>
                              </a:lnTo>
                              <a:lnTo>
                                <a:pt x="1047653" y="336131"/>
                              </a:lnTo>
                              <a:lnTo>
                                <a:pt x="938727" y="148686"/>
                              </a:lnTo>
                              <a:close/>
                              <a:moveTo>
                                <a:pt x="1332193" y="76567"/>
                              </a:moveTo>
                              <a:lnTo>
                                <a:pt x="1139747" y="111832"/>
                              </a:lnTo>
                              <a:lnTo>
                                <a:pt x="1248355" y="299277"/>
                              </a:lnTo>
                              <a:lnTo>
                                <a:pt x="1423334" y="267189"/>
                              </a:lnTo>
                              <a:lnTo>
                                <a:pt x="1414442" y="217945"/>
                              </a:lnTo>
                              <a:lnTo>
                                <a:pt x="1332193" y="76567"/>
                              </a:lnTo>
                              <a:close/>
                              <a:moveTo>
                                <a:pt x="1432226" y="0"/>
                              </a:moveTo>
                              <a:lnTo>
                                <a:pt x="1489706" y="313256"/>
                              </a:lnTo>
                              <a:lnTo>
                                <a:pt x="273425" y="536602"/>
                              </a:lnTo>
                              <a:lnTo>
                                <a:pt x="0" y="262741"/>
                              </a:lnTo>
                              <a:lnTo>
                                <a:pt x="1432226"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场记板" o:spid="_x0000_s1026" o:spt="100" style="position:absolute;left:0pt;margin-left:205.85pt;margin-top:611.55pt;height:26.25pt;width:27.5pt;z-index:-167737344;v-text-anchor:middle;mso-width-relative:page;mso-height-relative:page;" fillcolor="#5B9BD5 [3204]" filled="t" stroked="f" coordsize="1511300,1482725" o:gfxdata="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" path="m378857,1093538l378857,1188531,1200720,1188531,1200720,1093538,378857,1093538xm378857,874957l378857,970269,1200720,970269,1200720,874957,378857,874957xm312486,582987l1511300,582987,1511300,1482725,31757,1482725,31757,863520,312486,582987xm31750,393700l222250,583407,31750,773113,31750,393700xm545262,220804l352499,256387,461425,444150,653870,408885,545262,220804xm938727,148686l745964,183951,854890,371714,1047653,336131,938727,148686xm1332193,76567l1139747,111832,1248355,299277,1423334,267189,1414442,217945,1332193,76567xm1432226,0l1489706,313256,273425,536602,0,262741,1432226,0xe">
                <v:path o:connectlocs="110358,309920;110358,336842;349761,336842;349761,309920;110358,247972;110358,274984;349761,274984;349761,247972;91025,165225;440231,165225;440231,420220;9250,420220;9250,244731;9248,111578;64739,165343;9248,219108;158830,62578;102680,72662;134409,125877;190467,115882;273444,42139;217294,52133;249023,105347;305173,95263;388058,21699;332000,31694;363637,84818;414607,75724;412017,61768;417197,0;433940,88780;79646,152078;0,74463" o:connectangles="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26880" behindDoc="0" locked="0" layoutInCell="1" allowOverlap="1">
                <wp:simplePos x="0" y="0"/>
                <wp:positionH relativeFrom="column">
                  <wp:posOffset>1880870</wp:posOffset>
                </wp:positionH>
                <wp:positionV relativeFrom="paragraph">
                  <wp:posOffset>7756525</wp:posOffset>
                </wp:positionV>
                <wp:extent cx="323215" cy="317500"/>
                <wp:effectExtent l="0" t="0" r="10160" b="12700"/>
                <wp:wrapNone/>
                <wp:docPr id="77" name="咖啡"/>
                <wp:cNvGraphicFramePr/>
                <a:graphic xmlns:a="http://schemas.openxmlformats.org/drawingml/2006/main">
                  <a:graphicData uri="http://schemas.microsoft.com/office/word/2010/wordprocessingShape">
                    <wps:wsp>
                      <wps:cNvSpPr/>
                      <wps:spPr bwMode="auto">
                        <a:xfrm>
                          <a:off x="3023870" y="8734425"/>
                          <a:ext cx="323215" cy="317500"/>
                        </a:xfrm>
                        <a:custGeom>
                          <a:avLst/>
                          <a:gdLst>
                            <a:gd name="T0" fmla="*/ 1479542 w 2700"/>
                            <a:gd name="T1" fmla="*/ 1396279 h 2780"/>
                            <a:gd name="T2" fmla="*/ 1438139 w 2700"/>
                            <a:gd name="T3" fmla="*/ 1405346 h 2780"/>
                            <a:gd name="T4" fmla="*/ 1428435 w 2700"/>
                            <a:gd name="T5" fmla="*/ 1407289 h 2780"/>
                            <a:gd name="T6" fmla="*/ 1388324 w 2700"/>
                            <a:gd name="T7" fmla="*/ 1411174 h 2780"/>
                            <a:gd name="T8" fmla="*/ 1387678 w 2700"/>
                            <a:gd name="T9" fmla="*/ 1411174 h 2780"/>
                            <a:gd name="T10" fmla="*/ 1347568 w 2700"/>
                            <a:gd name="T11" fmla="*/ 1409879 h 2780"/>
                            <a:gd name="T12" fmla="*/ 1339157 w 2700"/>
                            <a:gd name="T13" fmla="*/ 1409232 h 2780"/>
                            <a:gd name="T14" fmla="*/ 1300988 w 2700"/>
                            <a:gd name="T15" fmla="*/ 1403403 h 2780"/>
                            <a:gd name="T16" fmla="*/ 1101085 w 2700"/>
                            <a:gd name="T17" fmla="*/ 1652739 h 2780"/>
                            <a:gd name="T18" fmla="*/ 536310 w 2700"/>
                            <a:gd name="T19" fmla="*/ 1652739 h 2780"/>
                            <a:gd name="T20" fmla="*/ 177907 w 2700"/>
                            <a:gd name="T21" fmla="*/ 942942 h 2780"/>
                            <a:gd name="T22" fmla="*/ 177907 w 2700"/>
                            <a:gd name="T23" fmla="*/ 939704 h 2780"/>
                            <a:gd name="T24" fmla="*/ 177907 w 2700"/>
                            <a:gd name="T25" fmla="*/ 937761 h 2780"/>
                            <a:gd name="T26" fmla="*/ 176614 w 2700"/>
                            <a:gd name="T27" fmla="*/ 901494 h 2780"/>
                            <a:gd name="T28" fmla="*/ 177907 w 2700"/>
                            <a:gd name="T29" fmla="*/ 901494 h 2780"/>
                            <a:gd name="T30" fmla="*/ 273007 w 2700"/>
                            <a:gd name="T31" fmla="*/ 792045 h 2780"/>
                            <a:gd name="T32" fmla="*/ 1357919 w 2700"/>
                            <a:gd name="T33" fmla="*/ 792045 h 2780"/>
                            <a:gd name="T34" fmla="*/ 1451077 w 2700"/>
                            <a:gd name="T35" fmla="*/ 884656 h 2780"/>
                            <a:gd name="T36" fmla="*/ 1451077 w 2700"/>
                            <a:gd name="T37" fmla="*/ 884656 h 2780"/>
                            <a:gd name="T38" fmla="*/ 1494422 w 2700"/>
                            <a:gd name="T39" fmla="*/ 889189 h 2780"/>
                            <a:gd name="T40" fmla="*/ 1497657 w 2700"/>
                            <a:gd name="T41" fmla="*/ 889837 h 2780"/>
                            <a:gd name="T42" fmla="*/ 1575289 w 2700"/>
                            <a:gd name="T43" fmla="*/ 913799 h 2780"/>
                            <a:gd name="T44" fmla="*/ 1579818 w 2700"/>
                            <a:gd name="T45" fmla="*/ 915741 h 2780"/>
                            <a:gd name="T46" fmla="*/ 1612164 w 2700"/>
                            <a:gd name="T47" fmla="*/ 934523 h 2780"/>
                            <a:gd name="T48" fmla="*/ 1612811 w 2700"/>
                            <a:gd name="T49" fmla="*/ 935170 h 2780"/>
                            <a:gd name="T50" fmla="*/ 1641923 w 2700"/>
                            <a:gd name="T51" fmla="*/ 957837 h 2780"/>
                            <a:gd name="T52" fmla="*/ 1647099 w 2700"/>
                            <a:gd name="T53" fmla="*/ 962370 h 2780"/>
                            <a:gd name="T54" fmla="*/ 1670389 w 2700"/>
                            <a:gd name="T55" fmla="*/ 988275 h 2780"/>
                            <a:gd name="T56" fmla="*/ 1671035 w 2700"/>
                            <a:gd name="T57" fmla="*/ 989571 h 2780"/>
                            <a:gd name="T58" fmla="*/ 1689797 w 2700"/>
                            <a:gd name="T59" fmla="*/ 1019361 h 2780"/>
                            <a:gd name="T60" fmla="*/ 1693678 w 2700"/>
                            <a:gd name="T61" fmla="*/ 1026485 h 2780"/>
                            <a:gd name="T62" fmla="*/ 1706617 w 2700"/>
                            <a:gd name="T63" fmla="*/ 1059514 h 2780"/>
                            <a:gd name="T64" fmla="*/ 1479542 w 2700"/>
                            <a:gd name="T65" fmla="*/ 1396279 h 2780"/>
                            <a:gd name="T66" fmla="*/ 478086 w 2700"/>
                            <a:gd name="T67" fmla="*/ 901494 h 2780"/>
                            <a:gd name="T68" fmla="*/ 319586 w 2700"/>
                            <a:gd name="T69" fmla="*/ 901494 h 2780"/>
                            <a:gd name="T70" fmla="*/ 601650 w 2700"/>
                            <a:gd name="T71" fmla="*/ 1558833 h 2780"/>
                            <a:gd name="T72" fmla="*/ 478086 w 2700"/>
                            <a:gd name="T73" fmla="*/ 901494 h 2780"/>
                            <a:gd name="T74" fmla="*/ 1591462 w 2700"/>
                            <a:gd name="T75" fmla="*/ 1093838 h 2780"/>
                            <a:gd name="T76" fmla="*/ 1451077 w 2700"/>
                            <a:gd name="T77" fmla="*/ 987628 h 2780"/>
                            <a:gd name="T78" fmla="*/ 1355331 w 2700"/>
                            <a:gd name="T79" fmla="*/ 1306907 h 2780"/>
                            <a:gd name="T80" fmla="*/ 1370857 w 2700"/>
                            <a:gd name="T81" fmla="*/ 1308850 h 2780"/>
                            <a:gd name="T82" fmla="*/ 1377974 w 2700"/>
                            <a:gd name="T83" fmla="*/ 1309497 h 2780"/>
                            <a:gd name="T84" fmla="*/ 1409026 w 2700"/>
                            <a:gd name="T85" fmla="*/ 1308850 h 2780"/>
                            <a:gd name="T86" fmla="*/ 1418084 w 2700"/>
                            <a:gd name="T87" fmla="*/ 1307555 h 2780"/>
                            <a:gd name="T88" fmla="*/ 1451724 w 2700"/>
                            <a:gd name="T89" fmla="*/ 1300431 h 2780"/>
                            <a:gd name="T90" fmla="*/ 1591462 w 2700"/>
                            <a:gd name="T91" fmla="*/ 1093838 h 2780"/>
                            <a:gd name="T92" fmla="*/ 907004 w 2700"/>
                            <a:gd name="T93" fmla="*/ 735054 h 2780"/>
                            <a:gd name="T94" fmla="*/ 859778 w 2700"/>
                            <a:gd name="T95" fmla="*/ 345832 h 2780"/>
                            <a:gd name="T96" fmla="*/ 999516 w 2700"/>
                            <a:gd name="T97" fmla="*/ 0 h 2780"/>
                            <a:gd name="T98" fmla="*/ 907004 w 2700"/>
                            <a:gd name="T99" fmla="*/ 735054 h 2780"/>
                            <a:gd name="T100" fmla="*/ 663109 w 2700"/>
                            <a:gd name="T101" fmla="*/ 735054 h 2780"/>
                            <a:gd name="T102" fmla="*/ 624293 w 2700"/>
                            <a:gd name="T103" fmla="*/ 419013 h 2780"/>
                            <a:gd name="T104" fmla="*/ 738801 w 2700"/>
                            <a:gd name="T105" fmla="*/ 135354 h 2780"/>
                            <a:gd name="T106" fmla="*/ 663109 w 2700"/>
                            <a:gd name="T107" fmla="*/ 735054 h 2780"/>
                            <a:gd name="T108" fmla="*/ 1462722 w 2700"/>
                            <a:gd name="T109" fmla="*/ 1800397 h 2780"/>
                            <a:gd name="T110" fmla="*/ 130034 w 2700"/>
                            <a:gd name="T111" fmla="*/ 1800397 h 2780"/>
                            <a:gd name="T112" fmla="*/ 18761 w 2700"/>
                            <a:gd name="T113" fmla="*/ 1692891 h 2780"/>
                            <a:gd name="T114" fmla="*/ 1561056 w 2700"/>
                            <a:gd name="T115" fmla="*/ 1692891 h 2780"/>
                            <a:gd name="T116" fmla="*/ 1462722 w 2700"/>
                            <a:gd name="T117" fmla="*/ 1800397 h 278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700" h="2780">
                              <a:moveTo>
                                <a:pt x="2287" y="2156"/>
                              </a:moveTo>
                              <a:cubicBezTo>
                                <a:pt x="2266" y="2162"/>
                                <a:pt x="2244" y="2167"/>
                                <a:pt x="2223" y="2170"/>
                              </a:cubicBezTo>
                              <a:cubicBezTo>
                                <a:pt x="2218" y="2171"/>
                                <a:pt x="2213" y="2172"/>
                                <a:pt x="2208" y="2173"/>
                              </a:cubicBezTo>
                              <a:cubicBezTo>
                                <a:pt x="2187" y="2176"/>
                                <a:pt x="2166" y="2178"/>
                                <a:pt x="2146" y="2179"/>
                              </a:cubicBezTo>
                              <a:cubicBezTo>
                                <a:pt x="2145" y="2179"/>
                                <a:pt x="2145" y="2179"/>
                                <a:pt x="2145" y="2179"/>
                              </a:cubicBezTo>
                              <a:cubicBezTo>
                                <a:pt x="2124" y="2180"/>
                                <a:pt x="2103" y="2179"/>
                                <a:pt x="2083" y="2177"/>
                              </a:cubicBezTo>
                              <a:cubicBezTo>
                                <a:pt x="2079" y="2177"/>
                                <a:pt x="2074" y="2176"/>
                                <a:pt x="2070" y="2176"/>
                              </a:cubicBezTo>
                              <a:cubicBezTo>
                                <a:pt x="2050" y="2174"/>
                                <a:pt x="2030" y="2171"/>
                                <a:pt x="2011" y="2167"/>
                              </a:cubicBezTo>
                              <a:cubicBezTo>
                                <a:pt x="1935" y="2278"/>
                                <a:pt x="1834" y="2435"/>
                                <a:pt x="1702" y="2552"/>
                              </a:cubicBezTo>
                              <a:cubicBezTo>
                                <a:pt x="1669" y="2552"/>
                                <a:pt x="866" y="2552"/>
                                <a:pt x="829" y="2552"/>
                              </a:cubicBezTo>
                              <a:cubicBezTo>
                                <a:pt x="364" y="2311"/>
                                <a:pt x="288" y="1656"/>
                                <a:pt x="275" y="1456"/>
                              </a:cubicBezTo>
                              <a:cubicBezTo>
                                <a:pt x="275" y="1455"/>
                                <a:pt x="275" y="1453"/>
                                <a:pt x="275" y="1451"/>
                              </a:cubicBezTo>
                              <a:cubicBezTo>
                                <a:pt x="275" y="1448"/>
                                <a:pt x="275" y="1448"/>
                                <a:pt x="275" y="1448"/>
                              </a:cubicBezTo>
                              <a:cubicBezTo>
                                <a:pt x="273" y="1413"/>
                                <a:pt x="273" y="1392"/>
                                <a:pt x="273" y="1392"/>
                              </a:cubicBezTo>
                              <a:cubicBezTo>
                                <a:pt x="275" y="1392"/>
                                <a:pt x="275" y="1392"/>
                                <a:pt x="275" y="1392"/>
                              </a:cubicBezTo>
                              <a:cubicBezTo>
                                <a:pt x="275" y="1311"/>
                                <a:pt x="340" y="1223"/>
                                <a:pt x="422" y="1223"/>
                              </a:cubicBezTo>
                              <a:cubicBezTo>
                                <a:pt x="2099" y="1223"/>
                                <a:pt x="2099" y="1223"/>
                                <a:pt x="2099" y="1223"/>
                              </a:cubicBezTo>
                              <a:cubicBezTo>
                                <a:pt x="2171" y="1223"/>
                                <a:pt x="2231" y="1297"/>
                                <a:pt x="2243" y="1366"/>
                              </a:cubicBezTo>
                              <a:cubicBezTo>
                                <a:pt x="2243" y="1366"/>
                                <a:pt x="2243" y="1366"/>
                                <a:pt x="2243" y="1366"/>
                              </a:cubicBezTo>
                              <a:cubicBezTo>
                                <a:pt x="2266" y="1367"/>
                                <a:pt x="2288" y="1369"/>
                                <a:pt x="2310" y="1373"/>
                              </a:cubicBezTo>
                              <a:cubicBezTo>
                                <a:pt x="2312" y="1373"/>
                                <a:pt x="2313" y="1373"/>
                                <a:pt x="2315" y="1374"/>
                              </a:cubicBezTo>
                              <a:cubicBezTo>
                                <a:pt x="2357" y="1381"/>
                                <a:pt x="2398" y="1393"/>
                                <a:pt x="2435" y="1411"/>
                              </a:cubicBezTo>
                              <a:cubicBezTo>
                                <a:pt x="2437" y="1412"/>
                                <a:pt x="2439" y="1413"/>
                                <a:pt x="2442" y="1414"/>
                              </a:cubicBezTo>
                              <a:cubicBezTo>
                                <a:pt x="2459" y="1423"/>
                                <a:pt x="2477" y="1432"/>
                                <a:pt x="2492" y="1443"/>
                              </a:cubicBezTo>
                              <a:cubicBezTo>
                                <a:pt x="2493" y="1443"/>
                                <a:pt x="2493" y="1443"/>
                                <a:pt x="2493" y="1444"/>
                              </a:cubicBezTo>
                              <a:cubicBezTo>
                                <a:pt x="2509" y="1454"/>
                                <a:pt x="2524" y="1466"/>
                                <a:pt x="2538" y="1479"/>
                              </a:cubicBezTo>
                              <a:cubicBezTo>
                                <a:pt x="2541" y="1481"/>
                                <a:pt x="2543" y="1484"/>
                                <a:pt x="2546" y="1486"/>
                              </a:cubicBezTo>
                              <a:cubicBezTo>
                                <a:pt x="2559" y="1499"/>
                                <a:pt x="2571" y="1512"/>
                                <a:pt x="2582" y="1526"/>
                              </a:cubicBezTo>
                              <a:cubicBezTo>
                                <a:pt x="2582" y="1526"/>
                                <a:pt x="2583" y="1527"/>
                                <a:pt x="2583" y="1528"/>
                              </a:cubicBezTo>
                              <a:cubicBezTo>
                                <a:pt x="2594" y="1542"/>
                                <a:pt x="2604" y="1558"/>
                                <a:pt x="2612" y="1574"/>
                              </a:cubicBezTo>
                              <a:cubicBezTo>
                                <a:pt x="2614" y="1577"/>
                                <a:pt x="2616" y="1581"/>
                                <a:pt x="2618" y="1585"/>
                              </a:cubicBezTo>
                              <a:cubicBezTo>
                                <a:pt x="2626" y="1602"/>
                                <a:pt x="2633" y="1619"/>
                                <a:pt x="2638" y="1636"/>
                              </a:cubicBezTo>
                              <a:cubicBezTo>
                                <a:pt x="2700" y="1848"/>
                                <a:pt x="2543" y="2081"/>
                                <a:pt x="2287" y="2156"/>
                              </a:cubicBezTo>
                              <a:close/>
                              <a:moveTo>
                                <a:pt x="739" y="1392"/>
                              </a:moveTo>
                              <a:cubicBezTo>
                                <a:pt x="494" y="1392"/>
                                <a:pt x="494" y="1392"/>
                                <a:pt x="494" y="1392"/>
                              </a:cubicBezTo>
                              <a:cubicBezTo>
                                <a:pt x="494" y="1392"/>
                                <a:pt x="462" y="2161"/>
                                <a:pt x="930" y="2407"/>
                              </a:cubicBezTo>
                              <a:cubicBezTo>
                                <a:pt x="565" y="1693"/>
                                <a:pt x="739" y="1392"/>
                                <a:pt x="739" y="1392"/>
                              </a:cubicBezTo>
                              <a:close/>
                              <a:moveTo>
                                <a:pt x="2460" y="1689"/>
                              </a:moveTo>
                              <a:cubicBezTo>
                                <a:pt x="2433" y="1597"/>
                                <a:pt x="2347" y="1537"/>
                                <a:pt x="2243" y="1525"/>
                              </a:cubicBezTo>
                              <a:cubicBezTo>
                                <a:pt x="2237" y="1643"/>
                                <a:pt x="2203" y="1825"/>
                                <a:pt x="2095" y="2018"/>
                              </a:cubicBezTo>
                              <a:cubicBezTo>
                                <a:pt x="2103" y="2019"/>
                                <a:pt x="2111" y="2021"/>
                                <a:pt x="2119" y="2021"/>
                              </a:cubicBezTo>
                              <a:cubicBezTo>
                                <a:pt x="2123" y="2021"/>
                                <a:pt x="2126" y="2022"/>
                                <a:pt x="2130" y="2022"/>
                              </a:cubicBezTo>
                              <a:cubicBezTo>
                                <a:pt x="2146" y="2023"/>
                                <a:pt x="2162" y="2022"/>
                                <a:pt x="2178" y="2021"/>
                              </a:cubicBezTo>
                              <a:cubicBezTo>
                                <a:pt x="2183" y="2020"/>
                                <a:pt x="2187" y="2020"/>
                                <a:pt x="2192" y="2019"/>
                              </a:cubicBezTo>
                              <a:cubicBezTo>
                                <a:pt x="2209" y="2017"/>
                                <a:pt x="2227" y="2013"/>
                                <a:pt x="2244" y="2008"/>
                              </a:cubicBezTo>
                              <a:cubicBezTo>
                                <a:pt x="2401" y="1962"/>
                                <a:pt x="2498" y="1819"/>
                                <a:pt x="2460" y="1689"/>
                              </a:cubicBezTo>
                              <a:close/>
                              <a:moveTo>
                                <a:pt x="1402" y="1135"/>
                              </a:moveTo>
                              <a:cubicBezTo>
                                <a:pt x="1716" y="713"/>
                                <a:pt x="1402" y="608"/>
                                <a:pt x="1329" y="534"/>
                              </a:cubicBezTo>
                              <a:cubicBezTo>
                                <a:pt x="1255" y="460"/>
                                <a:pt x="1187" y="59"/>
                                <a:pt x="1545" y="0"/>
                              </a:cubicBezTo>
                              <a:cubicBezTo>
                                <a:pt x="1142" y="412"/>
                                <a:pt x="2182" y="605"/>
                                <a:pt x="1402" y="1135"/>
                              </a:cubicBezTo>
                              <a:close/>
                              <a:moveTo>
                                <a:pt x="1025" y="1135"/>
                              </a:moveTo>
                              <a:cubicBezTo>
                                <a:pt x="1282" y="789"/>
                                <a:pt x="1025" y="707"/>
                                <a:pt x="965" y="647"/>
                              </a:cubicBezTo>
                              <a:cubicBezTo>
                                <a:pt x="905" y="587"/>
                                <a:pt x="849" y="257"/>
                                <a:pt x="1142" y="209"/>
                              </a:cubicBezTo>
                              <a:cubicBezTo>
                                <a:pt x="813" y="546"/>
                                <a:pt x="1664" y="701"/>
                                <a:pt x="1025" y="1135"/>
                              </a:cubicBezTo>
                              <a:close/>
                              <a:moveTo>
                                <a:pt x="2261" y="2780"/>
                              </a:moveTo>
                              <a:cubicBezTo>
                                <a:pt x="2099" y="2780"/>
                                <a:pt x="402" y="2780"/>
                                <a:pt x="201" y="2780"/>
                              </a:cubicBezTo>
                              <a:cubicBezTo>
                                <a:pt x="0" y="2780"/>
                                <a:pt x="29" y="2614"/>
                                <a:pt x="29" y="2614"/>
                              </a:cubicBezTo>
                              <a:cubicBezTo>
                                <a:pt x="2413" y="2614"/>
                                <a:pt x="2413" y="2614"/>
                                <a:pt x="2413" y="2614"/>
                              </a:cubicBezTo>
                              <a:cubicBezTo>
                                <a:pt x="2413" y="2614"/>
                                <a:pt x="2422" y="2780"/>
                                <a:pt x="2261" y="2780"/>
                              </a:cubicBezTo>
                              <a:close/>
                            </a:path>
                          </a:pathLst>
                        </a:custGeom>
                        <a:solidFill>
                          <a:schemeClr val="accent1"/>
                        </a:solidFill>
                        <a:ln>
                          <a:noFill/>
                        </a:ln>
                      </wps:spPr>
                      <wps:bodyPr anchor="ctr" anchorCtr="1"/>
                    </wps:wsp>
                  </a:graphicData>
                </a:graphic>
              </wp:anchor>
            </w:drawing>
          </mc:Choice>
          <mc:Fallback>
            <w:pict>
              <v:shape id="咖啡" o:spid="_x0000_s1026" o:spt="100" style="position:absolute;left:0pt;margin-left:148.1pt;margin-top:610.75pt;height:25pt;width:25.45pt;z-index:-167740416;v-text-anchor:middle-center;mso-width-relative:page;mso-height-relative:page;" fillcolor="#5B9BD5 [3204]" filled="t" stroked="f" coordsize="2700,2780" o:gfxdata="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" path="m2287,2156c2266,2162,2244,2167,2223,2170c2218,2171,2213,2172,2208,2173c2187,2176,2166,2178,2146,2179c2145,2179,2145,2179,2145,2179c2124,2180,2103,2179,2083,2177c2079,2177,2074,2176,2070,2176c2050,2174,2030,2171,2011,2167c1935,2278,1834,2435,1702,2552c1669,2552,866,2552,829,2552c364,2311,288,1656,275,1456c275,1455,275,1453,275,1451c275,1448,275,1448,275,1448c273,1413,273,1392,273,1392c275,1392,275,1392,275,1392c275,1311,340,1223,422,1223c2099,1223,2099,1223,2099,1223c2171,1223,2231,1297,2243,1366c2243,1366,2243,1366,2243,1366c2266,1367,2288,1369,2310,1373c2312,1373,2313,1373,2315,1374c2357,1381,2398,1393,2435,1411c2437,1412,2439,1413,2442,1414c2459,1423,2477,1432,2492,1443c2493,1443,2493,1443,2493,1444c2509,1454,2524,1466,2538,1479c2541,1481,2543,1484,2546,1486c2559,1499,2571,1512,2582,1526c2582,1526,2583,1527,2583,1528c2594,1542,2604,1558,2612,1574c2614,1577,2616,1581,2618,1585c2626,1602,2633,1619,2638,1636c2700,1848,2543,2081,2287,2156xm739,1392c494,1392,494,1392,494,1392c494,1392,462,2161,930,2407c565,1693,739,1392,739,1392xm2460,1689c2433,1597,2347,1537,2243,1525c2237,1643,2203,1825,2095,2018c2103,2019,2111,2021,2119,2021c2123,2021,2126,2022,2130,2022c2146,2023,2162,2022,2178,2021c2183,2020,2187,2020,2192,2019c2209,2017,2227,2013,2244,2008c2401,1962,2498,1819,2460,1689xm1402,1135c1716,713,1402,608,1329,534c1255,460,1187,59,1545,0c1142,412,2182,605,1402,1135xm1025,1135c1282,789,1025,707,965,647c905,587,849,257,1142,209c813,546,1664,701,1025,1135xm2261,2780c2099,2780,402,2780,201,2780c0,2780,29,2614,29,2614c2413,2614,2413,2614,2413,2614c2413,2614,2422,2780,2261,2780xe">
                <v:path o:connectlocs="177114876,159467116;172158554,160502645;170996895,160724553;166195237,161168253;166117905,161168253;161316367,161020353;160309492,160946460;155740309,160280738;131810069,188757062;64201272,188757062;21297115,107692116;21297115,107322309;21297115,107100401;21142331,102958397;21297115,102958397;32681465,90458376;162555477,90458376;173707352,101035352;173707352,101035352;178896150,101553060;179283410,101627067;188576679,104363734;189118842,104585527;192990958,106730594;193068410,106804487;196553386,109393254;197173001,109910962;199961029,112869536;200038362,113017551;202284347,116419826;202748938,117233448;204297856,121005645;177114876,159467116;57231320,102958397;38257403,102958397;72023075,178032186;57231320,102958397;190512737,124925742;173707352,112795643;162245670,149260062;164104276,149481969;164956246,149555862;168673458,149481969;169757785,149334069;173784804,148520446;190512737,124925742;108576776,83949512;102923387,39497000;119651319,0;108576776,83949512;79380287,83949512;74733652,47854901;88441320,15458595;79380287,83949512;175101367,205620880;15566273,205620880;2245865,193342767;186872857,193342767;175101367,205620880" o:connectangles="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13568" behindDoc="0" locked="0" layoutInCell="1" allowOverlap="1">
                <wp:simplePos x="0" y="0"/>
                <wp:positionH relativeFrom="column">
                  <wp:posOffset>299085</wp:posOffset>
                </wp:positionH>
                <wp:positionV relativeFrom="paragraph">
                  <wp:posOffset>7762875</wp:posOffset>
                </wp:positionV>
                <wp:extent cx="304800" cy="296545"/>
                <wp:effectExtent l="0" t="0" r="0" b="8255"/>
                <wp:wrapNone/>
                <wp:docPr id="58" name="耳机"/>
                <wp:cNvGraphicFramePr/>
                <a:graphic xmlns:a="http://schemas.openxmlformats.org/drawingml/2006/main">
                  <a:graphicData uri="http://schemas.microsoft.com/office/word/2010/wordprocessingShape">
                    <wps:wsp>
                      <wps:cNvSpPr/>
                      <wps:spPr>
                        <a:xfrm>
                          <a:off x="3882390" y="7319010"/>
                          <a:ext cx="304800" cy="296545"/>
                        </a:xfrm>
                        <a:custGeom>
                          <a:avLst/>
                          <a:gdLst>
                            <a:gd name="connsiteX0" fmla="*/ 7294257 w 8709025"/>
                            <a:gd name="connsiteY0" fmla="*/ 2608768 h 5641695"/>
                            <a:gd name="connsiteX1" fmla="*/ 7365669 w 8709025"/>
                            <a:gd name="connsiteY1" fmla="*/ 2634905 h 5641695"/>
                            <a:gd name="connsiteX2" fmla="*/ 8297853 w 8709025"/>
                            <a:gd name="connsiteY2" fmla="*/ 3895849 h 5641695"/>
                            <a:gd name="connsiteX3" fmla="*/ 8305800 w 8709025"/>
                            <a:gd name="connsiteY3" fmla="*/ 4053232 h 5641695"/>
                            <a:gd name="connsiteX4" fmla="*/ 8297853 w 8709025"/>
                            <a:gd name="connsiteY4" fmla="*/ 4210615 h 5641695"/>
                            <a:gd name="connsiteX5" fmla="*/ 7365669 w 8709025"/>
                            <a:gd name="connsiteY5" fmla="*/ 5471558 h 5641695"/>
                            <a:gd name="connsiteX6" fmla="*/ 7294257 w 8709025"/>
                            <a:gd name="connsiteY6" fmla="*/ 5497695 h 5641695"/>
                            <a:gd name="connsiteX7" fmla="*/ 7393254 w 8709025"/>
                            <a:gd name="connsiteY7" fmla="*/ 5482587 h 5641695"/>
                            <a:gd name="connsiteX8" fmla="*/ 8550679 w 8709025"/>
                            <a:gd name="connsiteY8" fmla="*/ 4202405 h 5641695"/>
                            <a:gd name="connsiteX9" fmla="*/ 8558212 w 8709025"/>
                            <a:gd name="connsiteY9" fmla="*/ 4053232 h 5641695"/>
                            <a:gd name="connsiteX10" fmla="*/ 8550679 w 8709025"/>
                            <a:gd name="connsiteY10" fmla="*/ 3904058 h 5641695"/>
                            <a:gd name="connsiteX11" fmla="*/ 7393254 w 8709025"/>
                            <a:gd name="connsiteY11" fmla="*/ 2623877 h 5641695"/>
                            <a:gd name="connsiteX12" fmla="*/ 1414768 w 8709025"/>
                            <a:gd name="connsiteY12" fmla="*/ 2608768 h 5641695"/>
                            <a:gd name="connsiteX13" fmla="*/ 1315771 w 8709025"/>
                            <a:gd name="connsiteY13" fmla="*/ 2623877 h 5641695"/>
                            <a:gd name="connsiteX14" fmla="*/ 158346 w 8709025"/>
                            <a:gd name="connsiteY14" fmla="*/ 3904058 h 5641695"/>
                            <a:gd name="connsiteX15" fmla="*/ 150813 w 8709025"/>
                            <a:gd name="connsiteY15" fmla="*/ 4053232 h 5641695"/>
                            <a:gd name="connsiteX16" fmla="*/ 158346 w 8709025"/>
                            <a:gd name="connsiteY16" fmla="*/ 4202405 h 5641695"/>
                            <a:gd name="connsiteX17" fmla="*/ 1315771 w 8709025"/>
                            <a:gd name="connsiteY17" fmla="*/ 5482587 h 5641695"/>
                            <a:gd name="connsiteX18" fmla="*/ 1414768 w 8709025"/>
                            <a:gd name="connsiteY18" fmla="*/ 5497695 h 5641695"/>
                            <a:gd name="connsiteX19" fmla="*/ 1343356 w 8709025"/>
                            <a:gd name="connsiteY19" fmla="*/ 5471558 h 5641695"/>
                            <a:gd name="connsiteX20" fmla="*/ 411172 w 8709025"/>
                            <a:gd name="connsiteY20" fmla="*/ 4210615 h 5641695"/>
                            <a:gd name="connsiteX21" fmla="*/ 403225 w 8709025"/>
                            <a:gd name="connsiteY21" fmla="*/ 4053232 h 5641695"/>
                            <a:gd name="connsiteX22" fmla="*/ 411172 w 8709025"/>
                            <a:gd name="connsiteY22" fmla="*/ 3895849 h 5641695"/>
                            <a:gd name="connsiteX23" fmla="*/ 1343356 w 8709025"/>
                            <a:gd name="connsiteY23" fmla="*/ 2634905 h 5641695"/>
                            <a:gd name="connsiteX24" fmla="*/ 4354513 w 8709025"/>
                            <a:gd name="connsiteY24" fmla="*/ 0 h 5641695"/>
                            <a:gd name="connsiteX25" fmla="*/ 6995109 w 8709025"/>
                            <a:gd name="connsiteY25" fmla="*/ 2382914 h 5641695"/>
                            <a:gd name="connsiteX26" fmla="*/ 6999242 w 8709025"/>
                            <a:gd name="connsiteY26" fmla="*/ 2464767 h 5641695"/>
                            <a:gd name="connsiteX27" fmla="*/ 7120561 w 8709025"/>
                            <a:gd name="connsiteY27" fmla="*/ 2464767 h 5641695"/>
                            <a:gd name="connsiteX28" fmla="*/ 8709025 w 8709025"/>
                            <a:gd name="connsiteY28" fmla="*/ 4053231 h 5641695"/>
                            <a:gd name="connsiteX29" fmla="*/ 7120561 w 8709025"/>
                            <a:gd name="connsiteY29" fmla="*/ 5641695 h 5641695"/>
                            <a:gd name="connsiteX30" fmla="*/ 7008813 w 8709025"/>
                            <a:gd name="connsiteY30" fmla="*/ 5641695 h 5641695"/>
                            <a:gd name="connsiteX31" fmla="*/ 6945312 w 8709025"/>
                            <a:gd name="connsiteY31" fmla="*/ 5641695 h 5641695"/>
                            <a:gd name="connsiteX32" fmla="*/ 6453313 w 8709025"/>
                            <a:gd name="connsiteY32" fmla="*/ 5641695 h 5641695"/>
                            <a:gd name="connsiteX33" fmla="*/ 6453313 w 8709025"/>
                            <a:gd name="connsiteY33" fmla="*/ 2833068 h 5641695"/>
                            <a:gd name="connsiteX34" fmla="*/ 6452797 w 8709025"/>
                            <a:gd name="connsiteY34" fmla="*/ 2833068 h 5641695"/>
                            <a:gd name="connsiteX35" fmla="*/ 6452797 w 8709025"/>
                            <a:gd name="connsiteY35" fmla="*/ 2745984 h 5641695"/>
                            <a:gd name="connsiteX36" fmla="*/ 4354514 w 8709025"/>
                            <a:gd name="connsiteY36" fmla="*/ 647700 h 5641695"/>
                            <a:gd name="connsiteX37" fmla="*/ 2256231 w 8709025"/>
                            <a:gd name="connsiteY37" fmla="*/ 2745984 h 5641695"/>
                            <a:gd name="connsiteX38" fmla="*/ 2256231 w 8709025"/>
                            <a:gd name="connsiteY38" fmla="*/ 2833068 h 5641695"/>
                            <a:gd name="connsiteX39" fmla="*/ 2255713 w 8709025"/>
                            <a:gd name="connsiteY39" fmla="*/ 2833068 h 5641695"/>
                            <a:gd name="connsiteX40" fmla="*/ 2255713 w 8709025"/>
                            <a:gd name="connsiteY40" fmla="*/ 5641695 h 5641695"/>
                            <a:gd name="connsiteX41" fmla="*/ 1763713 w 8709025"/>
                            <a:gd name="connsiteY41" fmla="*/ 5641695 h 5641695"/>
                            <a:gd name="connsiteX42" fmla="*/ 1700213 w 8709025"/>
                            <a:gd name="connsiteY42" fmla="*/ 5641695 h 5641695"/>
                            <a:gd name="connsiteX43" fmla="*/ 1588464 w 8709025"/>
                            <a:gd name="connsiteY43" fmla="*/ 5641695 h 5641695"/>
                            <a:gd name="connsiteX44" fmla="*/ 0 w 8709025"/>
                            <a:gd name="connsiteY44" fmla="*/ 4053231 h 5641695"/>
                            <a:gd name="connsiteX45" fmla="*/ 1588464 w 8709025"/>
                            <a:gd name="connsiteY45" fmla="*/ 2464767 h 5641695"/>
                            <a:gd name="connsiteX46" fmla="*/ 1709784 w 8709025"/>
                            <a:gd name="connsiteY46" fmla="*/ 2464767 h 5641695"/>
                            <a:gd name="connsiteX47" fmla="*/ 1713917 w 8709025"/>
                            <a:gd name="connsiteY47" fmla="*/ 2382913 h 5641695"/>
                            <a:gd name="connsiteX48" fmla="*/ 4354513 w 8709025"/>
                            <a:gd name="connsiteY48" fmla="*/ 0 h 5641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8709025" h="5641695">
                              <a:moveTo>
                                <a:pt x="7294257" y="2608768"/>
                              </a:moveTo>
                              <a:lnTo>
                                <a:pt x="7365669" y="2634905"/>
                              </a:lnTo>
                              <a:cubicBezTo>
                                <a:pt x="7872105" y="2849110"/>
                                <a:pt x="8240046" y="3326637"/>
                                <a:pt x="8297853" y="3895849"/>
                              </a:cubicBezTo>
                              <a:lnTo>
                                <a:pt x="8305800" y="4053232"/>
                              </a:lnTo>
                              <a:lnTo>
                                <a:pt x="8297853" y="4210615"/>
                              </a:lnTo>
                              <a:cubicBezTo>
                                <a:pt x="8240046" y="4779826"/>
                                <a:pt x="7872105" y="5257354"/>
                                <a:pt x="7365669" y="5471558"/>
                              </a:cubicBezTo>
                              <a:lnTo>
                                <a:pt x="7294257" y="5497695"/>
                              </a:lnTo>
                              <a:lnTo>
                                <a:pt x="7393254" y="5482587"/>
                              </a:lnTo>
                              <a:cubicBezTo>
                                <a:pt x="8010606" y="5356258"/>
                                <a:pt x="8485926" y="4840019"/>
                                <a:pt x="8550679" y="4202405"/>
                              </a:cubicBezTo>
                              <a:lnTo>
                                <a:pt x="8558212" y="4053232"/>
                              </a:lnTo>
                              <a:lnTo>
                                <a:pt x="8550679" y="3904058"/>
                              </a:lnTo>
                              <a:cubicBezTo>
                                <a:pt x="8485926" y="3266444"/>
                                <a:pt x="8010606" y="2750205"/>
                                <a:pt x="7393254" y="2623877"/>
                              </a:cubicBezTo>
                              <a:close/>
                              <a:moveTo>
                                <a:pt x="1414768" y="2608768"/>
                              </a:moveTo>
                              <a:lnTo>
                                <a:pt x="1315771" y="2623877"/>
                              </a:lnTo>
                              <a:cubicBezTo>
                                <a:pt x="698419" y="2750205"/>
                                <a:pt x="223099" y="3266444"/>
                                <a:pt x="158346" y="3904058"/>
                              </a:cubicBezTo>
                              <a:lnTo>
                                <a:pt x="150813" y="4053232"/>
                              </a:lnTo>
                              <a:lnTo>
                                <a:pt x="158346" y="4202405"/>
                              </a:lnTo>
                              <a:cubicBezTo>
                                <a:pt x="223099" y="4840019"/>
                                <a:pt x="698419" y="5356258"/>
                                <a:pt x="1315771" y="5482587"/>
                              </a:cubicBezTo>
                              <a:lnTo>
                                <a:pt x="1414768" y="5497695"/>
                              </a:lnTo>
                              <a:lnTo>
                                <a:pt x="1343356" y="5471558"/>
                              </a:lnTo>
                              <a:cubicBezTo>
                                <a:pt x="836920" y="5257354"/>
                                <a:pt x="468979" y="4779826"/>
                                <a:pt x="411172" y="4210615"/>
                              </a:cubicBezTo>
                              <a:lnTo>
                                <a:pt x="403225" y="4053232"/>
                              </a:lnTo>
                              <a:lnTo>
                                <a:pt x="411172" y="3895849"/>
                              </a:lnTo>
                              <a:cubicBezTo>
                                <a:pt x="468979" y="3326637"/>
                                <a:pt x="836920" y="2849110"/>
                                <a:pt x="1343356" y="2634905"/>
                              </a:cubicBezTo>
                              <a:close/>
                              <a:moveTo>
                                <a:pt x="4354513" y="0"/>
                              </a:moveTo>
                              <a:cubicBezTo>
                                <a:pt x="5728822" y="0"/>
                                <a:pt x="6859183" y="1044467"/>
                                <a:pt x="6995109" y="2382914"/>
                              </a:cubicBezTo>
                              <a:lnTo>
                                <a:pt x="6999242" y="2464767"/>
                              </a:lnTo>
                              <a:lnTo>
                                <a:pt x="7120561" y="2464767"/>
                              </a:lnTo>
                              <a:cubicBezTo>
                                <a:pt x="7997845" y="2464767"/>
                                <a:pt x="8709025" y="3175947"/>
                                <a:pt x="8709025" y="4053231"/>
                              </a:cubicBezTo>
                              <a:cubicBezTo>
                                <a:pt x="8709025" y="4930515"/>
                                <a:pt x="7997845" y="5641695"/>
                                <a:pt x="7120561" y="5641695"/>
                              </a:cubicBezTo>
                              <a:lnTo>
                                <a:pt x="7008813" y="5641695"/>
                              </a:lnTo>
                              <a:lnTo>
                                <a:pt x="6945312" y="5641695"/>
                              </a:lnTo>
                              <a:lnTo>
                                <a:pt x="6453313" y="5641695"/>
                              </a:lnTo>
                              <a:lnTo>
                                <a:pt x="6453313" y="2833068"/>
                              </a:lnTo>
                              <a:lnTo>
                                <a:pt x="6452797" y="2833068"/>
                              </a:lnTo>
                              <a:lnTo>
                                <a:pt x="6452797" y="2745984"/>
                              </a:lnTo>
                              <a:cubicBezTo>
                                <a:pt x="6452797" y="1587133"/>
                                <a:pt x="5513364" y="647700"/>
                                <a:pt x="4354514" y="647700"/>
                              </a:cubicBezTo>
                              <a:cubicBezTo>
                                <a:pt x="3195664" y="647700"/>
                                <a:pt x="2256231" y="1587133"/>
                                <a:pt x="2256231" y="2745984"/>
                              </a:cubicBezTo>
                              <a:lnTo>
                                <a:pt x="2256231" y="2833068"/>
                              </a:lnTo>
                              <a:lnTo>
                                <a:pt x="2255713" y="2833068"/>
                              </a:lnTo>
                              <a:lnTo>
                                <a:pt x="2255713" y="5641695"/>
                              </a:lnTo>
                              <a:lnTo>
                                <a:pt x="1763713" y="5641695"/>
                              </a:lnTo>
                              <a:lnTo>
                                <a:pt x="1700213" y="5641695"/>
                              </a:lnTo>
                              <a:lnTo>
                                <a:pt x="1588464" y="5641695"/>
                              </a:lnTo>
                              <a:cubicBezTo>
                                <a:pt x="711180" y="5641695"/>
                                <a:pt x="0" y="4930515"/>
                                <a:pt x="0" y="4053231"/>
                              </a:cubicBezTo>
                              <a:cubicBezTo>
                                <a:pt x="0" y="3175947"/>
                                <a:pt x="711180" y="2464767"/>
                                <a:pt x="1588464" y="2464767"/>
                              </a:cubicBezTo>
                              <a:lnTo>
                                <a:pt x="1709784" y="2464767"/>
                              </a:lnTo>
                              <a:lnTo>
                                <a:pt x="1713917" y="2382913"/>
                              </a:lnTo>
                              <a:cubicBezTo>
                                <a:pt x="1849844" y="1044467"/>
                                <a:pt x="2980205" y="0"/>
                                <a:pt x="4354513"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耳机" o:spid="_x0000_s1026" o:spt="100" style="position:absolute;left:0pt;margin-left:23.55pt;margin-top:611.25pt;height:23.35pt;width:24pt;z-index:-167753728;v-text-anchor:middle;mso-width-relative:page;mso-height-relative:page;" fillcolor="#5B9BD5 [3204]" filled="t" stroked="f" coordsize="8709025,5641695" o:gfxdata="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" path="m7294257,2608768l7365669,2634905c7872105,2849110,8240046,3326637,8297853,3895849l8305800,4053232,8297853,4210615c8240046,4779826,7872105,5257354,7365669,5471558l7294257,5497695,7393254,5482587c8010606,5356258,8485926,4840019,8550679,4202405l8558212,4053232,8550679,3904058c8485926,3266444,8010606,2750205,7393254,2623877xm1414768,2608768l1315771,2623877c698419,2750205,223099,3266444,158346,3904058l150813,4053232,158346,4202405c223099,4840019,698419,5356258,1315771,5482587l1414768,5497695,1343356,5471558c836920,5257354,468979,4779826,411172,4210615l403225,4053232,411172,3895849c468979,3326637,836920,2849110,1343356,2634905xm4354513,0c5728822,0,6859183,1044467,6995109,2382914l6999242,2464767,7120561,2464767c7997845,2464767,8709025,3175947,8709025,4053231c8709025,4930515,7997845,5641695,7120561,5641695l7008813,5641695,6945312,5641695,6453313,5641695,6453313,2833068,6452797,2833068,6452797,2745984c6452797,1587133,5513364,647700,4354514,647700c3195664,647700,2256231,1587133,2256231,2745984l2256231,2833068,2255713,2833068,2255713,5641695,1763713,5641695,1700213,5641695,1588464,5641695c711180,5641695,0,4930515,0,4053231c0,3175947,711180,2464767,1588464,2464767l1709784,2464767,1713917,2382913c1849844,1044467,2980205,0,4354513,0xe">
                <v:path o:connectlocs="255285,137124;257784,138498;290409,204777;290687,213050;290409,221322;257784,287602;255285,288975;258750,288181;299258,220891;299521,213050;299258,205209;258750,137919;49514,137124;46049,137919;5541,205209;5278,213050;5541,220891;46049,288181;49514,288975;47015,287602;14390,221322;14112,213050;14390,204777;47015,138498;152400,0;244816,125253;244960,129555;249206,129555;304800,213050;249206,296545;245295,296545;243073,296545;225854,296545;225854,148914;225836,148914;225836,144337;152400,34045;78963,144337;78963,148914;78945,148914;78945,296545;61726,296545;59504,296545;55593,296545;0,213050;55593,129555;59839,129555;59983,125253;152400,0" o:connectangles="0,0,0,0,0,0,0,0,0,0,0,0,0,0,0,0,0,0,0,0,0,0,0,0,0,0,0,0,0,0,0,0,0,0,0,0,0,0,0,0,0,0,0,0,0,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96160" behindDoc="0" locked="0" layoutInCell="1" allowOverlap="1">
                <wp:simplePos x="0" y="0"/>
                <wp:positionH relativeFrom="column">
                  <wp:posOffset>1031240</wp:posOffset>
                </wp:positionH>
                <wp:positionV relativeFrom="paragraph">
                  <wp:posOffset>7762240</wp:posOffset>
                </wp:positionV>
                <wp:extent cx="352425" cy="297815"/>
                <wp:effectExtent l="0" t="0" r="3175" b="6985"/>
                <wp:wrapNone/>
                <wp:docPr id="59" name="音符"/>
                <wp:cNvGraphicFramePr/>
                <a:graphic xmlns:a="http://schemas.openxmlformats.org/drawingml/2006/main">
                  <a:graphicData uri="http://schemas.microsoft.com/office/word/2010/wordprocessingShape">
                    <wps:wsp>
                      <wps:cNvSpPr/>
                      <wps:spPr bwMode="auto">
                        <a:xfrm>
                          <a:off x="3298825" y="5899150"/>
                          <a:ext cx="352425" cy="297815"/>
                        </a:xfrm>
                        <a:custGeom>
                          <a:avLst/>
                          <a:gdLst>
                            <a:gd name="T0" fmla="*/ 0 w 5915"/>
                            <a:gd name="T1" fmla="*/ 708054 h 3525"/>
                            <a:gd name="T2" fmla="*/ 142674 w 5915"/>
                            <a:gd name="T3" fmla="*/ 659390 h 3525"/>
                            <a:gd name="T4" fmla="*/ 1350730 w 5915"/>
                            <a:gd name="T5" fmla="*/ 604602 h 3525"/>
                            <a:gd name="T6" fmla="*/ 1307574 w 5915"/>
                            <a:gd name="T7" fmla="*/ 647787 h 3525"/>
                            <a:gd name="T8" fmla="*/ 1130440 w 5915"/>
                            <a:gd name="T9" fmla="*/ 614592 h 3525"/>
                            <a:gd name="T10" fmla="*/ 1355239 w 5915"/>
                            <a:gd name="T11" fmla="*/ 1009388 h 3525"/>
                            <a:gd name="T12" fmla="*/ 1590023 w 5915"/>
                            <a:gd name="T13" fmla="*/ 1024858 h 3525"/>
                            <a:gd name="T14" fmla="*/ 1856691 w 5915"/>
                            <a:gd name="T15" fmla="*/ 840512 h 3525"/>
                            <a:gd name="T16" fmla="*/ 1904678 w 5915"/>
                            <a:gd name="T17" fmla="*/ 869840 h 3525"/>
                            <a:gd name="T18" fmla="*/ 1664097 w 5915"/>
                            <a:gd name="T19" fmla="*/ 1062242 h 3525"/>
                            <a:gd name="T20" fmla="*/ 1385513 w 5915"/>
                            <a:gd name="T21" fmla="*/ 1094148 h 3525"/>
                            <a:gd name="T22" fmla="*/ 1084385 w 5915"/>
                            <a:gd name="T23" fmla="*/ 894978 h 3525"/>
                            <a:gd name="T24" fmla="*/ 919811 w 5915"/>
                            <a:gd name="T25" fmla="*/ 912381 h 3525"/>
                            <a:gd name="T26" fmla="*/ 837041 w 5915"/>
                            <a:gd name="T27" fmla="*/ 816986 h 3525"/>
                            <a:gd name="T28" fmla="*/ 674399 w 5915"/>
                            <a:gd name="T29" fmla="*/ 752851 h 3525"/>
                            <a:gd name="T30" fmla="*/ 959746 w 5915"/>
                            <a:gd name="T31" fmla="*/ 727391 h 3525"/>
                            <a:gd name="T32" fmla="*/ 1019006 w 5915"/>
                            <a:gd name="T33" fmla="*/ 614915 h 3525"/>
                            <a:gd name="T34" fmla="*/ 615784 w 5915"/>
                            <a:gd name="T35" fmla="*/ 517585 h 3525"/>
                            <a:gd name="T36" fmla="*/ 735913 w 5915"/>
                            <a:gd name="T37" fmla="*/ 453451 h 3525"/>
                            <a:gd name="T38" fmla="*/ 1075689 w 5915"/>
                            <a:gd name="T39" fmla="*/ 577852 h 3525"/>
                            <a:gd name="T40" fmla="*/ 706283 w 5915"/>
                            <a:gd name="T41" fmla="*/ 230110 h 3525"/>
                            <a:gd name="T42" fmla="*/ 925930 w 5915"/>
                            <a:gd name="T43" fmla="*/ 239778 h 3525"/>
                            <a:gd name="T44" fmla="*/ 1478589 w 5915"/>
                            <a:gd name="T45" fmla="*/ 279096 h 3525"/>
                            <a:gd name="T46" fmla="*/ 1630603 w 5915"/>
                            <a:gd name="T47" fmla="*/ 689039 h 3525"/>
                            <a:gd name="T48" fmla="*/ 1862166 w 5915"/>
                            <a:gd name="T49" fmla="*/ 578819 h 3525"/>
                            <a:gd name="T50" fmla="*/ 1903068 w 5915"/>
                            <a:gd name="T51" fmla="*/ 617493 h 3525"/>
                            <a:gd name="T52" fmla="*/ 1642197 w 5915"/>
                            <a:gd name="T53" fmla="*/ 749306 h 3525"/>
                            <a:gd name="T54" fmla="*/ 1462486 w 5915"/>
                            <a:gd name="T55" fmla="*/ 850181 h 3525"/>
                            <a:gd name="T56" fmla="*/ 1728832 w 5915"/>
                            <a:gd name="T57" fmla="*/ 810540 h 3525"/>
                            <a:gd name="T58" fmla="*/ 1880845 w 5915"/>
                            <a:gd name="T59" fmla="*/ 706120 h 3525"/>
                            <a:gd name="T60" fmla="*/ 1883100 w 5915"/>
                            <a:gd name="T61" fmla="*/ 771544 h 3525"/>
                            <a:gd name="T62" fmla="*/ 1541069 w 5915"/>
                            <a:gd name="T63" fmla="*/ 925272 h 3525"/>
                            <a:gd name="T64" fmla="*/ 1277944 w 5915"/>
                            <a:gd name="T65" fmla="*/ 847602 h 3525"/>
                            <a:gd name="T66" fmla="*/ 1130440 w 5915"/>
                            <a:gd name="T67" fmla="*/ 690651 h 3525"/>
                            <a:gd name="T68" fmla="*/ 371660 w 5915"/>
                            <a:gd name="T69" fmla="*/ 927851 h 3525"/>
                            <a:gd name="T70" fmla="*/ 255396 w 5915"/>
                            <a:gd name="T71" fmla="*/ 927851 h 3525"/>
                            <a:gd name="T72" fmla="*/ 233817 w 5915"/>
                            <a:gd name="T73" fmla="*/ 1067077 h 3525"/>
                            <a:gd name="T74" fmla="*/ 385509 w 5915"/>
                            <a:gd name="T75" fmla="*/ 1128955 h 3525"/>
                            <a:gd name="T76" fmla="*/ 474398 w 5915"/>
                            <a:gd name="T77" fmla="*/ 863716 h 3525"/>
                            <a:gd name="T78" fmla="*/ 624157 w 5915"/>
                            <a:gd name="T79" fmla="*/ 749306 h 3525"/>
                            <a:gd name="T80" fmla="*/ 589052 w 5915"/>
                            <a:gd name="T81" fmla="*/ 559804 h 3525"/>
                            <a:gd name="T82" fmla="*/ 512724 w 5915"/>
                            <a:gd name="T83" fmla="*/ 327439 h 3525"/>
                            <a:gd name="T84" fmla="*/ 587442 w 5915"/>
                            <a:gd name="T85" fmla="*/ 90239 h 3525"/>
                            <a:gd name="T86" fmla="*/ 505960 w 5915"/>
                            <a:gd name="T87" fmla="*/ 0 h 3525"/>
                            <a:gd name="T88" fmla="*/ 408053 w 5915"/>
                            <a:gd name="T89" fmla="*/ 137937 h 3525"/>
                            <a:gd name="T90" fmla="*/ 218358 w 5915"/>
                            <a:gd name="T91" fmla="*/ 556259 h 3525"/>
                            <a:gd name="T92" fmla="*/ 208697 w 5915"/>
                            <a:gd name="T93" fmla="*/ 737382 h 3525"/>
                            <a:gd name="T94" fmla="*/ 345573 w 5915"/>
                            <a:gd name="T95" fmla="*/ 853403 h 3525"/>
                            <a:gd name="T96" fmla="*/ 370050 w 5915"/>
                            <a:gd name="T97" fmla="*/ 550136 h 3525"/>
                            <a:gd name="T98" fmla="*/ 310468 w 5915"/>
                            <a:gd name="T99" fmla="*/ 763487 h 3525"/>
                            <a:gd name="T100" fmla="*/ 257972 w 5915"/>
                            <a:gd name="T101" fmla="*/ 639086 h 3525"/>
                            <a:gd name="T102" fmla="*/ 474076 w 5915"/>
                            <a:gd name="T103" fmla="*/ 797649 h 3525"/>
                            <a:gd name="T104" fmla="*/ 570051 w 5915"/>
                            <a:gd name="T105" fmla="*/ 681627 h 3525"/>
                            <a:gd name="T106" fmla="*/ 490501 w 5915"/>
                            <a:gd name="T107" fmla="*/ 577208 h 3525"/>
                            <a:gd name="T108" fmla="*/ 494044 w 5915"/>
                            <a:gd name="T109" fmla="*/ 77992 h 3525"/>
                            <a:gd name="T110" fmla="*/ 523996 w 5915"/>
                            <a:gd name="T111" fmla="*/ 153406 h 3525"/>
                            <a:gd name="T112" fmla="*/ 29952 w 5915"/>
                            <a:gd name="T113" fmla="*/ 1111552 h 3525"/>
                            <a:gd name="T114" fmla="*/ 9340 w 5915"/>
                            <a:gd name="T115" fmla="*/ 1059342 h 3525"/>
                            <a:gd name="T116" fmla="*/ 49598 w 5915"/>
                            <a:gd name="T117" fmla="*/ 1105106 h 3525"/>
                            <a:gd name="T118" fmla="*/ 644 w 5915"/>
                            <a:gd name="T119" fmla="*/ 331951 h 3525"/>
                            <a:gd name="T120" fmla="*/ 321096 w 5915"/>
                            <a:gd name="T121" fmla="*/ 195948 h 352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915" h="3525">
                              <a:moveTo>
                                <a:pt x="148" y="2277"/>
                              </a:moveTo>
                              <a:lnTo>
                                <a:pt x="148" y="2277"/>
                              </a:lnTo>
                              <a:lnTo>
                                <a:pt x="139" y="2282"/>
                              </a:lnTo>
                              <a:lnTo>
                                <a:pt x="131" y="2286"/>
                              </a:lnTo>
                              <a:lnTo>
                                <a:pt x="122" y="2289"/>
                              </a:lnTo>
                              <a:lnTo>
                                <a:pt x="112" y="2291"/>
                              </a:lnTo>
                              <a:lnTo>
                                <a:pt x="103" y="2292"/>
                              </a:lnTo>
                              <a:lnTo>
                                <a:pt x="94" y="2292"/>
                              </a:lnTo>
                              <a:lnTo>
                                <a:pt x="85" y="2292"/>
                              </a:lnTo>
                              <a:lnTo>
                                <a:pt x="76" y="2290"/>
                              </a:lnTo>
                              <a:lnTo>
                                <a:pt x="67" y="2288"/>
                              </a:lnTo>
                              <a:lnTo>
                                <a:pt x="58" y="2285"/>
                              </a:lnTo>
                              <a:lnTo>
                                <a:pt x="51" y="2281"/>
                              </a:lnTo>
                              <a:lnTo>
                                <a:pt x="43" y="2276"/>
                              </a:lnTo>
                              <a:lnTo>
                                <a:pt x="35" y="2270"/>
                              </a:lnTo>
                              <a:lnTo>
                                <a:pt x="28" y="2265"/>
                              </a:lnTo>
                              <a:lnTo>
                                <a:pt x="22" y="2257"/>
                              </a:lnTo>
                              <a:lnTo>
                                <a:pt x="16" y="2249"/>
                              </a:lnTo>
                              <a:lnTo>
                                <a:pt x="12" y="2241"/>
                              </a:lnTo>
                              <a:lnTo>
                                <a:pt x="7" y="2232"/>
                              </a:lnTo>
                              <a:lnTo>
                                <a:pt x="4" y="2223"/>
                              </a:lnTo>
                              <a:lnTo>
                                <a:pt x="2" y="2214"/>
                              </a:lnTo>
                              <a:lnTo>
                                <a:pt x="0" y="2206"/>
                              </a:lnTo>
                              <a:lnTo>
                                <a:pt x="0" y="2197"/>
                              </a:lnTo>
                              <a:lnTo>
                                <a:pt x="0" y="2187"/>
                              </a:lnTo>
                              <a:lnTo>
                                <a:pt x="3" y="2178"/>
                              </a:lnTo>
                              <a:lnTo>
                                <a:pt x="5" y="2169"/>
                              </a:lnTo>
                              <a:lnTo>
                                <a:pt x="8" y="2161"/>
                              </a:lnTo>
                              <a:lnTo>
                                <a:pt x="12" y="2152"/>
                              </a:lnTo>
                              <a:lnTo>
                                <a:pt x="16" y="2144"/>
                              </a:lnTo>
                              <a:lnTo>
                                <a:pt x="22" y="2136"/>
                              </a:lnTo>
                              <a:lnTo>
                                <a:pt x="28" y="2130"/>
                              </a:lnTo>
                              <a:lnTo>
                                <a:pt x="35" y="2124"/>
                              </a:lnTo>
                              <a:lnTo>
                                <a:pt x="44" y="2117"/>
                              </a:lnTo>
                              <a:lnTo>
                                <a:pt x="73" y="2099"/>
                              </a:lnTo>
                              <a:lnTo>
                                <a:pt x="109" y="2076"/>
                              </a:lnTo>
                              <a:lnTo>
                                <a:pt x="157" y="2047"/>
                              </a:lnTo>
                              <a:lnTo>
                                <a:pt x="217" y="2013"/>
                              </a:lnTo>
                              <a:lnTo>
                                <a:pt x="287" y="1973"/>
                              </a:lnTo>
                              <a:lnTo>
                                <a:pt x="368" y="1928"/>
                              </a:lnTo>
                              <a:lnTo>
                                <a:pt x="460" y="1880"/>
                              </a:lnTo>
                              <a:lnTo>
                                <a:pt x="454" y="1908"/>
                              </a:lnTo>
                              <a:lnTo>
                                <a:pt x="450" y="1936"/>
                              </a:lnTo>
                              <a:lnTo>
                                <a:pt x="446" y="1964"/>
                              </a:lnTo>
                              <a:lnTo>
                                <a:pt x="444" y="1990"/>
                              </a:lnTo>
                              <a:lnTo>
                                <a:pt x="443" y="2018"/>
                              </a:lnTo>
                              <a:lnTo>
                                <a:pt x="443" y="2046"/>
                              </a:lnTo>
                              <a:lnTo>
                                <a:pt x="444" y="2074"/>
                              </a:lnTo>
                              <a:lnTo>
                                <a:pt x="445" y="2102"/>
                              </a:lnTo>
                              <a:lnTo>
                                <a:pt x="380" y="2138"/>
                              </a:lnTo>
                              <a:lnTo>
                                <a:pt x="322" y="2171"/>
                              </a:lnTo>
                              <a:lnTo>
                                <a:pt x="270" y="2201"/>
                              </a:lnTo>
                              <a:lnTo>
                                <a:pt x="228" y="2227"/>
                              </a:lnTo>
                              <a:lnTo>
                                <a:pt x="169" y="2263"/>
                              </a:lnTo>
                              <a:lnTo>
                                <a:pt x="148" y="2277"/>
                              </a:lnTo>
                              <a:close/>
                              <a:moveTo>
                                <a:pt x="4592" y="2112"/>
                              </a:moveTo>
                              <a:lnTo>
                                <a:pt x="4592" y="1225"/>
                              </a:lnTo>
                              <a:lnTo>
                                <a:pt x="3694" y="1356"/>
                              </a:lnTo>
                              <a:lnTo>
                                <a:pt x="3744" y="1404"/>
                              </a:lnTo>
                              <a:lnTo>
                                <a:pt x="3792" y="1451"/>
                              </a:lnTo>
                              <a:lnTo>
                                <a:pt x="3836" y="1496"/>
                              </a:lnTo>
                              <a:lnTo>
                                <a:pt x="3879" y="1540"/>
                              </a:lnTo>
                              <a:lnTo>
                                <a:pt x="3958" y="1624"/>
                              </a:lnTo>
                              <a:lnTo>
                                <a:pt x="4030" y="1702"/>
                              </a:lnTo>
                              <a:lnTo>
                                <a:pt x="4098" y="1776"/>
                              </a:lnTo>
                              <a:lnTo>
                                <a:pt x="4131" y="1811"/>
                              </a:lnTo>
                              <a:lnTo>
                                <a:pt x="4163" y="1844"/>
                              </a:lnTo>
                              <a:lnTo>
                                <a:pt x="4194" y="1876"/>
                              </a:lnTo>
                              <a:lnTo>
                                <a:pt x="4227" y="1906"/>
                              </a:lnTo>
                              <a:lnTo>
                                <a:pt x="4258" y="1934"/>
                              </a:lnTo>
                              <a:lnTo>
                                <a:pt x="4290" y="1960"/>
                              </a:lnTo>
                              <a:lnTo>
                                <a:pt x="4322" y="1985"/>
                              </a:lnTo>
                              <a:lnTo>
                                <a:pt x="4356" y="2008"/>
                              </a:lnTo>
                              <a:lnTo>
                                <a:pt x="4392" y="2031"/>
                              </a:lnTo>
                              <a:lnTo>
                                <a:pt x="4427" y="2049"/>
                              </a:lnTo>
                              <a:lnTo>
                                <a:pt x="4465" y="2068"/>
                              </a:lnTo>
                              <a:lnTo>
                                <a:pt x="4505" y="2084"/>
                              </a:lnTo>
                              <a:lnTo>
                                <a:pt x="4548" y="2099"/>
                              </a:lnTo>
                              <a:lnTo>
                                <a:pt x="4592" y="2112"/>
                              </a:lnTo>
                              <a:close/>
                              <a:moveTo>
                                <a:pt x="3510" y="1444"/>
                              </a:moveTo>
                              <a:lnTo>
                                <a:pt x="3510" y="1444"/>
                              </a:lnTo>
                              <a:lnTo>
                                <a:pt x="3568" y="1499"/>
                              </a:lnTo>
                              <a:lnTo>
                                <a:pt x="3622" y="1550"/>
                              </a:lnTo>
                              <a:lnTo>
                                <a:pt x="3674" y="1601"/>
                              </a:lnTo>
                              <a:lnTo>
                                <a:pt x="3723" y="1650"/>
                              </a:lnTo>
                              <a:lnTo>
                                <a:pt x="3767" y="1697"/>
                              </a:lnTo>
                              <a:lnTo>
                                <a:pt x="3811" y="1743"/>
                              </a:lnTo>
                              <a:lnTo>
                                <a:pt x="3890" y="1830"/>
                              </a:lnTo>
                              <a:lnTo>
                                <a:pt x="3961" y="1907"/>
                              </a:lnTo>
                              <a:lnTo>
                                <a:pt x="4028" y="1978"/>
                              </a:lnTo>
                              <a:lnTo>
                                <a:pt x="4060" y="2010"/>
                              </a:lnTo>
                              <a:lnTo>
                                <a:pt x="4094" y="2043"/>
                              </a:lnTo>
                              <a:lnTo>
                                <a:pt x="4126" y="2073"/>
                              </a:lnTo>
                              <a:lnTo>
                                <a:pt x="4160" y="2102"/>
                              </a:lnTo>
                              <a:lnTo>
                                <a:pt x="4120" y="2109"/>
                              </a:lnTo>
                              <a:lnTo>
                                <a:pt x="4082" y="2119"/>
                              </a:lnTo>
                              <a:lnTo>
                                <a:pt x="4045" y="2131"/>
                              </a:lnTo>
                              <a:lnTo>
                                <a:pt x="4009" y="2144"/>
                              </a:lnTo>
                              <a:lnTo>
                                <a:pt x="3994" y="2152"/>
                              </a:lnTo>
                              <a:lnTo>
                                <a:pt x="3977" y="2161"/>
                              </a:lnTo>
                              <a:lnTo>
                                <a:pt x="3961" y="2169"/>
                              </a:lnTo>
                              <a:lnTo>
                                <a:pt x="3947" y="2179"/>
                              </a:lnTo>
                              <a:lnTo>
                                <a:pt x="3932" y="2188"/>
                              </a:lnTo>
                              <a:lnTo>
                                <a:pt x="3919" y="2198"/>
                              </a:lnTo>
                              <a:lnTo>
                                <a:pt x="3905" y="2208"/>
                              </a:lnTo>
                              <a:lnTo>
                                <a:pt x="3893" y="2219"/>
                              </a:lnTo>
                              <a:lnTo>
                                <a:pt x="3854" y="2183"/>
                              </a:lnTo>
                              <a:lnTo>
                                <a:pt x="3812" y="2146"/>
                              </a:lnTo>
                              <a:lnTo>
                                <a:pt x="3768" y="2109"/>
                              </a:lnTo>
                              <a:lnTo>
                                <a:pt x="3723" y="2070"/>
                              </a:lnTo>
                              <a:lnTo>
                                <a:pt x="3674" y="2029"/>
                              </a:lnTo>
                              <a:lnTo>
                                <a:pt x="3622" y="1989"/>
                              </a:lnTo>
                              <a:lnTo>
                                <a:pt x="3568" y="1949"/>
                              </a:lnTo>
                              <a:lnTo>
                                <a:pt x="3510" y="1907"/>
                              </a:lnTo>
                              <a:lnTo>
                                <a:pt x="3510" y="1444"/>
                              </a:lnTo>
                              <a:close/>
                              <a:moveTo>
                                <a:pt x="3510" y="2143"/>
                              </a:moveTo>
                              <a:lnTo>
                                <a:pt x="3510" y="2557"/>
                              </a:lnTo>
                              <a:lnTo>
                                <a:pt x="3510" y="2572"/>
                              </a:lnTo>
                              <a:lnTo>
                                <a:pt x="3508" y="2587"/>
                              </a:lnTo>
                              <a:lnTo>
                                <a:pt x="3505" y="2601"/>
                              </a:lnTo>
                              <a:lnTo>
                                <a:pt x="3501" y="2616"/>
                              </a:lnTo>
                              <a:lnTo>
                                <a:pt x="3544" y="2640"/>
                              </a:lnTo>
                              <a:lnTo>
                                <a:pt x="3586" y="2666"/>
                              </a:lnTo>
                              <a:lnTo>
                                <a:pt x="3625" y="2690"/>
                              </a:lnTo>
                              <a:lnTo>
                                <a:pt x="3662" y="2715"/>
                              </a:lnTo>
                              <a:lnTo>
                                <a:pt x="3734" y="2764"/>
                              </a:lnTo>
                              <a:lnTo>
                                <a:pt x="3800" y="2811"/>
                              </a:lnTo>
                              <a:lnTo>
                                <a:pt x="3861" y="2858"/>
                              </a:lnTo>
                              <a:lnTo>
                                <a:pt x="3918" y="2902"/>
                              </a:lnTo>
                              <a:lnTo>
                                <a:pt x="3971" y="2946"/>
                              </a:lnTo>
                              <a:lnTo>
                                <a:pt x="4021" y="2987"/>
                              </a:lnTo>
                              <a:lnTo>
                                <a:pt x="4098" y="3050"/>
                              </a:lnTo>
                              <a:lnTo>
                                <a:pt x="4135" y="3079"/>
                              </a:lnTo>
                              <a:lnTo>
                                <a:pt x="4172" y="3106"/>
                              </a:lnTo>
                              <a:lnTo>
                                <a:pt x="4208" y="3132"/>
                              </a:lnTo>
                              <a:lnTo>
                                <a:pt x="4244" y="3154"/>
                              </a:lnTo>
                              <a:lnTo>
                                <a:pt x="4281" y="3175"/>
                              </a:lnTo>
                              <a:lnTo>
                                <a:pt x="4299" y="3184"/>
                              </a:lnTo>
                              <a:lnTo>
                                <a:pt x="4318" y="3193"/>
                              </a:lnTo>
                              <a:lnTo>
                                <a:pt x="4338" y="3201"/>
                              </a:lnTo>
                              <a:lnTo>
                                <a:pt x="4358" y="3209"/>
                              </a:lnTo>
                              <a:lnTo>
                                <a:pt x="4378" y="3215"/>
                              </a:lnTo>
                              <a:lnTo>
                                <a:pt x="4398" y="3221"/>
                              </a:lnTo>
                              <a:lnTo>
                                <a:pt x="4419" y="3226"/>
                              </a:lnTo>
                              <a:lnTo>
                                <a:pt x="4442" y="3231"/>
                              </a:lnTo>
                              <a:lnTo>
                                <a:pt x="4464" y="3234"/>
                              </a:lnTo>
                              <a:lnTo>
                                <a:pt x="4487" y="3238"/>
                              </a:lnTo>
                              <a:lnTo>
                                <a:pt x="4511" y="3240"/>
                              </a:lnTo>
                              <a:lnTo>
                                <a:pt x="4535" y="3241"/>
                              </a:lnTo>
                              <a:lnTo>
                                <a:pt x="4561" y="3242"/>
                              </a:lnTo>
                              <a:lnTo>
                                <a:pt x="4588" y="3241"/>
                              </a:lnTo>
                              <a:lnTo>
                                <a:pt x="4614" y="3240"/>
                              </a:lnTo>
                              <a:lnTo>
                                <a:pt x="4643" y="3239"/>
                              </a:lnTo>
                              <a:lnTo>
                                <a:pt x="4672" y="3235"/>
                              </a:lnTo>
                              <a:lnTo>
                                <a:pt x="4703" y="3232"/>
                              </a:lnTo>
                              <a:lnTo>
                                <a:pt x="4764" y="3222"/>
                              </a:lnTo>
                              <a:lnTo>
                                <a:pt x="4823" y="3210"/>
                              </a:lnTo>
                              <a:lnTo>
                                <a:pt x="4881" y="3195"/>
                              </a:lnTo>
                              <a:lnTo>
                                <a:pt x="4937" y="3180"/>
                              </a:lnTo>
                              <a:lnTo>
                                <a:pt x="4991" y="3162"/>
                              </a:lnTo>
                              <a:lnTo>
                                <a:pt x="5044" y="3142"/>
                              </a:lnTo>
                              <a:lnTo>
                                <a:pt x="5094" y="3121"/>
                              </a:lnTo>
                              <a:lnTo>
                                <a:pt x="5143" y="3098"/>
                              </a:lnTo>
                              <a:lnTo>
                                <a:pt x="5191" y="3076"/>
                              </a:lnTo>
                              <a:lnTo>
                                <a:pt x="5235" y="3051"/>
                              </a:lnTo>
                              <a:lnTo>
                                <a:pt x="5280" y="3026"/>
                              </a:lnTo>
                              <a:lnTo>
                                <a:pt x="5321" y="3000"/>
                              </a:lnTo>
                              <a:lnTo>
                                <a:pt x="5361" y="2975"/>
                              </a:lnTo>
                              <a:lnTo>
                                <a:pt x="5399" y="2949"/>
                              </a:lnTo>
                              <a:lnTo>
                                <a:pt x="5436" y="2922"/>
                              </a:lnTo>
                              <a:lnTo>
                                <a:pt x="5469" y="2897"/>
                              </a:lnTo>
                              <a:lnTo>
                                <a:pt x="5503" y="2870"/>
                              </a:lnTo>
                              <a:lnTo>
                                <a:pt x="5533" y="2844"/>
                              </a:lnTo>
                              <a:lnTo>
                                <a:pt x="5561" y="2820"/>
                              </a:lnTo>
                              <a:lnTo>
                                <a:pt x="5588" y="2795"/>
                              </a:lnTo>
                              <a:lnTo>
                                <a:pt x="5634" y="2751"/>
                              </a:lnTo>
                              <a:lnTo>
                                <a:pt x="5673" y="2710"/>
                              </a:lnTo>
                              <a:lnTo>
                                <a:pt x="5705" y="2676"/>
                              </a:lnTo>
                              <a:lnTo>
                                <a:pt x="5726" y="2650"/>
                              </a:lnTo>
                              <a:lnTo>
                                <a:pt x="5745" y="2628"/>
                              </a:lnTo>
                              <a:lnTo>
                                <a:pt x="5750" y="2620"/>
                              </a:lnTo>
                              <a:lnTo>
                                <a:pt x="5757" y="2613"/>
                              </a:lnTo>
                              <a:lnTo>
                                <a:pt x="5765" y="2608"/>
                              </a:lnTo>
                              <a:lnTo>
                                <a:pt x="5773" y="2603"/>
                              </a:lnTo>
                              <a:lnTo>
                                <a:pt x="5780" y="2599"/>
                              </a:lnTo>
                              <a:lnTo>
                                <a:pt x="5789" y="2596"/>
                              </a:lnTo>
                              <a:lnTo>
                                <a:pt x="5798" y="2593"/>
                              </a:lnTo>
                              <a:lnTo>
                                <a:pt x="5807" y="2591"/>
                              </a:lnTo>
                              <a:lnTo>
                                <a:pt x="5816" y="2590"/>
                              </a:lnTo>
                              <a:lnTo>
                                <a:pt x="5825" y="2590"/>
                              </a:lnTo>
                              <a:lnTo>
                                <a:pt x="5834" y="2591"/>
                              </a:lnTo>
                              <a:lnTo>
                                <a:pt x="5843" y="2593"/>
                              </a:lnTo>
                              <a:lnTo>
                                <a:pt x="5852" y="2596"/>
                              </a:lnTo>
                              <a:lnTo>
                                <a:pt x="5861" y="2600"/>
                              </a:lnTo>
                              <a:lnTo>
                                <a:pt x="5870" y="2605"/>
                              </a:lnTo>
                              <a:lnTo>
                                <a:pt x="5877" y="2609"/>
                              </a:lnTo>
                              <a:lnTo>
                                <a:pt x="5885" y="2616"/>
                              </a:lnTo>
                              <a:lnTo>
                                <a:pt x="5892" y="2622"/>
                              </a:lnTo>
                              <a:lnTo>
                                <a:pt x="5898" y="2630"/>
                              </a:lnTo>
                              <a:lnTo>
                                <a:pt x="5902" y="2638"/>
                              </a:lnTo>
                              <a:lnTo>
                                <a:pt x="5906" y="2646"/>
                              </a:lnTo>
                              <a:lnTo>
                                <a:pt x="5910" y="2655"/>
                              </a:lnTo>
                              <a:lnTo>
                                <a:pt x="5912" y="2664"/>
                              </a:lnTo>
                              <a:lnTo>
                                <a:pt x="5914" y="2673"/>
                              </a:lnTo>
                              <a:lnTo>
                                <a:pt x="5915" y="2681"/>
                              </a:lnTo>
                              <a:lnTo>
                                <a:pt x="5915" y="2690"/>
                              </a:lnTo>
                              <a:lnTo>
                                <a:pt x="5914" y="2699"/>
                              </a:lnTo>
                              <a:lnTo>
                                <a:pt x="5912" y="2708"/>
                              </a:lnTo>
                              <a:lnTo>
                                <a:pt x="5910" y="2717"/>
                              </a:lnTo>
                              <a:lnTo>
                                <a:pt x="5906" y="2726"/>
                              </a:lnTo>
                              <a:lnTo>
                                <a:pt x="5901" y="2735"/>
                              </a:lnTo>
                              <a:lnTo>
                                <a:pt x="5896" y="2743"/>
                              </a:lnTo>
                              <a:lnTo>
                                <a:pt x="5875" y="2767"/>
                              </a:lnTo>
                              <a:lnTo>
                                <a:pt x="5851" y="2796"/>
                              </a:lnTo>
                              <a:lnTo>
                                <a:pt x="5817" y="2834"/>
                              </a:lnTo>
                              <a:lnTo>
                                <a:pt x="5773" y="2880"/>
                              </a:lnTo>
                              <a:lnTo>
                                <a:pt x="5748" y="2904"/>
                              </a:lnTo>
                              <a:lnTo>
                                <a:pt x="5720" y="2930"/>
                              </a:lnTo>
                              <a:lnTo>
                                <a:pt x="5690" y="2958"/>
                              </a:lnTo>
                              <a:lnTo>
                                <a:pt x="5659" y="2986"/>
                              </a:lnTo>
                              <a:lnTo>
                                <a:pt x="5624" y="3014"/>
                              </a:lnTo>
                              <a:lnTo>
                                <a:pt x="5589" y="3044"/>
                              </a:lnTo>
                              <a:lnTo>
                                <a:pt x="5550" y="3073"/>
                              </a:lnTo>
                              <a:lnTo>
                                <a:pt x="5510" y="3102"/>
                              </a:lnTo>
                              <a:lnTo>
                                <a:pt x="5466" y="3132"/>
                              </a:lnTo>
                              <a:lnTo>
                                <a:pt x="5422" y="3161"/>
                              </a:lnTo>
                              <a:lnTo>
                                <a:pt x="5375" y="3190"/>
                              </a:lnTo>
                              <a:lnTo>
                                <a:pt x="5326" y="3218"/>
                              </a:lnTo>
                              <a:lnTo>
                                <a:pt x="5274" y="3244"/>
                              </a:lnTo>
                              <a:lnTo>
                                <a:pt x="5222" y="3271"/>
                              </a:lnTo>
                              <a:lnTo>
                                <a:pt x="5167" y="3296"/>
                              </a:lnTo>
                              <a:lnTo>
                                <a:pt x="5111" y="3319"/>
                              </a:lnTo>
                              <a:lnTo>
                                <a:pt x="5051" y="3341"/>
                              </a:lnTo>
                              <a:lnTo>
                                <a:pt x="4990" y="3361"/>
                              </a:lnTo>
                              <a:lnTo>
                                <a:pt x="4928" y="3379"/>
                              </a:lnTo>
                              <a:lnTo>
                                <a:pt x="4896" y="3388"/>
                              </a:lnTo>
                              <a:lnTo>
                                <a:pt x="4863" y="3395"/>
                              </a:lnTo>
                              <a:lnTo>
                                <a:pt x="4831" y="3403"/>
                              </a:lnTo>
                              <a:lnTo>
                                <a:pt x="4797" y="3409"/>
                              </a:lnTo>
                              <a:lnTo>
                                <a:pt x="4764" y="3415"/>
                              </a:lnTo>
                              <a:lnTo>
                                <a:pt x="4729" y="3419"/>
                              </a:lnTo>
                              <a:lnTo>
                                <a:pt x="4691" y="3425"/>
                              </a:lnTo>
                              <a:lnTo>
                                <a:pt x="4655" y="3428"/>
                              </a:lnTo>
                              <a:lnTo>
                                <a:pt x="4619" y="3430"/>
                              </a:lnTo>
                              <a:lnTo>
                                <a:pt x="4585" y="3433"/>
                              </a:lnTo>
                              <a:lnTo>
                                <a:pt x="4552" y="3433"/>
                              </a:lnTo>
                              <a:lnTo>
                                <a:pt x="4521" y="3433"/>
                              </a:lnTo>
                              <a:lnTo>
                                <a:pt x="4490" y="3432"/>
                              </a:lnTo>
                              <a:lnTo>
                                <a:pt x="4461" y="3429"/>
                              </a:lnTo>
                              <a:lnTo>
                                <a:pt x="4432" y="3425"/>
                              </a:lnTo>
                              <a:lnTo>
                                <a:pt x="4405" y="3421"/>
                              </a:lnTo>
                              <a:lnTo>
                                <a:pt x="4378" y="3416"/>
                              </a:lnTo>
                              <a:lnTo>
                                <a:pt x="4351" y="3409"/>
                              </a:lnTo>
                              <a:lnTo>
                                <a:pt x="4327" y="3403"/>
                              </a:lnTo>
                              <a:lnTo>
                                <a:pt x="4302" y="3395"/>
                              </a:lnTo>
                              <a:lnTo>
                                <a:pt x="4278" y="3386"/>
                              </a:lnTo>
                              <a:lnTo>
                                <a:pt x="4254" y="3377"/>
                              </a:lnTo>
                              <a:lnTo>
                                <a:pt x="4231" y="3367"/>
                              </a:lnTo>
                              <a:lnTo>
                                <a:pt x="4209" y="3356"/>
                              </a:lnTo>
                              <a:lnTo>
                                <a:pt x="4186" y="3343"/>
                              </a:lnTo>
                              <a:lnTo>
                                <a:pt x="4165" y="3331"/>
                              </a:lnTo>
                              <a:lnTo>
                                <a:pt x="4143" y="3318"/>
                              </a:lnTo>
                              <a:lnTo>
                                <a:pt x="4122" y="3304"/>
                              </a:lnTo>
                              <a:lnTo>
                                <a:pt x="4078" y="3274"/>
                              </a:lnTo>
                              <a:lnTo>
                                <a:pt x="4035" y="3243"/>
                              </a:lnTo>
                              <a:lnTo>
                                <a:pt x="3991" y="3209"/>
                              </a:lnTo>
                              <a:lnTo>
                                <a:pt x="3900" y="3133"/>
                              </a:lnTo>
                              <a:lnTo>
                                <a:pt x="3850" y="3093"/>
                              </a:lnTo>
                              <a:lnTo>
                                <a:pt x="3797" y="3049"/>
                              </a:lnTo>
                              <a:lnTo>
                                <a:pt x="3742" y="3006"/>
                              </a:lnTo>
                              <a:lnTo>
                                <a:pt x="3681" y="2960"/>
                              </a:lnTo>
                              <a:lnTo>
                                <a:pt x="3616" y="2913"/>
                              </a:lnTo>
                              <a:lnTo>
                                <a:pt x="3544" y="2865"/>
                              </a:lnTo>
                              <a:lnTo>
                                <a:pt x="3506" y="2841"/>
                              </a:lnTo>
                              <a:lnTo>
                                <a:pt x="3467" y="2816"/>
                              </a:lnTo>
                              <a:lnTo>
                                <a:pt x="3426" y="2792"/>
                              </a:lnTo>
                              <a:lnTo>
                                <a:pt x="3384" y="2767"/>
                              </a:lnTo>
                              <a:lnTo>
                                <a:pt x="3367" y="2777"/>
                              </a:lnTo>
                              <a:lnTo>
                                <a:pt x="3350" y="2787"/>
                              </a:lnTo>
                              <a:lnTo>
                                <a:pt x="3334" y="2797"/>
                              </a:lnTo>
                              <a:lnTo>
                                <a:pt x="3315" y="2806"/>
                              </a:lnTo>
                              <a:lnTo>
                                <a:pt x="3296" y="2814"/>
                              </a:lnTo>
                              <a:lnTo>
                                <a:pt x="3277" y="2822"/>
                              </a:lnTo>
                              <a:lnTo>
                                <a:pt x="3257" y="2830"/>
                              </a:lnTo>
                              <a:lnTo>
                                <a:pt x="3236" y="2835"/>
                              </a:lnTo>
                              <a:lnTo>
                                <a:pt x="3214" y="2842"/>
                              </a:lnTo>
                              <a:lnTo>
                                <a:pt x="3193" y="2846"/>
                              </a:lnTo>
                              <a:lnTo>
                                <a:pt x="3171" y="2851"/>
                              </a:lnTo>
                              <a:lnTo>
                                <a:pt x="3149" y="2854"/>
                              </a:lnTo>
                              <a:lnTo>
                                <a:pt x="3125" y="2858"/>
                              </a:lnTo>
                              <a:lnTo>
                                <a:pt x="3102" y="2860"/>
                              </a:lnTo>
                              <a:lnTo>
                                <a:pt x="3078" y="2861"/>
                              </a:lnTo>
                              <a:lnTo>
                                <a:pt x="3054" y="2861"/>
                              </a:lnTo>
                              <a:lnTo>
                                <a:pt x="3030" y="2861"/>
                              </a:lnTo>
                              <a:lnTo>
                                <a:pt x="3007" y="2860"/>
                              </a:lnTo>
                              <a:lnTo>
                                <a:pt x="2985" y="2858"/>
                              </a:lnTo>
                              <a:lnTo>
                                <a:pt x="2961" y="2855"/>
                              </a:lnTo>
                              <a:lnTo>
                                <a:pt x="2940" y="2852"/>
                              </a:lnTo>
                              <a:lnTo>
                                <a:pt x="2918" y="2847"/>
                              </a:lnTo>
                              <a:lnTo>
                                <a:pt x="2897" y="2843"/>
                              </a:lnTo>
                              <a:lnTo>
                                <a:pt x="2877" y="2837"/>
                              </a:lnTo>
                              <a:lnTo>
                                <a:pt x="2856" y="2831"/>
                              </a:lnTo>
                              <a:lnTo>
                                <a:pt x="2836" y="2824"/>
                              </a:lnTo>
                              <a:lnTo>
                                <a:pt x="2817" y="2817"/>
                              </a:lnTo>
                              <a:lnTo>
                                <a:pt x="2799" y="2810"/>
                              </a:lnTo>
                              <a:lnTo>
                                <a:pt x="2781" y="2801"/>
                              </a:lnTo>
                              <a:lnTo>
                                <a:pt x="2764" y="2792"/>
                              </a:lnTo>
                              <a:lnTo>
                                <a:pt x="2747" y="2782"/>
                              </a:lnTo>
                              <a:lnTo>
                                <a:pt x="2732" y="2772"/>
                              </a:lnTo>
                              <a:lnTo>
                                <a:pt x="2716" y="2762"/>
                              </a:lnTo>
                              <a:lnTo>
                                <a:pt x="2702" y="2751"/>
                              </a:lnTo>
                              <a:lnTo>
                                <a:pt x="2688" y="2739"/>
                              </a:lnTo>
                              <a:lnTo>
                                <a:pt x="2676" y="2727"/>
                              </a:lnTo>
                              <a:lnTo>
                                <a:pt x="2664" y="2715"/>
                              </a:lnTo>
                              <a:lnTo>
                                <a:pt x="2652" y="2701"/>
                              </a:lnTo>
                              <a:lnTo>
                                <a:pt x="2642" y="2689"/>
                              </a:lnTo>
                              <a:lnTo>
                                <a:pt x="2634" y="2675"/>
                              </a:lnTo>
                              <a:lnTo>
                                <a:pt x="2626" y="2661"/>
                              </a:lnTo>
                              <a:lnTo>
                                <a:pt x="2618" y="2647"/>
                              </a:lnTo>
                              <a:lnTo>
                                <a:pt x="2612" y="2632"/>
                              </a:lnTo>
                              <a:lnTo>
                                <a:pt x="2607" y="2618"/>
                              </a:lnTo>
                              <a:lnTo>
                                <a:pt x="2602" y="2603"/>
                              </a:lnTo>
                              <a:lnTo>
                                <a:pt x="2600" y="2588"/>
                              </a:lnTo>
                              <a:lnTo>
                                <a:pt x="2598" y="2572"/>
                              </a:lnTo>
                              <a:lnTo>
                                <a:pt x="2598" y="2557"/>
                              </a:lnTo>
                              <a:lnTo>
                                <a:pt x="2599" y="2535"/>
                              </a:lnTo>
                              <a:lnTo>
                                <a:pt x="2602" y="2513"/>
                              </a:lnTo>
                              <a:lnTo>
                                <a:pt x="2608" y="2493"/>
                              </a:lnTo>
                              <a:lnTo>
                                <a:pt x="2616" y="2472"/>
                              </a:lnTo>
                              <a:lnTo>
                                <a:pt x="2580" y="2467"/>
                              </a:lnTo>
                              <a:lnTo>
                                <a:pt x="2543" y="2464"/>
                              </a:lnTo>
                              <a:lnTo>
                                <a:pt x="2506" y="2462"/>
                              </a:lnTo>
                              <a:lnTo>
                                <a:pt x="2471" y="2461"/>
                              </a:lnTo>
                              <a:lnTo>
                                <a:pt x="2434" y="2460"/>
                              </a:lnTo>
                              <a:lnTo>
                                <a:pt x="2397" y="2460"/>
                              </a:lnTo>
                              <a:lnTo>
                                <a:pt x="2359" y="2461"/>
                              </a:lnTo>
                              <a:lnTo>
                                <a:pt x="2323" y="2462"/>
                              </a:lnTo>
                              <a:lnTo>
                                <a:pt x="2286" y="2464"/>
                              </a:lnTo>
                              <a:lnTo>
                                <a:pt x="2248" y="2467"/>
                              </a:lnTo>
                              <a:lnTo>
                                <a:pt x="2211" y="2471"/>
                              </a:lnTo>
                              <a:lnTo>
                                <a:pt x="2173" y="2475"/>
                              </a:lnTo>
                              <a:lnTo>
                                <a:pt x="2098" y="2486"/>
                              </a:lnTo>
                              <a:lnTo>
                                <a:pt x="2023" y="2500"/>
                              </a:lnTo>
                              <a:lnTo>
                                <a:pt x="2040" y="2470"/>
                              </a:lnTo>
                              <a:lnTo>
                                <a:pt x="2055" y="2440"/>
                              </a:lnTo>
                              <a:lnTo>
                                <a:pt x="2069" y="2407"/>
                              </a:lnTo>
                              <a:lnTo>
                                <a:pt x="2082" y="2375"/>
                              </a:lnTo>
                              <a:lnTo>
                                <a:pt x="2094" y="2336"/>
                              </a:lnTo>
                              <a:lnTo>
                                <a:pt x="2104" y="2297"/>
                              </a:lnTo>
                              <a:lnTo>
                                <a:pt x="2148" y="2290"/>
                              </a:lnTo>
                              <a:lnTo>
                                <a:pt x="2191" y="2286"/>
                              </a:lnTo>
                              <a:lnTo>
                                <a:pt x="2234" y="2281"/>
                              </a:lnTo>
                              <a:lnTo>
                                <a:pt x="2278" y="2277"/>
                              </a:lnTo>
                              <a:lnTo>
                                <a:pt x="2321" y="2275"/>
                              </a:lnTo>
                              <a:lnTo>
                                <a:pt x="2364" y="2272"/>
                              </a:lnTo>
                              <a:lnTo>
                                <a:pt x="2407" y="2272"/>
                              </a:lnTo>
                              <a:lnTo>
                                <a:pt x="2450" y="2272"/>
                              </a:lnTo>
                              <a:lnTo>
                                <a:pt x="2493" y="2274"/>
                              </a:lnTo>
                              <a:lnTo>
                                <a:pt x="2535" y="2276"/>
                              </a:lnTo>
                              <a:lnTo>
                                <a:pt x="2578" y="2278"/>
                              </a:lnTo>
                              <a:lnTo>
                                <a:pt x="2620" y="2282"/>
                              </a:lnTo>
                              <a:lnTo>
                                <a:pt x="2661" y="2288"/>
                              </a:lnTo>
                              <a:lnTo>
                                <a:pt x="2704" y="2295"/>
                              </a:lnTo>
                              <a:lnTo>
                                <a:pt x="2745" y="2302"/>
                              </a:lnTo>
                              <a:lnTo>
                                <a:pt x="2786" y="2310"/>
                              </a:lnTo>
                              <a:lnTo>
                                <a:pt x="2815" y="2298"/>
                              </a:lnTo>
                              <a:lnTo>
                                <a:pt x="2845" y="2287"/>
                              </a:lnTo>
                              <a:lnTo>
                                <a:pt x="2878" y="2277"/>
                              </a:lnTo>
                              <a:lnTo>
                                <a:pt x="2911" y="2268"/>
                              </a:lnTo>
                              <a:lnTo>
                                <a:pt x="2945" y="2261"/>
                              </a:lnTo>
                              <a:lnTo>
                                <a:pt x="2980" y="2257"/>
                              </a:lnTo>
                              <a:lnTo>
                                <a:pt x="3017" y="2253"/>
                              </a:lnTo>
                              <a:lnTo>
                                <a:pt x="3054" y="2253"/>
                              </a:lnTo>
                              <a:lnTo>
                                <a:pt x="3078" y="2253"/>
                              </a:lnTo>
                              <a:lnTo>
                                <a:pt x="3102" y="2255"/>
                              </a:lnTo>
                              <a:lnTo>
                                <a:pt x="3125" y="2257"/>
                              </a:lnTo>
                              <a:lnTo>
                                <a:pt x="3149" y="2259"/>
                              </a:lnTo>
                              <a:lnTo>
                                <a:pt x="3171" y="2263"/>
                              </a:lnTo>
                              <a:lnTo>
                                <a:pt x="3193" y="2268"/>
                              </a:lnTo>
                              <a:lnTo>
                                <a:pt x="3214" y="2272"/>
                              </a:lnTo>
                              <a:lnTo>
                                <a:pt x="3236" y="2278"/>
                              </a:lnTo>
                              <a:lnTo>
                                <a:pt x="3257" y="2285"/>
                              </a:lnTo>
                              <a:lnTo>
                                <a:pt x="3277" y="2291"/>
                              </a:lnTo>
                              <a:lnTo>
                                <a:pt x="3296" y="2299"/>
                              </a:lnTo>
                              <a:lnTo>
                                <a:pt x="3315" y="2308"/>
                              </a:lnTo>
                              <a:lnTo>
                                <a:pt x="3334" y="2317"/>
                              </a:lnTo>
                              <a:lnTo>
                                <a:pt x="3350" y="2326"/>
                              </a:lnTo>
                              <a:lnTo>
                                <a:pt x="3367" y="2336"/>
                              </a:lnTo>
                              <a:lnTo>
                                <a:pt x="3384" y="2347"/>
                              </a:lnTo>
                              <a:lnTo>
                                <a:pt x="3384" y="2051"/>
                              </a:lnTo>
                              <a:lnTo>
                                <a:pt x="3332" y="2016"/>
                              </a:lnTo>
                              <a:lnTo>
                                <a:pt x="3279" y="1980"/>
                              </a:lnTo>
                              <a:lnTo>
                                <a:pt x="3223" y="1945"/>
                              </a:lnTo>
                              <a:lnTo>
                                <a:pt x="3164" y="1908"/>
                              </a:lnTo>
                              <a:lnTo>
                                <a:pt x="3103" y="1872"/>
                              </a:lnTo>
                              <a:lnTo>
                                <a:pt x="3038" y="1835"/>
                              </a:lnTo>
                              <a:lnTo>
                                <a:pt x="2970" y="1798"/>
                              </a:lnTo>
                              <a:lnTo>
                                <a:pt x="2900" y="1761"/>
                              </a:lnTo>
                              <a:lnTo>
                                <a:pt x="2871" y="1746"/>
                              </a:lnTo>
                              <a:lnTo>
                                <a:pt x="2842" y="1733"/>
                              </a:lnTo>
                              <a:lnTo>
                                <a:pt x="2813" y="1720"/>
                              </a:lnTo>
                              <a:lnTo>
                                <a:pt x="2784" y="1707"/>
                              </a:lnTo>
                              <a:lnTo>
                                <a:pt x="2754" y="1695"/>
                              </a:lnTo>
                              <a:lnTo>
                                <a:pt x="2725" y="1685"/>
                              </a:lnTo>
                              <a:lnTo>
                                <a:pt x="2695" y="1674"/>
                              </a:lnTo>
                              <a:lnTo>
                                <a:pt x="2665" y="1665"/>
                              </a:lnTo>
                              <a:lnTo>
                                <a:pt x="2603" y="1647"/>
                              </a:lnTo>
                              <a:lnTo>
                                <a:pt x="2542" y="1633"/>
                              </a:lnTo>
                              <a:lnTo>
                                <a:pt x="2481" y="1620"/>
                              </a:lnTo>
                              <a:lnTo>
                                <a:pt x="2418" y="1610"/>
                              </a:lnTo>
                              <a:lnTo>
                                <a:pt x="2356" y="1603"/>
                              </a:lnTo>
                              <a:lnTo>
                                <a:pt x="2294" y="1597"/>
                              </a:lnTo>
                              <a:lnTo>
                                <a:pt x="2230" y="1594"/>
                              </a:lnTo>
                              <a:lnTo>
                                <a:pt x="2166" y="1593"/>
                              </a:lnTo>
                              <a:lnTo>
                                <a:pt x="2103" y="1594"/>
                              </a:lnTo>
                              <a:lnTo>
                                <a:pt x="2039" y="1596"/>
                              </a:lnTo>
                              <a:lnTo>
                                <a:pt x="1976" y="1600"/>
                              </a:lnTo>
                              <a:lnTo>
                                <a:pt x="1912" y="1606"/>
                              </a:lnTo>
                              <a:lnTo>
                                <a:pt x="1889" y="1585"/>
                              </a:lnTo>
                              <a:lnTo>
                                <a:pt x="1864" y="1565"/>
                              </a:lnTo>
                              <a:lnTo>
                                <a:pt x="1839" y="1547"/>
                              </a:lnTo>
                              <a:lnTo>
                                <a:pt x="1813" y="1529"/>
                              </a:lnTo>
                              <a:lnTo>
                                <a:pt x="1785" y="1513"/>
                              </a:lnTo>
                              <a:lnTo>
                                <a:pt x="1757" y="1499"/>
                              </a:lnTo>
                              <a:lnTo>
                                <a:pt x="1729" y="1486"/>
                              </a:lnTo>
                              <a:lnTo>
                                <a:pt x="1700" y="1474"/>
                              </a:lnTo>
                              <a:lnTo>
                                <a:pt x="1673" y="1464"/>
                              </a:lnTo>
                              <a:lnTo>
                                <a:pt x="1645" y="1457"/>
                              </a:lnTo>
                              <a:lnTo>
                                <a:pt x="1728" y="1441"/>
                              </a:lnTo>
                              <a:lnTo>
                                <a:pt x="1814" y="1429"/>
                              </a:lnTo>
                              <a:lnTo>
                                <a:pt x="1899" y="1419"/>
                              </a:lnTo>
                              <a:lnTo>
                                <a:pt x="1941" y="1414"/>
                              </a:lnTo>
                              <a:lnTo>
                                <a:pt x="1985" y="1411"/>
                              </a:lnTo>
                              <a:lnTo>
                                <a:pt x="2027" y="1407"/>
                              </a:lnTo>
                              <a:lnTo>
                                <a:pt x="2071" y="1406"/>
                              </a:lnTo>
                              <a:lnTo>
                                <a:pt x="2113" y="1405"/>
                              </a:lnTo>
                              <a:lnTo>
                                <a:pt x="2156" y="1404"/>
                              </a:lnTo>
                              <a:lnTo>
                                <a:pt x="2199" y="1404"/>
                              </a:lnTo>
                              <a:lnTo>
                                <a:pt x="2242" y="1406"/>
                              </a:lnTo>
                              <a:lnTo>
                                <a:pt x="2285" y="1407"/>
                              </a:lnTo>
                              <a:lnTo>
                                <a:pt x="2327" y="1411"/>
                              </a:lnTo>
                              <a:lnTo>
                                <a:pt x="2369" y="1414"/>
                              </a:lnTo>
                              <a:lnTo>
                                <a:pt x="2413" y="1419"/>
                              </a:lnTo>
                              <a:lnTo>
                                <a:pt x="2455" y="1424"/>
                              </a:lnTo>
                              <a:lnTo>
                                <a:pt x="2496" y="1431"/>
                              </a:lnTo>
                              <a:lnTo>
                                <a:pt x="2539" y="1439"/>
                              </a:lnTo>
                              <a:lnTo>
                                <a:pt x="2581" y="1448"/>
                              </a:lnTo>
                              <a:lnTo>
                                <a:pt x="2622" y="1457"/>
                              </a:lnTo>
                              <a:lnTo>
                                <a:pt x="2664" y="1468"/>
                              </a:lnTo>
                              <a:lnTo>
                                <a:pt x="2705" y="1479"/>
                              </a:lnTo>
                              <a:lnTo>
                                <a:pt x="2746" y="1491"/>
                              </a:lnTo>
                              <a:lnTo>
                                <a:pt x="2787" y="1506"/>
                              </a:lnTo>
                              <a:lnTo>
                                <a:pt x="2828" y="1520"/>
                              </a:lnTo>
                              <a:lnTo>
                                <a:pt x="2868" y="1537"/>
                              </a:lnTo>
                              <a:lnTo>
                                <a:pt x="2908" y="1554"/>
                              </a:lnTo>
                              <a:lnTo>
                                <a:pt x="2948" y="1572"/>
                              </a:lnTo>
                              <a:lnTo>
                                <a:pt x="2987" y="1591"/>
                              </a:lnTo>
                              <a:lnTo>
                                <a:pt x="3043" y="1621"/>
                              </a:lnTo>
                              <a:lnTo>
                                <a:pt x="3096" y="1650"/>
                              </a:lnTo>
                              <a:lnTo>
                                <a:pt x="3149" y="1679"/>
                              </a:lnTo>
                              <a:lnTo>
                                <a:pt x="3199" y="1708"/>
                              </a:lnTo>
                              <a:lnTo>
                                <a:pt x="3248" y="1736"/>
                              </a:lnTo>
                              <a:lnTo>
                                <a:pt x="3295" y="1765"/>
                              </a:lnTo>
                              <a:lnTo>
                                <a:pt x="3340" y="1793"/>
                              </a:lnTo>
                              <a:lnTo>
                                <a:pt x="3384" y="1821"/>
                              </a:lnTo>
                              <a:lnTo>
                                <a:pt x="3384" y="1357"/>
                              </a:lnTo>
                              <a:lnTo>
                                <a:pt x="3384" y="1335"/>
                              </a:lnTo>
                              <a:lnTo>
                                <a:pt x="3331" y="1293"/>
                              </a:lnTo>
                              <a:lnTo>
                                <a:pt x="3278" y="1249"/>
                              </a:lnTo>
                              <a:lnTo>
                                <a:pt x="3221" y="1206"/>
                              </a:lnTo>
                              <a:lnTo>
                                <a:pt x="3161" y="1161"/>
                              </a:lnTo>
                              <a:lnTo>
                                <a:pt x="3098" y="1115"/>
                              </a:lnTo>
                              <a:lnTo>
                                <a:pt x="3033" y="1069"/>
                              </a:lnTo>
                              <a:lnTo>
                                <a:pt x="2964" y="1022"/>
                              </a:lnTo>
                              <a:lnTo>
                                <a:pt x="2892" y="974"/>
                              </a:lnTo>
                              <a:lnTo>
                                <a:pt x="2836" y="941"/>
                              </a:lnTo>
                              <a:lnTo>
                                <a:pt x="2781" y="908"/>
                              </a:lnTo>
                              <a:lnTo>
                                <a:pt x="2724" y="879"/>
                              </a:lnTo>
                              <a:lnTo>
                                <a:pt x="2667" y="852"/>
                              </a:lnTo>
                              <a:lnTo>
                                <a:pt x="2609" y="828"/>
                              </a:lnTo>
                              <a:lnTo>
                                <a:pt x="2551" y="806"/>
                              </a:lnTo>
                              <a:lnTo>
                                <a:pt x="2492" y="784"/>
                              </a:lnTo>
                              <a:lnTo>
                                <a:pt x="2433" y="767"/>
                              </a:lnTo>
                              <a:lnTo>
                                <a:pt x="2374" y="751"/>
                              </a:lnTo>
                              <a:lnTo>
                                <a:pt x="2314" y="737"/>
                              </a:lnTo>
                              <a:lnTo>
                                <a:pt x="2253" y="724"/>
                              </a:lnTo>
                              <a:lnTo>
                                <a:pt x="2193" y="714"/>
                              </a:lnTo>
                              <a:lnTo>
                                <a:pt x="2132" y="705"/>
                              </a:lnTo>
                              <a:lnTo>
                                <a:pt x="2072" y="699"/>
                              </a:lnTo>
                              <a:lnTo>
                                <a:pt x="2010" y="693"/>
                              </a:lnTo>
                              <a:lnTo>
                                <a:pt x="1950" y="690"/>
                              </a:lnTo>
                              <a:lnTo>
                                <a:pt x="1961" y="648"/>
                              </a:lnTo>
                              <a:lnTo>
                                <a:pt x="1970" y="607"/>
                              </a:lnTo>
                              <a:lnTo>
                                <a:pt x="1977" y="565"/>
                              </a:lnTo>
                              <a:lnTo>
                                <a:pt x="1983" y="523"/>
                              </a:lnTo>
                              <a:lnTo>
                                <a:pt x="1985" y="502"/>
                              </a:lnTo>
                              <a:lnTo>
                                <a:pt x="2049" y="507"/>
                              </a:lnTo>
                              <a:lnTo>
                                <a:pt x="2114" y="514"/>
                              </a:lnTo>
                              <a:lnTo>
                                <a:pt x="2179" y="521"/>
                              </a:lnTo>
                              <a:lnTo>
                                <a:pt x="2243" y="531"/>
                              </a:lnTo>
                              <a:lnTo>
                                <a:pt x="2308" y="543"/>
                              </a:lnTo>
                              <a:lnTo>
                                <a:pt x="2373" y="556"/>
                              </a:lnTo>
                              <a:lnTo>
                                <a:pt x="2437" y="572"/>
                              </a:lnTo>
                              <a:lnTo>
                                <a:pt x="2501" y="589"/>
                              </a:lnTo>
                              <a:lnTo>
                                <a:pt x="2564" y="609"/>
                              </a:lnTo>
                              <a:lnTo>
                                <a:pt x="2628" y="632"/>
                              </a:lnTo>
                              <a:lnTo>
                                <a:pt x="2690" y="656"/>
                              </a:lnTo>
                              <a:lnTo>
                                <a:pt x="2753" y="683"/>
                              </a:lnTo>
                              <a:lnTo>
                                <a:pt x="2814" y="712"/>
                              </a:lnTo>
                              <a:lnTo>
                                <a:pt x="2875" y="744"/>
                              </a:lnTo>
                              <a:lnTo>
                                <a:pt x="2936" y="779"/>
                              </a:lnTo>
                              <a:lnTo>
                                <a:pt x="2966" y="797"/>
                              </a:lnTo>
                              <a:lnTo>
                                <a:pt x="2995" y="816"/>
                              </a:lnTo>
                              <a:lnTo>
                                <a:pt x="3053" y="854"/>
                              </a:lnTo>
                              <a:lnTo>
                                <a:pt x="3107" y="890"/>
                              </a:lnTo>
                              <a:lnTo>
                                <a:pt x="3161" y="927"/>
                              </a:lnTo>
                              <a:lnTo>
                                <a:pt x="3212" y="964"/>
                              </a:lnTo>
                              <a:lnTo>
                                <a:pt x="3262" y="1000"/>
                              </a:lnTo>
                              <a:lnTo>
                                <a:pt x="3309" y="1035"/>
                              </a:lnTo>
                              <a:lnTo>
                                <a:pt x="3400" y="1104"/>
                              </a:lnTo>
                              <a:lnTo>
                                <a:pt x="3409" y="1089"/>
                              </a:lnTo>
                              <a:lnTo>
                                <a:pt x="3421" y="1074"/>
                              </a:lnTo>
                              <a:lnTo>
                                <a:pt x="3434" y="1061"/>
                              </a:lnTo>
                              <a:lnTo>
                                <a:pt x="3451" y="1050"/>
                              </a:lnTo>
                              <a:lnTo>
                                <a:pt x="3470" y="1039"/>
                              </a:lnTo>
                              <a:lnTo>
                                <a:pt x="3491" y="1030"/>
                              </a:lnTo>
                              <a:lnTo>
                                <a:pt x="3515" y="1022"/>
                              </a:lnTo>
                              <a:lnTo>
                                <a:pt x="3542" y="1016"/>
                              </a:lnTo>
                              <a:lnTo>
                                <a:pt x="4544" y="869"/>
                              </a:lnTo>
                              <a:lnTo>
                                <a:pt x="4569" y="867"/>
                              </a:lnTo>
                              <a:lnTo>
                                <a:pt x="4591" y="866"/>
                              </a:lnTo>
                              <a:lnTo>
                                <a:pt x="4611" y="867"/>
                              </a:lnTo>
                              <a:lnTo>
                                <a:pt x="4629" y="871"/>
                              </a:lnTo>
                              <a:lnTo>
                                <a:pt x="4645" y="877"/>
                              </a:lnTo>
                              <a:lnTo>
                                <a:pt x="4659" y="885"/>
                              </a:lnTo>
                              <a:lnTo>
                                <a:pt x="4671" y="894"/>
                              </a:lnTo>
                              <a:lnTo>
                                <a:pt x="4681" y="905"/>
                              </a:lnTo>
                              <a:lnTo>
                                <a:pt x="4690" y="917"/>
                              </a:lnTo>
                              <a:lnTo>
                                <a:pt x="4698" y="932"/>
                              </a:lnTo>
                              <a:lnTo>
                                <a:pt x="4704" y="946"/>
                              </a:lnTo>
                              <a:lnTo>
                                <a:pt x="4709" y="963"/>
                              </a:lnTo>
                              <a:lnTo>
                                <a:pt x="4713" y="981"/>
                              </a:lnTo>
                              <a:lnTo>
                                <a:pt x="4715" y="1000"/>
                              </a:lnTo>
                              <a:lnTo>
                                <a:pt x="4717" y="1019"/>
                              </a:lnTo>
                              <a:lnTo>
                                <a:pt x="4718" y="1040"/>
                              </a:lnTo>
                              <a:lnTo>
                                <a:pt x="4718" y="1162"/>
                              </a:lnTo>
                              <a:lnTo>
                                <a:pt x="4718" y="2136"/>
                              </a:lnTo>
                              <a:lnTo>
                                <a:pt x="4727" y="2138"/>
                              </a:lnTo>
                              <a:lnTo>
                                <a:pt x="4787" y="2143"/>
                              </a:lnTo>
                              <a:lnTo>
                                <a:pt x="4846" y="2146"/>
                              </a:lnTo>
                              <a:lnTo>
                                <a:pt x="4903" y="2148"/>
                              </a:lnTo>
                              <a:lnTo>
                                <a:pt x="4958" y="2146"/>
                              </a:lnTo>
                              <a:lnTo>
                                <a:pt x="5011" y="2143"/>
                              </a:lnTo>
                              <a:lnTo>
                                <a:pt x="5063" y="2138"/>
                              </a:lnTo>
                              <a:lnTo>
                                <a:pt x="5113" y="2131"/>
                              </a:lnTo>
                              <a:lnTo>
                                <a:pt x="5162" y="2122"/>
                              </a:lnTo>
                              <a:lnTo>
                                <a:pt x="5208" y="2111"/>
                              </a:lnTo>
                              <a:lnTo>
                                <a:pt x="5252" y="2100"/>
                              </a:lnTo>
                              <a:lnTo>
                                <a:pt x="5296" y="2086"/>
                              </a:lnTo>
                              <a:lnTo>
                                <a:pt x="5337" y="2072"/>
                              </a:lnTo>
                              <a:lnTo>
                                <a:pt x="5376" y="2057"/>
                              </a:lnTo>
                              <a:lnTo>
                                <a:pt x="5414" y="2042"/>
                              </a:lnTo>
                              <a:lnTo>
                                <a:pt x="5448" y="2025"/>
                              </a:lnTo>
                              <a:lnTo>
                                <a:pt x="5483" y="2008"/>
                              </a:lnTo>
                              <a:lnTo>
                                <a:pt x="5514" y="1992"/>
                              </a:lnTo>
                              <a:lnTo>
                                <a:pt x="5544" y="1975"/>
                              </a:lnTo>
                              <a:lnTo>
                                <a:pt x="5572" y="1957"/>
                              </a:lnTo>
                              <a:lnTo>
                                <a:pt x="5598" y="1940"/>
                              </a:lnTo>
                              <a:lnTo>
                                <a:pt x="5622" y="1925"/>
                              </a:lnTo>
                              <a:lnTo>
                                <a:pt x="5644" y="1909"/>
                              </a:lnTo>
                              <a:lnTo>
                                <a:pt x="5682" y="1880"/>
                              </a:lnTo>
                              <a:lnTo>
                                <a:pt x="5711" y="1854"/>
                              </a:lnTo>
                              <a:lnTo>
                                <a:pt x="5734" y="1835"/>
                              </a:lnTo>
                              <a:lnTo>
                                <a:pt x="5752" y="1818"/>
                              </a:lnTo>
                              <a:lnTo>
                                <a:pt x="5758" y="1811"/>
                              </a:lnTo>
                              <a:lnTo>
                                <a:pt x="5766" y="1805"/>
                              </a:lnTo>
                              <a:lnTo>
                                <a:pt x="5774" y="1800"/>
                              </a:lnTo>
                              <a:lnTo>
                                <a:pt x="5782" y="1796"/>
                              </a:lnTo>
                              <a:lnTo>
                                <a:pt x="5791" y="1793"/>
                              </a:lnTo>
                              <a:lnTo>
                                <a:pt x="5799" y="1790"/>
                              </a:lnTo>
                              <a:lnTo>
                                <a:pt x="5808" y="1789"/>
                              </a:lnTo>
                              <a:lnTo>
                                <a:pt x="5817" y="1788"/>
                              </a:lnTo>
                              <a:lnTo>
                                <a:pt x="5826" y="1788"/>
                              </a:lnTo>
                              <a:lnTo>
                                <a:pt x="5835" y="1789"/>
                              </a:lnTo>
                              <a:lnTo>
                                <a:pt x="5844" y="1791"/>
                              </a:lnTo>
                              <a:lnTo>
                                <a:pt x="5853" y="1794"/>
                              </a:lnTo>
                              <a:lnTo>
                                <a:pt x="5862" y="1798"/>
                              </a:lnTo>
                              <a:lnTo>
                                <a:pt x="5870" y="1802"/>
                              </a:lnTo>
                              <a:lnTo>
                                <a:pt x="5877" y="1808"/>
                              </a:lnTo>
                              <a:lnTo>
                                <a:pt x="5885" y="1814"/>
                              </a:lnTo>
                              <a:lnTo>
                                <a:pt x="5892" y="1821"/>
                              </a:lnTo>
                              <a:lnTo>
                                <a:pt x="5898" y="1829"/>
                              </a:lnTo>
                              <a:lnTo>
                                <a:pt x="5903" y="1837"/>
                              </a:lnTo>
                              <a:lnTo>
                                <a:pt x="5906" y="1844"/>
                              </a:lnTo>
                              <a:lnTo>
                                <a:pt x="5910" y="1853"/>
                              </a:lnTo>
                              <a:lnTo>
                                <a:pt x="5913" y="1862"/>
                              </a:lnTo>
                              <a:lnTo>
                                <a:pt x="5914" y="1871"/>
                              </a:lnTo>
                              <a:lnTo>
                                <a:pt x="5915" y="1880"/>
                              </a:lnTo>
                              <a:lnTo>
                                <a:pt x="5915" y="1889"/>
                              </a:lnTo>
                              <a:lnTo>
                                <a:pt x="5914" y="1898"/>
                              </a:lnTo>
                              <a:lnTo>
                                <a:pt x="5912" y="1907"/>
                              </a:lnTo>
                              <a:lnTo>
                                <a:pt x="5909" y="1916"/>
                              </a:lnTo>
                              <a:lnTo>
                                <a:pt x="5905" y="1925"/>
                              </a:lnTo>
                              <a:lnTo>
                                <a:pt x="5901" y="1932"/>
                              </a:lnTo>
                              <a:lnTo>
                                <a:pt x="5895" y="1940"/>
                              </a:lnTo>
                              <a:lnTo>
                                <a:pt x="5890" y="1948"/>
                              </a:lnTo>
                              <a:lnTo>
                                <a:pt x="5869" y="1968"/>
                              </a:lnTo>
                              <a:lnTo>
                                <a:pt x="5844" y="1990"/>
                              </a:lnTo>
                              <a:lnTo>
                                <a:pt x="5809" y="2019"/>
                              </a:lnTo>
                              <a:lnTo>
                                <a:pt x="5766" y="2054"/>
                              </a:lnTo>
                              <a:lnTo>
                                <a:pt x="5740" y="2072"/>
                              </a:lnTo>
                              <a:lnTo>
                                <a:pt x="5712" y="2091"/>
                              </a:lnTo>
                              <a:lnTo>
                                <a:pt x="5682" y="2111"/>
                              </a:lnTo>
                              <a:lnTo>
                                <a:pt x="5650" y="2131"/>
                              </a:lnTo>
                              <a:lnTo>
                                <a:pt x="5616" y="2151"/>
                              </a:lnTo>
                              <a:lnTo>
                                <a:pt x="5580" y="2170"/>
                              </a:lnTo>
                              <a:lnTo>
                                <a:pt x="5541" y="2190"/>
                              </a:lnTo>
                              <a:lnTo>
                                <a:pt x="5500" y="2209"/>
                              </a:lnTo>
                              <a:lnTo>
                                <a:pt x="5457" y="2228"/>
                              </a:lnTo>
                              <a:lnTo>
                                <a:pt x="5413" y="2246"/>
                              </a:lnTo>
                              <a:lnTo>
                                <a:pt x="5365" y="2262"/>
                              </a:lnTo>
                              <a:lnTo>
                                <a:pt x="5316" y="2278"/>
                              </a:lnTo>
                              <a:lnTo>
                                <a:pt x="5264" y="2291"/>
                              </a:lnTo>
                              <a:lnTo>
                                <a:pt x="5212" y="2305"/>
                              </a:lnTo>
                              <a:lnTo>
                                <a:pt x="5156" y="2316"/>
                              </a:lnTo>
                              <a:lnTo>
                                <a:pt x="5099" y="2325"/>
                              </a:lnTo>
                              <a:lnTo>
                                <a:pt x="5040" y="2331"/>
                              </a:lnTo>
                              <a:lnTo>
                                <a:pt x="4980" y="2336"/>
                              </a:lnTo>
                              <a:lnTo>
                                <a:pt x="4918" y="2338"/>
                              </a:lnTo>
                              <a:lnTo>
                                <a:pt x="4885" y="2338"/>
                              </a:lnTo>
                              <a:lnTo>
                                <a:pt x="4853" y="2337"/>
                              </a:lnTo>
                              <a:lnTo>
                                <a:pt x="4820" y="2336"/>
                              </a:lnTo>
                              <a:lnTo>
                                <a:pt x="4786" y="2334"/>
                              </a:lnTo>
                              <a:lnTo>
                                <a:pt x="4753" y="2331"/>
                              </a:lnTo>
                              <a:lnTo>
                                <a:pt x="4718" y="2327"/>
                              </a:lnTo>
                              <a:lnTo>
                                <a:pt x="4718" y="2397"/>
                              </a:lnTo>
                              <a:lnTo>
                                <a:pt x="4717" y="2418"/>
                              </a:lnTo>
                              <a:lnTo>
                                <a:pt x="4714" y="2438"/>
                              </a:lnTo>
                              <a:lnTo>
                                <a:pt x="4709" y="2459"/>
                              </a:lnTo>
                              <a:lnTo>
                                <a:pt x="4703" y="2479"/>
                              </a:lnTo>
                              <a:lnTo>
                                <a:pt x="4694" y="2498"/>
                              </a:lnTo>
                              <a:lnTo>
                                <a:pt x="4682" y="2515"/>
                              </a:lnTo>
                              <a:lnTo>
                                <a:pt x="4670" y="2533"/>
                              </a:lnTo>
                              <a:lnTo>
                                <a:pt x="4656" y="2551"/>
                              </a:lnTo>
                              <a:lnTo>
                                <a:pt x="4640" y="2568"/>
                              </a:lnTo>
                              <a:lnTo>
                                <a:pt x="4623" y="2583"/>
                              </a:lnTo>
                              <a:lnTo>
                                <a:pt x="4604" y="2598"/>
                              </a:lnTo>
                              <a:lnTo>
                                <a:pt x="4585" y="2612"/>
                              </a:lnTo>
                              <a:lnTo>
                                <a:pt x="4564" y="2626"/>
                              </a:lnTo>
                              <a:lnTo>
                                <a:pt x="4541" y="2638"/>
                              </a:lnTo>
                              <a:lnTo>
                                <a:pt x="4517" y="2649"/>
                              </a:lnTo>
                              <a:lnTo>
                                <a:pt x="4493" y="2660"/>
                              </a:lnTo>
                              <a:lnTo>
                                <a:pt x="4517" y="2666"/>
                              </a:lnTo>
                              <a:lnTo>
                                <a:pt x="4543" y="2670"/>
                              </a:lnTo>
                              <a:lnTo>
                                <a:pt x="4569" y="2675"/>
                              </a:lnTo>
                              <a:lnTo>
                                <a:pt x="4597" y="2678"/>
                              </a:lnTo>
                              <a:lnTo>
                                <a:pt x="4624" y="2680"/>
                              </a:lnTo>
                              <a:lnTo>
                                <a:pt x="4653" y="2683"/>
                              </a:lnTo>
                              <a:lnTo>
                                <a:pt x="4685" y="2684"/>
                              </a:lnTo>
                              <a:lnTo>
                                <a:pt x="4716" y="2684"/>
                              </a:lnTo>
                              <a:lnTo>
                                <a:pt x="4776" y="2683"/>
                              </a:lnTo>
                              <a:lnTo>
                                <a:pt x="4835" y="2678"/>
                              </a:lnTo>
                              <a:lnTo>
                                <a:pt x="4892" y="2671"/>
                              </a:lnTo>
                              <a:lnTo>
                                <a:pt x="4948" y="2662"/>
                              </a:lnTo>
                              <a:lnTo>
                                <a:pt x="5001" y="2652"/>
                              </a:lnTo>
                              <a:lnTo>
                                <a:pt x="5053" y="2640"/>
                              </a:lnTo>
                              <a:lnTo>
                                <a:pt x="5104" y="2626"/>
                              </a:lnTo>
                              <a:lnTo>
                                <a:pt x="5152" y="2610"/>
                              </a:lnTo>
                              <a:lnTo>
                                <a:pt x="5199" y="2593"/>
                              </a:lnTo>
                              <a:lnTo>
                                <a:pt x="5244" y="2576"/>
                              </a:lnTo>
                              <a:lnTo>
                                <a:pt x="5287" y="2557"/>
                              </a:lnTo>
                              <a:lnTo>
                                <a:pt x="5329" y="2537"/>
                              </a:lnTo>
                              <a:lnTo>
                                <a:pt x="5368" y="2515"/>
                              </a:lnTo>
                              <a:lnTo>
                                <a:pt x="5406" y="2495"/>
                              </a:lnTo>
                              <a:lnTo>
                                <a:pt x="5442" y="2474"/>
                              </a:lnTo>
                              <a:lnTo>
                                <a:pt x="5476" y="2452"/>
                              </a:lnTo>
                              <a:lnTo>
                                <a:pt x="5507" y="2431"/>
                              </a:lnTo>
                              <a:lnTo>
                                <a:pt x="5539" y="2409"/>
                              </a:lnTo>
                              <a:lnTo>
                                <a:pt x="5566" y="2388"/>
                              </a:lnTo>
                              <a:lnTo>
                                <a:pt x="5592" y="2368"/>
                              </a:lnTo>
                              <a:lnTo>
                                <a:pt x="5617" y="2348"/>
                              </a:lnTo>
                              <a:lnTo>
                                <a:pt x="5639" y="2329"/>
                              </a:lnTo>
                              <a:lnTo>
                                <a:pt x="5678" y="2295"/>
                              </a:lnTo>
                              <a:lnTo>
                                <a:pt x="5708" y="2266"/>
                              </a:lnTo>
                              <a:lnTo>
                                <a:pt x="5729" y="2243"/>
                              </a:lnTo>
                              <a:lnTo>
                                <a:pt x="5747" y="2223"/>
                              </a:lnTo>
                              <a:lnTo>
                                <a:pt x="5754" y="2216"/>
                              </a:lnTo>
                              <a:lnTo>
                                <a:pt x="5762" y="2210"/>
                              </a:lnTo>
                              <a:lnTo>
                                <a:pt x="5769" y="2204"/>
                              </a:lnTo>
                              <a:lnTo>
                                <a:pt x="5777" y="2200"/>
                              </a:lnTo>
                              <a:lnTo>
                                <a:pt x="5785" y="2195"/>
                              </a:lnTo>
                              <a:lnTo>
                                <a:pt x="5794" y="2193"/>
                              </a:lnTo>
                              <a:lnTo>
                                <a:pt x="5803" y="2191"/>
                              </a:lnTo>
                              <a:lnTo>
                                <a:pt x="5812" y="2190"/>
                              </a:lnTo>
                              <a:lnTo>
                                <a:pt x="5821" y="2189"/>
                              </a:lnTo>
                              <a:lnTo>
                                <a:pt x="5830" y="2190"/>
                              </a:lnTo>
                              <a:lnTo>
                                <a:pt x="5840" y="2191"/>
                              </a:lnTo>
                              <a:lnTo>
                                <a:pt x="5848" y="2193"/>
                              </a:lnTo>
                              <a:lnTo>
                                <a:pt x="5856" y="2197"/>
                              </a:lnTo>
                              <a:lnTo>
                                <a:pt x="5865" y="2200"/>
                              </a:lnTo>
                              <a:lnTo>
                                <a:pt x="5873" y="2206"/>
                              </a:lnTo>
                              <a:lnTo>
                                <a:pt x="5881" y="2211"/>
                              </a:lnTo>
                              <a:lnTo>
                                <a:pt x="5889" y="2218"/>
                              </a:lnTo>
                              <a:lnTo>
                                <a:pt x="5894" y="2224"/>
                              </a:lnTo>
                              <a:lnTo>
                                <a:pt x="5900" y="2232"/>
                              </a:lnTo>
                              <a:lnTo>
                                <a:pt x="5904" y="2241"/>
                              </a:lnTo>
                              <a:lnTo>
                                <a:pt x="5909" y="2249"/>
                              </a:lnTo>
                              <a:lnTo>
                                <a:pt x="5912" y="2258"/>
                              </a:lnTo>
                              <a:lnTo>
                                <a:pt x="5913" y="2267"/>
                              </a:lnTo>
                              <a:lnTo>
                                <a:pt x="5914" y="2276"/>
                              </a:lnTo>
                              <a:lnTo>
                                <a:pt x="5915" y="2285"/>
                              </a:lnTo>
                              <a:lnTo>
                                <a:pt x="5914" y="2294"/>
                              </a:lnTo>
                              <a:lnTo>
                                <a:pt x="5913" y="2302"/>
                              </a:lnTo>
                              <a:lnTo>
                                <a:pt x="5911" y="2311"/>
                              </a:lnTo>
                              <a:lnTo>
                                <a:pt x="5908" y="2320"/>
                              </a:lnTo>
                              <a:lnTo>
                                <a:pt x="5904" y="2329"/>
                              </a:lnTo>
                              <a:lnTo>
                                <a:pt x="5899" y="2337"/>
                              </a:lnTo>
                              <a:lnTo>
                                <a:pt x="5893" y="2345"/>
                              </a:lnTo>
                              <a:lnTo>
                                <a:pt x="5873" y="2368"/>
                              </a:lnTo>
                              <a:lnTo>
                                <a:pt x="5847" y="2394"/>
                              </a:lnTo>
                              <a:lnTo>
                                <a:pt x="5813" y="2427"/>
                              </a:lnTo>
                              <a:lnTo>
                                <a:pt x="5769" y="2467"/>
                              </a:lnTo>
                              <a:lnTo>
                                <a:pt x="5744" y="2489"/>
                              </a:lnTo>
                              <a:lnTo>
                                <a:pt x="5716" y="2511"/>
                              </a:lnTo>
                              <a:lnTo>
                                <a:pt x="5686" y="2534"/>
                              </a:lnTo>
                              <a:lnTo>
                                <a:pt x="5653" y="2559"/>
                              </a:lnTo>
                              <a:lnTo>
                                <a:pt x="5619" y="2583"/>
                              </a:lnTo>
                              <a:lnTo>
                                <a:pt x="5582" y="2608"/>
                              </a:lnTo>
                              <a:lnTo>
                                <a:pt x="5544" y="2632"/>
                              </a:lnTo>
                              <a:lnTo>
                                <a:pt x="5503" y="2657"/>
                              </a:lnTo>
                              <a:lnTo>
                                <a:pt x="5459" y="2680"/>
                              </a:lnTo>
                              <a:lnTo>
                                <a:pt x="5415" y="2704"/>
                              </a:lnTo>
                              <a:lnTo>
                                <a:pt x="5367" y="2727"/>
                              </a:lnTo>
                              <a:lnTo>
                                <a:pt x="5318" y="2748"/>
                              </a:lnTo>
                              <a:lnTo>
                                <a:pt x="5267" y="2769"/>
                              </a:lnTo>
                              <a:lnTo>
                                <a:pt x="5213" y="2788"/>
                              </a:lnTo>
                              <a:lnTo>
                                <a:pt x="5157" y="2806"/>
                              </a:lnTo>
                              <a:lnTo>
                                <a:pt x="5100" y="2823"/>
                              </a:lnTo>
                              <a:lnTo>
                                <a:pt x="5041" y="2836"/>
                              </a:lnTo>
                              <a:lnTo>
                                <a:pt x="4980" y="2849"/>
                              </a:lnTo>
                              <a:lnTo>
                                <a:pt x="4917" y="2859"/>
                              </a:lnTo>
                              <a:lnTo>
                                <a:pt x="4884" y="2863"/>
                              </a:lnTo>
                              <a:lnTo>
                                <a:pt x="4852" y="2866"/>
                              </a:lnTo>
                              <a:lnTo>
                                <a:pt x="4818" y="2869"/>
                              </a:lnTo>
                              <a:lnTo>
                                <a:pt x="4785" y="2871"/>
                              </a:lnTo>
                              <a:lnTo>
                                <a:pt x="4750" y="2872"/>
                              </a:lnTo>
                              <a:lnTo>
                                <a:pt x="4716" y="2873"/>
                              </a:lnTo>
                              <a:lnTo>
                                <a:pt x="4666" y="2873"/>
                              </a:lnTo>
                              <a:lnTo>
                                <a:pt x="4618" y="2871"/>
                              </a:lnTo>
                              <a:lnTo>
                                <a:pt x="4572" y="2866"/>
                              </a:lnTo>
                              <a:lnTo>
                                <a:pt x="4529" y="2862"/>
                              </a:lnTo>
                              <a:lnTo>
                                <a:pt x="4487" y="2855"/>
                              </a:lnTo>
                              <a:lnTo>
                                <a:pt x="4447" y="2846"/>
                              </a:lnTo>
                              <a:lnTo>
                                <a:pt x="4410" y="2836"/>
                              </a:lnTo>
                              <a:lnTo>
                                <a:pt x="4374" y="2825"/>
                              </a:lnTo>
                              <a:lnTo>
                                <a:pt x="4339" y="2813"/>
                              </a:lnTo>
                              <a:lnTo>
                                <a:pt x="4306" y="2800"/>
                              </a:lnTo>
                              <a:lnTo>
                                <a:pt x="4273" y="2784"/>
                              </a:lnTo>
                              <a:lnTo>
                                <a:pt x="4242" y="2767"/>
                              </a:lnTo>
                              <a:lnTo>
                                <a:pt x="4212" y="2749"/>
                              </a:lnTo>
                              <a:lnTo>
                                <a:pt x="4182" y="2729"/>
                              </a:lnTo>
                              <a:lnTo>
                                <a:pt x="4153" y="2709"/>
                              </a:lnTo>
                              <a:lnTo>
                                <a:pt x="4124" y="2687"/>
                              </a:lnTo>
                              <a:lnTo>
                                <a:pt x="4089" y="2679"/>
                              </a:lnTo>
                              <a:lnTo>
                                <a:pt x="4057" y="2669"/>
                              </a:lnTo>
                              <a:lnTo>
                                <a:pt x="4026" y="2658"/>
                              </a:lnTo>
                              <a:lnTo>
                                <a:pt x="3996" y="2645"/>
                              </a:lnTo>
                              <a:lnTo>
                                <a:pt x="3968" y="2630"/>
                              </a:lnTo>
                              <a:lnTo>
                                <a:pt x="3942" y="2615"/>
                              </a:lnTo>
                              <a:lnTo>
                                <a:pt x="3918" y="2597"/>
                              </a:lnTo>
                              <a:lnTo>
                                <a:pt x="3895" y="2579"/>
                              </a:lnTo>
                              <a:lnTo>
                                <a:pt x="3875" y="2559"/>
                              </a:lnTo>
                              <a:lnTo>
                                <a:pt x="3858" y="2539"/>
                              </a:lnTo>
                              <a:lnTo>
                                <a:pt x="3843" y="2518"/>
                              </a:lnTo>
                              <a:lnTo>
                                <a:pt x="3836" y="2506"/>
                              </a:lnTo>
                              <a:lnTo>
                                <a:pt x="3830" y="2494"/>
                              </a:lnTo>
                              <a:lnTo>
                                <a:pt x="3824" y="2483"/>
                              </a:lnTo>
                              <a:lnTo>
                                <a:pt x="3820" y="2472"/>
                              </a:lnTo>
                              <a:lnTo>
                                <a:pt x="3815" y="2460"/>
                              </a:lnTo>
                              <a:lnTo>
                                <a:pt x="3812" y="2447"/>
                              </a:lnTo>
                              <a:lnTo>
                                <a:pt x="3810" y="2435"/>
                              </a:lnTo>
                              <a:lnTo>
                                <a:pt x="3807" y="2423"/>
                              </a:lnTo>
                              <a:lnTo>
                                <a:pt x="3806" y="2411"/>
                              </a:lnTo>
                              <a:lnTo>
                                <a:pt x="3806" y="2397"/>
                              </a:lnTo>
                              <a:lnTo>
                                <a:pt x="3742" y="2337"/>
                              </a:lnTo>
                              <a:lnTo>
                                <a:pt x="3671" y="2275"/>
                              </a:lnTo>
                              <a:lnTo>
                                <a:pt x="3633" y="2243"/>
                              </a:lnTo>
                              <a:lnTo>
                                <a:pt x="3594" y="2210"/>
                              </a:lnTo>
                              <a:lnTo>
                                <a:pt x="3553" y="2177"/>
                              </a:lnTo>
                              <a:lnTo>
                                <a:pt x="3510" y="2143"/>
                              </a:lnTo>
                              <a:close/>
                              <a:moveTo>
                                <a:pt x="1226" y="3231"/>
                              </a:moveTo>
                              <a:lnTo>
                                <a:pt x="1226" y="3231"/>
                              </a:lnTo>
                              <a:lnTo>
                                <a:pt x="1232" y="3216"/>
                              </a:lnTo>
                              <a:lnTo>
                                <a:pt x="1239" y="3201"/>
                              </a:lnTo>
                              <a:lnTo>
                                <a:pt x="1245" y="3184"/>
                              </a:lnTo>
                              <a:lnTo>
                                <a:pt x="1250" y="3167"/>
                              </a:lnTo>
                              <a:lnTo>
                                <a:pt x="1253" y="3151"/>
                              </a:lnTo>
                              <a:lnTo>
                                <a:pt x="1256" y="3134"/>
                              </a:lnTo>
                              <a:lnTo>
                                <a:pt x="1258" y="3116"/>
                              </a:lnTo>
                              <a:lnTo>
                                <a:pt x="1258" y="3098"/>
                              </a:lnTo>
                              <a:lnTo>
                                <a:pt x="1258" y="3084"/>
                              </a:lnTo>
                              <a:lnTo>
                                <a:pt x="1257" y="3069"/>
                              </a:lnTo>
                              <a:lnTo>
                                <a:pt x="1255" y="3055"/>
                              </a:lnTo>
                              <a:lnTo>
                                <a:pt x="1252" y="3041"/>
                              </a:lnTo>
                              <a:lnTo>
                                <a:pt x="1249" y="3027"/>
                              </a:lnTo>
                              <a:lnTo>
                                <a:pt x="1246" y="3014"/>
                              </a:lnTo>
                              <a:lnTo>
                                <a:pt x="1241" y="3000"/>
                              </a:lnTo>
                              <a:lnTo>
                                <a:pt x="1236" y="2988"/>
                              </a:lnTo>
                              <a:lnTo>
                                <a:pt x="1230" y="2975"/>
                              </a:lnTo>
                              <a:lnTo>
                                <a:pt x="1224" y="2962"/>
                              </a:lnTo>
                              <a:lnTo>
                                <a:pt x="1210" y="2939"/>
                              </a:lnTo>
                              <a:lnTo>
                                <a:pt x="1193" y="2918"/>
                              </a:lnTo>
                              <a:lnTo>
                                <a:pt x="1175" y="2898"/>
                              </a:lnTo>
                              <a:lnTo>
                                <a:pt x="1154" y="2879"/>
                              </a:lnTo>
                              <a:lnTo>
                                <a:pt x="1133" y="2862"/>
                              </a:lnTo>
                              <a:lnTo>
                                <a:pt x="1110" y="2849"/>
                              </a:lnTo>
                              <a:lnTo>
                                <a:pt x="1097" y="2842"/>
                              </a:lnTo>
                              <a:lnTo>
                                <a:pt x="1085" y="2836"/>
                              </a:lnTo>
                              <a:lnTo>
                                <a:pt x="1072" y="2831"/>
                              </a:lnTo>
                              <a:lnTo>
                                <a:pt x="1058" y="2826"/>
                              </a:lnTo>
                              <a:lnTo>
                                <a:pt x="1045" y="2823"/>
                              </a:lnTo>
                              <a:lnTo>
                                <a:pt x="1032" y="2820"/>
                              </a:lnTo>
                              <a:lnTo>
                                <a:pt x="1017" y="2817"/>
                              </a:lnTo>
                              <a:lnTo>
                                <a:pt x="1003" y="2815"/>
                              </a:lnTo>
                              <a:lnTo>
                                <a:pt x="988" y="2814"/>
                              </a:lnTo>
                              <a:lnTo>
                                <a:pt x="974" y="2814"/>
                              </a:lnTo>
                              <a:lnTo>
                                <a:pt x="959" y="2814"/>
                              </a:lnTo>
                              <a:lnTo>
                                <a:pt x="945" y="2815"/>
                              </a:lnTo>
                              <a:lnTo>
                                <a:pt x="930" y="2817"/>
                              </a:lnTo>
                              <a:lnTo>
                                <a:pt x="917" y="2820"/>
                              </a:lnTo>
                              <a:lnTo>
                                <a:pt x="902" y="2823"/>
                              </a:lnTo>
                              <a:lnTo>
                                <a:pt x="889" y="2826"/>
                              </a:lnTo>
                              <a:lnTo>
                                <a:pt x="877" y="2831"/>
                              </a:lnTo>
                              <a:lnTo>
                                <a:pt x="863" y="2836"/>
                              </a:lnTo>
                              <a:lnTo>
                                <a:pt x="851" y="2842"/>
                              </a:lnTo>
                              <a:lnTo>
                                <a:pt x="839" y="2849"/>
                              </a:lnTo>
                              <a:lnTo>
                                <a:pt x="815" y="2862"/>
                              </a:lnTo>
                              <a:lnTo>
                                <a:pt x="793" y="2879"/>
                              </a:lnTo>
                              <a:lnTo>
                                <a:pt x="773" y="2898"/>
                              </a:lnTo>
                              <a:lnTo>
                                <a:pt x="754" y="2918"/>
                              </a:lnTo>
                              <a:lnTo>
                                <a:pt x="738" y="2939"/>
                              </a:lnTo>
                              <a:lnTo>
                                <a:pt x="724" y="2962"/>
                              </a:lnTo>
                              <a:lnTo>
                                <a:pt x="717" y="2975"/>
                              </a:lnTo>
                              <a:lnTo>
                                <a:pt x="712" y="2988"/>
                              </a:lnTo>
                              <a:lnTo>
                                <a:pt x="707" y="3000"/>
                              </a:lnTo>
                              <a:lnTo>
                                <a:pt x="703" y="3014"/>
                              </a:lnTo>
                              <a:lnTo>
                                <a:pt x="698" y="3027"/>
                              </a:lnTo>
                              <a:lnTo>
                                <a:pt x="695" y="3041"/>
                              </a:lnTo>
                              <a:lnTo>
                                <a:pt x="693" y="3055"/>
                              </a:lnTo>
                              <a:lnTo>
                                <a:pt x="691" y="3069"/>
                              </a:lnTo>
                              <a:lnTo>
                                <a:pt x="689" y="3084"/>
                              </a:lnTo>
                              <a:lnTo>
                                <a:pt x="689" y="3098"/>
                              </a:lnTo>
                              <a:lnTo>
                                <a:pt x="691" y="3123"/>
                              </a:lnTo>
                              <a:lnTo>
                                <a:pt x="682" y="3124"/>
                              </a:lnTo>
                              <a:lnTo>
                                <a:pt x="684" y="3153"/>
                              </a:lnTo>
                              <a:lnTo>
                                <a:pt x="687" y="3181"/>
                              </a:lnTo>
                              <a:lnTo>
                                <a:pt x="692" y="3209"/>
                              </a:lnTo>
                              <a:lnTo>
                                <a:pt x="698" y="3235"/>
                              </a:lnTo>
                              <a:lnTo>
                                <a:pt x="706" y="3261"/>
                              </a:lnTo>
                              <a:lnTo>
                                <a:pt x="715" y="3287"/>
                              </a:lnTo>
                              <a:lnTo>
                                <a:pt x="726" y="3311"/>
                              </a:lnTo>
                              <a:lnTo>
                                <a:pt x="738" y="3335"/>
                              </a:lnTo>
                              <a:lnTo>
                                <a:pt x="753" y="3357"/>
                              </a:lnTo>
                              <a:lnTo>
                                <a:pt x="769" y="3379"/>
                              </a:lnTo>
                              <a:lnTo>
                                <a:pt x="785" y="3399"/>
                              </a:lnTo>
                              <a:lnTo>
                                <a:pt x="804" y="3419"/>
                              </a:lnTo>
                              <a:lnTo>
                                <a:pt x="823" y="3437"/>
                              </a:lnTo>
                              <a:lnTo>
                                <a:pt x="845" y="3454"/>
                              </a:lnTo>
                              <a:lnTo>
                                <a:pt x="868" y="3468"/>
                              </a:lnTo>
                              <a:lnTo>
                                <a:pt x="892" y="3483"/>
                              </a:lnTo>
                              <a:lnTo>
                                <a:pt x="918" y="3495"/>
                              </a:lnTo>
                              <a:lnTo>
                                <a:pt x="938" y="3503"/>
                              </a:lnTo>
                              <a:lnTo>
                                <a:pt x="959" y="3510"/>
                              </a:lnTo>
                              <a:lnTo>
                                <a:pt x="980" y="3515"/>
                              </a:lnTo>
                              <a:lnTo>
                                <a:pt x="1002" y="3520"/>
                              </a:lnTo>
                              <a:lnTo>
                                <a:pt x="1023" y="3523"/>
                              </a:lnTo>
                              <a:lnTo>
                                <a:pt x="1044" y="3525"/>
                              </a:lnTo>
                              <a:lnTo>
                                <a:pt x="1066" y="3525"/>
                              </a:lnTo>
                              <a:lnTo>
                                <a:pt x="1087" y="3525"/>
                              </a:lnTo>
                              <a:lnTo>
                                <a:pt x="1111" y="3523"/>
                              </a:lnTo>
                              <a:lnTo>
                                <a:pt x="1132" y="3520"/>
                              </a:lnTo>
                              <a:lnTo>
                                <a:pt x="1154" y="3515"/>
                              </a:lnTo>
                              <a:lnTo>
                                <a:pt x="1175" y="3510"/>
                              </a:lnTo>
                              <a:lnTo>
                                <a:pt x="1197" y="3503"/>
                              </a:lnTo>
                              <a:lnTo>
                                <a:pt x="1218" y="3494"/>
                              </a:lnTo>
                              <a:lnTo>
                                <a:pt x="1238" y="3485"/>
                              </a:lnTo>
                              <a:lnTo>
                                <a:pt x="1258" y="3474"/>
                              </a:lnTo>
                              <a:lnTo>
                                <a:pt x="1272" y="3465"/>
                              </a:lnTo>
                              <a:lnTo>
                                <a:pt x="1286" y="3456"/>
                              </a:lnTo>
                              <a:lnTo>
                                <a:pt x="1300" y="3446"/>
                              </a:lnTo>
                              <a:lnTo>
                                <a:pt x="1313" y="3435"/>
                              </a:lnTo>
                              <a:lnTo>
                                <a:pt x="1325" y="3425"/>
                              </a:lnTo>
                              <a:lnTo>
                                <a:pt x="1337" y="3414"/>
                              </a:lnTo>
                              <a:lnTo>
                                <a:pt x="1359" y="3389"/>
                              </a:lnTo>
                              <a:lnTo>
                                <a:pt x="1378" y="3365"/>
                              </a:lnTo>
                              <a:lnTo>
                                <a:pt x="1396" y="3338"/>
                              </a:lnTo>
                              <a:lnTo>
                                <a:pt x="1412" y="3310"/>
                              </a:lnTo>
                              <a:lnTo>
                                <a:pt x="1426" y="3281"/>
                              </a:lnTo>
                              <a:lnTo>
                                <a:pt x="1439" y="3251"/>
                              </a:lnTo>
                              <a:lnTo>
                                <a:pt x="1449" y="3221"/>
                              </a:lnTo>
                              <a:lnTo>
                                <a:pt x="1456" y="3189"/>
                              </a:lnTo>
                              <a:lnTo>
                                <a:pt x="1463" y="3157"/>
                              </a:lnTo>
                              <a:lnTo>
                                <a:pt x="1469" y="3125"/>
                              </a:lnTo>
                              <a:lnTo>
                                <a:pt x="1472" y="3092"/>
                              </a:lnTo>
                              <a:lnTo>
                                <a:pt x="1474" y="3059"/>
                              </a:lnTo>
                              <a:lnTo>
                                <a:pt x="1474" y="3026"/>
                              </a:lnTo>
                              <a:lnTo>
                                <a:pt x="1473" y="2680"/>
                              </a:lnTo>
                              <a:lnTo>
                                <a:pt x="1505" y="2674"/>
                              </a:lnTo>
                              <a:lnTo>
                                <a:pt x="1539" y="2667"/>
                              </a:lnTo>
                              <a:lnTo>
                                <a:pt x="1571" y="2658"/>
                              </a:lnTo>
                              <a:lnTo>
                                <a:pt x="1604" y="2648"/>
                              </a:lnTo>
                              <a:lnTo>
                                <a:pt x="1635" y="2636"/>
                              </a:lnTo>
                              <a:lnTo>
                                <a:pt x="1665" y="2622"/>
                              </a:lnTo>
                              <a:lnTo>
                                <a:pt x="1695" y="2607"/>
                              </a:lnTo>
                              <a:lnTo>
                                <a:pt x="1724" y="2590"/>
                              </a:lnTo>
                              <a:lnTo>
                                <a:pt x="1743" y="2578"/>
                              </a:lnTo>
                              <a:lnTo>
                                <a:pt x="1761" y="2566"/>
                              </a:lnTo>
                              <a:lnTo>
                                <a:pt x="1779" y="2552"/>
                              </a:lnTo>
                              <a:lnTo>
                                <a:pt x="1794" y="2538"/>
                              </a:lnTo>
                              <a:lnTo>
                                <a:pt x="1811" y="2523"/>
                              </a:lnTo>
                              <a:lnTo>
                                <a:pt x="1825" y="2508"/>
                              </a:lnTo>
                              <a:lnTo>
                                <a:pt x="1841" y="2492"/>
                              </a:lnTo>
                              <a:lnTo>
                                <a:pt x="1854" y="2476"/>
                              </a:lnTo>
                              <a:lnTo>
                                <a:pt x="1868" y="2459"/>
                              </a:lnTo>
                              <a:lnTo>
                                <a:pt x="1880" y="2442"/>
                              </a:lnTo>
                              <a:lnTo>
                                <a:pt x="1891" y="2423"/>
                              </a:lnTo>
                              <a:lnTo>
                                <a:pt x="1902" y="2405"/>
                              </a:lnTo>
                              <a:lnTo>
                                <a:pt x="1912" y="2385"/>
                              </a:lnTo>
                              <a:lnTo>
                                <a:pt x="1922" y="2366"/>
                              </a:lnTo>
                              <a:lnTo>
                                <a:pt x="1930" y="2345"/>
                              </a:lnTo>
                              <a:lnTo>
                                <a:pt x="1938" y="2325"/>
                              </a:lnTo>
                              <a:lnTo>
                                <a:pt x="1949" y="2291"/>
                              </a:lnTo>
                              <a:lnTo>
                                <a:pt x="1957" y="2258"/>
                              </a:lnTo>
                              <a:lnTo>
                                <a:pt x="1964" y="2223"/>
                              </a:lnTo>
                              <a:lnTo>
                                <a:pt x="1968" y="2189"/>
                              </a:lnTo>
                              <a:lnTo>
                                <a:pt x="1970" y="2154"/>
                              </a:lnTo>
                              <a:lnTo>
                                <a:pt x="1971" y="2120"/>
                              </a:lnTo>
                              <a:lnTo>
                                <a:pt x="1971" y="2085"/>
                              </a:lnTo>
                              <a:lnTo>
                                <a:pt x="1969" y="2051"/>
                              </a:lnTo>
                              <a:lnTo>
                                <a:pt x="1967" y="2027"/>
                              </a:lnTo>
                              <a:lnTo>
                                <a:pt x="1964" y="2004"/>
                              </a:lnTo>
                              <a:lnTo>
                                <a:pt x="1959" y="1981"/>
                              </a:lnTo>
                              <a:lnTo>
                                <a:pt x="1954" y="1959"/>
                              </a:lnTo>
                              <a:lnTo>
                                <a:pt x="1947" y="1936"/>
                              </a:lnTo>
                              <a:lnTo>
                                <a:pt x="1939" y="1915"/>
                              </a:lnTo>
                              <a:lnTo>
                                <a:pt x="1930" y="1892"/>
                              </a:lnTo>
                              <a:lnTo>
                                <a:pt x="1921" y="1871"/>
                              </a:lnTo>
                              <a:lnTo>
                                <a:pt x="1910" y="1850"/>
                              </a:lnTo>
                              <a:lnTo>
                                <a:pt x="1899" y="1830"/>
                              </a:lnTo>
                              <a:lnTo>
                                <a:pt x="1887" y="1810"/>
                              </a:lnTo>
                              <a:lnTo>
                                <a:pt x="1873" y="1791"/>
                              </a:lnTo>
                              <a:lnTo>
                                <a:pt x="1859" y="1772"/>
                              </a:lnTo>
                              <a:lnTo>
                                <a:pt x="1844" y="1754"/>
                              </a:lnTo>
                              <a:lnTo>
                                <a:pt x="1829" y="1737"/>
                              </a:lnTo>
                              <a:lnTo>
                                <a:pt x="1812" y="1721"/>
                              </a:lnTo>
                              <a:lnTo>
                                <a:pt x="1793" y="1704"/>
                              </a:lnTo>
                              <a:lnTo>
                                <a:pt x="1774" y="1688"/>
                              </a:lnTo>
                              <a:lnTo>
                                <a:pt x="1755" y="1674"/>
                              </a:lnTo>
                              <a:lnTo>
                                <a:pt x="1734" y="1661"/>
                              </a:lnTo>
                              <a:lnTo>
                                <a:pt x="1714" y="1647"/>
                              </a:lnTo>
                              <a:lnTo>
                                <a:pt x="1692" y="1636"/>
                              </a:lnTo>
                              <a:lnTo>
                                <a:pt x="1669" y="1626"/>
                              </a:lnTo>
                              <a:lnTo>
                                <a:pt x="1647" y="1617"/>
                              </a:lnTo>
                              <a:lnTo>
                                <a:pt x="1625" y="1609"/>
                              </a:lnTo>
                              <a:lnTo>
                                <a:pt x="1604" y="1603"/>
                              </a:lnTo>
                              <a:lnTo>
                                <a:pt x="1581" y="1597"/>
                              </a:lnTo>
                              <a:lnTo>
                                <a:pt x="1559" y="1593"/>
                              </a:lnTo>
                              <a:lnTo>
                                <a:pt x="1536" y="1590"/>
                              </a:lnTo>
                              <a:lnTo>
                                <a:pt x="1513" y="1588"/>
                              </a:lnTo>
                              <a:lnTo>
                                <a:pt x="1490" y="1587"/>
                              </a:lnTo>
                              <a:lnTo>
                                <a:pt x="1468" y="1587"/>
                              </a:lnTo>
                              <a:lnTo>
                                <a:pt x="1465" y="1158"/>
                              </a:lnTo>
                              <a:lnTo>
                                <a:pt x="1498" y="1123"/>
                              </a:lnTo>
                              <a:lnTo>
                                <a:pt x="1530" y="1089"/>
                              </a:lnTo>
                              <a:lnTo>
                                <a:pt x="1562" y="1053"/>
                              </a:lnTo>
                              <a:lnTo>
                                <a:pt x="1592" y="1016"/>
                              </a:lnTo>
                              <a:lnTo>
                                <a:pt x="1622" y="978"/>
                              </a:lnTo>
                              <a:lnTo>
                                <a:pt x="1651" y="941"/>
                              </a:lnTo>
                              <a:lnTo>
                                <a:pt x="1679" y="901"/>
                              </a:lnTo>
                              <a:lnTo>
                                <a:pt x="1705" y="862"/>
                              </a:lnTo>
                              <a:lnTo>
                                <a:pt x="1728" y="821"/>
                              </a:lnTo>
                              <a:lnTo>
                                <a:pt x="1751" y="780"/>
                              </a:lnTo>
                              <a:lnTo>
                                <a:pt x="1771" y="738"/>
                              </a:lnTo>
                              <a:lnTo>
                                <a:pt x="1780" y="715"/>
                              </a:lnTo>
                              <a:lnTo>
                                <a:pt x="1789" y="693"/>
                              </a:lnTo>
                              <a:lnTo>
                                <a:pt x="1796" y="672"/>
                              </a:lnTo>
                              <a:lnTo>
                                <a:pt x="1803" y="648"/>
                              </a:lnTo>
                              <a:lnTo>
                                <a:pt x="1810" y="626"/>
                              </a:lnTo>
                              <a:lnTo>
                                <a:pt x="1815" y="603"/>
                              </a:lnTo>
                              <a:lnTo>
                                <a:pt x="1821" y="579"/>
                              </a:lnTo>
                              <a:lnTo>
                                <a:pt x="1825" y="556"/>
                              </a:lnTo>
                              <a:lnTo>
                                <a:pt x="1829" y="533"/>
                              </a:lnTo>
                              <a:lnTo>
                                <a:pt x="1831" y="508"/>
                              </a:lnTo>
                              <a:lnTo>
                                <a:pt x="1834" y="463"/>
                              </a:lnTo>
                              <a:lnTo>
                                <a:pt x="1835" y="418"/>
                              </a:lnTo>
                              <a:lnTo>
                                <a:pt x="1834" y="372"/>
                              </a:lnTo>
                              <a:lnTo>
                                <a:pt x="1833" y="349"/>
                              </a:lnTo>
                              <a:lnTo>
                                <a:pt x="1831" y="325"/>
                              </a:lnTo>
                              <a:lnTo>
                                <a:pt x="1829" y="302"/>
                              </a:lnTo>
                              <a:lnTo>
                                <a:pt x="1824" y="280"/>
                              </a:lnTo>
                              <a:lnTo>
                                <a:pt x="1820" y="257"/>
                              </a:lnTo>
                              <a:lnTo>
                                <a:pt x="1815" y="235"/>
                              </a:lnTo>
                              <a:lnTo>
                                <a:pt x="1809" y="213"/>
                              </a:lnTo>
                              <a:lnTo>
                                <a:pt x="1802" y="192"/>
                              </a:lnTo>
                              <a:lnTo>
                                <a:pt x="1793" y="170"/>
                              </a:lnTo>
                              <a:lnTo>
                                <a:pt x="1784" y="149"/>
                              </a:lnTo>
                              <a:lnTo>
                                <a:pt x="1770" y="122"/>
                              </a:lnTo>
                              <a:lnTo>
                                <a:pt x="1762" y="109"/>
                              </a:lnTo>
                              <a:lnTo>
                                <a:pt x="1753" y="97"/>
                              </a:lnTo>
                              <a:lnTo>
                                <a:pt x="1743" y="85"/>
                              </a:lnTo>
                              <a:lnTo>
                                <a:pt x="1733" y="73"/>
                              </a:lnTo>
                              <a:lnTo>
                                <a:pt x="1723" y="62"/>
                              </a:lnTo>
                              <a:lnTo>
                                <a:pt x="1712" y="51"/>
                              </a:lnTo>
                              <a:lnTo>
                                <a:pt x="1700" y="42"/>
                              </a:lnTo>
                              <a:lnTo>
                                <a:pt x="1688" y="33"/>
                              </a:lnTo>
                              <a:lnTo>
                                <a:pt x="1675" y="25"/>
                              </a:lnTo>
                              <a:lnTo>
                                <a:pt x="1661" y="18"/>
                              </a:lnTo>
                              <a:lnTo>
                                <a:pt x="1648" y="12"/>
                              </a:lnTo>
                              <a:lnTo>
                                <a:pt x="1634" y="7"/>
                              </a:lnTo>
                              <a:lnTo>
                                <a:pt x="1618" y="3"/>
                              </a:lnTo>
                              <a:lnTo>
                                <a:pt x="1602" y="1"/>
                              </a:lnTo>
                              <a:lnTo>
                                <a:pt x="1587" y="0"/>
                              </a:lnTo>
                              <a:lnTo>
                                <a:pt x="1571" y="0"/>
                              </a:lnTo>
                              <a:lnTo>
                                <a:pt x="1556" y="1"/>
                              </a:lnTo>
                              <a:lnTo>
                                <a:pt x="1541" y="3"/>
                              </a:lnTo>
                              <a:lnTo>
                                <a:pt x="1527" y="7"/>
                              </a:lnTo>
                              <a:lnTo>
                                <a:pt x="1512" y="11"/>
                              </a:lnTo>
                              <a:lnTo>
                                <a:pt x="1499" y="17"/>
                              </a:lnTo>
                              <a:lnTo>
                                <a:pt x="1485" y="22"/>
                              </a:lnTo>
                              <a:lnTo>
                                <a:pt x="1473" y="30"/>
                              </a:lnTo>
                              <a:lnTo>
                                <a:pt x="1461" y="38"/>
                              </a:lnTo>
                              <a:lnTo>
                                <a:pt x="1449" y="47"/>
                              </a:lnTo>
                              <a:lnTo>
                                <a:pt x="1437" y="57"/>
                              </a:lnTo>
                              <a:lnTo>
                                <a:pt x="1426" y="67"/>
                              </a:lnTo>
                              <a:lnTo>
                                <a:pt x="1415" y="78"/>
                              </a:lnTo>
                              <a:lnTo>
                                <a:pt x="1395" y="101"/>
                              </a:lnTo>
                              <a:lnTo>
                                <a:pt x="1376" y="126"/>
                              </a:lnTo>
                              <a:lnTo>
                                <a:pt x="1358" y="153"/>
                              </a:lnTo>
                              <a:lnTo>
                                <a:pt x="1343" y="180"/>
                              </a:lnTo>
                              <a:lnTo>
                                <a:pt x="1328" y="208"/>
                              </a:lnTo>
                              <a:lnTo>
                                <a:pt x="1316" y="237"/>
                              </a:lnTo>
                              <a:lnTo>
                                <a:pt x="1305" y="265"/>
                              </a:lnTo>
                              <a:lnTo>
                                <a:pt x="1296" y="293"/>
                              </a:lnTo>
                              <a:lnTo>
                                <a:pt x="1287" y="320"/>
                              </a:lnTo>
                              <a:lnTo>
                                <a:pt x="1278" y="355"/>
                              </a:lnTo>
                              <a:lnTo>
                                <a:pt x="1271" y="391"/>
                              </a:lnTo>
                              <a:lnTo>
                                <a:pt x="1267" y="428"/>
                              </a:lnTo>
                              <a:lnTo>
                                <a:pt x="1264" y="465"/>
                              </a:lnTo>
                              <a:lnTo>
                                <a:pt x="1261" y="501"/>
                              </a:lnTo>
                              <a:lnTo>
                                <a:pt x="1260" y="539"/>
                              </a:lnTo>
                              <a:lnTo>
                                <a:pt x="1260" y="613"/>
                              </a:lnTo>
                              <a:lnTo>
                                <a:pt x="1261" y="723"/>
                              </a:lnTo>
                              <a:lnTo>
                                <a:pt x="1264" y="1075"/>
                              </a:lnTo>
                              <a:lnTo>
                                <a:pt x="1200" y="1137"/>
                              </a:lnTo>
                              <a:lnTo>
                                <a:pt x="1138" y="1198"/>
                              </a:lnTo>
                              <a:lnTo>
                                <a:pt x="1024" y="1308"/>
                              </a:lnTo>
                              <a:lnTo>
                                <a:pt x="967" y="1364"/>
                              </a:lnTo>
                              <a:lnTo>
                                <a:pt x="912" y="1422"/>
                              </a:lnTo>
                              <a:lnTo>
                                <a:pt x="859" y="1481"/>
                              </a:lnTo>
                              <a:lnTo>
                                <a:pt x="833" y="1511"/>
                              </a:lnTo>
                              <a:lnTo>
                                <a:pt x="808" y="1541"/>
                              </a:lnTo>
                              <a:lnTo>
                                <a:pt x="783" y="1572"/>
                              </a:lnTo>
                              <a:lnTo>
                                <a:pt x="759" y="1604"/>
                              </a:lnTo>
                              <a:lnTo>
                                <a:pt x="735" y="1636"/>
                              </a:lnTo>
                              <a:lnTo>
                                <a:pt x="713" y="1668"/>
                              </a:lnTo>
                              <a:lnTo>
                                <a:pt x="701" y="1687"/>
                              </a:lnTo>
                              <a:lnTo>
                                <a:pt x="689" y="1706"/>
                              </a:lnTo>
                              <a:lnTo>
                                <a:pt x="678" y="1726"/>
                              </a:lnTo>
                              <a:lnTo>
                                <a:pt x="667" y="1746"/>
                              </a:lnTo>
                              <a:lnTo>
                                <a:pt x="657" y="1767"/>
                              </a:lnTo>
                              <a:lnTo>
                                <a:pt x="648" y="1788"/>
                              </a:lnTo>
                              <a:lnTo>
                                <a:pt x="639" y="1809"/>
                              </a:lnTo>
                              <a:lnTo>
                                <a:pt x="631" y="1830"/>
                              </a:lnTo>
                              <a:lnTo>
                                <a:pt x="624" y="1856"/>
                              </a:lnTo>
                              <a:lnTo>
                                <a:pt x="616" y="1880"/>
                              </a:lnTo>
                              <a:lnTo>
                                <a:pt x="610" y="1906"/>
                              </a:lnTo>
                              <a:lnTo>
                                <a:pt x="605" y="1931"/>
                              </a:lnTo>
                              <a:lnTo>
                                <a:pt x="601" y="1957"/>
                              </a:lnTo>
                              <a:lnTo>
                                <a:pt x="598" y="1983"/>
                              </a:lnTo>
                              <a:lnTo>
                                <a:pt x="596" y="2009"/>
                              </a:lnTo>
                              <a:lnTo>
                                <a:pt x="595" y="2035"/>
                              </a:lnTo>
                              <a:lnTo>
                                <a:pt x="596" y="2061"/>
                              </a:lnTo>
                              <a:lnTo>
                                <a:pt x="597" y="2086"/>
                              </a:lnTo>
                              <a:lnTo>
                                <a:pt x="599" y="2112"/>
                              </a:lnTo>
                              <a:lnTo>
                                <a:pt x="602" y="2138"/>
                              </a:lnTo>
                              <a:lnTo>
                                <a:pt x="608" y="2163"/>
                              </a:lnTo>
                              <a:lnTo>
                                <a:pt x="614" y="2189"/>
                              </a:lnTo>
                              <a:lnTo>
                                <a:pt x="620" y="2214"/>
                              </a:lnTo>
                              <a:lnTo>
                                <a:pt x="629" y="2239"/>
                              </a:lnTo>
                              <a:lnTo>
                                <a:pt x="638" y="2263"/>
                              </a:lnTo>
                              <a:lnTo>
                                <a:pt x="648" y="2288"/>
                              </a:lnTo>
                              <a:lnTo>
                                <a:pt x="659" y="2311"/>
                              </a:lnTo>
                              <a:lnTo>
                                <a:pt x="672" y="2334"/>
                              </a:lnTo>
                              <a:lnTo>
                                <a:pt x="685" y="2356"/>
                              </a:lnTo>
                              <a:lnTo>
                                <a:pt x="698" y="2377"/>
                              </a:lnTo>
                              <a:lnTo>
                                <a:pt x="713" y="2398"/>
                              </a:lnTo>
                              <a:lnTo>
                                <a:pt x="728" y="2420"/>
                              </a:lnTo>
                              <a:lnTo>
                                <a:pt x="745" y="2438"/>
                              </a:lnTo>
                              <a:lnTo>
                                <a:pt x="762" y="2457"/>
                              </a:lnTo>
                              <a:lnTo>
                                <a:pt x="780" y="2476"/>
                              </a:lnTo>
                              <a:lnTo>
                                <a:pt x="799" y="2494"/>
                              </a:lnTo>
                              <a:lnTo>
                                <a:pt x="819" y="2511"/>
                              </a:lnTo>
                              <a:lnTo>
                                <a:pt x="839" y="2528"/>
                              </a:lnTo>
                              <a:lnTo>
                                <a:pt x="859" y="2543"/>
                              </a:lnTo>
                              <a:lnTo>
                                <a:pt x="880" y="2558"/>
                              </a:lnTo>
                              <a:lnTo>
                                <a:pt x="900" y="2570"/>
                              </a:lnTo>
                              <a:lnTo>
                                <a:pt x="920" y="2582"/>
                              </a:lnTo>
                              <a:lnTo>
                                <a:pt x="940" y="2593"/>
                              </a:lnTo>
                              <a:lnTo>
                                <a:pt x="960" y="2603"/>
                              </a:lnTo>
                              <a:lnTo>
                                <a:pt x="981" y="2613"/>
                              </a:lnTo>
                              <a:lnTo>
                                <a:pt x="1003" y="2622"/>
                              </a:lnTo>
                              <a:lnTo>
                                <a:pt x="1024" y="2631"/>
                              </a:lnTo>
                              <a:lnTo>
                                <a:pt x="1045" y="2639"/>
                              </a:lnTo>
                              <a:lnTo>
                                <a:pt x="1073" y="2648"/>
                              </a:lnTo>
                              <a:lnTo>
                                <a:pt x="1101" y="2657"/>
                              </a:lnTo>
                              <a:lnTo>
                                <a:pt x="1129" y="2664"/>
                              </a:lnTo>
                              <a:lnTo>
                                <a:pt x="1156" y="2670"/>
                              </a:lnTo>
                              <a:lnTo>
                                <a:pt x="1185" y="2676"/>
                              </a:lnTo>
                              <a:lnTo>
                                <a:pt x="1214" y="2680"/>
                              </a:lnTo>
                              <a:lnTo>
                                <a:pt x="1242" y="2684"/>
                              </a:lnTo>
                              <a:lnTo>
                                <a:pt x="1271" y="2687"/>
                              </a:lnTo>
                              <a:lnTo>
                                <a:pt x="1274" y="3027"/>
                              </a:lnTo>
                              <a:lnTo>
                                <a:pt x="1272" y="3053"/>
                              </a:lnTo>
                              <a:lnTo>
                                <a:pt x="1271" y="3079"/>
                              </a:lnTo>
                              <a:lnTo>
                                <a:pt x="1268" y="3105"/>
                              </a:lnTo>
                              <a:lnTo>
                                <a:pt x="1264" y="3132"/>
                              </a:lnTo>
                              <a:lnTo>
                                <a:pt x="1257" y="3158"/>
                              </a:lnTo>
                              <a:lnTo>
                                <a:pt x="1248" y="3183"/>
                              </a:lnTo>
                              <a:lnTo>
                                <a:pt x="1238" y="3207"/>
                              </a:lnTo>
                              <a:lnTo>
                                <a:pt x="1232" y="3220"/>
                              </a:lnTo>
                              <a:lnTo>
                                <a:pt x="1226" y="3231"/>
                              </a:lnTo>
                              <a:close/>
                              <a:moveTo>
                                <a:pt x="1266" y="1636"/>
                              </a:moveTo>
                              <a:lnTo>
                                <a:pt x="1266" y="1636"/>
                              </a:lnTo>
                              <a:lnTo>
                                <a:pt x="1236" y="1652"/>
                              </a:lnTo>
                              <a:lnTo>
                                <a:pt x="1206" y="1668"/>
                              </a:lnTo>
                              <a:lnTo>
                                <a:pt x="1177" y="1687"/>
                              </a:lnTo>
                              <a:lnTo>
                                <a:pt x="1149" y="1707"/>
                              </a:lnTo>
                              <a:lnTo>
                                <a:pt x="1121" y="1728"/>
                              </a:lnTo>
                              <a:lnTo>
                                <a:pt x="1095" y="1751"/>
                              </a:lnTo>
                              <a:lnTo>
                                <a:pt x="1070" y="1774"/>
                              </a:lnTo>
                              <a:lnTo>
                                <a:pt x="1046" y="1799"/>
                              </a:lnTo>
                              <a:lnTo>
                                <a:pt x="1026" y="1820"/>
                              </a:lnTo>
                              <a:lnTo>
                                <a:pt x="1172" y="1958"/>
                              </a:lnTo>
                              <a:lnTo>
                                <a:pt x="1192" y="1938"/>
                              </a:lnTo>
                              <a:lnTo>
                                <a:pt x="1210" y="1920"/>
                              </a:lnTo>
                              <a:lnTo>
                                <a:pt x="1228" y="1902"/>
                              </a:lnTo>
                              <a:lnTo>
                                <a:pt x="1248" y="1886"/>
                              </a:lnTo>
                              <a:lnTo>
                                <a:pt x="1268" y="1870"/>
                              </a:lnTo>
                              <a:lnTo>
                                <a:pt x="1270" y="2484"/>
                              </a:lnTo>
                              <a:lnTo>
                                <a:pt x="1230" y="2479"/>
                              </a:lnTo>
                              <a:lnTo>
                                <a:pt x="1190" y="2471"/>
                              </a:lnTo>
                              <a:lnTo>
                                <a:pt x="1151" y="2461"/>
                              </a:lnTo>
                              <a:lnTo>
                                <a:pt x="1112" y="2448"/>
                              </a:lnTo>
                              <a:lnTo>
                                <a:pt x="1081" y="2437"/>
                              </a:lnTo>
                              <a:lnTo>
                                <a:pt x="1049" y="2423"/>
                              </a:lnTo>
                              <a:lnTo>
                                <a:pt x="1020" y="2407"/>
                              </a:lnTo>
                              <a:lnTo>
                                <a:pt x="992" y="2389"/>
                              </a:lnTo>
                              <a:lnTo>
                                <a:pt x="964" y="2369"/>
                              </a:lnTo>
                              <a:lnTo>
                                <a:pt x="936" y="2346"/>
                              </a:lnTo>
                              <a:lnTo>
                                <a:pt x="924" y="2335"/>
                              </a:lnTo>
                              <a:lnTo>
                                <a:pt x="911" y="2321"/>
                              </a:lnTo>
                              <a:lnTo>
                                <a:pt x="899" y="2309"/>
                              </a:lnTo>
                              <a:lnTo>
                                <a:pt x="888" y="2296"/>
                              </a:lnTo>
                              <a:lnTo>
                                <a:pt x="877" y="2281"/>
                              </a:lnTo>
                              <a:lnTo>
                                <a:pt x="867" y="2268"/>
                              </a:lnTo>
                              <a:lnTo>
                                <a:pt x="858" y="2252"/>
                              </a:lnTo>
                              <a:lnTo>
                                <a:pt x="849" y="2238"/>
                              </a:lnTo>
                              <a:lnTo>
                                <a:pt x="840" y="2222"/>
                              </a:lnTo>
                              <a:lnTo>
                                <a:pt x="832" y="2207"/>
                              </a:lnTo>
                              <a:lnTo>
                                <a:pt x="825" y="2190"/>
                              </a:lnTo>
                              <a:lnTo>
                                <a:pt x="820" y="2173"/>
                              </a:lnTo>
                              <a:lnTo>
                                <a:pt x="814" y="2156"/>
                              </a:lnTo>
                              <a:lnTo>
                                <a:pt x="809" y="2139"/>
                              </a:lnTo>
                              <a:lnTo>
                                <a:pt x="805" y="2122"/>
                              </a:lnTo>
                              <a:lnTo>
                                <a:pt x="802" y="2104"/>
                              </a:lnTo>
                              <a:lnTo>
                                <a:pt x="800" y="2087"/>
                              </a:lnTo>
                              <a:lnTo>
                                <a:pt x="798" y="2070"/>
                              </a:lnTo>
                              <a:lnTo>
                                <a:pt x="796" y="2052"/>
                              </a:lnTo>
                              <a:lnTo>
                                <a:pt x="796" y="2035"/>
                              </a:lnTo>
                              <a:lnTo>
                                <a:pt x="798" y="2017"/>
                              </a:lnTo>
                              <a:lnTo>
                                <a:pt x="799" y="1999"/>
                              </a:lnTo>
                              <a:lnTo>
                                <a:pt x="801" y="1983"/>
                              </a:lnTo>
                              <a:lnTo>
                                <a:pt x="803" y="1965"/>
                              </a:lnTo>
                              <a:lnTo>
                                <a:pt x="808" y="1948"/>
                              </a:lnTo>
                              <a:lnTo>
                                <a:pt x="811" y="1930"/>
                              </a:lnTo>
                              <a:lnTo>
                                <a:pt x="816" y="1914"/>
                              </a:lnTo>
                              <a:lnTo>
                                <a:pt x="822" y="1897"/>
                              </a:lnTo>
                              <a:lnTo>
                                <a:pt x="834" y="1866"/>
                              </a:lnTo>
                              <a:lnTo>
                                <a:pt x="848" y="1837"/>
                              </a:lnTo>
                              <a:lnTo>
                                <a:pt x="863" y="1808"/>
                              </a:lnTo>
                              <a:lnTo>
                                <a:pt x="881" y="1780"/>
                              </a:lnTo>
                              <a:lnTo>
                                <a:pt x="901" y="1751"/>
                              </a:lnTo>
                              <a:lnTo>
                                <a:pt x="922" y="1722"/>
                              </a:lnTo>
                              <a:lnTo>
                                <a:pt x="944" y="1693"/>
                              </a:lnTo>
                              <a:lnTo>
                                <a:pt x="966" y="1665"/>
                              </a:lnTo>
                              <a:lnTo>
                                <a:pt x="989" y="1638"/>
                              </a:lnTo>
                              <a:lnTo>
                                <a:pt x="1013" y="1610"/>
                              </a:lnTo>
                              <a:lnTo>
                                <a:pt x="1062" y="1557"/>
                              </a:lnTo>
                              <a:lnTo>
                                <a:pt x="1112" y="1506"/>
                              </a:lnTo>
                              <a:lnTo>
                                <a:pt x="1162" y="1454"/>
                              </a:lnTo>
                              <a:lnTo>
                                <a:pt x="1265" y="1355"/>
                              </a:lnTo>
                              <a:lnTo>
                                <a:pt x="1266" y="1636"/>
                              </a:lnTo>
                              <a:close/>
                              <a:moveTo>
                                <a:pt x="1469" y="1789"/>
                              </a:moveTo>
                              <a:lnTo>
                                <a:pt x="1472" y="2475"/>
                              </a:lnTo>
                              <a:lnTo>
                                <a:pt x="1491" y="2471"/>
                              </a:lnTo>
                              <a:lnTo>
                                <a:pt x="1510" y="2466"/>
                              </a:lnTo>
                              <a:lnTo>
                                <a:pt x="1529" y="2460"/>
                              </a:lnTo>
                              <a:lnTo>
                                <a:pt x="1548" y="2453"/>
                              </a:lnTo>
                              <a:lnTo>
                                <a:pt x="1566" y="2446"/>
                              </a:lnTo>
                              <a:lnTo>
                                <a:pt x="1583" y="2437"/>
                              </a:lnTo>
                              <a:lnTo>
                                <a:pt x="1601" y="2428"/>
                              </a:lnTo>
                              <a:lnTo>
                                <a:pt x="1618" y="2418"/>
                              </a:lnTo>
                              <a:lnTo>
                                <a:pt x="1640" y="2404"/>
                              </a:lnTo>
                              <a:lnTo>
                                <a:pt x="1660" y="2387"/>
                              </a:lnTo>
                              <a:lnTo>
                                <a:pt x="1679" y="2369"/>
                              </a:lnTo>
                              <a:lnTo>
                                <a:pt x="1697" y="2349"/>
                              </a:lnTo>
                              <a:lnTo>
                                <a:pt x="1713" y="2329"/>
                              </a:lnTo>
                              <a:lnTo>
                                <a:pt x="1726" y="2307"/>
                              </a:lnTo>
                              <a:lnTo>
                                <a:pt x="1738" y="2282"/>
                              </a:lnTo>
                              <a:lnTo>
                                <a:pt x="1748" y="2258"/>
                              </a:lnTo>
                              <a:lnTo>
                                <a:pt x="1755" y="2234"/>
                              </a:lnTo>
                              <a:lnTo>
                                <a:pt x="1761" y="2211"/>
                              </a:lnTo>
                              <a:lnTo>
                                <a:pt x="1765" y="2188"/>
                              </a:lnTo>
                              <a:lnTo>
                                <a:pt x="1768" y="2163"/>
                              </a:lnTo>
                              <a:lnTo>
                                <a:pt x="1770" y="2139"/>
                              </a:lnTo>
                              <a:lnTo>
                                <a:pt x="1770" y="2115"/>
                              </a:lnTo>
                              <a:lnTo>
                                <a:pt x="1770" y="2091"/>
                              </a:lnTo>
                              <a:lnTo>
                                <a:pt x="1768" y="2066"/>
                              </a:lnTo>
                              <a:lnTo>
                                <a:pt x="1764" y="2038"/>
                              </a:lnTo>
                              <a:lnTo>
                                <a:pt x="1758" y="2010"/>
                              </a:lnTo>
                              <a:lnTo>
                                <a:pt x="1750" y="1984"/>
                              </a:lnTo>
                              <a:lnTo>
                                <a:pt x="1738" y="1958"/>
                              </a:lnTo>
                              <a:lnTo>
                                <a:pt x="1725" y="1932"/>
                              </a:lnTo>
                              <a:lnTo>
                                <a:pt x="1709" y="1909"/>
                              </a:lnTo>
                              <a:lnTo>
                                <a:pt x="1693" y="1887"/>
                              </a:lnTo>
                              <a:lnTo>
                                <a:pt x="1673" y="1867"/>
                              </a:lnTo>
                              <a:lnTo>
                                <a:pt x="1663" y="1857"/>
                              </a:lnTo>
                              <a:lnTo>
                                <a:pt x="1651" y="1848"/>
                              </a:lnTo>
                              <a:lnTo>
                                <a:pt x="1639" y="1839"/>
                              </a:lnTo>
                              <a:lnTo>
                                <a:pt x="1628" y="1831"/>
                              </a:lnTo>
                              <a:lnTo>
                                <a:pt x="1616" y="1823"/>
                              </a:lnTo>
                              <a:lnTo>
                                <a:pt x="1602" y="1817"/>
                              </a:lnTo>
                              <a:lnTo>
                                <a:pt x="1590" y="1811"/>
                              </a:lnTo>
                              <a:lnTo>
                                <a:pt x="1577" y="1805"/>
                              </a:lnTo>
                              <a:lnTo>
                                <a:pt x="1563" y="1801"/>
                              </a:lnTo>
                              <a:lnTo>
                                <a:pt x="1550" y="1796"/>
                              </a:lnTo>
                              <a:lnTo>
                                <a:pt x="1537" y="1794"/>
                              </a:lnTo>
                              <a:lnTo>
                                <a:pt x="1523" y="1791"/>
                              </a:lnTo>
                              <a:lnTo>
                                <a:pt x="1510" y="1790"/>
                              </a:lnTo>
                              <a:lnTo>
                                <a:pt x="1495" y="1789"/>
                              </a:lnTo>
                              <a:lnTo>
                                <a:pt x="1482" y="1789"/>
                              </a:lnTo>
                              <a:lnTo>
                                <a:pt x="1469" y="1789"/>
                              </a:lnTo>
                              <a:close/>
                              <a:moveTo>
                                <a:pt x="1464" y="851"/>
                              </a:moveTo>
                              <a:lnTo>
                                <a:pt x="1463" y="723"/>
                              </a:lnTo>
                              <a:lnTo>
                                <a:pt x="1462" y="611"/>
                              </a:lnTo>
                              <a:lnTo>
                                <a:pt x="1461" y="557"/>
                              </a:lnTo>
                              <a:lnTo>
                                <a:pt x="1462" y="504"/>
                              </a:lnTo>
                              <a:lnTo>
                                <a:pt x="1463" y="476"/>
                              </a:lnTo>
                              <a:lnTo>
                                <a:pt x="1465" y="449"/>
                              </a:lnTo>
                              <a:lnTo>
                                <a:pt x="1469" y="423"/>
                              </a:lnTo>
                              <a:lnTo>
                                <a:pt x="1474" y="398"/>
                              </a:lnTo>
                              <a:lnTo>
                                <a:pt x="1485" y="359"/>
                              </a:lnTo>
                              <a:lnTo>
                                <a:pt x="1494" y="329"/>
                              </a:lnTo>
                              <a:lnTo>
                                <a:pt x="1507" y="297"/>
                              </a:lnTo>
                              <a:lnTo>
                                <a:pt x="1513" y="282"/>
                              </a:lnTo>
                              <a:lnTo>
                                <a:pt x="1520" y="267"/>
                              </a:lnTo>
                              <a:lnTo>
                                <a:pt x="1527" y="254"/>
                              </a:lnTo>
                              <a:lnTo>
                                <a:pt x="1534" y="242"/>
                              </a:lnTo>
                              <a:lnTo>
                                <a:pt x="1542" y="232"/>
                              </a:lnTo>
                              <a:lnTo>
                                <a:pt x="1550" y="225"/>
                              </a:lnTo>
                              <a:lnTo>
                                <a:pt x="1553" y="223"/>
                              </a:lnTo>
                              <a:lnTo>
                                <a:pt x="1558" y="221"/>
                              </a:lnTo>
                              <a:lnTo>
                                <a:pt x="1562" y="219"/>
                              </a:lnTo>
                              <a:lnTo>
                                <a:pt x="1566" y="219"/>
                              </a:lnTo>
                              <a:lnTo>
                                <a:pt x="1570" y="221"/>
                              </a:lnTo>
                              <a:lnTo>
                                <a:pt x="1573" y="223"/>
                              </a:lnTo>
                              <a:lnTo>
                                <a:pt x="1581" y="228"/>
                              </a:lnTo>
                              <a:lnTo>
                                <a:pt x="1588" y="237"/>
                              </a:lnTo>
                              <a:lnTo>
                                <a:pt x="1595" y="248"/>
                              </a:lnTo>
                              <a:lnTo>
                                <a:pt x="1600" y="258"/>
                              </a:lnTo>
                              <a:lnTo>
                                <a:pt x="1605" y="270"/>
                              </a:lnTo>
                              <a:lnTo>
                                <a:pt x="1610" y="286"/>
                              </a:lnTo>
                              <a:lnTo>
                                <a:pt x="1617" y="310"/>
                              </a:lnTo>
                              <a:lnTo>
                                <a:pt x="1621" y="332"/>
                              </a:lnTo>
                              <a:lnTo>
                                <a:pt x="1626" y="356"/>
                              </a:lnTo>
                              <a:lnTo>
                                <a:pt x="1628" y="380"/>
                              </a:lnTo>
                              <a:lnTo>
                                <a:pt x="1629" y="404"/>
                              </a:lnTo>
                              <a:lnTo>
                                <a:pt x="1629" y="429"/>
                              </a:lnTo>
                              <a:lnTo>
                                <a:pt x="1628" y="452"/>
                              </a:lnTo>
                              <a:lnTo>
                                <a:pt x="1627" y="476"/>
                              </a:lnTo>
                              <a:lnTo>
                                <a:pt x="1624" y="502"/>
                              </a:lnTo>
                              <a:lnTo>
                                <a:pt x="1619" y="528"/>
                              </a:lnTo>
                              <a:lnTo>
                                <a:pt x="1615" y="554"/>
                              </a:lnTo>
                              <a:lnTo>
                                <a:pt x="1608" y="578"/>
                              </a:lnTo>
                              <a:lnTo>
                                <a:pt x="1600" y="603"/>
                              </a:lnTo>
                              <a:lnTo>
                                <a:pt x="1592" y="627"/>
                              </a:lnTo>
                              <a:lnTo>
                                <a:pt x="1582" y="652"/>
                              </a:lnTo>
                              <a:lnTo>
                                <a:pt x="1572" y="675"/>
                              </a:lnTo>
                              <a:lnTo>
                                <a:pt x="1561" y="699"/>
                              </a:lnTo>
                              <a:lnTo>
                                <a:pt x="1549" y="721"/>
                              </a:lnTo>
                              <a:lnTo>
                                <a:pt x="1537" y="744"/>
                              </a:lnTo>
                              <a:lnTo>
                                <a:pt x="1523" y="766"/>
                              </a:lnTo>
                              <a:lnTo>
                                <a:pt x="1509" y="788"/>
                              </a:lnTo>
                              <a:lnTo>
                                <a:pt x="1494" y="809"/>
                              </a:lnTo>
                              <a:lnTo>
                                <a:pt x="1464" y="851"/>
                              </a:lnTo>
                              <a:close/>
                              <a:moveTo>
                                <a:pt x="154" y="3429"/>
                              </a:moveTo>
                              <a:lnTo>
                                <a:pt x="154" y="3429"/>
                              </a:lnTo>
                              <a:lnTo>
                                <a:pt x="147" y="3435"/>
                              </a:lnTo>
                              <a:lnTo>
                                <a:pt x="138" y="3439"/>
                              </a:lnTo>
                              <a:lnTo>
                                <a:pt x="130" y="3443"/>
                              </a:lnTo>
                              <a:lnTo>
                                <a:pt x="121" y="3446"/>
                              </a:lnTo>
                              <a:lnTo>
                                <a:pt x="112" y="3448"/>
                              </a:lnTo>
                              <a:lnTo>
                                <a:pt x="103" y="3449"/>
                              </a:lnTo>
                              <a:lnTo>
                                <a:pt x="93" y="3449"/>
                              </a:lnTo>
                              <a:lnTo>
                                <a:pt x="84" y="3448"/>
                              </a:lnTo>
                              <a:lnTo>
                                <a:pt x="75" y="3447"/>
                              </a:lnTo>
                              <a:lnTo>
                                <a:pt x="66" y="3445"/>
                              </a:lnTo>
                              <a:lnTo>
                                <a:pt x="58" y="3442"/>
                              </a:lnTo>
                              <a:lnTo>
                                <a:pt x="50" y="3438"/>
                              </a:lnTo>
                              <a:lnTo>
                                <a:pt x="42" y="3433"/>
                              </a:lnTo>
                              <a:lnTo>
                                <a:pt x="35" y="3427"/>
                              </a:lnTo>
                              <a:lnTo>
                                <a:pt x="27" y="3420"/>
                              </a:lnTo>
                              <a:lnTo>
                                <a:pt x="22" y="3414"/>
                              </a:lnTo>
                              <a:lnTo>
                                <a:pt x="16" y="3406"/>
                              </a:lnTo>
                              <a:lnTo>
                                <a:pt x="11" y="3397"/>
                              </a:lnTo>
                              <a:lnTo>
                                <a:pt x="7" y="3389"/>
                              </a:lnTo>
                              <a:lnTo>
                                <a:pt x="4" y="3380"/>
                              </a:lnTo>
                              <a:lnTo>
                                <a:pt x="2" y="3371"/>
                              </a:lnTo>
                              <a:lnTo>
                                <a:pt x="0" y="3361"/>
                              </a:lnTo>
                              <a:lnTo>
                                <a:pt x="0" y="3352"/>
                              </a:lnTo>
                              <a:lnTo>
                                <a:pt x="2" y="3343"/>
                              </a:lnTo>
                              <a:lnTo>
                                <a:pt x="3" y="3335"/>
                              </a:lnTo>
                              <a:lnTo>
                                <a:pt x="5" y="3326"/>
                              </a:lnTo>
                              <a:lnTo>
                                <a:pt x="8" y="3318"/>
                              </a:lnTo>
                              <a:lnTo>
                                <a:pt x="13" y="3309"/>
                              </a:lnTo>
                              <a:lnTo>
                                <a:pt x="17" y="3301"/>
                              </a:lnTo>
                              <a:lnTo>
                                <a:pt x="23" y="3293"/>
                              </a:lnTo>
                              <a:lnTo>
                                <a:pt x="29" y="3287"/>
                              </a:lnTo>
                              <a:lnTo>
                                <a:pt x="37" y="3280"/>
                              </a:lnTo>
                              <a:lnTo>
                                <a:pt x="76" y="3250"/>
                              </a:lnTo>
                              <a:lnTo>
                                <a:pt x="123" y="3215"/>
                              </a:lnTo>
                              <a:lnTo>
                                <a:pt x="187" y="3168"/>
                              </a:lnTo>
                              <a:lnTo>
                                <a:pt x="265" y="3114"/>
                              </a:lnTo>
                              <a:lnTo>
                                <a:pt x="357" y="3050"/>
                              </a:lnTo>
                              <a:lnTo>
                                <a:pt x="463" y="2981"/>
                              </a:lnTo>
                              <a:lnTo>
                                <a:pt x="520" y="2946"/>
                              </a:lnTo>
                              <a:lnTo>
                                <a:pt x="581" y="2908"/>
                              </a:lnTo>
                              <a:lnTo>
                                <a:pt x="572" y="2926"/>
                              </a:lnTo>
                              <a:lnTo>
                                <a:pt x="566" y="2943"/>
                              </a:lnTo>
                              <a:lnTo>
                                <a:pt x="559" y="2962"/>
                              </a:lnTo>
                              <a:lnTo>
                                <a:pt x="553" y="2981"/>
                              </a:lnTo>
                              <a:lnTo>
                                <a:pt x="519" y="2983"/>
                              </a:lnTo>
                              <a:lnTo>
                                <a:pt x="532" y="3162"/>
                              </a:lnTo>
                              <a:lnTo>
                                <a:pt x="450" y="3216"/>
                              </a:lnTo>
                              <a:lnTo>
                                <a:pt x="375" y="3267"/>
                              </a:lnTo>
                              <a:lnTo>
                                <a:pt x="312" y="3312"/>
                              </a:lnTo>
                              <a:lnTo>
                                <a:pt x="257" y="3351"/>
                              </a:lnTo>
                              <a:lnTo>
                                <a:pt x="181" y="3408"/>
                              </a:lnTo>
                              <a:lnTo>
                                <a:pt x="154" y="3429"/>
                              </a:lnTo>
                              <a:close/>
                              <a:moveTo>
                                <a:pt x="140" y="1124"/>
                              </a:moveTo>
                              <a:lnTo>
                                <a:pt x="140" y="1124"/>
                              </a:lnTo>
                              <a:lnTo>
                                <a:pt x="131" y="1129"/>
                              </a:lnTo>
                              <a:lnTo>
                                <a:pt x="122" y="1131"/>
                              </a:lnTo>
                              <a:lnTo>
                                <a:pt x="113" y="1133"/>
                              </a:lnTo>
                              <a:lnTo>
                                <a:pt x="103" y="1134"/>
                              </a:lnTo>
                              <a:lnTo>
                                <a:pt x="94" y="1136"/>
                              </a:lnTo>
                              <a:lnTo>
                                <a:pt x="85" y="1134"/>
                              </a:lnTo>
                              <a:lnTo>
                                <a:pt x="76" y="1133"/>
                              </a:lnTo>
                              <a:lnTo>
                                <a:pt x="67" y="1131"/>
                              </a:lnTo>
                              <a:lnTo>
                                <a:pt x="58" y="1128"/>
                              </a:lnTo>
                              <a:lnTo>
                                <a:pt x="51" y="1124"/>
                              </a:lnTo>
                              <a:lnTo>
                                <a:pt x="43" y="1119"/>
                              </a:lnTo>
                              <a:lnTo>
                                <a:pt x="35" y="1113"/>
                              </a:lnTo>
                              <a:lnTo>
                                <a:pt x="28" y="1108"/>
                              </a:lnTo>
                              <a:lnTo>
                                <a:pt x="22" y="1101"/>
                              </a:lnTo>
                              <a:lnTo>
                                <a:pt x="16" y="1093"/>
                              </a:lnTo>
                              <a:lnTo>
                                <a:pt x="12" y="1084"/>
                              </a:lnTo>
                              <a:lnTo>
                                <a:pt x="7" y="1075"/>
                              </a:lnTo>
                              <a:lnTo>
                                <a:pt x="4" y="1066"/>
                              </a:lnTo>
                              <a:lnTo>
                                <a:pt x="2" y="1058"/>
                              </a:lnTo>
                              <a:lnTo>
                                <a:pt x="0" y="1049"/>
                              </a:lnTo>
                              <a:lnTo>
                                <a:pt x="0" y="1040"/>
                              </a:lnTo>
                              <a:lnTo>
                                <a:pt x="2" y="1030"/>
                              </a:lnTo>
                              <a:lnTo>
                                <a:pt x="3" y="1021"/>
                              </a:lnTo>
                              <a:lnTo>
                                <a:pt x="5" y="1012"/>
                              </a:lnTo>
                              <a:lnTo>
                                <a:pt x="8" y="1004"/>
                              </a:lnTo>
                              <a:lnTo>
                                <a:pt x="12" y="995"/>
                              </a:lnTo>
                              <a:lnTo>
                                <a:pt x="16" y="987"/>
                              </a:lnTo>
                              <a:lnTo>
                                <a:pt x="22" y="981"/>
                              </a:lnTo>
                              <a:lnTo>
                                <a:pt x="28" y="973"/>
                              </a:lnTo>
                              <a:lnTo>
                                <a:pt x="35" y="967"/>
                              </a:lnTo>
                              <a:lnTo>
                                <a:pt x="43" y="962"/>
                              </a:lnTo>
                              <a:lnTo>
                                <a:pt x="51" y="956"/>
                              </a:lnTo>
                              <a:lnTo>
                                <a:pt x="73" y="945"/>
                              </a:lnTo>
                              <a:lnTo>
                                <a:pt x="133" y="916"/>
                              </a:lnTo>
                              <a:lnTo>
                                <a:pt x="177" y="895"/>
                              </a:lnTo>
                              <a:lnTo>
                                <a:pt x="228" y="871"/>
                              </a:lnTo>
                              <a:lnTo>
                                <a:pt x="288" y="846"/>
                              </a:lnTo>
                              <a:lnTo>
                                <a:pt x="355" y="818"/>
                              </a:lnTo>
                              <a:lnTo>
                                <a:pt x="429" y="789"/>
                              </a:lnTo>
                              <a:lnTo>
                                <a:pt x="510" y="758"/>
                              </a:lnTo>
                              <a:lnTo>
                                <a:pt x="597" y="727"/>
                              </a:lnTo>
                              <a:lnTo>
                                <a:pt x="689" y="695"/>
                              </a:lnTo>
                              <a:lnTo>
                                <a:pt x="788" y="665"/>
                              </a:lnTo>
                              <a:lnTo>
                                <a:pt x="890" y="636"/>
                              </a:lnTo>
                              <a:lnTo>
                                <a:pt x="942" y="622"/>
                              </a:lnTo>
                              <a:lnTo>
                                <a:pt x="997" y="608"/>
                              </a:lnTo>
                              <a:lnTo>
                                <a:pt x="1052" y="595"/>
                              </a:lnTo>
                              <a:lnTo>
                                <a:pt x="1107" y="582"/>
                              </a:lnTo>
                              <a:lnTo>
                                <a:pt x="1109" y="614"/>
                              </a:lnTo>
                              <a:lnTo>
                                <a:pt x="1110" y="724"/>
                              </a:lnTo>
                              <a:lnTo>
                                <a:pt x="1110" y="774"/>
                              </a:lnTo>
                              <a:lnTo>
                                <a:pt x="1058" y="787"/>
                              </a:lnTo>
                              <a:lnTo>
                                <a:pt x="1007" y="799"/>
                              </a:lnTo>
                              <a:lnTo>
                                <a:pt x="909" y="826"/>
                              </a:lnTo>
                              <a:lnTo>
                                <a:pt x="815" y="854"/>
                              </a:lnTo>
                              <a:lnTo>
                                <a:pt x="725" y="883"/>
                              </a:lnTo>
                              <a:lnTo>
                                <a:pt x="640" y="912"/>
                              </a:lnTo>
                              <a:lnTo>
                                <a:pt x="560" y="941"/>
                              </a:lnTo>
                              <a:lnTo>
                                <a:pt x="487" y="969"/>
                              </a:lnTo>
                              <a:lnTo>
                                <a:pt x="419" y="996"/>
                              </a:lnTo>
                              <a:lnTo>
                                <a:pt x="356" y="1023"/>
                              </a:lnTo>
                              <a:lnTo>
                                <a:pt x="301" y="1046"/>
                              </a:lnTo>
                              <a:lnTo>
                                <a:pt x="255" y="1069"/>
                              </a:lnTo>
                              <a:lnTo>
                                <a:pt x="215" y="1087"/>
                              </a:lnTo>
                              <a:lnTo>
                                <a:pt x="159" y="1114"/>
                              </a:lnTo>
                              <a:lnTo>
                                <a:pt x="140" y="1124"/>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音符" o:spid="_x0000_s1026" o:spt="100" style="position:absolute;left:0pt;margin-left:81.2pt;margin-top:611.2pt;height:23.45pt;width:27.75pt;z-index:-167771136;v-text-anchor:middle;mso-width-relative:page;mso-height-relative:page;" fillcolor="#5B9BD5 [3204]" filled="t" stroked="f" coordsize="5915,3525" o:gfxdata="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" path="m148,2277l148,2277,139,2282,131,2286,122,2289,112,2291,103,2292,94,2292,85,2292,76,2290,67,2288,58,2285,51,2281,43,2276,35,2270,28,2265,22,2257,16,2249,12,2241,7,2232,4,2223,2,2214,0,2206,0,2197,0,2187,3,2178,5,2169,8,2161,12,2152,16,2144,22,2136,28,2130,35,2124,44,2117,73,2099,109,2076,157,2047,217,2013,287,1973,368,1928,460,1880,454,1908,450,1936,446,1964,444,1990,443,2018,443,2046,444,2074,445,2102,380,2138,322,2171,270,2201,228,2227,169,2263,148,2277xm4592,2112l4592,1225,3694,1356,3744,1404,3792,1451,3836,1496,3879,1540,3958,1624,4030,1702,4098,1776,4131,1811,4163,1844,4194,1876,4227,1906,4258,1934,4290,1960,4322,1985,4356,2008,4392,2031,4427,2049,4465,2068,4505,2084,4548,2099,4592,2112xm3510,1444l3510,1444,3568,1499,3622,1550,3674,1601,3723,1650,3767,1697,3811,1743,3890,1830,3961,1907,4028,1978,4060,2010,4094,2043,4126,2073,4160,2102,4120,2109,4082,2119,4045,2131,4009,2144,3994,2152,3977,2161,3961,2169,3947,2179,3932,2188,3919,2198,3905,2208,3893,2219,3854,2183,3812,2146,3768,2109,3723,2070,3674,2029,3622,1989,3568,1949,3510,1907,3510,1444xm3510,2143l3510,2557,3510,2572,3508,2587,3505,2601,3501,2616,3544,2640,3586,2666,3625,2690,3662,2715,3734,2764,3800,2811,3861,2858,3918,2902,3971,2946,4021,2987,4098,3050,4135,3079,4172,3106,4208,3132,4244,3154,4281,3175,4299,3184,4318,3193,4338,3201,4358,3209,4378,3215,4398,3221,4419,3226,4442,3231,4464,3234,4487,3238,4511,3240,4535,3241,4561,3242,4588,3241,4614,3240,4643,3239,4672,3235,4703,3232,4764,3222,4823,3210,4881,3195,4937,3180,4991,3162,5044,3142,5094,3121,5143,3098,5191,3076,5235,3051,5280,3026,5321,3000,5361,2975,5399,2949,5436,2922,5469,2897,5503,2870,5533,2844,5561,2820,5588,2795,5634,2751,5673,2710,5705,2676,5726,2650,5745,2628,5750,2620,5757,2613,5765,2608,5773,2603,5780,2599,5789,2596,5798,2593,5807,2591,5816,2590,5825,2590,5834,2591,5843,2593,5852,2596,5861,2600,5870,2605,5877,2609,5885,2616,5892,2622,5898,2630,5902,2638,5906,2646,5910,2655,5912,2664,5914,2673,5915,2681,5915,2690,5914,2699,5912,2708,5910,2717,5906,2726,5901,2735,5896,2743,5875,2767,5851,2796,5817,2834,5773,2880,5748,2904,5720,2930,5690,2958,5659,2986,5624,3014,5589,3044,5550,3073,5510,3102,5466,3132,5422,3161,5375,3190,5326,3218,5274,3244,5222,3271,5167,3296,5111,3319,5051,3341,4990,3361,4928,3379,4896,3388,4863,3395,4831,3403,4797,3409,4764,3415,4729,3419,4691,3425,4655,3428,4619,3430,4585,3433,4552,3433,4521,3433,4490,3432,4461,3429,4432,3425,4405,3421,4378,3416,4351,3409,4327,3403,4302,3395,4278,3386,4254,3377,4231,3367,4209,3356,4186,3343,4165,3331,4143,3318,4122,3304,4078,3274,4035,3243,3991,3209,3900,3133,3850,3093,3797,3049,3742,3006,3681,2960,3616,2913,3544,2865,3506,2841,3467,2816,3426,2792,3384,2767,3367,2777,3350,2787,3334,2797,3315,2806,3296,2814,3277,2822,3257,2830,3236,2835,3214,2842,3193,2846,3171,2851,3149,2854,3125,2858,3102,2860,3078,2861,3054,2861,3030,2861,3007,2860,2985,2858,2961,2855,2940,2852,2918,2847,2897,2843,2877,2837,2856,2831,2836,2824,2817,2817,2799,2810,2781,2801,2764,2792,2747,2782,2732,2772,2716,2762,2702,2751,2688,2739,2676,2727,2664,2715,2652,2701,2642,2689,2634,2675,2626,2661,2618,2647,2612,2632,2607,2618,2602,2603,2600,2588,2598,2572,2598,2557,2599,2535,2602,2513,2608,2493,2616,2472,2580,2467,2543,2464,2506,2462,2471,2461,2434,2460,2397,2460,2359,2461,2323,2462,2286,2464,2248,2467,2211,2471,2173,2475,2098,2486,2023,2500,2040,2470,2055,2440,2069,2407,2082,2375,2094,2336,2104,2297,2148,2290,2191,2286,2234,2281,2278,2277,2321,2275,2364,2272,2407,2272,2450,2272,2493,2274,2535,2276,2578,2278,2620,2282,2661,2288,2704,2295,2745,2302,2786,2310,2815,2298,2845,2287,2878,2277,2911,2268,2945,2261,2980,2257,3017,2253,3054,2253,3078,2253,3102,2255,3125,2257,3149,2259,3171,2263,3193,2268,3214,2272,3236,2278,3257,2285,3277,2291,3296,2299,3315,2308,3334,2317,3350,2326,3367,2336,3384,2347,3384,2051,3332,2016,3279,1980,3223,1945,3164,1908,3103,1872,3038,1835,2970,1798,2900,1761,2871,1746,2842,1733,2813,1720,2784,1707,2754,1695,2725,1685,2695,1674,2665,1665,2603,1647,2542,1633,2481,1620,2418,1610,2356,1603,2294,1597,2230,1594,2166,1593,2103,1594,2039,1596,1976,1600,1912,1606,1889,1585,1864,1565,1839,1547,1813,1529,1785,1513,1757,1499,1729,1486,1700,1474,1673,1464,1645,1457,1728,1441,1814,1429,1899,1419,1941,1414,1985,1411,2027,1407,2071,1406,2113,1405,2156,1404,2199,1404,2242,1406,2285,1407,2327,1411,2369,1414,2413,1419,2455,1424,2496,1431,2539,1439,2581,1448,2622,1457,2664,1468,2705,1479,2746,1491,2787,1506,2828,1520,2868,1537,2908,1554,2948,1572,2987,1591,3043,1621,3096,1650,3149,1679,3199,1708,3248,1736,3295,1765,3340,1793,3384,1821,3384,1357,3384,1335,3331,1293,3278,1249,3221,1206,3161,1161,3098,1115,3033,1069,2964,1022,2892,974,2836,941,2781,908,2724,879,2667,852,2609,828,2551,806,2492,784,2433,767,2374,751,2314,737,2253,724,2193,714,2132,705,2072,699,2010,693,1950,690,1961,648,1970,607,1977,565,1983,523,1985,502,2049,507,2114,514,2179,521,2243,531,2308,543,2373,556,2437,572,2501,589,2564,609,2628,632,2690,656,2753,683,2814,712,2875,744,2936,779,2966,797,2995,816,3053,854,3107,890,3161,927,3212,964,3262,1000,3309,1035,3400,1104,3409,1089,3421,1074,3434,1061,3451,1050,3470,1039,3491,1030,3515,1022,3542,1016,4544,869,4569,867,4591,866,4611,867,4629,871,4645,877,4659,885,4671,894,4681,905,4690,917,4698,932,4704,946,4709,963,4713,981,4715,1000,4717,1019,4718,1040,4718,1162,4718,2136,4727,2138,4787,2143,4846,2146,4903,2148,4958,2146,5011,2143,5063,2138,5113,2131,5162,2122,5208,2111,5252,2100,5296,2086,5337,2072,5376,2057,5414,2042,5448,2025,5483,2008,5514,1992,5544,1975,5572,1957,5598,1940,5622,1925,5644,1909,5682,1880,5711,1854,5734,1835,5752,1818,5758,1811,5766,1805,5774,1800,5782,1796,5791,1793,5799,1790,5808,1789,5817,1788,5826,1788,5835,1789,5844,1791,5853,1794,5862,1798,5870,1802,5877,1808,5885,1814,5892,1821,5898,1829,5903,1837,5906,1844,5910,1853,5913,1862,5914,1871,5915,1880,5915,1889,5914,1898,5912,1907,5909,1916,5905,1925,5901,1932,5895,1940,5890,1948,5869,1968,5844,1990,5809,2019,5766,2054,5740,2072,5712,2091,5682,2111,5650,2131,5616,2151,5580,2170,5541,2190,5500,2209,5457,2228,5413,2246,5365,2262,5316,2278,5264,2291,5212,2305,5156,2316,5099,2325,5040,2331,4980,2336,4918,2338,4885,2338,4853,2337,4820,2336,4786,2334,4753,2331,4718,2327,4718,2397,4717,2418,4714,2438,4709,2459,4703,2479,4694,2498,4682,2515,4670,2533,4656,2551,4640,2568,4623,2583,4604,2598,4585,2612,4564,2626,4541,2638,4517,2649,4493,2660,4517,2666,4543,2670,4569,2675,4597,2678,4624,2680,4653,2683,4685,2684,4716,2684,4776,2683,4835,2678,4892,2671,4948,2662,5001,2652,5053,2640,5104,2626,5152,2610,5199,2593,5244,2576,5287,2557,5329,2537,5368,2515,5406,2495,5442,2474,5476,2452,5507,2431,5539,2409,5566,2388,5592,2368,5617,2348,5639,2329,5678,2295,5708,2266,5729,2243,5747,2223,5754,2216,5762,2210,5769,2204,5777,2200,5785,2195,5794,2193,5803,2191,5812,2190,5821,2189,5830,2190,5840,2191,5848,2193,5856,2197,5865,2200,5873,2206,5881,2211,5889,2218,5894,2224,5900,2232,5904,2241,5909,2249,5912,2258,5913,2267,5914,2276,5915,2285,5914,2294,5913,2302,5911,2311,5908,2320,5904,2329,5899,2337,5893,2345,5873,2368,5847,2394,5813,2427,5769,2467,5744,2489,5716,2511,5686,2534,5653,2559,5619,2583,5582,2608,5544,2632,5503,2657,5459,2680,5415,2704,5367,2727,5318,2748,5267,2769,5213,2788,5157,2806,5100,2823,5041,2836,4980,2849,4917,2859,4884,2863,4852,2866,4818,2869,4785,2871,4750,2872,4716,2873,4666,2873,4618,2871,4572,2866,4529,2862,4487,2855,4447,2846,4410,2836,4374,2825,4339,2813,4306,2800,4273,2784,4242,2767,4212,2749,4182,2729,4153,2709,4124,2687,4089,2679,4057,2669,4026,2658,3996,2645,3968,2630,3942,2615,3918,2597,3895,2579,3875,2559,3858,2539,3843,2518,3836,2506,3830,2494,3824,2483,3820,2472,3815,2460,3812,2447,3810,2435,3807,2423,3806,2411,3806,2397,3742,2337,3671,2275,3633,2243,3594,2210,3553,2177,3510,2143xm1226,3231l1226,3231,1232,3216,1239,3201,1245,3184,1250,3167,1253,3151,1256,3134,1258,3116,1258,3098,1258,3084,1257,3069,1255,3055,1252,3041,1249,3027,1246,3014,1241,3000,1236,2988,1230,2975,1224,2962,1210,2939,1193,2918,1175,2898,1154,2879,1133,2862,1110,2849,1097,2842,1085,2836,1072,2831,1058,2826,1045,2823,1032,2820,1017,2817,1003,2815,988,2814,974,2814,959,2814,945,2815,930,2817,917,2820,902,2823,889,2826,877,2831,863,2836,851,2842,839,2849,815,2862,793,2879,773,2898,754,2918,738,2939,724,2962,717,2975,712,2988,707,3000,703,3014,698,3027,695,3041,693,3055,691,3069,689,3084,689,3098,691,3123,682,3124,684,3153,687,3181,692,3209,698,3235,706,3261,715,3287,726,3311,738,3335,753,3357,769,3379,785,3399,804,3419,823,3437,845,3454,868,3468,892,3483,918,3495,938,3503,959,3510,980,3515,1002,3520,1023,3523,1044,3525,1066,3525,1087,3525,1111,3523,1132,3520,1154,3515,1175,3510,1197,3503,1218,3494,1238,3485,1258,3474,1272,3465,1286,3456,1300,3446,1313,3435,1325,3425,1337,3414,1359,3389,1378,3365,1396,3338,1412,3310,1426,3281,1439,3251,1449,3221,1456,3189,1463,3157,1469,3125,1472,3092,1474,3059,1474,3026,1473,2680,1505,2674,1539,2667,1571,2658,1604,2648,1635,2636,1665,2622,1695,2607,1724,2590,1743,2578,1761,2566,1779,2552,1794,2538,1811,2523,1825,2508,1841,2492,1854,2476,1868,2459,1880,2442,1891,2423,1902,2405,1912,2385,1922,2366,1930,2345,1938,2325,1949,2291,1957,2258,1964,2223,1968,2189,1970,2154,1971,2120,1971,2085,1969,2051,1967,2027,1964,2004,1959,1981,1954,1959,1947,1936,1939,1915,1930,1892,1921,1871,1910,1850,1899,1830,1887,1810,1873,1791,1859,1772,1844,1754,1829,1737,1812,1721,1793,1704,1774,1688,1755,1674,1734,1661,1714,1647,1692,1636,1669,1626,1647,1617,1625,1609,1604,1603,1581,1597,1559,1593,1536,1590,1513,1588,1490,1587,1468,1587,1465,1158,1498,1123,1530,1089,1562,1053,1592,1016,1622,978,1651,941,1679,901,1705,862,1728,821,1751,780,1771,738,1780,715,1789,693,1796,672,1803,648,1810,626,1815,603,1821,579,1825,556,1829,533,1831,508,1834,463,1835,418,1834,372,1833,349,1831,325,1829,302,1824,280,1820,257,1815,235,1809,213,1802,192,1793,170,1784,149,1770,122,1762,109,1753,97,1743,85,1733,73,1723,62,1712,51,1700,42,1688,33,1675,25,1661,18,1648,12,1634,7,1618,3,1602,1,1587,0,1571,0,1556,1,1541,3,1527,7,1512,11,1499,17,1485,22,1473,30,1461,38,1449,47,1437,57,1426,67,1415,78,1395,101,1376,126,1358,153,1343,180,1328,208,1316,237,1305,265,1296,293,1287,320,1278,355,1271,391,1267,428,1264,465,1261,501,1260,539,1260,613,1261,723,1264,1075,1200,1137,1138,1198,1024,1308,967,1364,912,1422,859,1481,833,1511,808,1541,783,1572,759,1604,735,1636,713,1668,701,1687,689,1706,678,1726,667,1746,657,1767,648,1788,639,1809,631,1830,624,1856,616,1880,610,1906,605,1931,601,1957,598,1983,596,2009,595,2035,596,2061,597,2086,599,2112,602,2138,608,2163,614,2189,620,2214,629,2239,638,2263,648,2288,659,2311,672,2334,685,2356,698,2377,713,2398,728,2420,745,2438,762,2457,780,2476,799,2494,819,2511,839,2528,859,2543,880,2558,900,2570,920,2582,940,2593,960,2603,981,2613,1003,2622,1024,2631,1045,2639,1073,2648,1101,2657,1129,2664,1156,2670,1185,2676,1214,2680,1242,2684,1271,2687,1274,3027,1272,3053,1271,3079,1268,3105,1264,3132,1257,3158,1248,3183,1238,3207,1232,3220,1226,3231xm1266,1636l1266,1636,1236,1652,1206,1668,1177,1687,1149,1707,1121,1728,1095,1751,1070,1774,1046,1799,1026,1820,1172,1958,1192,1938,1210,1920,1228,1902,1248,1886,1268,1870,1270,2484,1230,2479,1190,2471,1151,2461,1112,2448,1081,2437,1049,2423,1020,2407,992,2389,964,2369,936,2346,924,2335,911,2321,899,2309,888,2296,877,2281,867,2268,858,2252,849,2238,840,2222,832,2207,825,2190,820,2173,814,2156,809,2139,805,2122,802,2104,800,2087,798,2070,796,2052,796,2035,798,2017,799,1999,801,1983,803,1965,808,1948,811,1930,816,1914,822,1897,834,1866,848,1837,863,1808,881,1780,901,1751,922,1722,944,1693,966,1665,989,1638,1013,1610,1062,1557,1112,1506,1162,1454,1265,1355,1266,1636xm1469,1789l1472,2475,1491,2471,1510,2466,1529,2460,1548,2453,1566,2446,1583,2437,1601,2428,1618,2418,1640,2404,1660,2387,1679,2369,1697,2349,1713,2329,1726,2307,1738,2282,1748,2258,1755,2234,1761,2211,1765,2188,1768,2163,1770,2139,1770,2115,1770,2091,1768,2066,1764,2038,1758,2010,1750,1984,1738,1958,1725,1932,1709,1909,1693,1887,1673,1867,1663,1857,1651,1848,1639,1839,1628,1831,1616,1823,1602,1817,1590,1811,1577,1805,1563,1801,1550,1796,1537,1794,1523,1791,1510,1790,1495,1789,1482,1789,1469,1789xm1464,851l1463,723,1462,611,1461,557,1462,504,1463,476,1465,449,1469,423,1474,398,1485,359,1494,329,1507,297,1513,282,1520,267,1527,254,1534,242,1542,232,1550,225,1553,223,1558,221,1562,219,1566,219,1570,221,1573,223,1581,228,1588,237,1595,248,1600,258,1605,270,1610,286,1617,310,1621,332,1626,356,1628,380,1629,404,1629,429,1628,452,1627,476,1624,502,1619,528,1615,554,1608,578,1600,603,1592,627,1582,652,1572,675,1561,699,1549,721,1537,744,1523,766,1509,788,1494,809,1464,851xm154,3429l154,3429,147,3435,138,3439,130,3443,121,3446,112,3448,103,3449,93,3449,84,3448,75,3447,66,3445,58,3442,50,3438,42,3433,35,3427,27,3420,22,3414,16,3406,11,3397,7,3389,4,3380,2,3371,0,3361,0,3352,2,3343,3,3335,5,3326,8,3318,13,3309,17,3301,23,3293,29,3287,37,3280,76,3250,123,3215,187,3168,265,3114,357,3050,463,2981,520,2946,581,2908,572,2926,566,2943,559,2962,553,2981,519,2983,532,3162,450,3216,375,3267,312,3312,257,3351,181,3408,154,3429xm140,1124l140,1124,131,1129,122,1131,113,1133,103,1134,94,1136,85,1134,76,1133,67,1131,58,1128,51,1124,43,1119,35,1113,28,1108,22,1101,16,1093,12,1084,7,1075,4,1066,2,1058,0,1049,0,1040,2,1030,3,1021,5,1012,8,1004,12,995,16,987,22,981,28,973,35,967,43,962,51,956,73,945,133,916,177,895,228,871,288,846,355,818,429,789,510,758,597,727,689,695,788,665,890,636,942,622,997,608,1052,595,1107,582,1109,614,1110,724,1110,774,1058,787,1007,799,909,826,815,854,725,883,640,912,560,941,487,969,419,996,356,1023,301,1046,255,1069,215,1087,159,1114,140,1124xe">
                <v:path o:connectlocs="0,59821021;8500741,55709569;80478617,51080721;77907314,54729272;67353392,51924742;80747270,85279684;94736070,86586690;110624569,71011937;113483709,73489758;99149515,89745135;82551042,92440762;64609363,75613581;54803785,77083900;49872218,69024307;40181752,63605764;57183175,61454737;60713979,51952031;36689378,43728957;43846853,38310499;64091241,48820707;42081451,19441194;55168365,20258009;88096657,23579851;97153890,58214510;110950778,48902405;113387783,52169837;97844679,63306259;87137215,71828838;103006528,68479707;112063702,59657624;112198058,65185071;91819314,78173015;76141912,71610947;67353392,58350702;22144087,78390906;15216895,78390906;13931184,90153627;22969232,95381484;28265378,72972363;37188255,63306259;35096644,47295894;30548902,27664183;35000717,7623979;30145892,0;24312439,11653817;13010112,46996389;12434495,62298842;20589782,72101053;22048160,46479078;18498171,64504363;15370377,53994155;28246193,67390592;33964534,57588296;29224820,48766298;29435918,6589273;31220505,12960739;1784587,93911165;556491,89500124;2955126,93366565;38370,28045386;19131404,16554965" o:connectangles="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17664" behindDoc="0" locked="0" layoutInCell="1" allowOverlap="1">
                <wp:simplePos x="0" y="0"/>
                <wp:positionH relativeFrom="column">
                  <wp:posOffset>2797810</wp:posOffset>
                </wp:positionH>
                <wp:positionV relativeFrom="paragraph">
                  <wp:posOffset>6405245</wp:posOffset>
                </wp:positionV>
                <wp:extent cx="262890" cy="273685"/>
                <wp:effectExtent l="0" t="0" r="16510" b="5715"/>
                <wp:wrapNone/>
                <wp:docPr id="63" name="钟"/>
                <wp:cNvGraphicFramePr/>
                <a:graphic xmlns:a="http://schemas.openxmlformats.org/drawingml/2006/main">
                  <a:graphicData uri="http://schemas.microsoft.com/office/word/2010/wordprocessingShape">
                    <wps:wsp>
                      <wps:cNvSpPr/>
                      <wps:spPr bwMode="auto">
                        <a:xfrm>
                          <a:off x="3893820" y="7282180"/>
                          <a:ext cx="262890" cy="273685"/>
                        </a:xfrm>
                        <a:custGeom>
                          <a:avLst/>
                          <a:gdLst/>
                          <a:ahLst/>
                          <a:cxnLst/>
                          <a:rect l="0" t="0" r="r" b="b"/>
                          <a:pathLst>
                            <a:path w="4629150" h="4629150">
                              <a:moveTo>
                                <a:pt x="2317164" y="3859790"/>
                              </a:moveTo>
                              <a:cubicBezTo>
                                <a:pt x="2297115" y="3859790"/>
                                <a:pt x="2280107" y="3866979"/>
                                <a:pt x="2266139" y="3881358"/>
                              </a:cubicBezTo>
                              <a:cubicBezTo>
                                <a:pt x="2252171" y="3895737"/>
                                <a:pt x="2245187" y="3914594"/>
                                <a:pt x="2245187" y="3937929"/>
                              </a:cubicBezTo>
                              <a:cubicBezTo>
                                <a:pt x="2245187" y="3953212"/>
                                <a:pt x="2248432" y="3967838"/>
                                <a:pt x="2254923" y="3981806"/>
                              </a:cubicBezTo>
                              <a:cubicBezTo>
                                <a:pt x="2261414" y="3995774"/>
                                <a:pt x="2270494" y="4006414"/>
                                <a:pt x="2282161" y="4013727"/>
                              </a:cubicBezTo>
                              <a:cubicBezTo>
                                <a:pt x="2293829" y="4021040"/>
                                <a:pt x="2306071" y="4024696"/>
                                <a:pt x="2318889" y="4024696"/>
                              </a:cubicBezTo>
                              <a:cubicBezTo>
                                <a:pt x="2337623" y="4024696"/>
                                <a:pt x="2353727" y="4017137"/>
                                <a:pt x="2367203" y="4002018"/>
                              </a:cubicBezTo>
                              <a:cubicBezTo>
                                <a:pt x="2380678" y="3986900"/>
                                <a:pt x="2387415" y="3966359"/>
                                <a:pt x="2387415" y="3940394"/>
                              </a:cubicBezTo>
                              <a:cubicBezTo>
                                <a:pt x="2387415" y="3915416"/>
                                <a:pt x="2380760" y="3895737"/>
                                <a:pt x="2367449" y="3881358"/>
                              </a:cubicBezTo>
                              <a:cubicBezTo>
                                <a:pt x="2354138" y="3866979"/>
                                <a:pt x="2337376" y="3859790"/>
                                <a:pt x="2317164" y="3859790"/>
                              </a:cubicBezTo>
                              <a:close/>
                              <a:moveTo>
                                <a:pt x="2323819" y="3692172"/>
                              </a:moveTo>
                              <a:cubicBezTo>
                                <a:pt x="2352248" y="3692172"/>
                                <a:pt x="2375542" y="3700142"/>
                                <a:pt x="2393701" y="3716082"/>
                              </a:cubicBezTo>
                              <a:cubicBezTo>
                                <a:pt x="2411860" y="3732023"/>
                                <a:pt x="2422746" y="3754043"/>
                                <a:pt x="2426362" y="3782144"/>
                              </a:cubicBezTo>
                              <a:lnTo>
                                <a:pt x="2382239" y="3785594"/>
                              </a:lnTo>
                              <a:cubicBezTo>
                                <a:pt x="2378295" y="3768175"/>
                                <a:pt x="2372708" y="3755522"/>
                                <a:pt x="2365477" y="3747634"/>
                              </a:cubicBezTo>
                              <a:cubicBezTo>
                                <a:pt x="2353481" y="3734980"/>
                                <a:pt x="2338691" y="3728654"/>
                                <a:pt x="2321108" y="3728654"/>
                              </a:cubicBezTo>
                              <a:cubicBezTo>
                                <a:pt x="2306975" y="3728654"/>
                                <a:pt x="2294568" y="3732598"/>
                                <a:pt x="2283887" y="3740486"/>
                              </a:cubicBezTo>
                              <a:cubicBezTo>
                                <a:pt x="2269919" y="3750674"/>
                                <a:pt x="2258908" y="3765546"/>
                                <a:pt x="2250856" y="3785101"/>
                              </a:cubicBezTo>
                              <a:cubicBezTo>
                                <a:pt x="2242804" y="3804657"/>
                                <a:pt x="2238614" y="3832511"/>
                                <a:pt x="2238285" y="3868664"/>
                              </a:cubicBezTo>
                              <a:cubicBezTo>
                                <a:pt x="2248966" y="3852395"/>
                                <a:pt x="2262031" y="3840317"/>
                                <a:pt x="2277478" y="3832429"/>
                              </a:cubicBezTo>
                              <a:cubicBezTo>
                                <a:pt x="2292925" y="3824541"/>
                                <a:pt x="2309112" y="3820597"/>
                                <a:pt x="2326038" y="3820597"/>
                              </a:cubicBezTo>
                              <a:cubicBezTo>
                                <a:pt x="2355617" y="3820597"/>
                                <a:pt x="2380801" y="3831484"/>
                                <a:pt x="2401589" y="3853258"/>
                              </a:cubicBezTo>
                              <a:cubicBezTo>
                                <a:pt x="2422377" y="3875032"/>
                                <a:pt x="2432771" y="3903173"/>
                                <a:pt x="2432771" y="3937683"/>
                              </a:cubicBezTo>
                              <a:cubicBezTo>
                                <a:pt x="2432771" y="3960361"/>
                                <a:pt x="2427882" y="3981436"/>
                                <a:pt x="2418104" y="4000909"/>
                              </a:cubicBezTo>
                              <a:cubicBezTo>
                                <a:pt x="2408326" y="4020382"/>
                                <a:pt x="2394892" y="4035296"/>
                                <a:pt x="2377802" y="4045648"/>
                              </a:cubicBezTo>
                              <a:cubicBezTo>
                                <a:pt x="2360712" y="4056001"/>
                                <a:pt x="2341320" y="4061178"/>
                                <a:pt x="2319629" y="4061178"/>
                              </a:cubicBezTo>
                              <a:cubicBezTo>
                                <a:pt x="2282654" y="4061178"/>
                                <a:pt x="2252500" y="4047579"/>
                                <a:pt x="2229164" y="4020382"/>
                              </a:cubicBezTo>
                              <a:cubicBezTo>
                                <a:pt x="2205829" y="3993186"/>
                                <a:pt x="2194162" y="3948364"/>
                                <a:pt x="2194162" y="3885919"/>
                              </a:cubicBezTo>
                              <a:cubicBezTo>
                                <a:pt x="2194162" y="3816078"/>
                                <a:pt x="2207062" y="3765300"/>
                                <a:pt x="2232862" y="3733584"/>
                              </a:cubicBezTo>
                              <a:cubicBezTo>
                                <a:pt x="2255375" y="3705976"/>
                                <a:pt x="2285694" y="3692172"/>
                                <a:pt x="2323819" y="3692172"/>
                              </a:cubicBezTo>
                              <a:close/>
                              <a:moveTo>
                                <a:pt x="3020074" y="3489300"/>
                              </a:moveTo>
                              <a:lnTo>
                                <a:pt x="3199770" y="3489300"/>
                              </a:lnTo>
                              <a:lnTo>
                                <a:pt x="3199770" y="3531698"/>
                              </a:lnTo>
                              <a:lnTo>
                                <a:pt x="3055570" y="3531698"/>
                              </a:lnTo>
                              <a:lnTo>
                                <a:pt x="3036097" y="3628817"/>
                              </a:lnTo>
                              <a:cubicBezTo>
                                <a:pt x="3057788" y="3613699"/>
                                <a:pt x="3080548" y="3606140"/>
                                <a:pt x="3104376" y="3606140"/>
                              </a:cubicBezTo>
                              <a:cubicBezTo>
                                <a:pt x="3135928" y="3606140"/>
                                <a:pt x="3162549" y="3617068"/>
                                <a:pt x="3184241" y="3638924"/>
                              </a:cubicBezTo>
                              <a:cubicBezTo>
                                <a:pt x="3205933" y="3660780"/>
                                <a:pt x="3216779" y="3688880"/>
                                <a:pt x="3216779" y="3723225"/>
                              </a:cubicBezTo>
                              <a:cubicBezTo>
                                <a:pt x="3216779" y="3755927"/>
                                <a:pt x="3207247" y="3784192"/>
                                <a:pt x="3188185" y="3808020"/>
                              </a:cubicBezTo>
                              <a:cubicBezTo>
                                <a:pt x="3165014" y="3837271"/>
                                <a:pt x="3133381" y="3851897"/>
                                <a:pt x="3093284" y="3851897"/>
                              </a:cubicBezTo>
                              <a:cubicBezTo>
                                <a:pt x="3060418" y="3851897"/>
                                <a:pt x="3033591" y="3842694"/>
                                <a:pt x="3012803" y="3824289"/>
                              </a:cubicBezTo>
                              <a:cubicBezTo>
                                <a:pt x="2992015" y="3805884"/>
                                <a:pt x="2980142" y="3781481"/>
                                <a:pt x="2977184" y="3751080"/>
                              </a:cubicBezTo>
                              <a:lnTo>
                                <a:pt x="3023772" y="3747136"/>
                              </a:lnTo>
                              <a:cubicBezTo>
                                <a:pt x="3027223" y="3769813"/>
                                <a:pt x="3035234" y="3786863"/>
                                <a:pt x="3047805" y="3798284"/>
                              </a:cubicBezTo>
                              <a:cubicBezTo>
                                <a:pt x="3060377" y="3809705"/>
                                <a:pt x="3075536" y="3815415"/>
                                <a:pt x="3093284" y="3815415"/>
                              </a:cubicBezTo>
                              <a:cubicBezTo>
                                <a:pt x="3114647" y="3815415"/>
                                <a:pt x="3132723" y="3807363"/>
                                <a:pt x="3147513" y="3791258"/>
                              </a:cubicBezTo>
                              <a:cubicBezTo>
                                <a:pt x="3162303" y="3775154"/>
                                <a:pt x="3169698" y="3753791"/>
                                <a:pt x="3169698" y="3727169"/>
                              </a:cubicBezTo>
                              <a:cubicBezTo>
                                <a:pt x="3169698" y="3701862"/>
                                <a:pt x="3162590" y="3681896"/>
                                <a:pt x="3148376" y="3667271"/>
                              </a:cubicBezTo>
                              <a:cubicBezTo>
                                <a:pt x="3134161" y="3652645"/>
                                <a:pt x="3115551" y="3645333"/>
                                <a:pt x="3092544" y="3645333"/>
                              </a:cubicBezTo>
                              <a:cubicBezTo>
                                <a:pt x="3078248" y="3645333"/>
                                <a:pt x="3065348" y="3648578"/>
                                <a:pt x="3053844" y="3655069"/>
                              </a:cubicBezTo>
                              <a:cubicBezTo>
                                <a:pt x="3042341" y="3661560"/>
                                <a:pt x="3033303" y="3669982"/>
                                <a:pt x="3026730" y="3680335"/>
                              </a:cubicBezTo>
                              <a:lnTo>
                                <a:pt x="2985072" y="3674912"/>
                              </a:lnTo>
                              <a:lnTo>
                                <a:pt x="3020074" y="3489300"/>
                              </a:lnTo>
                              <a:close/>
                              <a:moveTo>
                                <a:pt x="1418041" y="3489054"/>
                              </a:moveTo>
                              <a:lnTo>
                                <a:pt x="1651967" y="3489054"/>
                              </a:lnTo>
                              <a:lnTo>
                                <a:pt x="1651967" y="3523563"/>
                              </a:lnTo>
                              <a:cubicBezTo>
                                <a:pt x="1628960" y="3548049"/>
                                <a:pt x="1606159" y="3580586"/>
                                <a:pt x="1583564" y="3621176"/>
                              </a:cubicBezTo>
                              <a:cubicBezTo>
                                <a:pt x="1560968" y="3661766"/>
                                <a:pt x="1543508" y="3703506"/>
                                <a:pt x="1531183" y="3746396"/>
                              </a:cubicBezTo>
                              <a:cubicBezTo>
                                <a:pt x="1522309" y="3776633"/>
                                <a:pt x="1516640" y="3809746"/>
                                <a:pt x="1514175" y="3845734"/>
                              </a:cubicBezTo>
                              <a:lnTo>
                                <a:pt x="1468573" y="3845734"/>
                              </a:lnTo>
                              <a:cubicBezTo>
                                <a:pt x="1469066" y="3817305"/>
                                <a:pt x="1474653" y="3782960"/>
                                <a:pt x="1485335" y="3742699"/>
                              </a:cubicBezTo>
                              <a:cubicBezTo>
                                <a:pt x="1496017" y="3702438"/>
                                <a:pt x="1511340" y="3663614"/>
                                <a:pt x="1531307" y="3626229"/>
                              </a:cubicBezTo>
                              <a:cubicBezTo>
                                <a:pt x="1551273" y="3588844"/>
                                <a:pt x="1572513" y="3557333"/>
                                <a:pt x="1595026" y="3531698"/>
                              </a:cubicBezTo>
                              <a:lnTo>
                                <a:pt x="1418041" y="3531698"/>
                              </a:lnTo>
                              <a:lnTo>
                                <a:pt x="1418041" y="3489054"/>
                              </a:lnTo>
                              <a:close/>
                              <a:moveTo>
                                <a:pt x="960894" y="3097227"/>
                              </a:moveTo>
                              <a:cubicBezTo>
                                <a:pt x="940024" y="3097227"/>
                                <a:pt x="922728" y="3104129"/>
                                <a:pt x="909007" y="3117933"/>
                              </a:cubicBezTo>
                              <a:cubicBezTo>
                                <a:pt x="895285" y="3131737"/>
                                <a:pt x="888424" y="3148991"/>
                                <a:pt x="888424" y="3169697"/>
                              </a:cubicBezTo>
                              <a:cubicBezTo>
                                <a:pt x="888424" y="3182351"/>
                                <a:pt x="891423" y="3194593"/>
                                <a:pt x="897421" y="3206425"/>
                              </a:cubicBezTo>
                              <a:cubicBezTo>
                                <a:pt x="903420" y="3218257"/>
                                <a:pt x="912335" y="3227418"/>
                                <a:pt x="924166" y="3233910"/>
                              </a:cubicBezTo>
                              <a:cubicBezTo>
                                <a:pt x="935998" y="3240401"/>
                                <a:pt x="948734" y="3243646"/>
                                <a:pt x="962373" y="3243646"/>
                              </a:cubicBezTo>
                              <a:cubicBezTo>
                                <a:pt x="983572" y="3243646"/>
                                <a:pt x="1001073" y="3236826"/>
                                <a:pt x="1014877" y="3223187"/>
                              </a:cubicBezTo>
                              <a:cubicBezTo>
                                <a:pt x="1028681" y="3209547"/>
                                <a:pt x="1035583" y="3192211"/>
                                <a:pt x="1035583" y="3171176"/>
                              </a:cubicBezTo>
                              <a:cubicBezTo>
                                <a:pt x="1035583" y="3149813"/>
                                <a:pt x="1028476" y="3132148"/>
                                <a:pt x="1014261" y="3118179"/>
                              </a:cubicBezTo>
                              <a:cubicBezTo>
                                <a:pt x="1000046" y="3104211"/>
                                <a:pt x="982257" y="3097227"/>
                                <a:pt x="960894" y="3097227"/>
                              </a:cubicBezTo>
                              <a:close/>
                              <a:moveTo>
                                <a:pt x="3691180" y="2983839"/>
                              </a:moveTo>
                              <a:lnTo>
                                <a:pt x="3578039" y="3146773"/>
                              </a:lnTo>
                              <a:lnTo>
                                <a:pt x="3691180" y="3146773"/>
                              </a:lnTo>
                              <a:lnTo>
                                <a:pt x="3691180" y="2983839"/>
                              </a:lnTo>
                              <a:close/>
                              <a:moveTo>
                                <a:pt x="961634" y="2947604"/>
                              </a:moveTo>
                              <a:cubicBezTo>
                                <a:pt x="944708" y="2947604"/>
                                <a:pt x="930657" y="2953027"/>
                                <a:pt x="919483" y="2963872"/>
                              </a:cubicBezTo>
                              <a:cubicBezTo>
                                <a:pt x="908308" y="2974718"/>
                                <a:pt x="902721" y="2987700"/>
                                <a:pt x="902721" y="3002819"/>
                              </a:cubicBezTo>
                              <a:cubicBezTo>
                                <a:pt x="902721" y="3019909"/>
                                <a:pt x="908226" y="3033877"/>
                                <a:pt x="919236" y="3044723"/>
                              </a:cubicBezTo>
                              <a:cubicBezTo>
                                <a:pt x="930247" y="3055569"/>
                                <a:pt x="944543" y="3060992"/>
                                <a:pt x="962127" y="3060992"/>
                              </a:cubicBezTo>
                              <a:cubicBezTo>
                                <a:pt x="979217" y="3060992"/>
                                <a:pt x="993226" y="3055610"/>
                                <a:pt x="1004155" y="3044847"/>
                              </a:cubicBezTo>
                              <a:cubicBezTo>
                                <a:pt x="1015083" y="3034083"/>
                                <a:pt x="1020547" y="3020895"/>
                                <a:pt x="1020547" y="3005284"/>
                              </a:cubicBezTo>
                              <a:cubicBezTo>
                                <a:pt x="1020547" y="2989015"/>
                                <a:pt x="1014918" y="2975335"/>
                                <a:pt x="1003662" y="2964242"/>
                              </a:cubicBezTo>
                              <a:cubicBezTo>
                                <a:pt x="992405" y="2953150"/>
                                <a:pt x="978396" y="2947604"/>
                                <a:pt x="961634" y="2947604"/>
                              </a:cubicBezTo>
                              <a:close/>
                              <a:moveTo>
                                <a:pt x="3699315" y="2912601"/>
                              </a:moveTo>
                              <a:lnTo>
                                <a:pt x="3735550" y="2912601"/>
                              </a:lnTo>
                              <a:lnTo>
                                <a:pt x="3735550" y="3146773"/>
                              </a:lnTo>
                              <a:lnTo>
                                <a:pt x="3784356" y="3146773"/>
                              </a:lnTo>
                              <a:lnTo>
                                <a:pt x="3784356" y="3187445"/>
                              </a:lnTo>
                              <a:lnTo>
                                <a:pt x="3735550" y="3187445"/>
                              </a:lnTo>
                              <a:lnTo>
                                <a:pt x="3735550" y="3273965"/>
                              </a:lnTo>
                              <a:lnTo>
                                <a:pt x="3691180" y="3273965"/>
                              </a:lnTo>
                              <a:lnTo>
                                <a:pt x="3691180" y="3187445"/>
                              </a:lnTo>
                              <a:lnTo>
                                <a:pt x="3534409" y="3187445"/>
                              </a:lnTo>
                              <a:lnTo>
                                <a:pt x="3534409" y="3146773"/>
                              </a:lnTo>
                              <a:lnTo>
                                <a:pt x="3699315" y="2912601"/>
                              </a:lnTo>
                              <a:close/>
                              <a:moveTo>
                                <a:pt x="961141" y="2911122"/>
                              </a:moveTo>
                              <a:cubicBezTo>
                                <a:pt x="992692" y="2911122"/>
                                <a:pt x="1018082" y="2920284"/>
                                <a:pt x="1037308" y="2938607"/>
                              </a:cubicBezTo>
                              <a:cubicBezTo>
                                <a:pt x="1056535" y="2956929"/>
                                <a:pt x="1066148" y="2979237"/>
                                <a:pt x="1066148" y="3005530"/>
                              </a:cubicBezTo>
                              <a:cubicBezTo>
                                <a:pt x="1066148" y="3022292"/>
                                <a:pt x="1061753" y="3036877"/>
                                <a:pt x="1052961" y="3049284"/>
                              </a:cubicBezTo>
                              <a:cubicBezTo>
                                <a:pt x="1044169" y="3061690"/>
                                <a:pt x="1030817" y="3071263"/>
                                <a:pt x="1012905" y="3078000"/>
                              </a:cubicBezTo>
                              <a:cubicBezTo>
                                <a:pt x="1035090" y="3085231"/>
                                <a:pt x="1051975" y="3096899"/>
                                <a:pt x="1063560" y="3113003"/>
                              </a:cubicBezTo>
                              <a:cubicBezTo>
                                <a:pt x="1075146" y="3129107"/>
                                <a:pt x="1080938" y="3148334"/>
                                <a:pt x="1080938" y="3170683"/>
                              </a:cubicBezTo>
                              <a:cubicBezTo>
                                <a:pt x="1080938" y="3201577"/>
                                <a:pt x="1070010" y="3227542"/>
                                <a:pt x="1048154" y="3248576"/>
                              </a:cubicBezTo>
                              <a:cubicBezTo>
                                <a:pt x="1026298" y="3269610"/>
                                <a:pt x="997540" y="3280128"/>
                                <a:pt x="961880" y="3280128"/>
                              </a:cubicBezTo>
                              <a:cubicBezTo>
                                <a:pt x="926221" y="3280128"/>
                                <a:pt x="897463" y="3269569"/>
                                <a:pt x="875607" y="3248453"/>
                              </a:cubicBezTo>
                              <a:cubicBezTo>
                                <a:pt x="853751" y="3227336"/>
                                <a:pt x="842822" y="3201002"/>
                                <a:pt x="842822" y="3169451"/>
                              </a:cubicBezTo>
                              <a:cubicBezTo>
                                <a:pt x="842822" y="3145951"/>
                                <a:pt x="848779" y="3126273"/>
                                <a:pt x="860693" y="3110415"/>
                              </a:cubicBezTo>
                              <a:cubicBezTo>
                                <a:pt x="872607" y="3094557"/>
                                <a:pt x="889575" y="3083752"/>
                                <a:pt x="911595" y="3078000"/>
                              </a:cubicBezTo>
                              <a:cubicBezTo>
                                <a:pt x="893190" y="3071263"/>
                                <a:pt x="879550" y="3061649"/>
                                <a:pt x="870677" y="3049160"/>
                              </a:cubicBezTo>
                              <a:cubicBezTo>
                                <a:pt x="861803" y="3036671"/>
                                <a:pt x="857366" y="3021717"/>
                                <a:pt x="857366" y="3004298"/>
                              </a:cubicBezTo>
                              <a:cubicBezTo>
                                <a:pt x="857366" y="2978005"/>
                                <a:pt x="866815" y="2955902"/>
                                <a:pt x="885713" y="2937990"/>
                              </a:cubicBezTo>
                              <a:cubicBezTo>
                                <a:pt x="904611" y="2920078"/>
                                <a:pt x="929754" y="2911122"/>
                                <a:pt x="961141" y="2911122"/>
                              </a:cubicBezTo>
                              <a:close/>
                              <a:moveTo>
                                <a:pt x="753091" y="2166800"/>
                              </a:moveTo>
                              <a:cubicBezTo>
                                <a:pt x="733372" y="2166800"/>
                                <a:pt x="716199" y="2174852"/>
                                <a:pt x="701574" y="2190957"/>
                              </a:cubicBezTo>
                              <a:cubicBezTo>
                                <a:pt x="686948" y="2207061"/>
                                <a:pt x="679635" y="2227931"/>
                                <a:pt x="679635" y="2253567"/>
                              </a:cubicBezTo>
                              <a:cubicBezTo>
                                <a:pt x="679635" y="2276573"/>
                                <a:pt x="686578" y="2295266"/>
                                <a:pt x="700464" y="2309645"/>
                              </a:cubicBezTo>
                              <a:cubicBezTo>
                                <a:pt x="714350" y="2324024"/>
                                <a:pt x="731482" y="2331213"/>
                                <a:pt x="751859" y="2331213"/>
                              </a:cubicBezTo>
                              <a:cubicBezTo>
                                <a:pt x="772400" y="2331213"/>
                                <a:pt x="789285" y="2324024"/>
                                <a:pt x="802514" y="2309645"/>
                              </a:cubicBezTo>
                              <a:cubicBezTo>
                                <a:pt x="815743" y="2295266"/>
                                <a:pt x="822357" y="2275341"/>
                                <a:pt x="822357" y="2249870"/>
                              </a:cubicBezTo>
                              <a:cubicBezTo>
                                <a:pt x="822357" y="2224398"/>
                                <a:pt x="815578" y="2204185"/>
                                <a:pt x="802021" y="2189231"/>
                              </a:cubicBezTo>
                              <a:cubicBezTo>
                                <a:pt x="788464" y="2174277"/>
                                <a:pt x="772154" y="2166800"/>
                                <a:pt x="753091" y="2166800"/>
                              </a:cubicBezTo>
                              <a:close/>
                              <a:moveTo>
                                <a:pt x="3871622" y="2130072"/>
                              </a:moveTo>
                              <a:cubicBezTo>
                                <a:pt x="3891342" y="2130072"/>
                                <a:pt x="3909501" y="2134304"/>
                                <a:pt x="3926098" y="2142767"/>
                              </a:cubicBezTo>
                              <a:cubicBezTo>
                                <a:pt x="3942696" y="2151230"/>
                                <a:pt x="3955390" y="2162774"/>
                                <a:pt x="3964182" y="2177400"/>
                              </a:cubicBezTo>
                              <a:cubicBezTo>
                                <a:pt x="3972974" y="2192025"/>
                                <a:pt x="3977369" y="2207554"/>
                                <a:pt x="3977369" y="2223987"/>
                              </a:cubicBezTo>
                              <a:cubicBezTo>
                                <a:pt x="3977369" y="2239599"/>
                                <a:pt x="3973179" y="2253813"/>
                                <a:pt x="3964798" y="2266631"/>
                              </a:cubicBezTo>
                              <a:cubicBezTo>
                                <a:pt x="3956417" y="2279449"/>
                                <a:pt x="3944010" y="2289638"/>
                                <a:pt x="3927577" y="2297197"/>
                              </a:cubicBezTo>
                              <a:cubicBezTo>
                                <a:pt x="3948940" y="2302127"/>
                                <a:pt x="3965538" y="2312356"/>
                                <a:pt x="3977369" y="2327886"/>
                              </a:cubicBezTo>
                              <a:cubicBezTo>
                                <a:pt x="3989201" y="2343415"/>
                                <a:pt x="3995117" y="2362847"/>
                                <a:pt x="3995117" y="2386182"/>
                              </a:cubicBezTo>
                              <a:cubicBezTo>
                                <a:pt x="3995117" y="2417734"/>
                                <a:pt x="3983614" y="2444479"/>
                                <a:pt x="3960608" y="2466417"/>
                              </a:cubicBezTo>
                              <a:cubicBezTo>
                                <a:pt x="3937601" y="2488355"/>
                                <a:pt x="3908515" y="2499324"/>
                                <a:pt x="3873348" y="2499324"/>
                              </a:cubicBezTo>
                              <a:cubicBezTo>
                                <a:pt x="3841632" y="2499324"/>
                                <a:pt x="3815298" y="2489875"/>
                                <a:pt x="3794346" y="2470977"/>
                              </a:cubicBezTo>
                              <a:cubicBezTo>
                                <a:pt x="3773393" y="2452079"/>
                                <a:pt x="3761438" y="2427594"/>
                                <a:pt x="3758480" y="2397521"/>
                              </a:cubicBezTo>
                              <a:lnTo>
                                <a:pt x="3802850" y="2391605"/>
                              </a:lnTo>
                              <a:cubicBezTo>
                                <a:pt x="3807944" y="2416748"/>
                                <a:pt x="3816613" y="2434865"/>
                                <a:pt x="3828855" y="2445958"/>
                              </a:cubicBezTo>
                              <a:cubicBezTo>
                                <a:pt x="3841098" y="2457050"/>
                                <a:pt x="3856011" y="2462596"/>
                                <a:pt x="3873594" y="2462596"/>
                              </a:cubicBezTo>
                              <a:cubicBezTo>
                                <a:pt x="3894464" y="2462596"/>
                                <a:pt x="3912089" y="2455366"/>
                                <a:pt x="3926468" y="2440904"/>
                              </a:cubicBezTo>
                              <a:cubicBezTo>
                                <a:pt x="3940847" y="2426443"/>
                                <a:pt x="3948036" y="2408531"/>
                                <a:pt x="3948036" y="2387168"/>
                              </a:cubicBezTo>
                              <a:cubicBezTo>
                                <a:pt x="3948036" y="2366791"/>
                                <a:pt x="3941381" y="2349988"/>
                                <a:pt x="3928070" y="2336760"/>
                              </a:cubicBezTo>
                              <a:cubicBezTo>
                                <a:pt x="3914759" y="2323531"/>
                                <a:pt x="3897833" y="2316917"/>
                                <a:pt x="3877292" y="2316917"/>
                              </a:cubicBezTo>
                              <a:cubicBezTo>
                                <a:pt x="3868911" y="2316917"/>
                                <a:pt x="3858476" y="2318560"/>
                                <a:pt x="3845987" y="2321847"/>
                              </a:cubicBezTo>
                              <a:lnTo>
                                <a:pt x="3850917" y="2282900"/>
                              </a:lnTo>
                              <a:cubicBezTo>
                                <a:pt x="3853875" y="2283229"/>
                                <a:pt x="3856257" y="2283393"/>
                                <a:pt x="3858065" y="2283393"/>
                              </a:cubicBezTo>
                              <a:cubicBezTo>
                                <a:pt x="3876963" y="2283393"/>
                                <a:pt x="3893971" y="2278463"/>
                                <a:pt x="3909090" y="2268603"/>
                              </a:cubicBezTo>
                              <a:cubicBezTo>
                                <a:pt x="3924208" y="2258743"/>
                                <a:pt x="3931768" y="2243543"/>
                                <a:pt x="3931768" y="2223001"/>
                              </a:cubicBezTo>
                              <a:cubicBezTo>
                                <a:pt x="3931768" y="2206733"/>
                                <a:pt x="3926262" y="2193257"/>
                                <a:pt x="3915252" y="2182576"/>
                              </a:cubicBezTo>
                              <a:cubicBezTo>
                                <a:pt x="3904242" y="2171894"/>
                                <a:pt x="3890027" y="2166554"/>
                                <a:pt x="3872608" y="2166554"/>
                              </a:cubicBezTo>
                              <a:cubicBezTo>
                                <a:pt x="3855354" y="2166554"/>
                                <a:pt x="3840975" y="2171977"/>
                                <a:pt x="3829471" y="2182822"/>
                              </a:cubicBezTo>
                              <a:cubicBezTo>
                                <a:pt x="3817968" y="2193668"/>
                                <a:pt x="3810573" y="2209937"/>
                                <a:pt x="3807287" y="2231629"/>
                              </a:cubicBezTo>
                              <a:lnTo>
                                <a:pt x="3762917" y="2223741"/>
                              </a:lnTo>
                              <a:cubicBezTo>
                                <a:pt x="3768340" y="2193997"/>
                                <a:pt x="3780665" y="2170950"/>
                                <a:pt x="3799892" y="2154599"/>
                              </a:cubicBezTo>
                              <a:cubicBezTo>
                                <a:pt x="3819119" y="2138248"/>
                                <a:pt x="3843029" y="2130072"/>
                                <a:pt x="3871622" y="2130072"/>
                              </a:cubicBezTo>
                              <a:close/>
                              <a:moveTo>
                                <a:pt x="747668" y="2130072"/>
                              </a:moveTo>
                              <a:cubicBezTo>
                                <a:pt x="771168" y="2130072"/>
                                <a:pt x="792654" y="2136399"/>
                                <a:pt x="812127" y="2149052"/>
                              </a:cubicBezTo>
                              <a:cubicBezTo>
                                <a:pt x="831600" y="2161706"/>
                                <a:pt x="846390" y="2179741"/>
                                <a:pt x="856497" y="2203158"/>
                              </a:cubicBezTo>
                              <a:cubicBezTo>
                                <a:pt x="866603" y="2226576"/>
                                <a:pt x="871656" y="2260469"/>
                                <a:pt x="871656" y="2304838"/>
                              </a:cubicBezTo>
                              <a:cubicBezTo>
                                <a:pt x="871656" y="2351015"/>
                                <a:pt x="866644" y="2387784"/>
                                <a:pt x="856620" y="2415145"/>
                              </a:cubicBezTo>
                              <a:cubicBezTo>
                                <a:pt x="846596" y="2442507"/>
                                <a:pt x="831683" y="2463336"/>
                                <a:pt x="811881" y="2477632"/>
                              </a:cubicBezTo>
                              <a:cubicBezTo>
                                <a:pt x="792079" y="2491929"/>
                                <a:pt x="768867" y="2499078"/>
                                <a:pt x="742245" y="2499078"/>
                              </a:cubicBezTo>
                              <a:cubicBezTo>
                                <a:pt x="713981" y="2499078"/>
                                <a:pt x="690892" y="2491231"/>
                                <a:pt x="672980" y="2475537"/>
                              </a:cubicBezTo>
                              <a:cubicBezTo>
                                <a:pt x="655068" y="2459844"/>
                                <a:pt x="644304" y="2437782"/>
                                <a:pt x="640689" y="2409353"/>
                              </a:cubicBezTo>
                              <a:lnTo>
                                <a:pt x="683333" y="2405409"/>
                              </a:lnTo>
                              <a:cubicBezTo>
                                <a:pt x="686948" y="2425457"/>
                                <a:pt x="693850" y="2440001"/>
                                <a:pt x="704039" y="2449039"/>
                              </a:cubicBezTo>
                              <a:cubicBezTo>
                                <a:pt x="714227" y="2458077"/>
                                <a:pt x="727291" y="2462596"/>
                                <a:pt x="743231" y="2462596"/>
                              </a:cubicBezTo>
                              <a:cubicBezTo>
                                <a:pt x="756871" y="2462596"/>
                                <a:pt x="768826" y="2459474"/>
                                <a:pt x="779097" y="2453229"/>
                              </a:cubicBezTo>
                              <a:cubicBezTo>
                                <a:pt x="789367" y="2446985"/>
                                <a:pt x="797789" y="2438645"/>
                                <a:pt x="804363" y="2428210"/>
                              </a:cubicBezTo>
                              <a:cubicBezTo>
                                <a:pt x="810936" y="2417775"/>
                                <a:pt x="816441" y="2403683"/>
                                <a:pt x="820878" y="2385936"/>
                              </a:cubicBezTo>
                              <a:cubicBezTo>
                                <a:pt x="825315" y="2368188"/>
                                <a:pt x="827533" y="2350111"/>
                                <a:pt x="827533" y="2331706"/>
                              </a:cubicBezTo>
                              <a:cubicBezTo>
                                <a:pt x="827533" y="2329734"/>
                                <a:pt x="827451" y="2326776"/>
                                <a:pt x="827287" y="2322832"/>
                              </a:cubicBezTo>
                              <a:cubicBezTo>
                                <a:pt x="818413" y="2336965"/>
                                <a:pt x="806293" y="2348427"/>
                                <a:pt x="790929" y="2357219"/>
                              </a:cubicBezTo>
                              <a:cubicBezTo>
                                <a:pt x="775564" y="2366010"/>
                                <a:pt x="758925" y="2370406"/>
                                <a:pt x="741013" y="2370406"/>
                              </a:cubicBezTo>
                              <a:cubicBezTo>
                                <a:pt x="711105" y="2370406"/>
                                <a:pt x="685798" y="2359560"/>
                                <a:pt x="665092" y="2337869"/>
                              </a:cubicBezTo>
                              <a:cubicBezTo>
                                <a:pt x="644386" y="2316177"/>
                                <a:pt x="634033" y="2287583"/>
                                <a:pt x="634033" y="2252088"/>
                              </a:cubicBezTo>
                              <a:cubicBezTo>
                                <a:pt x="634033" y="2215442"/>
                                <a:pt x="644838" y="2185945"/>
                                <a:pt x="666448" y="2163596"/>
                              </a:cubicBezTo>
                              <a:cubicBezTo>
                                <a:pt x="688057" y="2141247"/>
                                <a:pt x="715131" y="2130072"/>
                                <a:pt x="747668" y="2130072"/>
                              </a:cubicBezTo>
                              <a:close/>
                              <a:moveTo>
                                <a:pt x="1552575" y="1936750"/>
                              </a:moveTo>
                              <a:lnTo>
                                <a:pt x="1562100" y="1939925"/>
                              </a:lnTo>
                              <a:lnTo>
                                <a:pt x="2228850" y="2241550"/>
                              </a:lnTo>
                              <a:lnTo>
                                <a:pt x="2247900" y="2225675"/>
                              </a:lnTo>
                              <a:lnTo>
                                <a:pt x="2266950" y="2212975"/>
                              </a:lnTo>
                              <a:lnTo>
                                <a:pt x="2289175" y="2206625"/>
                              </a:lnTo>
                              <a:lnTo>
                                <a:pt x="2314575" y="2203450"/>
                              </a:lnTo>
                              <a:lnTo>
                                <a:pt x="2336800" y="2206625"/>
                              </a:lnTo>
                              <a:lnTo>
                                <a:pt x="2359025" y="2212975"/>
                              </a:lnTo>
                              <a:lnTo>
                                <a:pt x="2378075" y="2222500"/>
                              </a:lnTo>
                              <a:lnTo>
                                <a:pt x="2393950" y="2235200"/>
                              </a:lnTo>
                              <a:lnTo>
                                <a:pt x="2406650" y="2251075"/>
                              </a:lnTo>
                              <a:lnTo>
                                <a:pt x="2419350" y="2270125"/>
                              </a:lnTo>
                              <a:lnTo>
                                <a:pt x="2425700" y="2292350"/>
                              </a:lnTo>
                              <a:lnTo>
                                <a:pt x="2425700" y="2314575"/>
                              </a:lnTo>
                              <a:lnTo>
                                <a:pt x="2425700" y="2336800"/>
                              </a:lnTo>
                              <a:lnTo>
                                <a:pt x="2419350" y="2359025"/>
                              </a:lnTo>
                              <a:lnTo>
                                <a:pt x="2406650" y="2378075"/>
                              </a:lnTo>
                              <a:lnTo>
                                <a:pt x="2393950" y="2393950"/>
                              </a:lnTo>
                              <a:lnTo>
                                <a:pt x="2378075" y="2406650"/>
                              </a:lnTo>
                              <a:lnTo>
                                <a:pt x="2359025" y="2419350"/>
                              </a:lnTo>
                              <a:lnTo>
                                <a:pt x="2336800" y="2425700"/>
                              </a:lnTo>
                              <a:lnTo>
                                <a:pt x="2330450" y="2425700"/>
                              </a:lnTo>
                              <a:lnTo>
                                <a:pt x="2330450" y="3467100"/>
                              </a:lnTo>
                              <a:lnTo>
                                <a:pt x="2327275" y="3470275"/>
                              </a:lnTo>
                              <a:lnTo>
                                <a:pt x="2324100" y="3473450"/>
                              </a:lnTo>
                              <a:lnTo>
                                <a:pt x="2320925" y="3476625"/>
                              </a:lnTo>
                              <a:lnTo>
                                <a:pt x="2314575" y="3476625"/>
                              </a:lnTo>
                              <a:lnTo>
                                <a:pt x="2308225" y="3476625"/>
                              </a:lnTo>
                              <a:lnTo>
                                <a:pt x="2305050" y="3473450"/>
                              </a:lnTo>
                              <a:lnTo>
                                <a:pt x="2301875" y="3470275"/>
                              </a:lnTo>
                              <a:lnTo>
                                <a:pt x="2301875" y="3467100"/>
                              </a:lnTo>
                              <a:lnTo>
                                <a:pt x="2301875" y="2425700"/>
                              </a:lnTo>
                              <a:lnTo>
                                <a:pt x="2292350" y="2425700"/>
                              </a:lnTo>
                              <a:lnTo>
                                <a:pt x="2270125" y="2416175"/>
                              </a:lnTo>
                              <a:lnTo>
                                <a:pt x="2251075" y="2406650"/>
                              </a:lnTo>
                              <a:lnTo>
                                <a:pt x="2232025" y="2390775"/>
                              </a:lnTo>
                              <a:lnTo>
                                <a:pt x="1098550" y="2882900"/>
                              </a:lnTo>
                              <a:lnTo>
                                <a:pt x="1089025" y="2886075"/>
                              </a:lnTo>
                              <a:lnTo>
                                <a:pt x="1076325" y="2882900"/>
                              </a:lnTo>
                              <a:lnTo>
                                <a:pt x="1066800" y="2873375"/>
                              </a:lnTo>
                              <a:lnTo>
                                <a:pt x="1060450" y="2863850"/>
                              </a:lnTo>
                              <a:lnTo>
                                <a:pt x="1057275" y="2851150"/>
                              </a:lnTo>
                              <a:lnTo>
                                <a:pt x="1057275" y="2838450"/>
                              </a:lnTo>
                              <a:lnTo>
                                <a:pt x="1063625" y="2828925"/>
                              </a:lnTo>
                              <a:lnTo>
                                <a:pt x="1069975" y="2819400"/>
                              </a:lnTo>
                              <a:lnTo>
                                <a:pt x="2203450" y="2330450"/>
                              </a:lnTo>
                              <a:lnTo>
                                <a:pt x="2203450" y="2314575"/>
                              </a:lnTo>
                              <a:lnTo>
                                <a:pt x="2203450" y="2305050"/>
                              </a:lnTo>
                              <a:lnTo>
                                <a:pt x="1533525" y="2003425"/>
                              </a:lnTo>
                              <a:lnTo>
                                <a:pt x="1527175" y="1993900"/>
                              </a:lnTo>
                              <a:lnTo>
                                <a:pt x="1520825" y="1984375"/>
                              </a:lnTo>
                              <a:lnTo>
                                <a:pt x="1520825" y="1971675"/>
                              </a:lnTo>
                              <a:lnTo>
                                <a:pt x="1524000" y="1958975"/>
                              </a:lnTo>
                              <a:lnTo>
                                <a:pt x="1530350" y="1949450"/>
                              </a:lnTo>
                              <a:lnTo>
                                <a:pt x="1539875" y="1939925"/>
                              </a:lnTo>
                              <a:lnTo>
                                <a:pt x="1552575" y="1936750"/>
                              </a:lnTo>
                              <a:close/>
                              <a:moveTo>
                                <a:pt x="1093997" y="1385750"/>
                              </a:moveTo>
                              <a:cubicBezTo>
                                <a:pt x="1073620" y="1385750"/>
                                <a:pt x="1057352" y="1394378"/>
                                <a:pt x="1045191" y="1411632"/>
                              </a:cubicBezTo>
                              <a:cubicBezTo>
                                <a:pt x="1029908" y="1433653"/>
                                <a:pt x="1022267" y="1474325"/>
                                <a:pt x="1022267" y="1533648"/>
                              </a:cubicBezTo>
                              <a:cubicBezTo>
                                <a:pt x="1022267" y="1592972"/>
                                <a:pt x="1029210" y="1632452"/>
                                <a:pt x="1043096" y="1652090"/>
                              </a:cubicBezTo>
                              <a:cubicBezTo>
                                <a:pt x="1056982" y="1671727"/>
                                <a:pt x="1074113" y="1681546"/>
                                <a:pt x="1094490" y="1681546"/>
                              </a:cubicBezTo>
                              <a:cubicBezTo>
                                <a:pt x="1114867" y="1681546"/>
                                <a:pt x="1131999" y="1671686"/>
                                <a:pt x="1145885" y="1651966"/>
                              </a:cubicBezTo>
                              <a:cubicBezTo>
                                <a:pt x="1159771" y="1632247"/>
                                <a:pt x="1166714" y="1592807"/>
                                <a:pt x="1166714" y="1533648"/>
                              </a:cubicBezTo>
                              <a:cubicBezTo>
                                <a:pt x="1166714" y="1474160"/>
                                <a:pt x="1159771" y="1434639"/>
                                <a:pt x="1145885" y="1415083"/>
                              </a:cubicBezTo>
                              <a:cubicBezTo>
                                <a:pt x="1131999" y="1395528"/>
                                <a:pt x="1114703" y="1385750"/>
                                <a:pt x="1093997" y="1385750"/>
                              </a:cubicBezTo>
                              <a:close/>
                              <a:moveTo>
                                <a:pt x="3668996" y="1349022"/>
                              </a:moveTo>
                              <a:cubicBezTo>
                                <a:pt x="3703670" y="1349022"/>
                                <a:pt x="3731113" y="1358636"/>
                                <a:pt x="3751326" y="1377862"/>
                              </a:cubicBezTo>
                              <a:cubicBezTo>
                                <a:pt x="3771538" y="1397089"/>
                                <a:pt x="3781645" y="1420917"/>
                                <a:pt x="3781645" y="1449346"/>
                              </a:cubicBezTo>
                              <a:cubicBezTo>
                                <a:pt x="3781645" y="1463807"/>
                                <a:pt x="3778687" y="1478022"/>
                                <a:pt x="3772771" y="1491990"/>
                              </a:cubicBezTo>
                              <a:cubicBezTo>
                                <a:pt x="3766855" y="1505958"/>
                                <a:pt x="3757036" y="1520666"/>
                                <a:pt x="3743315" y="1536113"/>
                              </a:cubicBezTo>
                              <a:cubicBezTo>
                                <a:pt x="3729593" y="1551560"/>
                                <a:pt x="3706792" y="1572759"/>
                                <a:pt x="3674912" y="1599709"/>
                              </a:cubicBezTo>
                              <a:cubicBezTo>
                                <a:pt x="3648290" y="1622058"/>
                                <a:pt x="3631200" y="1637218"/>
                                <a:pt x="3623640" y="1645188"/>
                              </a:cubicBezTo>
                              <a:cubicBezTo>
                                <a:pt x="3616081" y="1653158"/>
                                <a:pt x="3609837" y="1661169"/>
                                <a:pt x="3604907" y="1669221"/>
                              </a:cubicBezTo>
                              <a:lnTo>
                                <a:pt x="3782138" y="1669221"/>
                              </a:lnTo>
                              <a:lnTo>
                                <a:pt x="3782138" y="1711865"/>
                              </a:lnTo>
                              <a:lnTo>
                                <a:pt x="3543283" y="1711865"/>
                              </a:lnTo>
                              <a:cubicBezTo>
                                <a:pt x="3542954" y="1701184"/>
                                <a:pt x="3544679" y="1690913"/>
                                <a:pt x="3548459" y="1681053"/>
                              </a:cubicBezTo>
                              <a:cubicBezTo>
                                <a:pt x="3554539" y="1664784"/>
                                <a:pt x="3564276" y="1648762"/>
                                <a:pt x="3577669" y="1632986"/>
                              </a:cubicBezTo>
                              <a:cubicBezTo>
                                <a:pt x="3591062" y="1617210"/>
                                <a:pt x="3610412" y="1598970"/>
                                <a:pt x="3635719" y="1578264"/>
                              </a:cubicBezTo>
                              <a:cubicBezTo>
                                <a:pt x="3674994" y="1546055"/>
                                <a:pt x="3701533" y="1520543"/>
                                <a:pt x="3715337" y="1501727"/>
                              </a:cubicBezTo>
                              <a:cubicBezTo>
                                <a:pt x="3729141" y="1482911"/>
                                <a:pt x="3736043" y="1465122"/>
                                <a:pt x="3736043" y="1448360"/>
                              </a:cubicBezTo>
                              <a:cubicBezTo>
                                <a:pt x="3736043" y="1430777"/>
                                <a:pt x="3729757" y="1415946"/>
                                <a:pt x="3717186" y="1403868"/>
                              </a:cubicBezTo>
                              <a:cubicBezTo>
                                <a:pt x="3704615" y="1391789"/>
                                <a:pt x="3688223" y="1385750"/>
                                <a:pt x="3668010" y="1385750"/>
                              </a:cubicBezTo>
                              <a:cubicBezTo>
                                <a:pt x="3646647" y="1385750"/>
                                <a:pt x="3629556" y="1392159"/>
                                <a:pt x="3616739" y="1404977"/>
                              </a:cubicBezTo>
                              <a:cubicBezTo>
                                <a:pt x="3603921" y="1417795"/>
                                <a:pt x="3597430" y="1435542"/>
                                <a:pt x="3597265" y="1458220"/>
                              </a:cubicBezTo>
                              <a:lnTo>
                                <a:pt x="3551663" y="1453537"/>
                              </a:lnTo>
                              <a:cubicBezTo>
                                <a:pt x="3554786" y="1419520"/>
                                <a:pt x="3566535" y="1393597"/>
                                <a:pt x="3586912" y="1375767"/>
                              </a:cubicBezTo>
                              <a:cubicBezTo>
                                <a:pt x="3607289" y="1357937"/>
                                <a:pt x="3634651" y="1349022"/>
                                <a:pt x="3668996" y="1349022"/>
                              </a:cubicBezTo>
                              <a:close/>
                              <a:moveTo>
                                <a:pt x="1094490" y="1349022"/>
                              </a:moveTo>
                              <a:cubicBezTo>
                                <a:pt x="1113881" y="1349022"/>
                                <a:pt x="1130890" y="1352925"/>
                                <a:pt x="1145515" y="1360731"/>
                              </a:cubicBezTo>
                              <a:cubicBezTo>
                                <a:pt x="1160141" y="1368536"/>
                                <a:pt x="1172219" y="1379793"/>
                                <a:pt x="1181750" y="1394501"/>
                              </a:cubicBezTo>
                              <a:cubicBezTo>
                                <a:pt x="1191281" y="1409208"/>
                                <a:pt x="1198758" y="1427121"/>
                                <a:pt x="1204181" y="1448237"/>
                              </a:cubicBezTo>
                              <a:cubicBezTo>
                                <a:pt x="1209604" y="1469354"/>
                                <a:pt x="1212316" y="1497824"/>
                                <a:pt x="1212316" y="1533648"/>
                              </a:cubicBezTo>
                              <a:cubicBezTo>
                                <a:pt x="1212316" y="1576046"/>
                                <a:pt x="1207961" y="1610267"/>
                                <a:pt x="1199251" y="1636314"/>
                              </a:cubicBezTo>
                              <a:cubicBezTo>
                                <a:pt x="1190542" y="1662360"/>
                                <a:pt x="1177519" y="1682491"/>
                                <a:pt x="1160182" y="1696706"/>
                              </a:cubicBezTo>
                              <a:cubicBezTo>
                                <a:pt x="1142845" y="1710920"/>
                                <a:pt x="1120948" y="1718028"/>
                                <a:pt x="1094490" y="1718028"/>
                              </a:cubicBezTo>
                              <a:cubicBezTo>
                                <a:pt x="1059652" y="1718028"/>
                                <a:pt x="1032291" y="1705538"/>
                                <a:pt x="1012407" y="1680560"/>
                              </a:cubicBezTo>
                              <a:cubicBezTo>
                                <a:pt x="988579" y="1650487"/>
                                <a:pt x="976665" y="1601517"/>
                                <a:pt x="976665" y="1533648"/>
                              </a:cubicBezTo>
                              <a:cubicBezTo>
                                <a:pt x="976665" y="1490922"/>
                                <a:pt x="981061" y="1456536"/>
                                <a:pt x="989853" y="1430489"/>
                              </a:cubicBezTo>
                              <a:cubicBezTo>
                                <a:pt x="998644" y="1404443"/>
                                <a:pt x="1011709" y="1384353"/>
                                <a:pt x="1029045" y="1370221"/>
                              </a:cubicBezTo>
                              <a:cubicBezTo>
                                <a:pt x="1046382" y="1356088"/>
                                <a:pt x="1068197" y="1349022"/>
                                <a:pt x="1094490" y="1349022"/>
                              </a:cubicBezTo>
                              <a:close/>
                              <a:moveTo>
                                <a:pt x="838971" y="1349022"/>
                              </a:moveTo>
                              <a:lnTo>
                                <a:pt x="867565" y="1349022"/>
                              </a:lnTo>
                              <a:lnTo>
                                <a:pt x="867565" y="1711865"/>
                              </a:lnTo>
                              <a:lnTo>
                                <a:pt x="823195" y="1711865"/>
                              </a:lnTo>
                              <a:lnTo>
                                <a:pt x="823195" y="1429134"/>
                              </a:lnTo>
                              <a:cubicBezTo>
                                <a:pt x="812514" y="1439322"/>
                                <a:pt x="798505" y="1449511"/>
                                <a:pt x="781168" y="1459699"/>
                              </a:cubicBezTo>
                              <a:cubicBezTo>
                                <a:pt x="763831" y="1469888"/>
                                <a:pt x="748260" y="1477529"/>
                                <a:pt x="734456" y="1482623"/>
                              </a:cubicBezTo>
                              <a:lnTo>
                                <a:pt x="734456" y="1439733"/>
                              </a:lnTo>
                              <a:cubicBezTo>
                                <a:pt x="759270" y="1428065"/>
                                <a:pt x="780962" y="1413933"/>
                                <a:pt x="799532" y="1397335"/>
                              </a:cubicBezTo>
                              <a:cubicBezTo>
                                <a:pt x="818101" y="1380738"/>
                                <a:pt x="831247" y="1364634"/>
                                <a:pt x="838971" y="1349022"/>
                              </a:cubicBezTo>
                              <a:close/>
                              <a:moveTo>
                                <a:pt x="3115715" y="777254"/>
                              </a:moveTo>
                              <a:lnTo>
                                <a:pt x="3144309" y="777254"/>
                              </a:lnTo>
                              <a:lnTo>
                                <a:pt x="3144309" y="1140097"/>
                              </a:lnTo>
                              <a:lnTo>
                                <a:pt x="3099939" y="1140097"/>
                              </a:lnTo>
                              <a:lnTo>
                                <a:pt x="3099939" y="857366"/>
                              </a:lnTo>
                              <a:cubicBezTo>
                                <a:pt x="3089258" y="867554"/>
                                <a:pt x="3075249" y="877743"/>
                                <a:pt x="3057912" y="887931"/>
                              </a:cubicBezTo>
                              <a:cubicBezTo>
                                <a:pt x="3040575" y="898120"/>
                                <a:pt x="3025004" y="905761"/>
                                <a:pt x="3011200" y="910855"/>
                              </a:cubicBezTo>
                              <a:lnTo>
                                <a:pt x="3011200" y="867965"/>
                              </a:lnTo>
                              <a:cubicBezTo>
                                <a:pt x="3036014" y="856297"/>
                                <a:pt x="3057706" y="842165"/>
                                <a:pt x="3076276" y="825568"/>
                              </a:cubicBezTo>
                              <a:cubicBezTo>
                                <a:pt x="3094845" y="808970"/>
                                <a:pt x="3107991" y="792866"/>
                                <a:pt x="3115715" y="777254"/>
                              </a:cubicBezTo>
                              <a:close/>
                              <a:moveTo>
                                <a:pt x="1667915" y="777254"/>
                              </a:moveTo>
                              <a:lnTo>
                                <a:pt x="1696508" y="777254"/>
                              </a:lnTo>
                              <a:lnTo>
                                <a:pt x="1696508" y="1140097"/>
                              </a:lnTo>
                              <a:lnTo>
                                <a:pt x="1652139" y="1140097"/>
                              </a:lnTo>
                              <a:lnTo>
                                <a:pt x="1652139" y="857366"/>
                              </a:lnTo>
                              <a:cubicBezTo>
                                <a:pt x="1641457" y="867554"/>
                                <a:pt x="1627448" y="877743"/>
                                <a:pt x="1610111" y="887931"/>
                              </a:cubicBezTo>
                              <a:cubicBezTo>
                                <a:pt x="1592774" y="898120"/>
                                <a:pt x="1577204" y="905761"/>
                                <a:pt x="1563400" y="910856"/>
                              </a:cubicBezTo>
                              <a:lnTo>
                                <a:pt x="1563400" y="867965"/>
                              </a:lnTo>
                              <a:cubicBezTo>
                                <a:pt x="1588214" y="856297"/>
                                <a:pt x="1609906" y="842165"/>
                                <a:pt x="1628475" y="825568"/>
                              </a:cubicBezTo>
                              <a:cubicBezTo>
                                <a:pt x="1647045" y="808970"/>
                                <a:pt x="1660191" y="792866"/>
                                <a:pt x="1667915" y="777254"/>
                              </a:cubicBezTo>
                              <a:close/>
                              <a:moveTo>
                                <a:pt x="1429790" y="777254"/>
                              </a:moveTo>
                              <a:lnTo>
                                <a:pt x="1458383" y="777254"/>
                              </a:lnTo>
                              <a:lnTo>
                                <a:pt x="1458383" y="1140097"/>
                              </a:lnTo>
                              <a:lnTo>
                                <a:pt x="1414014" y="1140097"/>
                              </a:lnTo>
                              <a:lnTo>
                                <a:pt x="1414014" y="857366"/>
                              </a:lnTo>
                              <a:cubicBezTo>
                                <a:pt x="1403332" y="867554"/>
                                <a:pt x="1389323" y="877743"/>
                                <a:pt x="1371986" y="887931"/>
                              </a:cubicBezTo>
                              <a:cubicBezTo>
                                <a:pt x="1354649" y="898120"/>
                                <a:pt x="1339079" y="905761"/>
                                <a:pt x="1325275" y="910856"/>
                              </a:cubicBezTo>
                              <a:lnTo>
                                <a:pt x="1325275" y="867965"/>
                              </a:lnTo>
                              <a:cubicBezTo>
                                <a:pt x="1350089" y="856297"/>
                                <a:pt x="1371781" y="842165"/>
                                <a:pt x="1390350" y="825568"/>
                              </a:cubicBezTo>
                              <a:cubicBezTo>
                                <a:pt x="1408919" y="808970"/>
                                <a:pt x="1422066" y="792866"/>
                                <a:pt x="1429790" y="777254"/>
                              </a:cubicBezTo>
                              <a:close/>
                              <a:moveTo>
                                <a:pt x="2449527" y="567973"/>
                              </a:moveTo>
                              <a:cubicBezTo>
                                <a:pt x="2484201" y="567973"/>
                                <a:pt x="2511644" y="577587"/>
                                <a:pt x="2531857" y="596813"/>
                              </a:cubicBezTo>
                              <a:cubicBezTo>
                                <a:pt x="2552070" y="616040"/>
                                <a:pt x="2562176" y="639868"/>
                                <a:pt x="2562176" y="668297"/>
                              </a:cubicBezTo>
                              <a:cubicBezTo>
                                <a:pt x="2562176" y="682759"/>
                                <a:pt x="2559218" y="696973"/>
                                <a:pt x="2553302" y="710941"/>
                              </a:cubicBezTo>
                              <a:cubicBezTo>
                                <a:pt x="2547386" y="724909"/>
                                <a:pt x="2537568" y="739617"/>
                                <a:pt x="2523846" y="755064"/>
                              </a:cubicBezTo>
                              <a:cubicBezTo>
                                <a:pt x="2510124" y="770511"/>
                                <a:pt x="2487323" y="791710"/>
                                <a:pt x="2455443" y="818660"/>
                              </a:cubicBezTo>
                              <a:cubicBezTo>
                                <a:pt x="2428822" y="841009"/>
                                <a:pt x="2411731" y="856169"/>
                                <a:pt x="2404172" y="864139"/>
                              </a:cubicBezTo>
                              <a:cubicBezTo>
                                <a:pt x="2396613" y="872109"/>
                                <a:pt x="2390368" y="880120"/>
                                <a:pt x="2385438" y="888172"/>
                              </a:cubicBezTo>
                              <a:lnTo>
                                <a:pt x="2562669" y="888172"/>
                              </a:lnTo>
                              <a:lnTo>
                                <a:pt x="2562669" y="930816"/>
                              </a:lnTo>
                              <a:lnTo>
                                <a:pt x="2323814" y="930816"/>
                              </a:lnTo>
                              <a:cubicBezTo>
                                <a:pt x="2323485" y="920135"/>
                                <a:pt x="2325211" y="909864"/>
                                <a:pt x="2328990" y="900004"/>
                              </a:cubicBezTo>
                              <a:cubicBezTo>
                                <a:pt x="2335071" y="883735"/>
                                <a:pt x="2344807" y="867713"/>
                                <a:pt x="2358200" y="851937"/>
                              </a:cubicBezTo>
                              <a:cubicBezTo>
                                <a:pt x="2371593" y="836161"/>
                                <a:pt x="2390943" y="817921"/>
                                <a:pt x="2416250" y="797215"/>
                              </a:cubicBezTo>
                              <a:cubicBezTo>
                                <a:pt x="2455525" y="765006"/>
                                <a:pt x="2482065" y="739494"/>
                                <a:pt x="2495869" y="720678"/>
                              </a:cubicBezTo>
                              <a:cubicBezTo>
                                <a:pt x="2509672" y="701862"/>
                                <a:pt x="2516574" y="684073"/>
                                <a:pt x="2516574" y="667311"/>
                              </a:cubicBezTo>
                              <a:cubicBezTo>
                                <a:pt x="2516574" y="649728"/>
                                <a:pt x="2510289" y="634897"/>
                                <a:pt x="2497717" y="622819"/>
                              </a:cubicBezTo>
                              <a:cubicBezTo>
                                <a:pt x="2485146" y="610740"/>
                                <a:pt x="2468754" y="604701"/>
                                <a:pt x="2448541" y="604701"/>
                              </a:cubicBezTo>
                              <a:cubicBezTo>
                                <a:pt x="2427178" y="604701"/>
                                <a:pt x="2410088" y="611110"/>
                                <a:pt x="2397270" y="623928"/>
                              </a:cubicBezTo>
                              <a:cubicBezTo>
                                <a:pt x="2384452" y="636746"/>
                                <a:pt x="2377961" y="654494"/>
                                <a:pt x="2377797" y="677171"/>
                              </a:cubicBezTo>
                              <a:lnTo>
                                <a:pt x="2332195" y="672488"/>
                              </a:lnTo>
                              <a:cubicBezTo>
                                <a:pt x="2335317" y="638471"/>
                                <a:pt x="2347067" y="612548"/>
                                <a:pt x="2367444" y="594718"/>
                              </a:cubicBezTo>
                              <a:cubicBezTo>
                                <a:pt x="2387821" y="576888"/>
                                <a:pt x="2415182" y="567973"/>
                                <a:pt x="2449527" y="567973"/>
                              </a:cubicBezTo>
                              <a:close/>
                              <a:moveTo>
                                <a:pt x="2191790" y="567973"/>
                              </a:moveTo>
                              <a:lnTo>
                                <a:pt x="2220383" y="567973"/>
                              </a:lnTo>
                              <a:lnTo>
                                <a:pt x="2220383" y="930816"/>
                              </a:lnTo>
                              <a:lnTo>
                                <a:pt x="2176014" y="930816"/>
                              </a:lnTo>
                              <a:lnTo>
                                <a:pt x="2176014" y="648084"/>
                              </a:lnTo>
                              <a:cubicBezTo>
                                <a:pt x="2165332" y="658273"/>
                                <a:pt x="2151323" y="668462"/>
                                <a:pt x="2133986" y="678650"/>
                              </a:cubicBezTo>
                              <a:cubicBezTo>
                                <a:pt x="2116649" y="688839"/>
                                <a:pt x="2101079" y="696480"/>
                                <a:pt x="2087275" y="701574"/>
                              </a:cubicBezTo>
                              <a:lnTo>
                                <a:pt x="2087275" y="658684"/>
                              </a:lnTo>
                              <a:cubicBezTo>
                                <a:pt x="2112089" y="647016"/>
                                <a:pt x="2133781" y="632884"/>
                                <a:pt x="2152350" y="616287"/>
                              </a:cubicBezTo>
                              <a:cubicBezTo>
                                <a:pt x="2170919" y="599689"/>
                                <a:pt x="2184066" y="583585"/>
                                <a:pt x="2191790" y="567973"/>
                              </a:cubicBezTo>
                              <a:close/>
                              <a:moveTo>
                                <a:pt x="2298700" y="288925"/>
                              </a:moveTo>
                              <a:lnTo>
                                <a:pt x="2197100" y="292100"/>
                              </a:lnTo>
                              <a:lnTo>
                                <a:pt x="2092325" y="298450"/>
                              </a:lnTo>
                              <a:lnTo>
                                <a:pt x="1993900" y="311150"/>
                              </a:lnTo>
                              <a:lnTo>
                                <a:pt x="1892300" y="330200"/>
                              </a:lnTo>
                              <a:lnTo>
                                <a:pt x="1797050" y="352425"/>
                              </a:lnTo>
                              <a:lnTo>
                                <a:pt x="1701800" y="377825"/>
                              </a:lnTo>
                              <a:lnTo>
                                <a:pt x="1606550" y="409575"/>
                              </a:lnTo>
                              <a:lnTo>
                                <a:pt x="1514475" y="447675"/>
                              </a:lnTo>
                              <a:lnTo>
                                <a:pt x="1425575" y="485775"/>
                              </a:lnTo>
                              <a:lnTo>
                                <a:pt x="1339850" y="530225"/>
                              </a:lnTo>
                              <a:lnTo>
                                <a:pt x="1254125" y="581025"/>
                              </a:lnTo>
                              <a:lnTo>
                                <a:pt x="1174750" y="631825"/>
                              </a:lnTo>
                              <a:lnTo>
                                <a:pt x="1095375" y="688975"/>
                              </a:lnTo>
                              <a:lnTo>
                                <a:pt x="1019175" y="746125"/>
                              </a:lnTo>
                              <a:lnTo>
                                <a:pt x="946150" y="809625"/>
                              </a:lnTo>
                              <a:lnTo>
                                <a:pt x="876300" y="876300"/>
                              </a:lnTo>
                              <a:lnTo>
                                <a:pt x="809625" y="946150"/>
                              </a:lnTo>
                              <a:lnTo>
                                <a:pt x="746125" y="1019175"/>
                              </a:lnTo>
                              <a:lnTo>
                                <a:pt x="685800" y="1095375"/>
                              </a:lnTo>
                              <a:lnTo>
                                <a:pt x="631825" y="1174750"/>
                              </a:lnTo>
                              <a:lnTo>
                                <a:pt x="577850" y="1257300"/>
                              </a:lnTo>
                              <a:lnTo>
                                <a:pt x="530225" y="1339850"/>
                              </a:lnTo>
                              <a:lnTo>
                                <a:pt x="485775" y="1428750"/>
                              </a:lnTo>
                              <a:lnTo>
                                <a:pt x="444500" y="1517650"/>
                              </a:lnTo>
                              <a:lnTo>
                                <a:pt x="409575" y="1609725"/>
                              </a:lnTo>
                              <a:lnTo>
                                <a:pt x="377825" y="1701800"/>
                              </a:lnTo>
                              <a:lnTo>
                                <a:pt x="349250" y="1797050"/>
                              </a:lnTo>
                              <a:lnTo>
                                <a:pt x="327025" y="1895475"/>
                              </a:lnTo>
                              <a:lnTo>
                                <a:pt x="311150" y="1993900"/>
                              </a:lnTo>
                              <a:lnTo>
                                <a:pt x="298450" y="2095500"/>
                              </a:lnTo>
                              <a:lnTo>
                                <a:pt x="288925" y="2197100"/>
                              </a:lnTo>
                              <a:lnTo>
                                <a:pt x="285750" y="2301875"/>
                              </a:lnTo>
                              <a:lnTo>
                                <a:pt x="288925" y="2403475"/>
                              </a:lnTo>
                              <a:lnTo>
                                <a:pt x="298450" y="2505075"/>
                              </a:lnTo>
                              <a:lnTo>
                                <a:pt x="311150" y="2606675"/>
                              </a:lnTo>
                              <a:lnTo>
                                <a:pt x="327025" y="2705100"/>
                              </a:lnTo>
                              <a:lnTo>
                                <a:pt x="349250" y="2803525"/>
                              </a:lnTo>
                              <a:lnTo>
                                <a:pt x="377825" y="2898775"/>
                              </a:lnTo>
                              <a:lnTo>
                                <a:pt x="409575" y="2990850"/>
                              </a:lnTo>
                              <a:lnTo>
                                <a:pt x="444500" y="3082925"/>
                              </a:lnTo>
                              <a:lnTo>
                                <a:pt x="485775" y="3171825"/>
                              </a:lnTo>
                              <a:lnTo>
                                <a:pt x="530225" y="3260725"/>
                              </a:lnTo>
                              <a:lnTo>
                                <a:pt x="577850" y="3343275"/>
                              </a:lnTo>
                              <a:lnTo>
                                <a:pt x="631825" y="3425825"/>
                              </a:lnTo>
                              <a:lnTo>
                                <a:pt x="685800" y="3505200"/>
                              </a:lnTo>
                              <a:lnTo>
                                <a:pt x="746125" y="3581400"/>
                              </a:lnTo>
                              <a:lnTo>
                                <a:pt x="809625" y="3654425"/>
                              </a:lnTo>
                              <a:lnTo>
                                <a:pt x="876300" y="3724275"/>
                              </a:lnTo>
                              <a:lnTo>
                                <a:pt x="946150" y="3790950"/>
                              </a:lnTo>
                              <a:lnTo>
                                <a:pt x="1019175" y="3854450"/>
                              </a:lnTo>
                              <a:lnTo>
                                <a:pt x="1095375" y="3911600"/>
                              </a:lnTo>
                              <a:lnTo>
                                <a:pt x="1174750" y="3968750"/>
                              </a:lnTo>
                              <a:lnTo>
                                <a:pt x="1254125" y="4022725"/>
                              </a:lnTo>
                              <a:lnTo>
                                <a:pt x="1339850" y="4070350"/>
                              </a:lnTo>
                              <a:lnTo>
                                <a:pt x="1425575" y="4114800"/>
                              </a:lnTo>
                              <a:lnTo>
                                <a:pt x="1514475" y="4156075"/>
                              </a:lnTo>
                              <a:lnTo>
                                <a:pt x="1606550" y="4191000"/>
                              </a:lnTo>
                              <a:lnTo>
                                <a:pt x="1701800" y="4222750"/>
                              </a:lnTo>
                              <a:lnTo>
                                <a:pt x="1797050" y="4248150"/>
                              </a:lnTo>
                              <a:lnTo>
                                <a:pt x="1892300" y="4270375"/>
                              </a:lnTo>
                              <a:lnTo>
                                <a:pt x="1993900" y="4289425"/>
                              </a:lnTo>
                              <a:lnTo>
                                <a:pt x="2092325" y="4302125"/>
                              </a:lnTo>
                              <a:lnTo>
                                <a:pt x="2197100" y="4311650"/>
                              </a:lnTo>
                              <a:lnTo>
                                <a:pt x="2298700" y="4311650"/>
                              </a:lnTo>
                              <a:lnTo>
                                <a:pt x="2403475" y="4311650"/>
                              </a:lnTo>
                              <a:lnTo>
                                <a:pt x="2505075" y="4302125"/>
                              </a:lnTo>
                              <a:lnTo>
                                <a:pt x="2606675" y="4289425"/>
                              </a:lnTo>
                              <a:lnTo>
                                <a:pt x="2705100" y="4270375"/>
                              </a:lnTo>
                              <a:lnTo>
                                <a:pt x="2803525" y="4248150"/>
                              </a:lnTo>
                              <a:lnTo>
                                <a:pt x="2898775" y="4222750"/>
                              </a:lnTo>
                              <a:lnTo>
                                <a:pt x="2990850" y="4191000"/>
                              </a:lnTo>
                              <a:lnTo>
                                <a:pt x="3082925" y="4156075"/>
                              </a:lnTo>
                              <a:lnTo>
                                <a:pt x="3171825" y="4114800"/>
                              </a:lnTo>
                              <a:lnTo>
                                <a:pt x="3257550" y="4070350"/>
                              </a:lnTo>
                              <a:lnTo>
                                <a:pt x="3343275" y="4022725"/>
                              </a:lnTo>
                              <a:lnTo>
                                <a:pt x="3425825" y="3968750"/>
                              </a:lnTo>
                              <a:lnTo>
                                <a:pt x="3502025" y="3911600"/>
                              </a:lnTo>
                              <a:lnTo>
                                <a:pt x="3578225" y="3854450"/>
                              </a:lnTo>
                              <a:lnTo>
                                <a:pt x="3651250" y="3790950"/>
                              </a:lnTo>
                              <a:lnTo>
                                <a:pt x="3721100" y="3724275"/>
                              </a:lnTo>
                              <a:lnTo>
                                <a:pt x="3787775" y="3654425"/>
                              </a:lnTo>
                              <a:lnTo>
                                <a:pt x="3851275" y="3581400"/>
                              </a:lnTo>
                              <a:lnTo>
                                <a:pt x="3911600" y="3505200"/>
                              </a:lnTo>
                              <a:lnTo>
                                <a:pt x="3968750" y="3425825"/>
                              </a:lnTo>
                              <a:lnTo>
                                <a:pt x="4019550" y="3343275"/>
                              </a:lnTo>
                              <a:lnTo>
                                <a:pt x="4067175" y="3260725"/>
                              </a:lnTo>
                              <a:lnTo>
                                <a:pt x="4111625" y="3171825"/>
                              </a:lnTo>
                              <a:lnTo>
                                <a:pt x="4152900" y="3082925"/>
                              </a:lnTo>
                              <a:lnTo>
                                <a:pt x="4187825" y="2990850"/>
                              </a:lnTo>
                              <a:lnTo>
                                <a:pt x="4219575" y="2898775"/>
                              </a:lnTo>
                              <a:lnTo>
                                <a:pt x="4248150" y="2803525"/>
                              </a:lnTo>
                              <a:lnTo>
                                <a:pt x="4270375" y="2705100"/>
                              </a:lnTo>
                              <a:lnTo>
                                <a:pt x="4289425" y="2606675"/>
                              </a:lnTo>
                              <a:lnTo>
                                <a:pt x="4302125" y="2505075"/>
                              </a:lnTo>
                              <a:lnTo>
                                <a:pt x="4308475" y="2403475"/>
                              </a:lnTo>
                              <a:lnTo>
                                <a:pt x="4311650" y="2301875"/>
                              </a:lnTo>
                              <a:lnTo>
                                <a:pt x="4308475" y="2197100"/>
                              </a:lnTo>
                              <a:lnTo>
                                <a:pt x="4302125" y="2095500"/>
                              </a:lnTo>
                              <a:lnTo>
                                <a:pt x="4289425" y="1993900"/>
                              </a:lnTo>
                              <a:lnTo>
                                <a:pt x="4270375" y="1895475"/>
                              </a:lnTo>
                              <a:lnTo>
                                <a:pt x="4248150" y="1797050"/>
                              </a:lnTo>
                              <a:lnTo>
                                <a:pt x="4219575" y="1701800"/>
                              </a:lnTo>
                              <a:lnTo>
                                <a:pt x="4187825" y="1609725"/>
                              </a:lnTo>
                              <a:lnTo>
                                <a:pt x="4152900" y="1517650"/>
                              </a:lnTo>
                              <a:lnTo>
                                <a:pt x="4111625" y="1428750"/>
                              </a:lnTo>
                              <a:lnTo>
                                <a:pt x="4067175" y="1339850"/>
                              </a:lnTo>
                              <a:lnTo>
                                <a:pt x="4019550" y="1257300"/>
                              </a:lnTo>
                              <a:lnTo>
                                <a:pt x="3968750" y="1174750"/>
                              </a:lnTo>
                              <a:lnTo>
                                <a:pt x="3911600" y="1095375"/>
                              </a:lnTo>
                              <a:lnTo>
                                <a:pt x="3851275" y="1019175"/>
                              </a:lnTo>
                              <a:lnTo>
                                <a:pt x="3787775" y="946150"/>
                              </a:lnTo>
                              <a:lnTo>
                                <a:pt x="3721100" y="876300"/>
                              </a:lnTo>
                              <a:lnTo>
                                <a:pt x="3651250" y="809625"/>
                              </a:lnTo>
                              <a:lnTo>
                                <a:pt x="3578225" y="746125"/>
                              </a:lnTo>
                              <a:lnTo>
                                <a:pt x="3502025" y="688975"/>
                              </a:lnTo>
                              <a:lnTo>
                                <a:pt x="3425825" y="631825"/>
                              </a:lnTo>
                              <a:lnTo>
                                <a:pt x="3343275" y="581025"/>
                              </a:lnTo>
                              <a:lnTo>
                                <a:pt x="3257550" y="530225"/>
                              </a:lnTo>
                              <a:lnTo>
                                <a:pt x="3171825" y="485775"/>
                              </a:lnTo>
                              <a:lnTo>
                                <a:pt x="3082925" y="447675"/>
                              </a:lnTo>
                              <a:lnTo>
                                <a:pt x="2990850" y="409575"/>
                              </a:lnTo>
                              <a:lnTo>
                                <a:pt x="2898775" y="377825"/>
                              </a:lnTo>
                              <a:lnTo>
                                <a:pt x="2803525" y="352425"/>
                              </a:lnTo>
                              <a:lnTo>
                                <a:pt x="2705100" y="330200"/>
                              </a:lnTo>
                              <a:lnTo>
                                <a:pt x="2606675" y="311150"/>
                              </a:lnTo>
                              <a:lnTo>
                                <a:pt x="2505075" y="298450"/>
                              </a:lnTo>
                              <a:lnTo>
                                <a:pt x="2403475" y="292100"/>
                              </a:lnTo>
                              <a:lnTo>
                                <a:pt x="2298700" y="288925"/>
                              </a:lnTo>
                              <a:close/>
                              <a:moveTo>
                                <a:pt x="1146175" y="0"/>
                              </a:moveTo>
                              <a:lnTo>
                                <a:pt x="1285875" y="0"/>
                              </a:lnTo>
                              <a:lnTo>
                                <a:pt x="1454150" y="0"/>
                              </a:lnTo>
                              <a:lnTo>
                                <a:pt x="3175000" y="0"/>
                              </a:lnTo>
                              <a:lnTo>
                                <a:pt x="3343275" y="0"/>
                              </a:lnTo>
                              <a:lnTo>
                                <a:pt x="3482975" y="0"/>
                              </a:lnTo>
                              <a:lnTo>
                                <a:pt x="3562350" y="3175"/>
                              </a:lnTo>
                              <a:lnTo>
                                <a:pt x="3638550" y="9525"/>
                              </a:lnTo>
                              <a:lnTo>
                                <a:pt x="3714750" y="15875"/>
                              </a:lnTo>
                              <a:lnTo>
                                <a:pt x="3787775" y="28575"/>
                              </a:lnTo>
                              <a:lnTo>
                                <a:pt x="3860800" y="44450"/>
                              </a:lnTo>
                              <a:lnTo>
                                <a:pt x="3933825" y="63500"/>
                              </a:lnTo>
                              <a:lnTo>
                                <a:pt x="4003675" y="88900"/>
                              </a:lnTo>
                              <a:lnTo>
                                <a:pt x="4076700" y="120650"/>
                              </a:lnTo>
                              <a:lnTo>
                                <a:pt x="4108450" y="139700"/>
                              </a:lnTo>
                              <a:lnTo>
                                <a:pt x="4143375" y="158750"/>
                              </a:lnTo>
                              <a:lnTo>
                                <a:pt x="4206875" y="203200"/>
                              </a:lnTo>
                              <a:lnTo>
                                <a:pt x="4267200" y="254000"/>
                              </a:lnTo>
                              <a:lnTo>
                                <a:pt x="4324350" y="304800"/>
                              </a:lnTo>
                              <a:lnTo>
                                <a:pt x="4375150" y="361950"/>
                              </a:lnTo>
                              <a:lnTo>
                                <a:pt x="4425950" y="422275"/>
                              </a:lnTo>
                              <a:lnTo>
                                <a:pt x="4470400" y="485775"/>
                              </a:lnTo>
                              <a:lnTo>
                                <a:pt x="4489450" y="517525"/>
                              </a:lnTo>
                              <a:lnTo>
                                <a:pt x="4508500" y="552450"/>
                              </a:lnTo>
                              <a:lnTo>
                                <a:pt x="4540250" y="622300"/>
                              </a:lnTo>
                              <a:lnTo>
                                <a:pt x="4565650" y="695325"/>
                              </a:lnTo>
                              <a:lnTo>
                                <a:pt x="4584700" y="768350"/>
                              </a:lnTo>
                              <a:lnTo>
                                <a:pt x="4600575" y="841375"/>
                              </a:lnTo>
                              <a:lnTo>
                                <a:pt x="4613275" y="914400"/>
                              </a:lnTo>
                              <a:lnTo>
                                <a:pt x="4619625" y="990600"/>
                              </a:lnTo>
                              <a:lnTo>
                                <a:pt x="4625975" y="1066800"/>
                              </a:lnTo>
                              <a:lnTo>
                                <a:pt x="4625975" y="1146175"/>
                              </a:lnTo>
                              <a:lnTo>
                                <a:pt x="4629150" y="1282700"/>
                              </a:lnTo>
                              <a:lnTo>
                                <a:pt x="4629150" y="1454150"/>
                              </a:lnTo>
                              <a:lnTo>
                                <a:pt x="4629150" y="3175000"/>
                              </a:lnTo>
                              <a:lnTo>
                                <a:pt x="4629150" y="3343275"/>
                              </a:lnTo>
                              <a:lnTo>
                                <a:pt x="4625975" y="3482975"/>
                              </a:lnTo>
                              <a:lnTo>
                                <a:pt x="4625975" y="3562350"/>
                              </a:lnTo>
                              <a:lnTo>
                                <a:pt x="4619625" y="3638550"/>
                              </a:lnTo>
                              <a:lnTo>
                                <a:pt x="4613275" y="3714750"/>
                              </a:lnTo>
                              <a:lnTo>
                                <a:pt x="4600575" y="3787775"/>
                              </a:lnTo>
                              <a:lnTo>
                                <a:pt x="4584700" y="3860800"/>
                              </a:lnTo>
                              <a:lnTo>
                                <a:pt x="4565650" y="3933825"/>
                              </a:lnTo>
                              <a:lnTo>
                                <a:pt x="4540250" y="4003675"/>
                              </a:lnTo>
                              <a:lnTo>
                                <a:pt x="4508500" y="4073525"/>
                              </a:lnTo>
                              <a:lnTo>
                                <a:pt x="4489450" y="4108450"/>
                              </a:lnTo>
                              <a:lnTo>
                                <a:pt x="4470400" y="4143375"/>
                              </a:lnTo>
                              <a:lnTo>
                                <a:pt x="4425950" y="4206875"/>
                              </a:lnTo>
                              <a:lnTo>
                                <a:pt x="4375150" y="4267200"/>
                              </a:lnTo>
                              <a:lnTo>
                                <a:pt x="4324350" y="4324350"/>
                              </a:lnTo>
                              <a:lnTo>
                                <a:pt x="4267200" y="4375150"/>
                              </a:lnTo>
                              <a:lnTo>
                                <a:pt x="4206875" y="4425950"/>
                              </a:lnTo>
                              <a:lnTo>
                                <a:pt x="4143375" y="4470400"/>
                              </a:lnTo>
                              <a:lnTo>
                                <a:pt x="4108450" y="4489450"/>
                              </a:lnTo>
                              <a:lnTo>
                                <a:pt x="4076700" y="4508500"/>
                              </a:lnTo>
                              <a:lnTo>
                                <a:pt x="4003675" y="4540250"/>
                              </a:lnTo>
                              <a:lnTo>
                                <a:pt x="3933825" y="4565650"/>
                              </a:lnTo>
                              <a:lnTo>
                                <a:pt x="3860800" y="4584700"/>
                              </a:lnTo>
                              <a:lnTo>
                                <a:pt x="3787775" y="4600575"/>
                              </a:lnTo>
                              <a:lnTo>
                                <a:pt x="3714750" y="4613275"/>
                              </a:lnTo>
                              <a:lnTo>
                                <a:pt x="3638550" y="4619625"/>
                              </a:lnTo>
                              <a:lnTo>
                                <a:pt x="3562350" y="4625975"/>
                              </a:lnTo>
                              <a:lnTo>
                                <a:pt x="3482975" y="4625975"/>
                              </a:lnTo>
                              <a:lnTo>
                                <a:pt x="3343275" y="4629150"/>
                              </a:lnTo>
                              <a:lnTo>
                                <a:pt x="3175000" y="4629150"/>
                              </a:lnTo>
                              <a:lnTo>
                                <a:pt x="1454150" y="4629150"/>
                              </a:lnTo>
                              <a:lnTo>
                                <a:pt x="1285875" y="4629150"/>
                              </a:lnTo>
                              <a:lnTo>
                                <a:pt x="1146175" y="4625975"/>
                              </a:lnTo>
                              <a:lnTo>
                                <a:pt x="1066800" y="4625975"/>
                              </a:lnTo>
                              <a:lnTo>
                                <a:pt x="990600" y="4619625"/>
                              </a:lnTo>
                              <a:lnTo>
                                <a:pt x="914400" y="4613275"/>
                              </a:lnTo>
                              <a:lnTo>
                                <a:pt x="841375" y="4600575"/>
                              </a:lnTo>
                              <a:lnTo>
                                <a:pt x="768350" y="4584700"/>
                              </a:lnTo>
                              <a:lnTo>
                                <a:pt x="695325" y="4565650"/>
                              </a:lnTo>
                              <a:lnTo>
                                <a:pt x="625475" y="4540250"/>
                              </a:lnTo>
                              <a:lnTo>
                                <a:pt x="555625" y="4508500"/>
                              </a:lnTo>
                              <a:lnTo>
                                <a:pt x="520700" y="4489450"/>
                              </a:lnTo>
                              <a:lnTo>
                                <a:pt x="485775" y="4470400"/>
                              </a:lnTo>
                              <a:lnTo>
                                <a:pt x="422275" y="4425950"/>
                              </a:lnTo>
                              <a:lnTo>
                                <a:pt x="361950" y="4375150"/>
                              </a:lnTo>
                              <a:lnTo>
                                <a:pt x="304800" y="4324350"/>
                              </a:lnTo>
                              <a:lnTo>
                                <a:pt x="254000" y="4267200"/>
                              </a:lnTo>
                              <a:lnTo>
                                <a:pt x="203200" y="4206875"/>
                              </a:lnTo>
                              <a:lnTo>
                                <a:pt x="158750" y="4143375"/>
                              </a:lnTo>
                              <a:lnTo>
                                <a:pt x="139700" y="4108450"/>
                              </a:lnTo>
                              <a:lnTo>
                                <a:pt x="120650" y="4073525"/>
                              </a:lnTo>
                              <a:lnTo>
                                <a:pt x="88900" y="4003675"/>
                              </a:lnTo>
                              <a:lnTo>
                                <a:pt x="63500" y="3933825"/>
                              </a:lnTo>
                              <a:lnTo>
                                <a:pt x="44450" y="3860800"/>
                              </a:lnTo>
                              <a:lnTo>
                                <a:pt x="28575" y="3787775"/>
                              </a:lnTo>
                              <a:lnTo>
                                <a:pt x="15875" y="3714750"/>
                              </a:lnTo>
                              <a:lnTo>
                                <a:pt x="9525" y="3638550"/>
                              </a:lnTo>
                              <a:lnTo>
                                <a:pt x="3175" y="3562350"/>
                              </a:lnTo>
                              <a:lnTo>
                                <a:pt x="3175" y="3482975"/>
                              </a:lnTo>
                              <a:lnTo>
                                <a:pt x="0" y="3343275"/>
                              </a:lnTo>
                              <a:lnTo>
                                <a:pt x="0" y="3175000"/>
                              </a:lnTo>
                              <a:lnTo>
                                <a:pt x="0" y="1454150"/>
                              </a:lnTo>
                              <a:lnTo>
                                <a:pt x="0" y="1282700"/>
                              </a:lnTo>
                              <a:lnTo>
                                <a:pt x="3175" y="1146175"/>
                              </a:lnTo>
                              <a:lnTo>
                                <a:pt x="3175" y="1066800"/>
                              </a:lnTo>
                              <a:lnTo>
                                <a:pt x="9525" y="990600"/>
                              </a:lnTo>
                              <a:lnTo>
                                <a:pt x="15875" y="914400"/>
                              </a:lnTo>
                              <a:lnTo>
                                <a:pt x="28575" y="841375"/>
                              </a:lnTo>
                              <a:lnTo>
                                <a:pt x="44450" y="768350"/>
                              </a:lnTo>
                              <a:lnTo>
                                <a:pt x="63500" y="695325"/>
                              </a:lnTo>
                              <a:lnTo>
                                <a:pt x="88900" y="622300"/>
                              </a:lnTo>
                              <a:lnTo>
                                <a:pt x="120650" y="552450"/>
                              </a:lnTo>
                              <a:lnTo>
                                <a:pt x="139700" y="517525"/>
                              </a:lnTo>
                              <a:lnTo>
                                <a:pt x="158750" y="485775"/>
                              </a:lnTo>
                              <a:lnTo>
                                <a:pt x="203200" y="422275"/>
                              </a:lnTo>
                              <a:lnTo>
                                <a:pt x="254000" y="361950"/>
                              </a:lnTo>
                              <a:lnTo>
                                <a:pt x="304800" y="304800"/>
                              </a:lnTo>
                              <a:lnTo>
                                <a:pt x="361950" y="254000"/>
                              </a:lnTo>
                              <a:lnTo>
                                <a:pt x="422275" y="203200"/>
                              </a:lnTo>
                              <a:lnTo>
                                <a:pt x="485775" y="158750"/>
                              </a:lnTo>
                              <a:lnTo>
                                <a:pt x="520700" y="139700"/>
                              </a:lnTo>
                              <a:lnTo>
                                <a:pt x="555625" y="120650"/>
                              </a:lnTo>
                              <a:lnTo>
                                <a:pt x="625475" y="88900"/>
                              </a:lnTo>
                              <a:lnTo>
                                <a:pt x="695325" y="63500"/>
                              </a:lnTo>
                              <a:lnTo>
                                <a:pt x="768350" y="44450"/>
                              </a:lnTo>
                              <a:lnTo>
                                <a:pt x="841375" y="28575"/>
                              </a:lnTo>
                              <a:lnTo>
                                <a:pt x="914400" y="15875"/>
                              </a:lnTo>
                              <a:lnTo>
                                <a:pt x="990600" y="9525"/>
                              </a:lnTo>
                              <a:lnTo>
                                <a:pt x="1066800" y="3175"/>
                              </a:lnTo>
                              <a:lnTo>
                                <a:pt x="1146175"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钟" o:spid="_x0000_s1026" o:spt="100" style="position:absolute;left:0pt;margin-left:220.3pt;margin-top:504.35pt;height:21.55pt;width:20.7pt;z-index:-167749632;v-text-anchor:middle;mso-width-relative:page;mso-height-relative:page;" fillcolor="#5B9BD5 [3204]" filled="t" stroked="f" coordsize="4629150,4629150" o:gfxdata="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" path="m2317164,3859790c2297115,3859790,2280107,3866979,2266139,3881358c2252171,3895737,2245187,3914594,2245187,3937929c2245187,3953212,2248432,3967838,2254923,3981806c2261414,3995774,2270494,4006414,2282161,4013727c2293829,4021040,2306071,4024696,2318889,4024696c2337623,4024696,2353727,4017137,2367203,4002018c2380678,3986900,2387415,3966359,2387415,3940394c2387415,3915416,2380760,3895737,2367449,3881358c2354138,3866979,2337376,3859790,2317164,3859790xm2323819,3692172c2352248,3692172,2375542,3700142,2393701,3716082c2411860,3732023,2422746,3754043,2426362,3782144l2382239,3785594c2378295,3768175,2372708,3755522,2365477,3747634c2353481,3734980,2338691,3728654,2321108,3728654c2306975,3728654,2294568,3732598,2283887,3740486c2269919,3750674,2258908,3765546,2250856,3785101c2242804,3804657,2238614,3832511,2238285,3868664c2248966,3852395,2262031,3840317,2277478,3832429c2292925,3824541,2309112,3820597,2326038,3820597c2355617,3820597,2380801,3831484,2401589,3853258c2422377,3875032,2432771,3903173,2432771,3937683c2432771,3960361,2427882,3981436,2418104,4000909c2408326,4020382,2394892,4035296,2377802,4045648c2360712,4056001,2341320,4061178,2319629,4061178c2282654,4061178,2252500,4047579,2229164,4020382c2205829,3993186,2194162,3948364,2194162,3885919c2194162,3816078,2207062,3765300,2232862,3733584c2255375,3705976,2285694,3692172,2323819,3692172xm3020074,3489300l3199770,3489300,3199770,3531698,3055570,3531698,3036097,3628817c3057788,3613699,3080548,3606140,3104376,3606140c3135928,3606140,3162549,3617068,3184241,3638924c3205933,3660780,3216779,3688880,3216779,3723225c3216779,3755927,3207247,3784192,3188185,3808020c3165014,3837271,3133381,3851897,3093284,3851897c3060418,3851897,3033591,3842694,3012803,3824289c2992015,3805884,2980142,3781481,2977184,3751080l3023772,3747136c3027223,3769813,3035234,3786863,3047805,3798284c3060377,3809705,3075536,3815415,3093284,3815415c3114647,3815415,3132723,3807363,3147513,3791258c3162303,3775154,3169698,3753791,3169698,3727169c3169698,3701862,3162590,3681896,3148376,3667271c3134161,3652645,3115551,3645333,3092544,3645333c3078248,3645333,3065348,3648578,3053844,3655069c3042341,3661560,3033303,3669982,3026730,3680335l2985072,3674912,3020074,3489300xm1418041,3489054l1651967,3489054,1651967,3523563c1628960,3548049,1606159,3580586,1583564,3621176c1560968,3661766,1543508,3703506,1531183,3746396c1522309,3776633,1516640,3809746,1514175,3845734l1468573,3845734c1469066,3817305,1474653,3782960,1485335,3742699c1496017,3702438,1511340,3663614,1531307,3626229c1551273,3588844,1572513,3557333,1595026,3531698l1418041,3531698,1418041,3489054xm960894,3097227c940024,3097227,922728,3104129,909007,3117933c895285,3131737,888424,3148991,888424,3169697c888424,3182351,891423,3194593,897421,3206425c903420,3218257,912335,3227418,924166,3233910c935998,3240401,948734,3243646,962373,3243646c983572,3243646,1001073,3236826,1014877,3223187c1028681,3209547,1035583,3192211,1035583,3171176c1035583,3149813,1028476,3132148,1014261,3118179c1000046,3104211,982257,3097227,960894,3097227xm3691180,2983839l3578039,3146773,3691180,3146773,3691180,2983839xm961634,2947604c944708,2947604,930657,2953027,919483,2963872c908308,2974718,902721,2987700,902721,3002819c902721,3019909,908226,3033877,919236,3044723c930247,3055569,944543,3060992,962127,3060992c979217,3060992,993226,3055610,1004155,3044847c1015083,3034083,1020547,3020895,1020547,3005284c1020547,2989015,1014918,2975335,1003662,2964242c992405,2953150,978396,2947604,961634,2947604xm3699315,2912601l3735550,2912601,3735550,3146773,3784356,3146773,3784356,3187445,3735550,3187445,3735550,3273965,3691180,3273965,3691180,3187445,3534409,3187445,3534409,3146773,3699315,2912601xm961141,2911122c992692,2911122,1018082,2920284,1037308,2938607c1056535,2956929,1066148,2979237,1066148,3005530c1066148,3022292,1061753,3036877,1052961,3049284c1044169,3061690,1030817,3071263,1012905,3078000c1035090,3085231,1051975,3096899,1063560,3113003c1075146,3129107,1080938,3148334,1080938,3170683c1080938,3201577,1070010,3227542,1048154,3248576c1026298,3269610,997540,3280128,961880,3280128c926221,3280128,897463,3269569,875607,3248453c853751,3227336,842822,3201002,842822,3169451c842822,3145951,848779,3126273,860693,3110415c872607,3094557,889575,3083752,911595,3078000c893190,3071263,879550,3061649,870677,3049160c861803,3036671,857366,3021717,857366,3004298c857366,2978005,866815,2955902,885713,2937990c904611,2920078,929754,2911122,961141,2911122xm753091,2166800c733372,2166800,716199,2174852,701574,2190957c686948,2207061,679635,2227931,679635,2253567c679635,2276573,686578,2295266,700464,2309645c714350,2324024,731482,2331213,751859,2331213c772400,2331213,789285,2324024,802514,2309645c815743,2295266,822357,2275341,822357,2249870c822357,2224398,815578,2204185,802021,2189231c788464,2174277,772154,2166800,753091,2166800xm3871622,2130072c3891342,2130072,3909501,2134304,3926098,2142767c3942696,2151230,3955390,2162774,3964182,2177400c3972974,2192025,3977369,2207554,3977369,2223987c3977369,2239599,3973179,2253813,3964798,2266631c3956417,2279449,3944010,2289638,3927577,2297197c3948940,2302127,3965538,2312356,3977369,2327886c3989201,2343415,3995117,2362847,3995117,2386182c3995117,2417734,3983614,2444479,3960608,2466417c3937601,2488355,3908515,2499324,3873348,2499324c3841632,2499324,3815298,2489875,3794346,2470977c3773393,2452079,3761438,2427594,3758480,2397521l3802850,2391605c3807944,2416748,3816613,2434865,3828855,2445958c3841098,2457050,3856011,2462596,3873594,2462596c3894464,2462596,3912089,2455366,3926468,2440904c3940847,2426443,3948036,2408531,3948036,2387168c3948036,2366791,3941381,2349988,3928070,2336760c3914759,2323531,3897833,2316917,3877292,2316917c3868911,2316917,3858476,2318560,3845987,2321847l3850917,2282900c3853875,2283229,3856257,2283393,3858065,2283393c3876963,2283393,3893971,2278463,3909090,2268603c3924208,2258743,3931768,2243543,3931768,2223001c3931768,2206733,3926262,2193257,3915252,2182576c3904242,2171894,3890027,2166554,3872608,2166554c3855354,2166554,3840975,2171977,3829471,2182822c3817968,2193668,3810573,2209937,3807287,2231629l3762917,2223741c3768340,2193997,3780665,2170950,3799892,2154599c3819119,2138248,3843029,2130072,3871622,2130072xm747668,2130072c771168,2130072,792654,2136399,812127,2149052c831600,2161706,846390,2179741,856497,2203158c866603,2226576,871656,2260469,871656,2304838c871656,2351015,866644,2387784,856620,2415145c846596,2442507,831683,2463336,811881,2477632c792079,2491929,768867,2499078,742245,2499078c713981,2499078,690892,2491231,672980,2475537c655068,2459844,644304,2437782,640689,2409353l683333,2405409c686948,2425457,693850,2440001,704039,2449039c714227,2458077,727291,2462596,743231,2462596c756871,2462596,768826,2459474,779097,2453229c789367,2446985,797789,2438645,804363,2428210c810936,2417775,816441,2403683,820878,2385936c825315,2368188,827533,2350111,827533,2331706c827533,2329734,827451,2326776,827287,2322832c818413,2336965,806293,2348427,790929,2357219c775564,2366010,758925,2370406,741013,2370406c711105,2370406,685798,2359560,665092,2337869c644386,2316177,634033,2287583,634033,2252088c634033,2215442,644838,2185945,666448,2163596c688057,2141247,715131,2130072,747668,2130072xm1552575,1936750l1562100,1939925,2228850,2241550,2247900,2225675,2266950,2212975,2289175,2206625,2314575,2203450,2336800,2206625,2359025,2212975,2378075,2222500,2393950,2235200,2406650,2251075,2419350,2270125,2425700,2292350,2425700,2314575,2425700,2336800,2419350,2359025,2406650,2378075,2393950,2393950,2378075,2406650,2359025,2419350,2336800,2425700,2330450,2425700,2330450,3467100,2327275,3470275,2324100,3473450,2320925,3476625,2314575,3476625,2308225,3476625,2305050,3473450,2301875,3470275,2301875,3467100,2301875,2425700,2292350,2425700,2270125,2416175,2251075,2406650,2232025,2390775,1098550,2882900,1089025,2886075,1076325,2882900,1066800,2873375,1060450,2863850,1057275,2851150,1057275,2838450,1063625,2828925,1069975,2819400,2203450,2330450,2203450,2314575,2203450,2305050,1533525,2003425,1527175,1993900,1520825,1984375,1520825,1971675,1524000,1958975,1530350,1949450,1539875,1939925,1552575,1936750xm1093997,1385750c1073620,1385750,1057352,1394378,1045191,1411632c1029908,1433653,1022267,1474325,1022267,1533648c1022267,1592972,1029210,1632452,1043096,1652090c1056982,1671727,1074113,1681546,1094490,1681546c1114867,1681546,1131999,1671686,1145885,1651966c1159771,1632247,1166714,1592807,1166714,1533648c1166714,1474160,1159771,1434639,1145885,1415083c1131999,1395528,1114703,1385750,1093997,1385750xm3668996,1349022c3703670,1349022,3731113,1358636,3751326,1377862c3771538,1397089,3781645,1420917,3781645,1449346c3781645,1463807,3778687,1478022,3772771,1491990c3766855,1505958,3757036,1520666,3743315,1536113c3729593,1551560,3706792,1572759,3674912,1599709c3648290,1622058,3631200,1637218,3623640,1645188c3616081,1653158,3609837,1661169,3604907,1669221l3782138,1669221,3782138,1711865,3543283,1711865c3542954,1701184,3544679,1690913,3548459,1681053c3554539,1664784,3564276,1648762,3577669,1632986c3591062,1617210,3610412,1598970,3635719,1578264c3674994,1546055,3701533,1520543,3715337,1501727c3729141,1482911,3736043,1465122,3736043,1448360c3736043,1430777,3729757,1415946,3717186,1403868c3704615,1391789,3688223,1385750,3668010,1385750c3646647,1385750,3629556,1392159,3616739,1404977c3603921,1417795,3597430,1435542,3597265,1458220l3551663,1453537c3554786,1419520,3566535,1393597,3586912,1375767c3607289,1357937,3634651,1349022,3668996,1349022xm1094490,1349022c1113881,1349022,1130890,1352925,1145515,1360731c1160141,1368536,1172219,1379793,1181750,1394501c1191281,1409208,1198758,1427121,1204181,1448237c1209604,1469354,1212316,1497824,1212316,1533648c1212316,1576046,1207961,1610267,1199251,1636314c1190542,1662360,1177519,1682491,1160182,1696706c1142845,1710920,1120948,1718028,1094490,1718028c1059652,1718028,1032291,1705538,1012407,1680560c988579,1650487,976665,1601517,976665,1533648c976665,1490922,981061,1456536,989853,1430489c998644,1404443,1011709,1384353,1029045,1370221c1046382,1356088,1068197,1349022,1094490,1349022xm838971,1349022l867565,1349022,867565,1711865,823195,1711865,823195,1429134c812514,1439322,798505,1449511,781168,1459699c763831,1469888,748260,1477529,734456,1482623l734456,1439733c759270,1428065,780962,1413933,799532,1397335c818101,1380738,831247,1364634,838971,1349022xm3115715,777254l3144309,777254,3144309,1140097,3099939,1140097,3099939,857366c3089258,867554,3075249,877743,3057912,887931c3040575,898120,3025004,905761,3011200,910855l3011200,867965c3036014,856297,3057706,842165,3076276,825568c3094845,808970,3107991,792866,3115715,777254xm1667915,777254l1696508,777254,1696508,1140097,1652139,1140097,1652139,857366c1641457,867554,1627448,877743,1610111,887931c1592774,898120,1577204,905761,1563400,910856l1563400,867965c1588214,856297,1609906,842165,1628475,825568c1647045,808970,1660191,792866,1667915,777254xm1429790,777254l1458383,777254,1458383,1140097,1414014,1140097,1414014,857366c1403332,867554,1389323,877743,1371986,887931c1354649,898120,1339079,905761,1325275,910856l1325275,867965c1350089,856297,1371781,842165,1390350,825568c1408919,808970,1422066,792866,1429790,777254xm2449527,567973c2484201,567973,2511644,577587,2531857,596813c2552070,616040,2562176,639868,2562176,668297c2562176,682759,2559218,696973,2553302,710941c2547386,724909,2537568,739617,2523846,755064c2510124,770511,2487323,791710,2455443,818660c2428822,841009,2411731,856169,2404172,864139c2396613,872109,2390368,880120,2385438,888172l2562669,888172,2562669,930816,2323814,930816c2323485,920135,2325211,909864,2328990,900004c2335071,883735,2344807,867713,2358200,851937c2371593,836161,2390943,817921,2416250,797215c2455525,765006,2482065,739494,2495869,720678c2509672,701862,2516574,684073,2516574,667311c2516574,649728,2510289,634897,2497717,622819c2485146,610740,2468754,604701,2448541,604701c2427178,604701,2410088,611110,2397270,623928c2384452,636746,2377961,654494,2377797,677171l2332195,672488c2335317,638471,2347067,612548,2367444,594718c2387821,576888,2415182,567973,2449527,567973xm2191790,567973l2220383,567973,2220383,930816,2176014,930816,2176014,648084c2165332,658273,2151323,668462,2133986,678650c2116649,688839,2101079,696480,2087275,701574l2087275,658684c2112089,647016,2133781,632884,2152350,616287c2170919,599689,2184066,583585,2191790,567973xm2298700,288925l2197100,292100,2092325,298450,1993900,311150,1892300,330200,1797050,352425,1701800,377825,1606550,409575,1514475,447675,1425575,485775,1339850,530225,1254125,581025,1174750,631825,1095375,688975,1019175,746125,946150,809625,876300,876300,809625,946150,746125,1019175,685800,1095375,631825,1174750,577850,1257300,530225,1339850,485775,1428750,444500,1517650,409575,1609725,377825,1701800,349250,1797050,327025,1895475,311150,1993900,298450,2095500,288925,2197100,285750,2301875,288925,2403475,298450,2505075,311150,2606675,327025,2705100,349250,2803525,377825,2898775,409575,2990850,444500,3082925,485775,3171825,530225,3260725,577850,3343275,631825,3425825,685800,3505200,746125,3581400,809625,3654425,876300,3724275,946150,3790950,1019175,3854450,1095375,3911600,1174750,3968750,1254125,4022725,1339850,4070350,1425575,4114800,1514475,4156075,1606550,4191000,1701800,4222750,1797050,4248150,1892300,4270375,1993900,4289425,2092325,4302125,2197100,4311650,2298700,4311650,2403475,4311650,2505075,4302125,2606675,4289425,2705100,4270375,2803525,4248150,2898775,4222750,2990850,4191000,3082925,4156075,3171825,4114800,3257550,4070350,3343275,4022725,3425825,3968750,3502025,3911600,3578225,3854450,3651250,3790950,3721100,3724275,3787775,3654425,3851275,3581400,3911600,3505200,3968750,3425825,4019550,3343275,4067175,3260725,4111625,3171825,4152900,3082925,4187825,2990850,4219575,2898775,4248150,2803525,4270375,2705100,4289425,2606675,4302125,2505075,4308475,2403475,4311650,2301875,4308475,2197100,4302125,2095500,4289425,1993900,4270375,1895475,4248150,1797050,4219575,1701800,4187825,1609725,4152900,1517650,4111625,1428750,4067175,1339850,4019550,1257300,3968750,1174750,3911600,1095375,3851275,1019175,3787775,946150,3721100,876300,3651250,809625,3578225,746125,3502025,688975,3425825,631825,3343275,581025,3257550,530225,3171825,485775,3082925,447675,2990850,409575,2898775,377825,2803525,352425,2705100,330200,2606675,311150,2505075,298450,2403475,292100,2298700,288925xm1146175,0l1285875,0,1454150,0,3175000,0,3343275,0,3482975,0,3562350,3175,3638550,9525,3714750,15875,3787775,28575,3860800,44450,3933825,63500,4003675,88900,4076700,120650,4108450,139700,4143375,158750,4206875,203200,4267200,254000,4324350,304800,4375150,361950,4425950,422275,4470400,485775,4489450,517525,4508500,552450,4540250,622300,4565650,695325,4584700,768350,4600575,841375,4613275,914400,4619625,990600,4625975,1066800,4625975,1146175,4629150,1282700,4629150,1454150,4629150,3175000,4629150,3343275,4625975,3482975,4625975,3562350,4619625,3638550,4613275,3714750,4600575,3787775,4584700,3860800,4565650,3933825,4540250,4003675,4508500,4073525,4489450,4108450,4470400,4143375,4425950,4206875,4375150,4267200,4324350,4324350,4267200,4375150,4206875,4425950,4143375,4470400,4108450,4489450,4076700,4508500,4003675,4540250,3933825,4565650,3860800,4584700,3787775,4600575,3714750,4613275,3638550,4619625,3562350,4625975,3482975,4625975,3343275,4629150,3175000,4629150,1454150,4629150,1285875,4629150,1146175,4625975,1066800,4625975,990600,4619625,914400,4613275,841375,4600575,768350,4584700,695325,4565650,625475,4540250,555625,4508500,520700,4489450,485775,4470400,422275,4425950,361950,4375150,304800,4324350,254000,4267200,203200,4206875,158750,4143375,139700,4108450,120650,4073525,88900,4003675,63500,3933825,44450,3860800,28575,3787775,15875,3714750,9525,3638550,3175,3562350,3175,3482975,0,3343275,0,3175000,0,1454150,0,1282700,3175,1146175,3175,1066800,9525,990600,15875,914400,28575,841375,44450,768350,63500,695325,88900,622300,120650,552450,139700,517525,158750,485775,203200,422275,254000,361950,304800,304800,361950,254000,422275,203200,485775,158750,520700,139700,555625,120650,625475,88900,695325,63500,768350,44450,841375,28575,914400,15875,990600,9525,1066800,3175,1146175,0xe">
                <v:fill on="t" focussize="0,0"/>
                <v:stroke on="f"/>
                <v:imagedata o:title=""/>
                <o:lock v:ext="edit" aspectratio="f"/>
              </v:shape>
            </w:pict>
          </mc:Fallback>
        </mc:AlternateContent>
      </w:r>
      <w:r>
        <w:rPr>
          <w:sz w:val="21"/>
        </w:rPr>
        <mc:AlternateContent>
          <mc:Choice Requires="wps">
            <w:drawing>
              <wp:anchor distT="0" distB="0" distL="114300" distR="114300" simplePos="0" relativeHeight="4127227904" behindDoc="0" locked="0" layoutInCell="1" allowOverlap="1">
                <wp:simplePos x="0" y="0"/>
                <wp:positionH relativeFrom="column">
                  <wp:posOffset>4326890</wp:posOffset>
                </wp:positionH>
                <wp:positionV relativeFrom="paragraph">
                  <wp:posOffset>6405245</wp:posOffset>
                </wp:positionV>
                <wp:extent cx="285750" cy="296545"/>
                <wp:effectExtent l="0" t="0" r="19050" b="8255"/>
                <wp:wrapNone/>
                <wp:docPr id="78" name="手表"/>
                <wp:cNvGraphicFramePr/>
                <a:graphic xmlns:a="http://schemas.openxmlformats.org/drawingml/2006/main">
                  <a:graphicData uri="http://schemas.microsoft.com/office/word/2010/wordprocessingShape">
                    <wps:wsp>
                      <wps:cNvSpPr/>
                      <wps:spPr bwMode="auto">
                        <a:xfrm>
                          <a:off x="5415915" y="7358380"/>
                          <a:ext cx="285750" cy="296545"/>
                        </a:xfrm>
                        <a:custGeom>
                          <a:avLst/>
                          <a:gdLst>
                            <a:gd name="T0" fmla="*/ 226479900 w 4385"/>
                            <a:gd name="T1" fmla="*/ 111143863 h 6194"/>
                            <a:gd name="T2" fmla="*/ 279268619 w 4385"/>
                            <a:gd name="T3" fmla="*/ 68767301 h 6194"/>
                            <a:gd name="T4" fmla="*/ 333381480 w 4385"/>
                            <a:gd name="T5" fmla="*/ 178302956 h 6194"/>
                            <a:gd name="T6" fmla="*/ 356653814 w 4385"/>
                            <a:gd name="T7" fmla="*/ 216706821 h 6194"/>
                            <a:gd name="T8" fmla="*/ 370276809 w 4385"/>
                            <a:gd name="T9" fmla="*/ 260502138 h 6194"/>
                            <a:gd name="T10" fmla="*/ 372925707 w 4385"/>
                            <a:gd name="T11" fmla="*/ 303067846 h 6194"/>
                            <a:gd name="T12" fmla="*/ 364789761 w 4385"/>
                            <a:gd name="T13" fmla="*/ 348944392 h 6194"/>
                            <a:gd name="T14" fmla="*/ 346152999 w 4385"/>
                            <a:gd name="T15" fmla="*/ 390280493 h 6194"/>
                            <a:gd name="T16" fmla="*/ 318528816 w 4385"/>
                            <a:gd name="T17" fmla="*/ 425373521 h 6194"/>
                            <a:gd name="T18" fmla="*/ 250036264 w 4385"/>
                            <a:gd name="T19" fmla="*/ 468979691 h 6194"/>
                            <a:gd name="T20" fmla="*/ 201883117 w 4385"/>
                            <a:gd name="T21" fmla="*/ 479479335 h 6194"/>
                            <a:gd name="T22" fmla="*/ 155527701 w 4385"/>
                            <a:gd name="T23" fmla="*/ 477492833 h 6194"/>
                            <a:gd name="T24" fmla="*/ 107753056 w 4385"/>
                            <a:gd name="T25" fmla="*/ 462642198 h 6194"/>
                            <a:gd name="T26" fmla="*/ 45504248 w 4385"/>
                            <a:gd name="T27" fmla="*/ 415536045 h 6194"/>
                            <a:gd name="T28" fmla="*/ 20434184 w 4385"/>
                            <a:gd name="T29" fmla="*/ 378362095 h 6194"/>
                            <a:gd name="T30" fmla="*/ 4730044 w 4385"/>
                            <a:gd name="T31" fmla="*/ 335607239 h 6194"/>
                            <a:gd name="T32" fmla="*/ 0 w 4385"/>
                            <a:gd name="T33" fmla="*/ 293514244 h 6194"/>
                            <a:gd name="T34" fmla="*/ 5865242 w 4385"/>
                            <a:gd name="T35" fmla="*/ 246881111 h 6194"/>
                            <a:gd name="T36" fmla="*/ 22515637 w 4385"/>
                            <a:gd name="T37" fmla="*/ 204504549 h 6194"/>
                            <a:gd name="T38" fmla="*/ 48436870 w 4385"/>
                            <a:gd name="T39" fmla="*/ 168087186 h 6194"/>
                            <a:gd name="T40" fmla="*/ 112293849 w 4385"/>
                            <a:gd name="T41" fmla="*/ 122305675 h 6194"/>
                            <a:gd name="T42" fmla="*/ 160541468 w 4385"/>
                            <a:gd name="T43" fmla="*/ 108684340 h 6194"/>
                            <a:gd name="T44" fmla="*/ 254955559 w 4385"/>
                            <a:gd name="T45" fmla="*/ 22228896 h 6194"/>
                            <a:gd name="T46" fmla="*/ 245022190 w 4385"/>
                            <a:gd name="T47" fmla="*/ 3783550 h 6194"/>
                            <a:gd name="T48" fmla="*/ 134430984 w 4385"/>
                            <a:gd name="T49" fmla="*/ 473021 h 6194"/>
                            <a:gd name="T50" fmla="*/ 118348650 w 4385"/>
                            <a:gd name="T51" fmla="*/ 13621027 h 6194"/>
                            <a:gd name="T52" fmla="*/ 116645699 w 4385"/>
                            <a:gd name="T53" fmla="*/ 563664711 h 6194"/>
                            <a:gd name="T54" fmla="*/ 126484289 w 4385"/>
                            <a:gd name="T55" fmla="*/ 582015329 h 6194"/>
                            <a:gd name="T56" fmla="*/ 237169966 w 4385"/>
                            <a:gd name="T57" fmla="*/ 585420586 h 6194"/>
                            <a:gd name="T58" fmla="*/ 253063357 w 4385"/>
                            <a:gd name="T59" fmla="*/ 572272580 h 6194"/>
                            <a:gd name="T60" fmla="*/ 187030453 w 4385"/>
                            <a:gd name="T61" fmla="*/ 306946124 h 6194"/>
                            <a:gd name="T62" fmla="*/ 200085694 w 4385"/>
                            <a:gd name="T63" fmla="*/ 293987264 h 6194"/>
                            <a:gd name="T64" fmla="*/ 162717392 w 4385"/>
                            <a:gd name="T65" fmla="*/ 300797778 h 6194"/>
                            <a:gd name="T66" fmla="*/ 408118084 w 4385"/>
                            <a:gd name="T67" fmla="*/ 258894236 h 6194"/>
                            <a:gd name="T68" fmla="*/ 414834802 w 4385"/>
                            <a:gd name="T69" fmla="*/ 271285655 h 6194"/>
                            <a:gd name="T70" fmla="*/ 410388481 w 4385"/>
                            <a:gd name="T71" fmla="*/ 331539815 h 6194"/>
                            <a:gd name="T72" fmla="*/ 380966874 w 4385"/>
                            <a:gd name="T73" fmla="*/ 256340294 h 6194"/>
                            <a:gd name="T74" fmla="*/ 264415647 w 4385"/>
                            <a:gd name="T75" fmla="*/ 183883862 h 6194"/>
                            <a:gd name="T76" fmla="*/ 235751045 w 4385"/>
                            <a:gd name="T77" fmla="*/ 168465787 h 6194"/>
                            <a:gd name="T78" fmla="*/ 203680540 w 4385"/>
                            <a:gd name="T79" fmla="*/ 160236212 h 6194"/>
                            <a:gd name="T80" fmla="*/ 172840013 w 4385"/>
                            <a:gd name="T81" fmla="*/ 159857918 h 6194"/>
                            <a:gd name="T82" fmla="*/ 140296534 w 4385"/>
                            <a:gd name="T83" fmla="*/ 167235872 h 6194"/>
                            <a:gd name="T84" fmla="*/ 111442373 w 4385"/>
                            <a:gd name="T85" fmla="*/ 182086814 h 6194"/>
                            <a:gd name="T86" fmla="*/ 89305238 w 4385"/>
                            <a:gd name="T87" fmla="*/ 200815726 h 6194"/>
                            <a:gd name="T88" fmla="*/ 70101031 w 4385"/>
                            <a:gd name="T89" fmla="*/ 226544298 h 6194"/>
                            <a:gd name="T90" fmla="*/ 57235041 w 4385"/>
                            <a:gd name="T91" fmla="*/ 256624168 h 6194"/>
                            <a:gd name="T92" fmla="*/ 52220966 w 4385"/>
                            <a:gd name="T93" fmla="*/ 290014567 h 6194"/>
                            <a:gd name="T94" fmla="*/ 54964337 w 4385"/>
                            <a:gd name="T95" fmla="*/ 320567150 h 6194"/>
                            <a:gd name="T96" fmla="*/ 65465459 w 4385"/>
                            <a:gd name="T97" fmla="*/ 351687481 h 6194"/>
                            <a:gd name="T98" fmla="*/ 82872243 w 4385"/>
                            <a:gd name="T99" fmla="*/ 378929535 h 6194"/>
                            <a:gd name="T100" fmla="*/ 103590457 w 4385"/>
                            <a:gd name="T101" fmla="*/ 399171928 h 6194"/>
                            <a:gd name="T102" fmla="*/ 131309112 w 4385"/>
                            <a:gd name="T103" fmla="*/ 415914338 h 6194"/>
                            <a:gd name="T104" fmla="*/ 162811864 w 4385"/>
                            <a:gd name="T105" fmla="*/ 425657395 h 6194"/>
                            <a:gd name="T106" fmla="*/ 193463448 w 4385"/>
                            <a:gd name="T107" fmla="*/ 427643590 h 6194"/>
                            <a:gd name="T108" fmla="*/ 226479900 w 4385"/>
                            <a:gd name="T109" fmla="*/ 421779118 h 6194"/>
                            <a:gd name="T110" fmla="*/ 256185229 w 4385"/>
                            <a:gd name="T111" fmla="*/ 408347238 h 6194"/>
                            <a:gd name="T112" fmla="*/ 281633488 w 4385"/>
                            <a:gd name="T113" fmla="*/ 388483138 h 6194"/>
                            <a:gd name="T114" fmla="*/ 299702804 w 4385"/>
                            <a:gd name="T115" fmla="*/ 365875948 h 6194"/>
                            <a:gd name="T116" fmla="*/ 313893243 w 4385"/>
                            <a:gd name="T117" fmla="*/ 336647700 h 6194"/>
                            <a:gd name="T118" fmla="*/ 320515490 w 4385"/>
                            <a:gd name="T119" fmla="*/ 303824741 h 6194"/>
                            <a:gd name="T120" fmla="*/ 319380291 w 4385"/>
                            <a:gd name="T121" fmla="*/ 272988284 h 6194"/>
                            <a:gd name="T122" fmla="*/ 310392869 w 4385"/>
                            <a:gd name="T123" fmla="*/ 241205785 h 6194"/>
                            <a:gd name="T124" fmla="*/ 294215756 w 4385"/>
                            <a:gd name="T125" fmla="*/ 213112418 h 619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85" h="6194">
                              <a:moveTo>
                                <a:pt x="1972" y="1130"/>
                              </a:moveTo>
                              <a:lnTo>
                                <a:pt x="1972" y="1130"/>
                              </a:lnTo>
                              <a:lnTo>
                                <a:pt x="2026" y="1131"/>
                              </a:lnTo>
                              <a:lnTo>
                                <a:pt x="2080" y="1133"/>
                              </a:lnTo>
                              <a:lnTo>
                                <a:pt x="2134" y="1136"/>
                              </a:lnTo>
                              <a:lnTo>
                                <a:pt x="2187" y="1141"/>
                              </a:lnTo>
                              <a:lnTo>
                                <a:pt x="2239" y="1148"/>
                              </a:lnTo>
                              <a:lnTo>
                                <a:pt x="2291" y="1156"/>
                              </a:lnTo>
                              <a:lnTo>
                                <a:pt x="2343" y="1165"/>
                              </a:lnTo>
                              <a:lnTo>
                                <a:pt x="2394" y="1175"/>
                              </a:lnTo>
                              <a:lnTo>
                                <a:pt x="2446" y="1187"/>
                              </a:lnTo>
                              <a:lnTo>
                                <a:pt x="2496" y="1200"/>
                              </a:lnTo>
                              <a:lnTo>
                                <a:pt x="2546" y="1215"/>
                              </a:lnTo>
                              <a:lnTo>
                                <a:pt x="2595" y="1231"/>
                              </a:lnTo>
                              <a:lnTo>
                                <a:pt x="2643" y="1247"/>
                              </a:lnTo>
                              <a:lnTo>
                                <a:pt x="2691" y="1265"/>
                              </a:lnTo>
                              <a:lnTo>
                                <a:pt x="2738" y="1285"/>
                              </a:lnTo>
                              <a:lnTo>
                                <a:pt x="2785" y="1305"/>
                              </a:lnTo>
                              <a:lnTo>
                                <a:pt x="2785" y="727"/>
                              </a:lnTo>
                              <a:lnTo>
                                <a:pt x="2952" y="727"/>
                              </a:lnTo>
                              <a:lnTo>
                                <a:pt x="3275" y="1621"/>
                              </a:lnTo>
                              <a:lnTo>
                                <a:pt x="3321" y="1664"/>
                              </a:lnTo>
                              <a:lnTo>
                                <a:pt x="3367" y="1708"/>
                              </a:lnTo>
                              <a:lnTo>
                                <a:pt x="3400" y="1742"/>
                              </a:lnTo>
                              <a:lnTo>
                                <a:pt x="3432" y="1777"/>
                              </a:lnTo>
                              <a:lnTo>
                                <a:pt x="3463" y="1812"/>
                              </a:lnTo>
                              <a:lnTo>
                                <a:pt x="3494" y="1848"/>
                              </a:lnTo>
                              <a:lnTo>
                                <a:pt x="3524" y="1885"/>
                              </a:lnTo>
                              <a:lnTo>
                                <a:pt x="3552" y="1923"/>
                              </a:lnTo>
                              <a:lnTo>
                                <a:pt x="3580" y="1961"/>
                              </a:lnTo>
                              <a:lnTo>
                                <a:pt x="3608" y="2000"/>
                              </a:lnTo>
                              <a:lnTo>
                                <a:pt x="3633" y="2040"/>
                              </a:lnTo>
                              <a:lnTo>
                                <a:pt x="3659" y="2080"/>
                              </a:lnTo>
                              <a:lnTo>
                                <a:pt x="3683" y="2121"/>
                              </a:lnTo>
                              <a:lnTo>
                                <a:pt x="3707" y="2162"/>
                              </a:lnTo>
                              <a:lnTo>
                                <a:pt x="3729" y="2205"/>
                              </a:lnTo>
                              <a:lnTo>
                                <a:pt x="3750" y="2247"/>
                              </a:lnTo>
                              <a:lnTo>
                                <a:pt x="3770" y="2291"/>
                              </a:lnTo>
                              <a:lnTo>
                                <a:pt x="3790" y="2335"/>
                              </a:lnTo>
                              <a:lnTo>
                                <a:pt x="3808" y="2379"/>
                              </a:lnTo>
                              <a:lnTo>
                                <a:pt x="3825" y="2424"/>
                              </a:lnTo>
                              <a:lnTo>
                                <a:pt x="3841" y="2470"/>
                              </a:lnTo>
                              <a:lnTo>
                                <a:pt x="3856" y="2517"/>
                              </a:lnTo>
                              <a:lnTo>
                                <a:pt x="3869" y="2562"/>
                              </a:lnTo>
                              <a:lnTo>
                                <a:pt x="3882" y="2610"/>
                              </a:lnTo>
                              <a:lnTo>
                                <a:pt x="3894" y="2657"/>
                              </a:lnTo>
                              <a:lnTo>
                                <a:pt x="3905" y="2705"/>
                              </a:lnTo>
                              <a:lnTo>
                                <a:pt x="3914" y="2754"/>
                              </a:lnTo>
                              <a:lnTo>
                                <a:pt x="3922" y="2802"/>
                              </a:lnTo>
                              <a:lnTo>
                                <a:pt x="3929" y="2852"/>
                              </a:lnTo>
                              <a:lnTo>
                                <a:pt x="3934" y="2901"/>
                              </a:lnTo>
                              <a:lnTo>
                                <a:pt x="3939" y="2951"/>
                              </a:lnTo>
                              <a:lnTo>
                                <a:pt x="3942" y="3001"/>
                              </a:lnTo>
                              <a:lnTo>
                                <a:pt x="3944" y="3052"/>
                              </a:lnTo>
                              <a:lnTo>
                                <a:pt x="3944" y="3103"/>
                              </a:lnTo>
                              <a:lnTo>
                                <a:pt x="3944" y="3153"/>
                              </a:lnTo>
                              <a:lnTo>
                                <a:pt x="3942" y="3204"/>
                              </a:lnTo>
                              <a:lnTo>
                                <a:pt x="3939" y="3254"/>
                              </a:lnTo>
                              <a:lnTo>
                                <a:pt x="3934" y="3304"/>
                              </a:lnTo>
                              <a:lnTo>
                                <a:pt x="3929" y="3354"/>
                              </a:lnTo>
                              <a:lnTo>
                                <a:pt x="3922" y="3403"/>
                              </a:lnTo>
                              <a:lnTo>
                                <a:pt x="3914" y="3452"/>
                              </a:lnTo>
                              <a:lnTo>
                                <a:pt x="3905" y="3500"/>
                              </a:lnTo>
                              <a:lnTo>
                                <a:pt x="3894" y="3548"/>
                              </a:lnTo>
                              <a:lnTo>
                                <a:pt x="3882" y="3596"/>
                              </a:lnTo>
                              <a:lnTo>
                                <a:pt x="3869" y="3643"/>
                              </a:lnTo>
                              <a:lnTo>
                                <a:pt x="3856" y="3689"/>
                              </a:lnTo>
                              <a:lnTo>
                                <a:pt x="3841" y="3735"/>
                              </a:lnTo>
                              <a:lnTo>
                                <a:pt x="3825" y="3781"/>
                              </a:lnTo>
                              <a:lnTo>
                                <a:pt x="3808" y="3826"/>
                              </a:lnTo>
                              <a:lnTo>
                                <a:pt x="3790" y="3870"/>
                              </a:lnTo>
                              <a:lnTo>
                                <a:pt x="3770" y="3914"/>
                              </a:lnTo>
                              <a:lnTo>
                                <a:pt x="3750" y="3958"/>
                              </a:lnTo>
                              <a:lnTo>
                                <a:pt x="3729" y="4000"/>
                              </a:lnTo>
                              <a:lnTo>
                                <a:pt x="3707" y="4043"/>
                              </a:lnTo>
                              <a:lnTo>
                                <a:pt x="3683" y="4084"/>
                              </a:lnTo>
                              <a:lnTo>
                                <a:pt x="3659" y="4126"/>
                              </a:lnTo>
                              <a:lnTo>
                                <a:pt x="3633" y="4165"/>
                              </a:lnTo>
                              <a:lnTo>
                                <a:pt x="3608" y="4206"/>
                              </a:lnTo>
                              <a:lnTo>
                                <a:pt x="3580" y="4244"/>
                              </a:lnTo>
                              <a:lnTo>
                                <a:pt x="3552" y="4282"/>
                              </a:lnTo>
                              <a:lnTo>
                                <a:pt x="3524" y="4321"/>
                              </a:lnTo>
                              <a:lnTo>
                                <a:pt x="3494" y="4357"/>
                              </a:lnTo>
                              <a:lnTo>
                                <a:pt x="3463" y="4393"/>
                              </a:lnTo>
                              <a:lnTo>
                                <a:pt x="3432" y="4429"/>
                              </a:lnTo>
                              <a:lnTo>
                                <a:pt x="3400" y="4463"/>
                              </a:lnTo>
                              <a:lnTo>
                                <a:pt x="3367" y="4497"/>
                              </a:lnTo>
                              <a:lnTo>
                                <a:pt x="3320" y="4542"/>
                              </a:lnTo>
                              <a:lnTo>
                                <a:pt x="3272" y="4586"/>
                              </a:lnTo>
                              <a:lnTo>
                                <a:pt x="2952" y="5473"/>
                              </a:lnTo>
                              <a:lnTo>
                                <a:pt x="2785" y="5473"/>
                              </a:lnTo>
                              <a:lnTo>
                                <a:pt x="2785" y="4900"/>
                              </a:lnTo>
                              <a:lnTo>
                                <a:pt x="2738" y="4921"/>
                              </a:lnTo>
                              <a:lnTo>
                                <a:pt x="2691" y="4940"/>
                              </a:lnTo>
                              <a:lnTo>
                                <a:pt x="2643" y="4958"/>
                              </a:lnTo>
                              <a:lnTo>
                                <a:pt x="2595" y="4975"/>
                              </a:lnTo>
                              <a:lnTo>
                                <a:pt x="2546" y="4990"/>
                              </a:lnTo>
                              <a:lnTo>
                                <a:pt x="2496" y="5005"/>
                              </a:lnTo>
                              <a:lnTo>
                                <a:pt x="2446" y="5018"/>
                              </a:lnTo>
                              <a:lnTo>
                                <a:pt x="2394" y="5029"/>
                              </a:lnTo>
                              <a:lnTo>
                                <a:pt x="2343" y="5040"/>
                              </a:lnTo>
                              <a:lnTo>
                                <a:pt x="2291" y="5050"/>
                              </a:lnTo>
                              <a:lnTo>
                                <a:pt x="2239" y="5057"/>
                              </a:lnTo>
                              <a:lnTo>
                                <a:pt x="2187" y="5064"/>
                              </a:lnTo>
                              <a:lnTo>
                                <a:pt x="2134" y="5069"/>
                              </a:lnTo>
                              <a:lnTo>
                                <a:pt x="2080" y="5072"/>
                              </a:lnTo>
                              <a:lnTo>
                                <a:pt x="2026" y="5074"/>
                              </a:lnTo>
                              <a:lnTo>
                                <a:pt x="1972" y="5075"/>
                              </a:lnTo>
                              <a:lnTo>
                                <a:pt x="1917" y="5074"/>
                              </a:lnTo>
                              <a:lnTo>
                                <a:pt x="1861" y="5072"/>
                              </a:lnTo>
                              <a:lnTo>
                                <a:pt x="1806" y="5068"/>
                              </a:lnTo>
                              <a:lnTo>
                                <a:pt x="1752" y="5062"/>
                              </a:lnTo>
                              <a:lnTo>
                                <a:pt x="1697" y="5056"/>
                              </a:lnTo>
                              <a:lnTo>
                                <a:pt x="1644" y="5048"/>
                              </a:lnTo>
                              <a:lnTo>
                                <a:pt x="1591" y="5038"/>
                              </a:lnTo>
                              <a:lnTo>
                                <a:pt x="1539" y="5027"/>
                              </a:lnTo>
                              <a:lnTo>
                                <a:pt x="1487" y="5015"/>
                              </a:lnTo>
                              <a:lnTo>
                                <a:pt x="1436" y="5001"/>
                              </a:lnTo>
                              <a:lnTo>
                                <a:pt x="1384" y="4986"/>
                              </a:lnTo>
                              <a:lnTo>
                                <a:pt x="1333" y="4970"/>
                              </a:lnTo>
                              <a:lnTo>
                                <a:pt x="1284" y="4952"/>
                              </a:lnTo>
                              <a:lnTo>
                                <a:pt x="1235" y="4933"/>
                              </a:lnTo>
                              <a:lnTo>
                                <a:pt x="1187" y="4912"/>
                              </a:lnTo>
                              <a:lnTo>
                                <a:pt x="1139" y="4891"/>
                              </a:lnTo>
                              <a:lnTo>
                                <a:pt x="1139" y="5473"/>
                              </a:lnTo>
                              <a:lnTo>
                                <a:pt x="973" y="5473"/>
                              </a:lnTo>
                              <a:lnTo>
                                <a:pt x="642" y="4559"/>
                              </a:lnTo>
                              <a:lnTo>
                                <a:pt x="610" y="4528"/>
                              </a:lnTo>
                              <a:lnTo>
                                <a:pt x="578" y="4497"/>
                              </a:lnTo>
                              <a:lnTo>
                                <a:pt x="545" y="4463"/>
                              </a:lnTo>
                              <a:lnTo>
                                <a:pt x="512" y="4429"/>
                              </a:lnTo>
                              <a:lnTo>
                                <a:pt x="481" y="4393"/>
                              </a:lnTo>
                              <a:lnTo>
                                <a:pt x="450" y="4357"/>
                              </a:lnTo>
                              <a:lnTo>
                                <a:pt x="420" y="4321"/>
                              </a:lnTo>
                              <a:lnTo>
                                <a:pt x="392" y="4282"/>
                              </a:lnTo>
                              <a:lnTo>
                                <a:pt x="364" y="4244"/>
                              </a:lnTo>
                              <a:lnTo>
                                <a:pt x="336" y="4206"/>
                              </a:lnTo>
                              <a:lnTo>
                                <a:pt x="311" y="4165"/>
                              </a:lnTo>
                              <a:lnTo>
                                <a:pt x="285" y="4126"/>
                              </a:lnTo>
                              <a:lnTo>
                                <a:pt x="261" y="4084"/>
                              </a:lnTo>
                              <a:lnTo>
                                <a:pt x="238" y="4043"/>
                              </a:lnTo>
                              <a:lnTo>
                                <a:pt x="216" y="4000"/>
                              </a:lnTo>
                              <a:lnTo>
                                <a:pt x="195" y="3958"/>
                              </a:lnTo>
                              <a:lnTo>
                                <a:pt x="174" y="3914"/>
                              </a:lnTo>
                              <a:lnTo>
                                <a:pt x="155" y="3870"/>
                              </a:lnTo>
                              <a:lnTo>
                                <a:pt x="136" y="3826"/>
                              </a:lnTo>
                              <a:lnTo>
                                <a:pt x="119" y="3781"/>
                              </a:lnTo>
                              <a:lnTo>
                                <a:pt x="103" y="3735"/>
                              </a:lnTo>
                              <a:lnTo>
                                <a:pt x="88" y="3689"/>
                              </a:lnTo>
                              <a:lnTo>
                                <a:pt x="74" y="3643"/>
                              </a:lnTo>
                              <a:lnTo>
                                <a:pt x="62" y="3596"/>
                              </a:lnTo>
                              <a:lnTo>
                                <a:pt x="50" y="3548"/>
                              </a:lnTo>
                              <a:lnTo>
                                <a:pt x="40" y="3500"/>
                              </a:lnTo>
                              <a:lnTo>
                                <a:pt x="31" y="3452"/>
                              </a:lnTo>
                              <a:lnTo>
                                <a:pt x="22" y="3403"/>
                              </a:lnTo>
                              <a:lnTo>
                                <a:pt x="16" y="3354"/>
                              </a:lnTo>
                              <a:lnTo>
                                <a:pt x="9" y="3304"/>
                              </a:lnTo>
                              <a:lnTo>
                                <a:pt x="5" y="3254"/>
                              </a:lnTo>
                              <a:lnTo>
                                <a:pt x="2" y="3204"/>
                              </a:lnTo>
                              <a:lnTo>
                                <a:pt x="0" y="3153"/>
                              </a:lnTo>
                              <a:lnTo>
                                <a:pt x="0" y="3103"/>
                              </a:lnTo>
                              <a:lnTo>
                                <a:pt x="0" y="3052"/>
                              </a:lnTo>
                              <a:lnTo>
                                <a:pt x="2" y="3001"/>
                              </a:lnTo>
                              <a:lnTo>
                                <a:pt x="5" y="2951"/>
                              </a:lnTo>
                              <a:lnTo>
                                <a:pt x="9" y="2901"/>
                              </a:lnTo>
                              <a:lnTo>
                                <a:pt x="16" y="2852"/>
                              </a:lnTo>
                              <a:lnTo>
                                <a:pt x="22" y="2802"/>
                              </a:lnTo>
                              <a:lnTo>
                                <a:pt x="31" y="2754"/>
                              </a:lnTo>
                              <a:lnTo>
                                <a:pt x="40" y="2705"/>
                              </a:lnTo>
                              <a:lnTo>
                                <a:pt x="50" y="2657"/>
                              </a:lnTo>
                              <a:lnTo>
                                <a:pt x="62" y="2610"/>
                              </a:lnTo>
                              <a:lnTo>
                                <a:pt x="74" y="2562"/>
                              </a:lnTo>
                              <a:lnTo>
                                <a:pt x="88" y="2517"/>
                              </a:lnTo>
                              <a:lnTo>
                                <a:pt x="103" y="2470"/>
                              </a:lnTo>
                              <a:lnTo>
                                <a:pt x="119" y="2424"/>
                              </a:lnTo>
                              <a:lnTo>
                                <a:pt x="136" y="2379"/>
                              </a:lnTo>
                              <a:lnTo>
                                <a:pt x="155" y="2335"/>
                              </a:lnTo>
                              <a:lnTo>
                                <a:pt x="174" y="2291"/>
                              </a:lnTo>
                              <a:lnTo>
                                <a:pt x="195" y="2247"/>
                              </a:lnTo>
                              <a:lnTo>
                                <a:pt x="216" y="2205"/>
                              </a:lnTo>
                              <a:lnTo>
                                <a:pt x="238" y="2162"/>
                              </a:lnTo>
                              <a:lnTo>
                                <a:pt x="261" y="2121"/>
                              </a:lnTo>
                              <a:lnTo>
                                <a:pt x="285" y="2080"/>
                              </a:lnTo>
                              <a:lnTo>
                                <a:pt x="311" y="2040"/>
                              </a:lnTo>
                              <a:lnTo>
                                <a:pt x="336" y="2000"/>
                              </a:lnTo>
                              <a:lnTo>
                                <a:pt x="364" y="1961"/>
                              </a:lnTo>
                              <a:lnTo>
                                <a:pt x="392" y="1923"/>
                              </a:lnTo>
                              <a:lnTo>
                                <a:pt x="420" y="1885"/>
                              </a:lnTo>
                              <a:lnTo>
                                <a:pt x="450" y="1848"/>
                              </a:lnTo>
                              <a:lnTo>
                                <a:pt x="481" y="1812"/>
                              </a:lnTo>
                              <a:lnTo>
                                <a:pt x="512" y="1777"/>
                              </a:lnTo>
                              <a:lnTo>
                                <a:pt x="545" y="1742"/>
                              </a:lnTo>
                              <a:lnTo>
                                <a:pt x="578" y="1708"/>
                              </a:lnTo>
                              <a:lnTo>
                                <a:pt x="609" y="1678"/>
                              </a:lnTo>
                              <a:lnTo>
                                <a:pt x="639" y="1649"/>
                              </a:lnTo>
                              <a:lnTo>
                                <a:pt x="973" y="727"/>
                              </a:lnTo>
                              <a:lnTo>
                                <a:pt x="1139" y="727"/>
                              </a:lnTo>
                              <a:lnTo>
                                <a:pt x="1139" y="1315"/>
                              </a:lnTo>
                              <a:lnTo>
                                <a:pt x="1187" y="1293"/>
                              </a:lnTo>
                              <a:lnTo>
                                <a:pt x="1234" y="1272"/>
                              </a:lnTo>
                              <a:lnTo>
                                <a:pt x="1284" y="1253"/>
                              </a:lnTo>
                              <a:lnTo>
                                <a:pt x="1333" y="1236"/>
                              </a:lnTo>
                              <a:lnTo>
                                <a:pt x="1384" y="1219"/>
                              </a:lnTo>
                              <a:lnTo>
                                <a:pt x="1436" y="1204"/>
                              </a:lnTo>
                              <a:lnTo>
                                <a:pt x="1487" y="1190"/>
                              </a:lnTo>
                              <a:lnTo>
                                <a:pt x="1539" y="1178"/>
                              </a:lnTo>
                              <a:lnTo>
                                <a:pt x="1591" y="1167"/>
                              </a:lnTo>
                              <a:lnTo>
                                <a:pt x="1644" y="1157"/>
                              </a:lnTo>
                              <a:lnTo>
                                <a:pt x="1697" y="1149"/>
                              </a:lnTo>
                              <a:lnTo>
                                <a:pt x="1752" y="1142"/>
                              </a:lnTo>
                              <a:lnTo>
                                <a:pt x="1806" y="1137"/>
                              </a:lnTo>
                              <a:lnTo>
                                <a:pt x="1861" y="1133"/>
                              </a:lnTo>
                              <a:lnTo>
                                <a:pt x="1917" y="1131"/>
                              </a:lnTo>
                              <a:lnTo>
                                <a:pt x="1972" y="1130"/>
                              </a:lnTo>
                              <a:close/>
                              <a:moveTo>
                                <a:pt x="1233" y="979"/>
                              </a:moveTo>
                              <a:lnTo>
                                <a:pt x="2695" y="979"/>
                              </a:lnTo>
                              <a:lnTo>
                                <a:pt x="2695" y="235"/>
                              </a:lnTo>
                              <a:lnTo>
                                <a:pt x="2693" y="211"/>
                              </a:lnTo>
                              <a:lnTo>
                                <a:pt x="2689" y="188"/>
                              </a:lnTo>
                              <a:lnTo>
                                <a:pt x="2684" y="165"/>
                              </a:lnTo>
                              <a:lnTo>
                                <a:pt x="2675" y="144"/>
                              </a:lnTo>
                              <a:lnTo>
                                <a:pt x="2666" y="123"/>
                              </a:lnTo>
                              <a:lnTo>
                                <a:pt x="2654" y="104"/>
                              </a:lnTo>
                              <a:lnTo>
                                <a:pt x="2640" y="86"/>
                              </a:lnTo>
                              <a:lnTo>
                                <a:pt x="2625" y="69"/>
                              </a:lnTo>
                              <a:lnTo>
                                <a:pt x="2608" y="54"/>
                              </a:lnTo>
                              <a:lnTo>
                                <a:pt x="2590" y="40"/>
                              </a:lnTo>
                              <a:lnTo>
                                <a:pt x="2571" y="28"/>
                              </a:lnTo>
                              <a:lnTo>
                                <a:pt x="2551" y="19"/>
                              </a:lnTo>
                              <a:lnTo>
                                <a:pt x="2530" y="11"/>
                              </a:lnTo>
                              <a:lnTo>
                                <a:pt x="2507" y="5"/>
                              </a:lnTo>
                              <a:lnTo>
                                <a:pt x="2484" y="2"/>
                              </a:lnTo>
                              <a:lnTo>
                                <a:pt x="2459" y="0"/>
                              </a:lnTo>
                              <a:lnTo>
                                <a:pt x="1469" y="0"/>
                              </a:lnTo>
                              <a:lnTo>
                                <a:pt x="1444" y="2"/>
                              </a:lnTo>
                              <a:lnTo>
                                <a:pt x="1421" y="5"/>
                              </a:lnTo>
                              <a:lnTo>
                                <a:pt x="1398" y="11"/>
                              </a:lnTo>
                              <a:lnTo>
                                <a:pt x="1377" y="19"/>
                              </a:lnTo>
                              <a:lnTo>
                                <a:pt x="1357" y="28"/>
                              </a:lnTo>
                              <a:lnTo>
                                <a:pt x="1337" y="40"/>
                              </a:lnTo>
                              <a:lnTo>
                                <a:pt x="1318" y="54"/>
                              </a:lnTo>
                              <a:lnTo>
                                <a:pt x="1303" y="69"/>
                              </a:lnTo>
                              <a:lnTo>
                                <a:pt x="1287" y="86"/>
                              </a:lnTo>
                              <a:lnTo>
                                <a:pt x="1274" y="104"/>
                              </a:lnTo>
                              <a:lnTo>
                                <a:pt x="1262" y="123"/>
                              </a:lnTo>
                              <a:lnTo>
                                <a:pt x="1251" y="144"/>
                              </a:lnTo>
                              <a:lnTo>
                                <a:pt x="1244" y="165"/>
                              </a:lnTo>
                              <a:lnTo>
                                <a:pt x="1238" y="188"/>
                              </a:lnTo>
                              <a:lnTo>
                                <a:pt x="1234" y="211"/>
                              </a:lnTo>
                              <a:lnTo>
                                <a:pt x="1233" y="235"/>
                              </a:lnTo>
                              <a:lnTo>
                                <a:pt x="1233" y="979"/>
                              </a:lnTo>
                              <a:close/>
                              <a:moveTo>
                                <a:pt x="2695" y="5216"/>
                              </a:moveTo>
                              <a:lnTo>
                                <a:pt x="1233" y="5216"/>
                              </a:lnTo>
                              <a:lnTo>
                                <a:pt x="1233" y="5959"/>
                              </a:lnTo>
                              <a:lnTo>
                                <a:pt x="1234" y="5983"/>
                              </a:lnTo>
                              <a:lnTo>
                                <a:pt x="1238" y="6007"/>
                              </a:lnTo>
                              <a:lnTo>
                                <a:pt x="1244" y="6029"/>
                              </a:lnTo>
                              <a:lnTo>
                                <a:pt x="1251" y="6050"/>
                              </a:lnTo>
                              <a:lnTo>
                                <a:pt x="1262" y="6070"/>
                              </a:lnTo>
                              <a:lnTo>
                                <a:pt x="1274" y="6090"/>
                              </a:lnTo>
                              <a:lnTo>
                                <a:pt x="1287" y="6108"/>
                              </a:lnTo>
                              <a:lnTo>
                                <a:pt x="1303" y="6125"/>
                              </a:lnTo>
                              <a:lnTo>
                                <a:pt x="1318" y="6140"/>
                              </a:lnTo>
                              <a:lnTo>
                                <a:pt x="1337" y="6153"/>
                              </a:lnTo>
                              <a:lnTo>
                                <a:pt x="1357" y="6165"/>
                              </a:lnTo>
                              <a:lnTo>
                                <a:pt x="1377" y="6175"/>
                              </a:lnTo>
                              <a:lnTo>
                                <a:pt x="1398" y="6183"/>
                              </a:lnTo>
                              <a:lnTo>
                                <a:pt x="1421" y="6189"/>
                              </a:lnTo>
                              <a:lnTo>
                                <a:pt x="1444" y="6193"/>
                              </a:lnTo>
                              <a:lnTo>
                                <a:pt x="1469" y="6194"/>
                              </a:lnTo>
                              <a:lnTo>
                                <a:pt x="2459" y="6194"/>
                              </a:lnTo>
                              <a:lnTo>
                                <a:pt x="2484" y="6193"/>
                              </a:lnTo>
                              <a:lnTo>
                                <a:pt x="2507" y="6189"/>
                              </a:lnTo>
                              <a:lnTo>
                                <a:pt x="2530" y="6183"/>
                              </a:lnTo>
                              <a:lnTo>
                                <a:pt x="2551" y="6175"/>
                              </a:lnTo>
                              <a:lnTo>
                                <a:pt x="2571" y="6165"/>
                              </a:lnTo>
                              <a:lnTo>
                                <a:pt x="2590" y="6153"/>
                              </a:lnTo>
                              <a:lnTo>
                                <a:pt x="2608" y="6140"/>
                              </a:lnTo>
                              <a:lnTo>
                                <a:pt x="2625" y="6125"/>
                              </a:lnTo>
                              <a:lnTo>
                                <a:pt x="2640" y="6108"/>
                              </a:lnTo>
                              <a:lnTo>
                                <a:pt x="2654" y="6090"/>
                              </a:lnTo>
                              <a:lnTo>
                                <a:pt x="2666" y="6070"/>
                              </a:lnTo>
                              <a:lnTo>
                                <a:pt x="2675" y="6050"/>
                              </a:lnTo>
                              <a:lnTo>
                                <a:pt x="2684" y="6029"/>
                              </a:lnTo>
                              <a:lnTo>
                                <a:pt x="2689" y="6007"/>
                              </a:lnTo>
                              <a:lnTo>
                                <a:pt x="2693" y="5983"/>
                              </a:lnTo>
                              <a:lnTo>
                                <a:pt x="2695" y="5959"/>
                              </a:lnTo>
                              <a:lnTo>
                                <a:pt x="2695" y="5216"/>
                              </a:lnTo>
                              <a:close/>
                              <a:moveTo>
                                <a:pt x="1720" y="3180"/>
                              </a:moveTo>
                              <a:lnTo>
                                <a:pt x="1880" y="3340"/>
                              </a:lnTo>
                              <a:lnTo>
                                <a:pt x="1977" y="3245"/>
                              </a:lnTo>
                              <a:lnTo>
                                <a:pt x="1989" y="3243"/>
                              </a:lnTo>
                              <a:lnTo>
                                <a:pt x="2000" y="3242"/>
                              </a:lnTo>
                              <a:lnTo>
                                <a:pt x="2120" y="3404"/>
                              </a:lnTo>
                              <a:lnTo>
                                <a:pt x="2211" y="3336"/>
                              </a:lnTo>
                              <a:lnTo>
                                <a:pt x="2093" y="3178"/>
                              </a:lnTo>
                              <a:lnTo>
                                <a:pt x="2102" y="3162"/>
                              </a:lnTo>
                              <a:lnTo>
                                <a:pt x="2108" y="3145"/>
                              </a:lnTo>
                              <a:lnTo>
                                <a:pt x="2112" y="3126"/>
                              </a:lnTo>
                              <a:lnTo>
                                <a:pt x="2115" y="3108"/>
                              </a:lnTo>
                              <a:lnTo>
                                <a:pt x="2607" y="2620"/>
                              </a:lnTo>
                              <a:lnTo>
                                <a:pt x="2447" y="2458"/>
                              </a:lnTo>
                              <a:lnTo>
                                <a:pt x="1936" y="2965"/>
                              </a:lnTo>
                              <a:lnTo>
                                <a:pt x="1332" y="2153"/>
                              </a:lnTo>
                              <a:lnTo>
                                <a:pt x="1242" y="2220"/>
                              </a:lnTo>
                              <a:lnTo>
                                <a:pt x="1846" y="3036"/>
                              </a:lnTo>
                              <a:lnTo>
                                <a:pt x="1840" y="3050"/>
                              </a:lnTo>
                              <a:lnTo>
                                <a:pt x="1835" y="3065"/>
                              </a:lnTo>
                              <a:lnTo>
                                <a:pt x="1720" y="3180"/>
                              </a:lnTo>
                              <a:close/>
                              <a:moveTo>
                                <a:pt x="4027" y="2710"/>
                              </a:moveTo>
                              <a:lnTo>
                                <a:pt x="4227" y="2710"/>
                              </a:lnTo>
                              <a:lnTo>
                                <a:pt x="4243" y="2710"/>
                              </a:lnTo>
                              <a:lnTo>
                                <a:pt x="4258" y="2713"/>
                              </a:lnTo>
                              <a:lnTo>
                                <a:pt x="4274" y="2717"/>
                              </a:lnTo>
                              <a:lnTo>
                                <a:pt x="4288" y="2722"/>
                              </a:lnTo>
                              <a:lnTo>
                                <a:pt x="4302" y="2729"/>
                              </a:lnTo>
                              <a:lnTo>
                                <a:pt x="4314" y="2737"/>
                              </a:lnTo>
                              <a:lnTo>
                                <a:pt x="4327" y="2746"/>
                              </a:lnTo>
                              <a:lnTo>
                                <a:pt x="4338" y="2756"/>
                              </a:lnTo>
                              <a:lnTo>
                                <a:pt x="4348" y="2768"/>
                              </a:lnTo>
                              <a:lnTo>
                                <a:pt x="4357" y="2779"/>
                              </a:lnTo>
                              <a:lnTo>
                                <a:pt x="4365" y="2792"/>
                              </a:lnTo>
                              <a:lnTo>
                                <a:pt x="4372" y="2806"/>
                              </a:lnTo>
                              <a:lnTo>
                                <a:pt x="4377" y="2821"/>
                              </a:lnTo>
                              <a:lnTo>
                                <a:pt x="4381" y="2836"/>
                              </a:lnTo>
                              <a:lnTo>
                                <a:pt x="4383" y="2852"/>
                              </a:lnTo>
                              <a:lnTo>
                                <a:pt x="4385" y="2868"/>
                              </a:lnTo>
                              <a:lnTo>
                                <a:pt x="4385" y="3395"/>
                              </a:lnTo>
                              <a:lnTo>
                                <a:pt x="4383" y="3411"/>
                              </a:lnTo>
                              <a:lnTo>
                                <a:pt x="4381" y="3425"/>
                              </a:lnTo>
                              <a:lnTo>
                                <a:pt x="4377" y="3441"/>
                              </a:lnTo>
                              <a:lnTo>
                                <a:pt x="4372" y="3455"/>
                              </a:lnTo>
                              <a:lnTo>
                                <a:pt x="4365" y="3469"/>
                              </a:lnTo>
                              <a:lnTo>
                                <a:pt x="4357" y="3482"/>
                              </a:lnTo>
                              <a:lnTo>
                                <a:pt x="4348" y="3495"/>
                              </a:lnTo>
                              <a:lnTo>
                                <a:pt x="4338" y="3505"/>
                              </a:lnTo>
                              <a:lnTo>
                                <a:pt x="4327" y="3516"/>
                              </a:lnTo>
                              <a:lnTo>
                                <a:pt x="4314" y="3524"/>
                              </a:lnTo>
                              <a:lnTo>
                                <a:pt x="4302" y="3533"/>
                              </a:lnTo>
                              <a:lnTo>
                                <a:pt x="4288" y="3539"/>
                              </a:lnTo>
                              <a:lnTo>
                                <a:pt x="4274" y="3545"/>
                              </a:lnTo>
                              <a:lnTo>
                                <a:pt x="4258" y="3549"/>
                              </a:lnTo>
                              <a:lnTo>
                                <a:pt x="4243" y="3551"/>
                              </a:lnTo>
                              <a:lnTo>
                                <a:pt x="4227" y="3552"/>
                              </a:lnTo>
                              <a:lnTo>
                                <a:pt x="4027" y="3552"/>
                              </a:lnTo>
                              <a:lnTo>
                                <a:pt x="4027" y="2710"/>
                              </a:lnTo>
                              <a:close/>
                              <a:moveTo>
                                <a:pt x="2977" y="2098"/>
                              </a:moveTo>
                              <a:lnTo>
                                <a:pt x="2977" y="2098"/>
                              </a:lnTo>
                              <a:lnTo>
                                <a:pt x="2952" y="2075"/>
                              </a:lnTo>
                              <a:lnTo>
                                <a:pt x="2927" y="2051"/>
                              </a:lnTo>
                              <a:lnTo>
                                <a:pt x="2901" y="2029"/>
                              </a:lnTo>
                              <a:lnTo>
                                <a:pt x="2875" y="2007"/>
                              </a:lnTo>
                              <a:lnTo>
                                <a:pt x="2849" y="1985"/>
                              </a:lnTo>
                              <a:lnTo>
                                <a:pt x="2822" y="1964"/>
                              </a:lnTo>
                              <a:lnTo>
                                <a:pt x="2795" y="1944"/>
                              </a:lnTo>
                              <a:lnTo>
                                <a:pt x="2766" y="1925"/>
                              </a:lnTo>
                              <a:lnTo>
                                <a:pt x="2737" y="1906"/>
                              </a:lnTo>
                              <a:lnTo>
                                <a:pt x="2708" y="1888"/>
                              </a:lnTo>
                              <a:lnTo>
                                <a:pt x="2679" y="1870"/>
                              </a:lnTo>
                              <a:lnTo>
                                <a:pt x="2649" y="1853"/>
                              </a:lnTo>
                              <a:lnTo>
                                <a:pt x="2619" y="1837"/>
                              </a:lnTo>
                              <a:lnTo>
                                <a:pt x="2588" y="1823"/>
                              </a:lnTo>
                              <a:lnTo>
                                <a:pt x="2556" y="1808"/>
                              </a:lnTo>
                              <a:lnTo>
                                <a:pt x="2525" y="1794"/>
                              </a:lnTo>
                              <a:lnTo>
                                <a:pt x="2492" y="1781"/>
                              </a:lnTo>
                              <a:lnTo>
                                <a:pt x="2460" y="1768"/>
                              </a:lnTo>
                              <a:lnTo>
                                <a:pt x="2427" y="1757"/>
                              </a:lnTo>
                              <a:lnTo>
                                <a:pt x="2394" y="1746"/>
                              </a:lnTo>
                              <a:lnTo>
                                <a:pt x="2360" y="1736"/>
                              </a:lnTo>
                              <a:lnTo>
                                <a:pt x="2327" y="1727"/>
                              </a:lnTo>
                              <a:lnTo>
                                <a:pt x="2293" y="1718"/>
                              </a:lnTo>
                              <a:lnTo>
                                <a:pt x="2258" y="1711"/>
                              </a:lnTo>
                              <a:lnTo>
                                <a:pt x="2223" y="1704"/>
                              </a:lnTo>
                              <a:lnTo>
                                <a:pt x="2188" y="1699"/>
                              </a:lnTo>
                              <a:lnTo>
                                <a:pt x="2153" y="1694"/>
                              </a:lnTo>
                              <a:lnTo>
                                <a:pt x="2118" y="1690"/>
                              </a:lnTo>
                              <a:lnTo>
                                <a:pt x="2082" y="1686"/>
                              </a:lnTo>
                              <a:lnTo>
                                <a:pt x="2045" y="1684"/>
                              </a:lnTo>
                              <a:lnTo>
                                <a:pt x="2009" y="1683"/>
                              </a:lnTo>
                              <a:lnTo>
                                <a:pt x="1972" y="1682"/>
                              </a:lnTo>
                              <a:lnTo>
                                <a:pt x="1936" y="1683"/>
                              </a:lnTo>
                              <a:lnTo>
                                <a:pt x="1898" y="1684"/>
                              </a:lnTo>
                              <a:lnTo>
                                <a:pt x="1862" y="1686"/>
                              </a:lnTo>
                              <a:lnTo>
                                <a:pt x="1827" y="1690"/>
                              </a:lnTo>
                              <a:lnTo>
                                <a:pt x="1791" y="1694"/>
                              </a:lnTo>
                              <a:lnTo>
                                <a:pt x="1756" y="1699"/>
                              </a:lnTo>
                              <a:lnTo>
                                <a:pt x="1721" y="1704"/>
                              </a:lnTo>
                              <a:lnTo>
                                <a:pt x="1686" y="1711"/>
                              </a:lnTo>
                              <a:lnTo>
                                <a:pt x="1652" y="1718"/>
                              </a:lnTo>
                              <a:lnTo>
                                <a:pt x="1618" y="1727"/>
                              </a:lnTo>
                              <a:lnTo>
                                <a:pt x="1583" y="1736"/>
                              </a:lnTo>
                              <a:lnTo>
                                <a:pt x="1549" y="1746"/>
                              </a:lnTo>
                              <a:lnTo>
                                <a:pt x="1516" y="1757"/>
                              </a:lnTo>
                              <a:lnTo>
                                <a:pt x="1483" y="1768"/>
                              </a:lnTo>
                              <a:lnTo>
                                <a:pt x="1452" y="1781"/>
                              </a:lnTo>
                              <a:lnTo>
                                <a:pt x="1420" y="1794"/>
                              </a:lnTo>
                              <a:lnTo>
                                <a:pt x="1388" y="1808"/>
                              </a:lnTo>
                              <a:lnTo>
                                <a:pt x="1357" y="1823"/>
                              </a:lnTo>
                              <a:lnTo>
                                <a:pt x="1326" y="1837"/>
                              </a:lnTo>
                              <a:lnTo>
                                <a:pt x="1295" y="1853"/>
                              </a:lnTo>
                              <a:lnTo>
                                <a:pt x="1265" y="1870"/>
                              </a:lnTo>
                              <a:lnTo>
                                <a:pt x="1235" y="1888"/>
                              </a:lnTo>
                              <a:lnTo>
                                <a:pt x="1207" y="1906"/>
                              </a:lnTo>
                              <a:lnTo>
                                <a:pt x="1178" y="1925"/>
                              </a:lnTo>
                              <a:lnTo>
                                <a:pt x="1150" y="1944"/>
                              </a:lnTo>
                              <a:lnTo>
                                <a:pt x="1123" y="1964"/>
                              </a:lnTo>
                              <a:lnTo>
                                <a:pt x="1095" y="1985"/>
                              </a:lnTo>
                              <a:lnTo>
                                <a:pt x="1068" y="2007"/>
                              </a:lnTo>
                              <a:lnTo>
                                <a:pt x="1043" y="2029"/>
                              </a:lnTo>
                              <a:lnTo>
                                <a:pt x="1017" y="2051"/>
                              </a:lnTo>
                              <a:lnTo>
                                <a:pt x="992" y="2075"/>
                              </a:lnTo>
                              <a:lnTo>
                                <a:pt x="968" y="2098"/>
                              </a:lnTo>
                              <a:lnTo>
                                <a:pt x="944" y="2123"/>
                              </a:lnTo>
                              <a:lnTo>
                                <a:pt x="920" y="2147"/>
                              </a:lnTo>
                              <a:lnTo>
                                <a:pt x="898" y="2173"/>
                              </a:lnTo>
                              <a:lnTo>
                                <a:pt x="876" y="2199"/>
                              </a:lnTo>
                              <a:lnTo>
                                <a:pt x="854" y="2226"/>
                              </a:lnTo>
                              <a:lnTo>
                                <a:pt x="834" y="2253"/>
                              </a:lnTo>
                              <a:lnTo>
                                <a:pt x="814" y="2280"/>
                              </a:lnTo>
                              <a:lnTo>
                                <a:pt x="795" y="2309"/>
                              </a:lnTo>
                              <a:lnTo>
                                <a:pt x="776" y="2337"/>
                              </a:lnTo>
                              <a:lnTo>
                                <a:pt x="758" y="2366"/>
                              </a:lnTo>
                              <a:lnTo>
                                <a:pt x="741" y="2395"/>
                              </a:lnTo>
                              <a:lnTo>
                                <a:pt x="724" y="2426"/>
                              </a:lnTo>
                              <a:lnTo>
                                <a:pt x="708" y="2456"/>
                              </a:lnTo>
                              <a:lnTo>
                                <a:pt x="692" y="2487"/>
                              </a:lnTo>
                              <a:lnTo>
                                <a:pt x="678" y="2518"/>
                              </a:lnTo>
                              <a:lnTo>
                                <a:pt x="664" y="2550"/>
                              </a:lnTo>
                              <a:lnTo>
                                <a:pt x="650" y="2581"/>
                              </a:lnTo>
                              <a:lnTo>
                                <a:pt x="638" y="2614"/>
                              </a:lnTo>
                              <a:lnTo>
                                <a:pt x="627" y="2647"/>
                              </a:lnTo>
                              <a:lnTo>
                                <a:pt x="616" y="2680"/>
                              </a:lnTo>
                              <a:lnTo>
                                <a:pt x="605" y="2713"/>
                              </a:lnTo>
                              <a:lnTo>
                                <a:pt x="597" y="2748"/>
                              </a:lnTo>
                              <a:lnTo>
                                <a:pt x="588" y="2782"/>
                              </a:lnTo>
                              <a:lnTo>
                                <a:pt x="581" y="2817"/>
                              </a:lnTo>
                              <a:lnTo>
                                <a:pt x="575" y="2851"/>
                              </a:lnTo>
                              <a:lnTo>
                                <a:pt x="568" y="2886"/>
                              </a:lnTo>
                              <a:lnTo>
                                <a:pt x="563" y="2922"/>
                              </a:lnTo>
                              <a:lnTo>
                                <a:pt x="560" y="2957"/>
                              </a:lnTo>
                              <a:lnTo>
                                <a:pt x="556" y="2993"/>
                              </a:lnTo>
                              <a:lnTo>
                                <a:pt x="553" y="3030"/>
                              </a:lnTo>
                              <a:lnTo>
                                <a:pt x="552" y="3066"/>
                              </a:lnTo>
                              <a:lnTo>
                                <a:pt x="552" y="3103"/>
                              </a:lnTo>
                              <a:lnTo>
                                <a:pt x="552" y="3139"/>
                              </a:lnTo>
                              <a:lnTo>
                                <a:pt x="553" y="3175"/>
                              </a:lnTo>
                              <a:lnTo>
                                <a:pt x="556" y="3212"/>
                              </a:lnTo>
                              <a:lnTo>
                                <a:pt x="560" y="3248"/>
                              </a:lnTo>
                              <a:lnTo>
                                <a:pt x="563" y="3284"/>
                              </a:lnTo>
                              <a:lnTo>
                                <a:pt x="568" y="3319"/>
                              </a:lnTo>
                              <a:lnTo>
                                <a:pt x="575" y="3354"/>
                              </a:lnTo>
                              <a:lnTo>
                                <a:pt x="581" y="3389"/>
                              </a:lnTo>
                              <a:lnTo>
                                <a:pt x="588" y="3423"/>
                              </a:lnTo>
                              <a:lnTo>
                                <a:pt x="597" y="3457"/>
                              </a:lnTo>
                              <a:lnTo>
                                <a:pt x="605" y="3491"/>
                              </a:lnTo>
                              <a:lnTo>
                                <a:pt x="616" y="3524"/>
                              </a:lnTo>
                              <a:lnTo>
                                <a:pt x="627" y="3559"/>
                              </a:lnTo>
                              <a:lnTo>
                                <a:pt x="638" y="3590"/>
                              </a:lnTo>
                              <a:lnTo>
                                <a:pt x="650" y="3623"/>
                              </a:lnTo>
                              <a:lnTo>
                                <a:pt x="664" y="3655"/>
                              </a:lnTo>
                              <a:lnTo>
                                <a:pt x="678" y="3687"/>
                              </a:lnTo>
                              <a:lnTo>
                                <a:pt x="692" y="3718"/>
                              </a:lnTo>
                              <a:lnTo>
                                <a:pt x="708" y="3749"/>
                              </a:lnTo>
                              <a:lnTo>
                                <a:pt x="724" y="3780"/>
                              </a:lnTo>
                              <a:lnTo>
                                <a:pt x="741" y="3810"/>
                              </a:lnTo>
                              <a:lnTo>
                                <a:pt x="758" y="3840"/>
                              </a:lnTo>
                              <a:lnTo>
                                <a:pt x="776" y="3868"/>
                              </a:lnTo>
                              <a:lnTo>
                                <a:pt x="795" y="3897"/>
                              </a:lnTo>
                              <a:lnTo>
                                <a:pt x="814" y="3925"/>
                              </a:lnTo>
                              <a:lnTo>
                                <a:pt x="834" y="3952"/>
                              </a:lnTo>
                              <a:lnTo>
                                <a:pt x="854" y="3980"/>
                              </a:lnTo>
                              <a:lnTo>
                                <a:pt x="876" y="4006"/>
                              </a:lnTo>
                              <a:lnTo>
                                <a:pt x="898" y="4032"/>
                              </a:lnTo>
                              <a:lnTo>
                                <a:pt x="920" y="4058"/>
                              </a:lnTo>
                              <a:lnTo>
                                <a:pt x="944" y="4082"/>
                              </a:lnTo>
                              <a:lnTo>
                                <a:pt x="968" y="4107"/>
                              </a:lnTo>
                              <a:lnTo>
                                <a:pt x="992" y="4131"/>
                              </a:lnTo>
                              <a:lnTo>
                                <a:pt x="1017" y="4154"/>
                              </a:lnTo>
                              <a:lnTo>
                                <a:pt x="1043" y="4177"/>
                              </a:lnTo>
                              <a:lnTo>
                                <a:pt x="1068" y="4198"/>
                              </a:lnTo>
                              <a:lnTo>
                                <a:pt x="1095" y="4220"/>
                              </a:lnTo>
                              <a:lnTo>
                                <a:pt x="1123" y="4241"/>
                              </a:lnTo>
                              <a:lnTo>
                                <a:pt x="1150" y="4261"/>
                              </a:lnTo>
                              <a:lnTo>
                                <a:pt x="1178" y="4280"/>
                              </a:lnTo>
                              <a:lnTo>
                                <a:pt x="1207" y="4299"/>
                              </a:lnTo>
                              <a:lnTo>
                                <a:pt x="1235" y="4317"/>
                              </a:lnTo>
                              <a:lnTo>
                                <a:pt x="1265" y="4334"/>
                              </a:lnTo>
                              <a:lnTo>
                                <a:pt x="1295" y="4351"/>
                              </a:lnTo>
                              <a:lnTo>
                                <a:pt x="1326" y="4367"/>
                              </a:lnTo>
                              <a:lnTo>
                                <a:pt x="1357" y="4383"/>
                              </a:lnTo>
                              <a:lnTo>
                                <a:pt x="1388" y="4397"/>
                              </a:lnTo>
                              <a:lnTo>
                                <a:pt x="1420" y="4411"/>
                              </a:lnTo>
                              <a:lnTo>
                                <a:pt x="1452" y="4425"/>
                              </a:lnTo>
                              <a:lnTo>
                                <a:pt x="1483" y="4437"/>
                              </a:lnTo>
                              <a:lnTo>
                                <a:pt x="1516" y="4448"/>
                              </a:lnTo>
                              <a:lnTo>
                                <a:pt x="1549" y="4459"/>
                              </a:lnTo>
                              <a:lnTo>
                                <a:pt x="1583" y="4469"/>
                              </a:lnTo>
                              <a:lnTo>
                                <a:pt x="1618" y="4478"/>
                              </a:lnTo>
                              <a:lnTo>
                                <a:pt x="1652" y="4487"/>
                              </a:lnTo>
                              <a:lnTo>
                                <a:pt x="1686" y="4494"/>
                              </a:lnTo>
                              <a:lnTo>
                                <a:pt x="1721" y="4500"/>
                              </a:lnTo>
                              <a:lnTo>
                                <a:pt x="1756" y="4507"/>
                              </a:lnTo>
                              <a:lnTo>
                                <a:pt x="1791" y="4511"/>
                              </a:lnTo>
                              <a:lnTo>
                                <a:pt x="1827" y="4515"/>
                              </a:lnTo>
                              <a:lnTo>
                                <a:pt x="1862" y="4519"/>
                              </a:lnTo>
                              <a:lnTo>
                                <a:pt x="1898" y="4521"/>
                              </a:lnTo>
                              <a:lnTo>
                                <a:pt x="1936" y="4523"/>
                              </a:lnTo>
                              <a:lnTo>
                                <a:pt x="1972" y="4523"/>
                              </a:lnTo>
                              <a:lnTo>
                                <a:pt x="2009" y="4523"/>
                              </a:lnTo>
                              <a:lnTo>
                                <a:pt x="2045" y="4521"/>
                              </a:lnTo>
                              <a:lnTo>
                                <a:pt x="2082" y="4519"/>
                              </a:lnTo>
                              <a:lnTo>
                                <a:pt x="2118" y="4515"/>
                              </a:lnTo>
                              <a:lnTo>
                                <a:pt x="2153" y="4511"/>
                              </a:lnTo>
                              <a:lnTo>
                                <a:pt x="2188" y="4507"/>
                              </a:lnTo>
                              <a:lnTo>
                                <a:pt x="2223" y="4500"/>
                              </a:lnTo>
                              <a:lnTo>
                                <a:pt x="2258" y="4494"/>
                              </a:lnTo>
                              <a:lnTo>
                                <a:pt x="2293" y="4487"/>
                              </a:lnTo>
                              <a:lnTo>
                                <a:pt x="2327" y="4478"/>
                              </a:lnTo>
                              <a:lnTo>
                                <a:pt x="2360" y="4469"/>
                              </a:lnTo>
                              <a:lnTo>
                                <a:pt x="2394" y="4459"/>
                              </a:lnTo>
                              <a:lnTo>
                                <a:pt x="2427" y="4448"/>
                              </a:lnTo>
                              <a:lnTo>
                                <a:pt x="2460" y="4437"/>
                              </a:lnTo>
                              <a:lnTo>
                                <a:pt x="2492" y="4425"/>
                              </a:lnTo>
                              <a:lnTo>
                                <a:pt x="2525" y="4411"/>
                              </a:lnTo>
                              <a:lnTo>
                                <a:pt x="2556" y="4397"/>
                              </a:lnTo>
                              <a:lnTo>
                                <a:pt x="2588" y="4383"/>
                              </a:lnTo>
                              <a:lnTo>
                                <a:pt x="2619" y="4367"/>
                              </a:lnTo>
                              <a:lnTo>
                                <a:pt x="2649" y="4351"/>
                              </a:lnTo>
                              <a:lnTo>
                                <a:pt x="2679" y="4334"/>
                              </a:lnTo>
                              <a:lnTo>
                                <a:pt x="2708" y="4317"/>
                              </a:lnTo>
                              <a:lnTo>
                                <a:pt x="2737" y="4299"/>
                              </a:lnTo>
                              <a:lnTo>
                                <a:pt x="2766" y="4280"/>
                              </a:lnTo>
                              <a:lnTo>
                                <a:pt x="2795" y="4261"/>
                              </a:lnTo>
                              <a:lnTo>
                                <a:pt x="2822" y="4241"/>
                              </a:lnTo>
                              <a:lnTo>
                                <a:pt x="2849" y="4220"/>
                              </a:lnTo>
                              <a:lnTo>
                                <a:pt x="2875" y="4198"/>
                              </a:lnTo>
                              <a:lnTo>
                                <a:pt x="2901" y="4177"/>
                              </a:lnTo>
                              <a:lnTo>
                                <a:pt x="2927" y="4154"/>
                              </a:lnTo>
                              <a:lnTo>
                                <a:pt x="2952" y="4131"/>
                              </a:lnTo>
                              <a:lnTo>
                                <a:pt x="2977" y="4107"/>
                              </a:lnTo>
                              <a:lnTo>
                                <a:pt x="3000" y="4082"/>
                              </a:lnTo>
                              <a:lnTo>
                                <a:pt x="3023" y="4058"/>
                              </a:lnTo>
                              <a:lnTo>
                                <a:pt x="3046" y="4032"/>
                              </a:lnTo>
                              <a:lnTo>
                                <a:pt x="3068" y="4006"/>
                              </a:lnTo>
                              <a:lnTo>
                                <a:pt x="3089" y="3980"/>
                              </a:lnTo>
                              <a:lnTo>
                                <a:pt x="3110" y="3952"/>
                              </a:lnTo>
                              <a:lnTo>
                                <a:pt x="3130" y="3925"/>
                              </a:lnTo>
                              <a:lnTo>
                                <a:pt x="3150" y="3897"/>
                              </a:lnTo>
                              <a:lnTo>
                                <a:pt x="3168" y="3868"/>
                              </a:lnTo>
                              <a:lnTo>
                                <a:pt x="3186" y="3840"/>
                              </a:lnTo>
                              <a:lnTo>
                                <a:pt x="3204" y="3810"/>
                              </a:lnTo>
                              <a:lnTo>
                                <a:pt x="3221" y="3780"/>
                              </a:lnTo>
                              <a:lnTo>
                                <a:pt x="3237" y="3749"/>
                              </a:lnTo>
                              <a:lnTo>
                                <a:pt x="3252" y="3718"/>
                              </a:lnTo>
                              <a:lnTo>
                                <a:pt x="3267" y="3687"/>
                              </a:lnTo>
                              <a:lnTo>
                                <a:pt x="3281" y="3655"/>
                              </a:lnTo>
                              <a:lnTo>
                                <a:pt x="3294" y="3623"/>
                              </a:lnTo>
                              <a:lnTo>
                                <a:pt x="3306" y="3590"/>
                              </a:lnTo>
                              <a:lnTo>
                                <a:pt x="3318" y="3559"/>
                              </a:lnTo>
                              <a:lnTo>
                                <a:pt x="3329" y="3524"/>
                              </a:lnTo>
                              <a:lnTo>
                                <a:pt x="3338" y="3491"/>
                              </a:lnTo>
                              <a:lnTo>
                                <a:pt x="3348" y="3457"/>
                              </a:lnTo>
                              <a:lnTo>
                                <a:pt x="3355" y="3423"/>
                              </a:lnTo>
                              <a:lnTo>
                                <a:pt x="3364" y="3389"/>
                              </a:lnTo>
                              <a:lnTo>
                                <a:pt x="3370" y="3354"/>
                              </a:lnTo>
                              <a:lnTo>
                                <a:pt x="3376" y="3319"/>
                              </a:lnTo>
                              <a:lnTo>
                                <a:pt x="3381" y="3284"/>
                              </a:lnTo>
                              <a:lnTo>
                                <a:pt x="3385" y="3248"/>
                              </a:lnTo>
                              <a:lnTo>
                                <a:pt x="3388" y="3212"/>
                              </a:lnTo>
                              <a:lnTo>
                                <a:pt x="3391" y="3175"/>
                              </a:lnTo>
                              <a:lnTo>
                                <a:pt x="3392" y="3139"/>
                              </a:lnTo>
                              <a:lnTo>
                                <a:pt x="3393" y="3103"/>
                              </a:lnTo>
                              <a:lnTo>
                                <a:pt x="3392" y="3066"/>
                              </a:lnTo>
                              <a:lnTo>
                                <a:pt x="3391" y="3030"/>
                              </a:lnTo>
                              <a:lnTo>
                                <a:pt x="3388" y="2993"/>
                              </a:lnTo>
                              <a:lnTo>
                                <a:pt x="3385" y="2957"/>
                              </a:lnTo>
                              <a:lnTo>
                                <a:pt x="3381" y="2922"/>
                              </a:lnTo>
                              <a:lnTo>
                                <a:pt x="3376" y="2886"/>
                              </a:lnTo>
                              <a:lnTo>
                                <a:pt x="3370" y="2851"/>
                              </a:lnTo>
                              <a:lnTo>
                                <a:pt x="3364" y="2817"/>
                              </a:lnTo>
                              <a:lnTo>
                                <a:pt x="3355" y="2782"/>
                              </a:lnTo>
                              <a:lnTo>
                                <a:pt x="3348" y="2748"/>
                              </a:lnTo>
                              <a:lnTo>
                                <a:pt x="3338" y="2713"/>
                              </a:lnTo>
                              <a:lnTo>
                                <a:pt x="3329" y="2680"/>
                              </a:lnTo>
                              <a:lnTo>
                                <a:pt x="3318" y="2647"/>
                              </a:lnTo>
                              <a:lnTo>
                                <a:pt x="3306" y="2614"/>
                              </a:lnTo>
                              <a:lnTo>
                                <a:pt x="3294" y="2581"/>
                              </a:lnTo>
                              <a:lnTo>
                                <a:pt x="3281" y="2550"/>
                              </a:lnTo>
                              <a:lnTo>
                                <a:pt x="3267" y="2518"/>
                              </a:lnTo>
                              <a:lnTo>
                                <a:pt x="3252" y="2487"/>
                              </a:lnTo>
                              <a:lnTo>
                                <a:pt x="3237" y="2456"/>
                              </a:lnTo>
                              <a:lnTo>
                                <a:pt x="3221" y="2426"/>
                              </a:lnTo>
                              <a:lnTo>
                                <a:pt x="3204" y="2395"/>
                              </a:lnTo>
                              <a:lnTo>
                                <a:pt x="3186" y="2366"/>
                              </a:lnTo>
                              <a:lnTo>
                                <a:pt x="3168" y="2337"/>
                              </a:lnTo>
                              <a:lnTo>
                                <a:pt x="3150" y="2309"/>
                              </a:lnTo>
                              <a:lnTo>
                                <a:pt x="3130" y="2280"/>
                              </a:lnTo>
                              <a:lnTo>
                                <a:pt x="3110" y="2253"/>
                              </a:lnTo>
                              <a:lnTo>
                                <a:pt x="3089" y="2226"/>
                              </a:lnTo>
                              <a:lnTo>
                                <a:pt x="3068" y="2199"/>
                              </a:lnTo>
                              <a:lnTo>
                                <a:pt x="3046" y="2173"/>
                              </a:lnTo>
                              <a:lnTo>
                                <a:pt x="3023" y="2147"/>
                              </a:lnTo>
                              <a:lnTo>
                                <a:pt x="3000" y="2123"/>
                              </a:lnTo>
                              <a:lnTo>
                                <a:pt x="2977" y="2098"/>
                              </a:lnTo>
                              <a:close/>
                            </a:path>
                          </a:pathLst>
                        </a:custGeom>
                        <a:solidFill>
                          <a:schemeClr val="accent1"/>
                        </a:solidFill>
                        <a:ln>
                          <a:noFill/>
                        </a:ln>
                      </wps:spPr>
                      <wps:bodyPr anchor="ctr"/>
                    </wps:wsp>
                  </a:graphicData>
                </a:graphic>
              </wp:anchor>
            </w:drawing>
          </mc:Choice>
          <mc:Fallback>
            <w:pict>
              <v:shape id="手表" o:spid="_x0000_s1026" o:spt="100" style="position:absolute;left:0pt;margin-left:340.7pt;margin-top:504.35pt;height:23.35pt;width:22.5pt;z-index:-167739392;v-text-anchor:middle;mso-width-relative:page;mso-height-relative:page;" fillcolor="#5B9BD5 [3204]" filled="t" stroked="f" coordsize="4385,6194" o:gfxdata="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" path="m1972,1130l1972,1130,2026,1131,2080,1133,2134,1136,2187,1141,2239,1148,2291,1156,2343,1165,2394,1175,2446,1187,2496,1200,2546,1215,2595,1231,2643,1247,2691,1265,2738,1285,2785,1305,2785,727,2952,727,3275,1621,3321,1664,3367,1708,3400,1742,3432,1777,3463,1812,3494,1848,3524,1885,3552,1923,3580,1961,3608,2000,3633,2040,3659,2080,3683,2121,3707,2162,3729,2205,3750,2247,3770,2291,3790,2335,3808,2379,3825,2424,3841,2470,3856,2517,3869,2562,3882,2610,3894,2657,3905,2705,3914,2754,3922,2802,3929,2852,3934,2901,3939,2951,3942,3001,3944,3052,3944,3103,3944,3153,3942,3204,3939,3254,3934,3304,3929,3354,3922,3403,3914,3452,3905,3500,3894,3548,3882,3596,3869,3643,3856,3689,3841,3735,3825,3781,3808,3826,3790,3870,3770,3914,3750,3958,3729,4000,3707,4043,3683,4084,3659,4126,3633,4165,3608,4206,3580,4244,3552,4282,3524,4321,3494,4357,3463,4393,3432,4429,3400,4463,3367,4497,3320,4542,3272,4586,2952,5473,2785,5473,2785,4900,2738,4921,2691,4940,2643,4958,2595,4975,2546,4990,2496,5005,2446,5018,2394,5029,2343,5040,2291,5050,2239,5057,2187,5064,2134,5069,2080,5072,2026,5074,1972,5075,1917,5074,1861,5072,1806,5068,1752,5062,1697,5056,1644,5048,1591,5038,1539,5027,1487,5015,1436,5001,1384,4986,1333,4970,1284,4952,1235,4933,1187,4912,1139,4891,1139,5473,973,5473,642,4559,610,4528,578,4497,545,4463,512,4429,481,4393,450,4357,420,4321,392,4282,364,4244,336,4206,311,4165,285,4126,261,4084,238,4043,216,4000,195,3958,174,3914,155,3870,136,3826,119,3781,103,3735,88,3689,74,3643,62,3596,50,3548,40,3500,31,3452,22,3403,16,3354,9,3304,5,3254,2,3204,0,3153,0,3103,0,3052,2,3001,5,2951,9,2901,16,2852,22,2802,31,2754,40,2705,50,2657,62,2610,74,2562,88,2517,103,2470,119,2424,136,2379,155,2335,174,2291,195,2247,216,2205,238,2162,261,2121,285,2080,311,2040,336,2000,364,1961,392,1923,420,1885,450,1848,481,1812,512,1777,545,1742,578,1708,609,1678,639,1649,973,727,1139,727,1139,1315,1187,1293,1234,1272,1284,1253,1333,1236,1384,1219,1436,1204,1487,1190,1539,1178,1591,1167,1644,1157,1697,1149,1752,1142,1806,1137,1861,1133,1917,1131,1972,1130xm1233,979l2695,979,2695,235,2693,211,2689,188,2684,165,2675,144,2666,123,2654,104,2640,86,2625,69,2608,54,2590,40,2571,28,2551,19,2530,11,2507,5,2484,2,2459,0,1469,0,1444,2,1421,5,1398,11,1377,19,1357,28,1337,40,1318,54,1303,69,1287,86,1274,104,1262,123,1251,144,1244,165,1238,188,1234,211,1233,235,1233,979xm2695,5216l1233,5216,1233,5959,1234,5983,1238,6007,1244,6029,1251,6050,1262,6070,1274,6090,1287,6108,1303,6125,1318,6140,1337,6153,1357,6165,1377,6175,1398,6183,1421,6189,1444,6193,1469,6194,2459,6194,2484,6193,2507,6189,2530,6183,2551,6175,2571,6165,2590,6153,2608,6140,2625,6125,2640,6108,2654,6090,2666,6070,2675,6050,2684,6029,2689,6007,2693,5983,2695,5959,2695,5216xm1720,3180l1880,3340,1977,3245,1989,3243,2000,3242,2120,3404,2211,3336,2093,3178,2102,3162,2108,3145,2112,3126,2115,3108,2607,2620,2447,2458,1936,2965,1332,2153,1242,2220,1846,3036,1840,3050,1835,3065,1720,3180xm4027,2710l4227,2710,4243,2710,4258,2713,4274,2717,4288,2722,4302,2729,4314,2737,4327,2746,4338,2756,4348,2768,4357,2779,4365,2792,4372,2806,4377,2821,4381,2836,4383,2852,4385,2868,4385,3395,4383,3411,4381,3425,4377,3441,4372,3455,4365,3469,4357,3482,4348,3495,4338,3505,4327,3516,4314,3524,4302,3533,4288,3539,4274,3545,4258,3549,4243,3551,4227,3552,4027,3552,4027,2710xm2977,2098l2977,2098,2952,2075,2927,2051,2901,2029,2875,2007,2849,1985,2822,1964,2795,1944,2766,1925,2737,1906,2708,1888,2679,1870,2649,1853,2619,1837,2588,1823,2556,1808,2525,1794,2492,1781,2460,1768,2427,1757,2394,1746,2360,1736,2327,1727,2293,1718,2258,1711,2223,1704,2188,1699,2153,1694,2118,1690,2082,1686,2045,1684,2009,1683,1972,1682,1936,1683,1898,1684,1862,1686,1827,1690,1791,1694,1756,1699,1721,1704,1686,1711,1652,1718,1618,1727,1583,1736,1549,1746,1516,1757,1483,1768,1452,1781,1420,1794,1388,1808,1357,1823,1326,1837,1295,1853,1265,1870,1235,1888,1207,1906,1178,1925,1150,1944,1123,1964,1095,1985,1068,2007,1043,2029,1017,2051,992,2075,968,2098,944,2123,920,2147,898,2173,876,2199,854,2226,834,2253,814,2280,795,2309,776,2337,758,2366,741,2395,724,2426,708,2456,692,2487,678,2518,664,2550,650,2581,638,2614,627,2647,616,2680,605,2713,597,2748,588,2782,581,2817,575,2851,568,2886,563,2922,560,2957,556,2993,553,3030,552,3066,552,3103,552,3139,553,3175,556,3212,560,3248,563,3284,568,3319,575,3354,581,3389,588,3423,597,3457,605,3491,616,3524,627,3559,638,3590,650,3623,664,3655,678,3687,692,3718,708,3749,724,3780,741,3810,758,3840,776,3868,795,3897,814,3925,834,3952,854,3980,876,4006,898,4032,920,4058,944,4082,968,4107,992,4131,1017,4154,1043,4177,1068,4198,1095,4220,1123,4241,1150,4261,1178,4280,1207,4299,1235,4317,1265,4334,1295,4351,1326,4367,1357,4383,1388,4397,1420,4411,1452,4425,1483,4437,1516,4448,1549,4459,1583,4469,1618,4478,1652,4487,1686,4494,1721,4500,1756,4507,1791,4511,1827,4515,1862,4519,1898,4521,1936,4523,1972,4523,2009,4523,2045,4521,2082,4519,2118,4515,2153,4511,2188,4507,2223,4500,2258,4494,2293,4487,2327,4478,2360,4469,2394,4459,2427,4448,2460,4437,2492,4425,2525,4411,2556,4397,2588,4383,2619,4367,2649,4351,2679,4334,2708,4317,2737,4299,2766,4280,2795,4261,2822,4241,2849,4220,2875,4198,2901,4177,2927,4154,2952,4131,2977,4107,3000,4082,3023,4058,3046,4032,3068,4006,3089,3980,3110,3952,3130,3925,3150,3897,3168,3868,3186,3840,3204,3810,3221,3780,3237,3749,3252,3718,3267,3687,3281,3655,3294,3623,3306,3590,3318,3559,3329,3524,3338,3491,3348,3457,3355,3423,3364,3389,3370,3354,3376,3319,3381,3284,3385,3248,3388,3212,3391,3175,3392,3139,3393,3103,3392,3066,3391,3030,3388,2993,3385,2957,3381,2922,3376,2886,3370,2851,3364,2817,3355,2782,3348,2748,3338,2713,3329,2680,3318,2647,3306,2614,3294,2581,3281,2550,3267,2518,3252,2487,3237,2456,3221,2426,3204,2395,3186,2366,3168,2337,3150,2309,3130,2280,3110,2253,3089,2226,3068,2199,3046,2173,3023,2147,3000,2123,2977,2098xe">
                <v:path o:connectlocs="@0,@0;@0,@0;@0,@0;@0,@0;@0,@0;@0,@0;@0,@0;@0,@0;@0,@0;@0,@0;@0,@0;@0,@0;@0,@0;@0,@0;1331600473,@0;308234908,@0;0,@0;382210467,@0;1467239058,@0;@0,@0;@0,@0;@0,@0;@0,1064234414;@0,181141884;@0,22646434;@0,652122610;@0,@0;@0,@0;@0,@0;@0,@0;@0,@0;@0,@0;@0,@0;@0,@0;@0,@0;@0,@0;@0,@0;@0,@0;@0,@0;@0,@0;@0,@0;@0,@0;@0,@0;@0,@0;@0,@0;@0,@0;@0,@0;@0,@0;@0,@0;@0,@0;@0,@0;@0,@0;@0,@0;@0,@0;@0,@0;@0,@0;@0,@0;@0,@0;@0,@0;@0,@0;@0,@0;@0,@0;@0,@0" o:connectangles="0,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28928" behindDoc="0" locked="0" layoutInCell="1" allowOverlap="1">
                <wp:simplePos x="0" y="0"/>
                <wp:positionH relativeFrom="column">
                  <wp:posOffset>5120640</wp:posOffset>
                </wp:positionH>
                <wp:positionV relativeFrom="paragraph">
                  <wp:posOffset>6405245</wp:posOffset>
                </wp:positionV>
                <wp:extent cx="254000" cy="317500"/>
                <wp:effectExtent l="0" t="0" r="0" b="12700"/>
                <wp:wrapNone/>
                <wp:docPr id="79" name="手表"/>
                <wp:cNvGraphicFramePr/>
                <a:graphic xmlns:a="http://schemas.openxmlformats.org/drawingml/2006/main">
                  <a:graphicData uri="http://schemas.microsoft.com/office/word/2010/wordprocessingShape">
                    <wps:wsp>
                      <wps:cNvSpPr/>
                      <wps:spPr bwMode="auto">
                        <a:xfrm>
                          <a:off x="6262370" y="7358380"/>
                          <a:ext cx="254000" cy="317500"/>
                        </a:xfrm>
                        <a:custGeom>
                          <a:avLst/>
                          <a:gdLst>
                            <a:gd name="T0" fmla="*/ 2147483646 w 4443"/>
                            <a:gd name="T1" fmla="*/ 2147483646 h 6038"/>
                            <a:gd name="T2" fmla="*/ 2147483646 w 4443"/>
                            <a:gd name="T3" fmla="*/ 2147483646 h 6038"/>
                            <a:gd name="T4" fmla="*/ 2147483646 w 4443"/>
                            <a:gd name="T5" fmla="*/ 2147483646 h 6038"/>
                            <a:gd name="T6" fmla="*/ 2147483646 w 4443"/>
                            <a:gd name="T7" fmla="*/ 2147483646 h 6038"/>
                            <a:gd name="T8" fmla="*/ 2147483646 w 4443"/>
                            <a:gd name="T9" fmla="*/ 2147483646 h 6038"/>
                            <a:gd name="T10" fmla="*/ 2147483646 w 4443"/>
                            <a:gd name="T11" fmla="*/ 2147483646 h 6038"/>
                            <a:gd name="T12" fmla="*/ 2147483646 w 4443"/>
                            <a:gd name="T13" fmla="*/ 2147483646 h 6038"/>
                            <a:gd name="T14" fmla="*/ 2147483646 w 4443"/>
                            <a:gd name="T15" fmla="*/ 2147483646 h 6038"/>
                            <a:gd name="T16" fmla="*/ 2147483646 w 4443"/>
                            <a:gd name="T17" fmla="*/ 2147483646 h 6038"/>
                            <a:gd name="T18" fmla="*/ 2147483646 w 4443"/>
                            <a:gd name="T19" fmla="*/ 2147483646 h 6038"/>
                            <a:gd name="T20" fmla="*/ 2147483646 w 4443"/>
                            <a:gd name="T21" fmla="*/ 2147483646 h 6038"/>
                            <a:gd name="T22" fmla="*/ 2147483646 w 4443"/>
                            <a:gd name="T23" fmla="*/ 2147483646 h 6038"/>
                            <a:gd name="T24" fmla="*/ 2147483646 w 4443"/>
                            <a:gd name="T25" fmla="*/ 2147483646 h 6038"/>
                            <a:gd name="T26" fmla="*/ 2147483646 w 4443"/>
                            <a:gd name="T27" fmla="*/ 2147483646 h 6038"/>
                            <a:gd name="T28" fmla="*/ 2147483646 w 4443"/>
                            <a:gd name="T29" fmla="*/ 2147483646 h 6038"/>
                            <a:gd name="T30" fmla="*/ 2147483646 w 4443"/>
                            <a:gd name="T31" fmla="*/ 2147483646 h 6038"/>
                            <a:gd name="T32" fmla="*/ 2147483646 w 4443"/>
                            <a:gd name="T33" fmla="*/ 2147483646 h 6038"/>
                            <a:gd name="T34" fmla="*/ 2147483646 w 4443"/>
                            <a:gd name="T35" fmla="*/ 2147483646 h 6038"/>
                            <a:gd name="T36" fmla="*/ 2147483646 w 4443"/>
                            <a:gd name="T37" fmla="*/ 2147483646 h 6038"/>
                            <a:gd name="T38" fmla="*/ 2147483646 w 4443"/>
                            <a:gd name="T39" fmla="*/ 2147483646 h 6038"/>
                            <a:gd name="T40" fmla="*/ 2147483646 w 4443"/>
                            <a:gd name="T41" fmla="*/ 2147483646 h 6038"/>
                            <a:gd name="T42" fmla="*/ 2147483646 w 4443"/>
                            <a:gd name="T43" fmla="*/ 2147483646 h 6038"/>
                            <a:gd name="T44" fmla="*/ 2147483646 w 4443"/>
                            <a:gd name="T45" fmla="*/ 2147483646 h 6038"/>
                            <a:gd name="T46" fmla="*/ 2147483646 w 4443"/>
                            <a:gd name="T47" fmla="*/ 2147483646 h 6038"/>
                            <a:gd name="T48" fmla="*/ 2147483646 w 4443"/>
                            <a:gd name="T49" fmla="*/ 2147483646 h 6038"/>
                            <a:gd name="T50" fmla="*/ 2147483646 w 4443"/>
                            <a:gd name="T51" fmla="*/ 2147483646 h 6038"/>
                            <a:gd name="T52" fmla="*/ 2147483646 w 4443"/>
                            <a:gd name="T53" fmla="*/ 2147483646 h 6038"/>
                            <a:gd name="T54" fmla="*/ 2147483646 w 4443"/>
                            <a:gd name="T55" fmla="*/ 2147483646 h 6038"/>
                            <a:gd name="T56" fmla="*/ 2147483646 w 4443"/>
                            <a:gd name="T57" fmla="*/ 2147483646 h 6038"/>
                            <a:gd name="T58" fmla="*/ 2147483646 w 4443"/>
                            <a:gd name="T59" fmla="*/ 2147483646 h 6038"/>
                            <a:gd name="T60" fmla="*/ 2147483646 w 4443"/>
                            <a:gd name="T61" fmla="*/ 2147483646 h 6038"/>
                            <a:gd name="T62" fmla="*/ 2147483646 w 4443"/>
                            <a:gd name="T63" fmla="*/ 2147483646 h 6038"/>
                            <a:gd name="T64" fmla="*/ 2147483646 w 4443"/>
                            <a:gd name="T65" fmla="*/ 2147483646 h 6038"/>
                            <a:gd name="T66" fmla="*/ 2147483646 w 4443"/>
                            <a:gd name="T67" fmla="*/ 2147483646 h 6038"/>
                            <a:gd name="T68" fmla="*/ 2147483646 w 4443"/>
                            <a:gd name="T69" fmla="*/ 2147483646 h 6038"/>
                            <a:gd name="T70" fmla="*/ 2147483646 w 4443"/>
                            <a:gd name="T71" fmla="*/ 2147483646 h 6038"/>
                            <a:gd name="T72" fmla="*/ 2147483646 w 4443"/>
                            <a:gd name="T73" fmla="*/ 2147483646 h 6038"/>
                            <a:gd name="T74" fmla="*/ 2147483646 w 4443"/>
                            <a:gd name="T75" fmla="*/ 2147483646 h 6038"/>
                            <a:gd name="T76" fmla="*/ 2147483646 w 4443"/>
                            <a:gd name="T77" fmla="*/ 2147483646 h 6038"/>
                            <a:gd name="T78" fmla="*/ 2147483646 w 4443"/>
                            <a:gd name="T79" fmla="*/ 2147483646 h 6038"/>
                            <a:gd name="T80" fmla="*/ 2147483646 w 4443"/>
                            <a:gd name="T81" fmla="*/ 2147483646 h 6038"/>
                            <a:gd name="T82" fmla="*/ 2147483646 w 4443"/>
                            <a:gd name="T83" fmla="*/ 2147483646 h 6038"/>
                            <a:gd name="T84" fmla="*/ 2147483646 w 4443"/>
                            <a:gd name="T85" fmla="*/ 2147483646 h 6038"/>
                            <a:gd name="T86" fmla="*/ 2147483646 w 4443"/>
                            <a:gd name="T87" fmla="*/ 2147483646 h 6038"/>
                            <a:gd name="T88" fmla="*/ 2147483646 w 4443"/>
                            <a:gd name="T89" fmla="*/ 2147483646 h 6038"/>
                            <a:gd name="T90" fmla="*/ 2147483646 w 4443"/>
                            <a:gd name="T91" fmla="*/ 2147483646 h 6038"/>
                            <a:gd name="T92" fmla="*/ 2147483646 w 4443"/>
                            <a:gd name="T93" fmla="*/ 2147483646 h 6038"/>
                            <a:gd name="T94" fmla="*/ 2147483646 w 4443"/>
                            <a:gd name="T95" fmla="*/ 2147483646 h 6038"/>
                            <a:gd name="T96" fmla="*/ 2147483646 w 4443"/>
                            <a:gd name="T97" fmla="*/ 2147483646 h 6038"/>
                            <a:gd name="T98" fmla="*/ 2147483646 w 4443"/>
                            <a:gd name="T99" fmla="*/ 2147483646 h 6038"/>
                            <a:gd name="T100" fmla="*/ 2147483646 w 4443"/>
                            <a:gd name="T101" fmla="*/ 2147483646 h 6038"/>
                            <a:gd name="T102" fmla="*/ 2147483646 w 4443"/>
                            <a:gd name="T103" fmla="*/ 2147483646 h 6038"/>
                            <a:gd name="T104" fmla="*/ 2147483646 w 4443"/>
                            <a:gd name="T105" fmla="*/ 2147483646 h 6038"/>
                            <a:gd name="T106" fmla="*/ 2147483646 w 4443"/>
                            <a:gd name="T107" fmla="*/ 2147483646 h 6038"/>
                            <a:gd name="T108" fmla="*/ 2147483646 w 4443"/>
                            <a:gd name="T109" fmla="*/ 2147483646 h 6038"/>
                            <a:gd name="T110" fmla="*/ 2147483646 w 4443"/>
                            <a:gd name="T111" fmla="*/ 2147483646 h 6038"/>
                            <a:gd name="T112" fmla="*/ 2147483646 w 4443"/>
                            <a:gd name="T113" fmla="*/ 2147483646 h 6038"/>
                            <a:gd name="T114" fmla="*/ 2147483646 w 4443"/>
                            <a:gd name="T115" fmla="*/ 2147483646 h 6038"/>
                            <a:gd name="T116" fmla="*/ 2147483646 w 4443"/>
                            <a:gd name="T117" fmla="*/ 2147483646 h 6038"/>
                            <a:gd name="T118" fmla="*/ 2147483646 w 4443"/>
                            <a:gd name="T119" fmla="*/ 2147483646 h 6038"/>
                            <a:gd name="T120" fmla="*/ 2147483646 w 4443"/>
                            <a:gd name="T121" fmla="*/ 2147483646 h 6038"/>
                            <a:gd name="T122" fmla="*/ 2147483646 w 4443"/>
                            <a:gd name="T123" fmla="*/ 2147483646 h 6038"/>
                            <a:gd name="T124" fmla="*/ 2147483646 w 4443"/>
                            <a:gd name="T125" fmla="*/ 2147483646 h 603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43" h="6038">
                              <a:moveTo>
                                <a:pt x="2882" y="646"/>
                              </a:moveTo>
                              <a:lnTo>
                                <a:pt x="2882" y="0"/>
                              </a:lnTo>
                              <a:lnTo>
                                <a:pt x="3365" y="0"/>
                              </a:lnTo>
                              <a:lnTo>
                                <a:pt x="3365" y="838"/>
                              </a:lnTo>
                              <a:lnTo>
                                <a:pt x="3294" y="802"/>
                              </a:lnTo>
                              <a:lnTo>
                                <a:pt x="3222" y="768"/>
                              </a:lnTo>
                              <a:lnTo>
                                <a:pt x="3148" y="736"/>
                              </a:lnTo>
                              <a:lnTo>
                                <a:pt x="3110" y="721"/>
                              </a:lnTo>
                              <a:lnTo>
                                <a:pt x="3072" y="707"/>
                              </a:lnTo>
                              <a:lnTo>
                                <a:pt x="3025" y="690"/>
                              </a:lnTo>
                              <a:lnTo>
                                <a:pt x="2978" y="675"/>
                              </a:lnTo>
                              <a:lnTo>
                                <a:pt x="2929" y="661"/>
                              </a:lnTo>
                              <a:lnTo>
                                <a:pt x="2882" y="646"/>
                              </a:lnTo>
                              <a:close/>
                              <a:moveTo>
                                <a:pt x="1563" y="648"/>
                              </a:moveTo>
                              <a:lnTo>
                                <a:pt x="1563" y="0"/>
                              </a:lnTo>
                              <a:lnTo>
                                <a:pt x="1080" y="0"/>
                              </a:lnTo>
                              <a:lnTo>
                                <a:pt x="1080" y="840"/>
                              </a:lnTo>
                              <a:lnTo>
                                <a:pt x="1138" y="810"/>
                              </a:lnTo>
                              <a:lnTo>
                                <a:pt x="1196" y="783"/>
                              </a:lnTo>
                              <a:lnTo>
                                <a:pt x="1255" y="756"/>
                              </a:lnTo>
                              <a:lnTo>
                                <a:pt x="1315" y="731"/>
                              </a:lnTo>
                              <a:lnTo>
                                <a:pt x="1376" y="708"/>
                              </a:lnTo>
                              <a:lnTo>
                                <a:pt x="1438" y="687"/>
                              </a:lnTo>
                              <a:lnTo>
                                <a:pt x="1500" y="666"/>
                              </a:lnTo>
                              <a:lnTo>
                                <a:pt x="1563" y="648"/>
                              </a:lnTo>
                              <a:close/>
                              <a:moveTo>
                                <a:pt x="2882" y="5389"/>
                              </a:moveTo>
                              <a:lnTo>
                                <a:pt x="2882" y="6038"/>
                              </a:lnTo>
                              <a:lnTo>
                                <a:pt x="3365" y="6038"/>
                              </a:lnTo>
                              <a:lnTo>
                                <a:pt x="3365" y="5198"/>
                              </a:lnTo>
                              <a:lnTo>
                                <a:pt x="3307" y="5227"/>
                              </a:lnTo>
                              <a:lnTo>
                                <a:pt x="3248" y="5254"/>
                              </a:lnTo>
                              <a:lnTo>
                                <a:pt x="3189" y="5281"/>
                              </a:lnTo>
                              <a:lnTo>
                                <a:pt x="3129" y="5306"/>
                              </a:lnTo>
                              <a:lnTo>
                                <a:pt x="3068" y="5329"/>
                              </a:lnTo>
                              <a:lnTo>
                                <a:pt x="3006" y="5351"/>
                              </a:lnTo>
                              <a:lnTo>
                                <a:pt x="2945" y="5371"/>
                              </a:lnTo>
                              <a:lnTo>
                                <a:pt x="2882" y="5389"/>
                              </a:lnTo>
                              <a:close/>
                              <a:moveTo>
                                <a:pt x="1373" y="5331"/>
                              </a:moveTo>
                              <a:lnTo>
                                <a:pt x="1373" y="5331"/>
                              </a:lnTo>
                              <a:lnTo>
                                <a:pt x="1297" y="5302"/>
                              </a:lnTo>
                              <a:lnTo>
                                <a:pt x="1223" y="5270"/>
                              </a:lnTo>
                              <a:lnTo>
                                <a:pt x="1151" y="5235"/>
                              </a:lnTo>
                              <a:lnTo>
                                <a:pt x="1080" y="5200"/>
                              </a:lnTo>
                              <a:lnTo>
                                <a:pt x="1080" y="6038"/>
                              </a:lnTo>
                              <a:lnTo>
                                <a:pt x="1563" y="6038"/>
                              </a:lnTo>
                              <a:lnTo>
                                <a:pt x="1563" y="5391"/>
                              </a:lnTo>
                              <a:lnTo>
                                <a:pt x="1514" y="5377"/>
                              </a:lnTo>
                              <a:lnTo>
                                <a:pt x="1467" y="5363"/>
                              </a:lnTo>
                              <a:lnTo>
                                <a:pt x="1420" y="5348"/>
                              </a:lnTo>
                              <a:lnTo>
                                <a:pt x="1373" y="5331"/>
                              </a:lnTo>
                              <a:close/>
                              <a:moveTo>
                                <a:pt x="3741" y="3576"/>
                              </a:moveTo>
                              <a:lnTo>
                                <a:pt x="3741" y="3576"/>
                              </a:lnTo>
                              <a:lnTo>
                                <a:pt x="3718" y="3635"/>
                              </a:lnTo>
                              <a:lnTo>
                                <a:pt x="3693" y="3693"/>
                              </a:lnTo>
                              <a:lnTo>
                                <a:pt x="3666" y="3749"/>
                              </a:lnTo>
                              <a:lnTo>
                                <a:pt x="3636" y="3804"/>
                              </a:lnTo>
                              <a:lnTo>
                                <a:pt x="3605" y="3857"/>
                              </a:lnTo>
                              <a:lnTo>
                                <a:pt x="3571" y="3910"/>
                              </a:lnTo>
                              <a:lnTo>
                                <a:pt x="3537" y="3961"/>
                              </a:lnTo>
                              <a:lnTo>
                                <a:pt x="3500" y="4009"/>
                              </a:lnTo>
                              <a:lnTo>
                                <a:pt x="3461" y="4058"/>
                              </a:lnTo>
                              <a:lnTo>
                                <a:pt x="3421" y="4104"/>
                              </a:lnTo>
                              <a:lnTo>
                                <a:pt x="3379" y="4148"/>
                              </a:lnTo>
                              <a:lnTo>
                                <a:pt x="3335" y="4191"/>
                              </a:lnTo>
                              <a:lnTo>
                                <a:pt x="3290" y="4231"/>
                              </a:lnTo>
                              <a:lnTo>
                                <a:pt x="3244" y="4271"/>
                              </a:lnTo>
                              <a:lnTo>
                                <a:pt x="3196" y="4309"/>
                              </a:lnTo>
                              <a:lnTo>
                                <a:pt x="3148" y="4345"/>
                              </a:lnTo>
                              <a:lnTo>
                                <a:pt x="3097" y="4379"/>
                              </a:lnTo>
                              <a:lnTo>
                                <a:pt x="3045" y="4411"/>
                              </a:lnTo>
                              <a:lnTo>
                                <a:pt x="2992" y="4440"/>
                              </a:lnTo>
                              <a:lnTo>
                                <a:pt x="2937" y="4468"/>
                              </a:lnTo>
                              <a:lnTo>
                                <a:pt x="2882" y="4494"/>
                              </a:lnTo>
                              <a:lnTo>
                                <a:pt x="2827" y="4518"/>
                              </a:lnTo>
                              <a:lnTo>
                                <a:pt x="2769" y="4540"/>
                              </a:lnTo>
                              <a:lnTo>
                                <a:pt x="2711" y="4561"/>
                              </a:lnTo>
                              <a:lnTo>
                                <a:pt x="2652" y="4578"/>
                              </a:lnTo>
                              <a:lnTo>
                                <a:pt x="2593" y="4594"/>
                              </a:lnTo>
                              <a:lnTo>
                                <a:pt x="2533" y="4607"/>
                              </a:lnTo>
                              <a:lnTo>
                                <a:pt x="2471" y="4617"/>
                              </a:lnTo>
                              <a:lnTo>
                                <a:pt x="2410" y="4625"/>
                              </a:lnTo>
                              <a:lnTo>
                                <a:pt x="2347" y="4631"/>
                              </a:lnTo>
                              <a:lnTo>
                                <a:pt x="2285" y="4636"/>
                              </a:lnTo>
                              <a:lnTo>
                                <a:pt x="2222" y="4637"/>
                              </a:lnTo>
                              <a:lnTo>
                                <a:pt x="2186" y="4636"/>
                              </a:lnTo>
                              <a:lnTo>
                                <a:pt x="2150" y="4635"/>
                              </a:lnTo>
                              <a:lnTo>
                                <a:pt x="2115" y="4634"/>
                              </a:lnTo>
                              <a:lnTo>
                                <a:pt x="2080" y="4630"/>
                              </a:lnTo>
                              <a:lnTo>
                                <a:pt x="2044" y="4627"/>
                              </a:lnTo>
                              <a:lnTo>
                                <a:pt x="2010" y="4623"/>
                              </a:lnTo>
                              <a:lnTo>
                                <a:pt x="1975" y="4617"/>
                              </a:lnTo>
                              <a:lnTo>
                                <a:pt x="1939" y="4611"/>
                              </a:lnTo>
                              <a:lnTo>
                                <a:pt x="1905" y="4605"/>
                              </a:lnTo>
                              <a:lnTo>
                                <a:pt x="1870" y="4598"/>
                              </a:lnTo>
                              <a:lnTo>
                                <a:pt x="1835" y="4590"/>
                              </a:lnTo>
                              <a:lnTo>
                                <a:pt x="1801" y="4581"/>
                              </a:lnTo>
                              <a:lnTo>
                                <a:pt x="1766" y="4571"/>
                              </a:lnTo>
                              <a:lnTo>
                                <a:pt x="1733" y="4561"/>
                              </a:lnTo>
                              <a:lnTo>
                                <a:pt x="1698" y="4549"/>
                              </a:lnTo>
                              <a:lnTo>
                                <a:pt x="1664" y="4537"/>
                              </a:lnTo>
                              <a:lnTo>
                                <a:pt x="1625" y="4523"/>
                              </a:lnTo>
                              <a:lnTo>
                                <a:pt x="1587" y="4506"/>
                              </a:lnTo>
                              <a:lnTo>
                                <a:pt x="1550" y="4490"/>
                              </a:lnTo>
                              <a:lnTo>
                                <a:pt x="1512" y="4472"/>
                              </a:lnTo>
                              <a:lnTo>
                                <a:pt x="1475" y="4454"/>
                              </a:lnTo>
                              <a:lnTo>
                                <a:pt x="1440" y="4434"/>
                              </a:lnTo>
                              <a:lnTo>
                                <a:pt x="1405" y="4415"/>
                              </a:lnTo>
                              <a:lnTo>
                                <a:pt x="1370" y="4394"/>
                              </a:lnTo>
                              <a:lnTo>
                                <a:pt x="1336" y="4373"/>
                              </a:lnTo>
                              <a:lnTo>
                                <a:pt x="1303" y="4350"/>
                              </a:lnTo>
                              <a:lnTo>
                                <a:pt x="1270" y="4327"/>
                              </a:lnTo>
                              <a:lnTo>
                                <a:pt x="1238" y="4303"/>
                              </a:lnTo>
                              <a:lnTo>
                                <a:pt x="1207" y="4278"/>
                              </a:lnTo>
                              <a:lnTo>
                                <a:pt x="1177" y="4254"/>
                              </a:lnTo>
                              <a:lnTo>
                                <a:pt x="1147" y="4228"/>
                              </a:lnTo>
                              <a:lnTo>
                                <a:pt x="1118" y="4201"/>
                              </a:lnTo>
                              <a:lnTo>
                                <a:pt x="1089" y="4173"/>
                              </a:lnTo>
                              <a:lnTo>
                                <a:pt x="1061" y="4145"/>
                              </a:lnTo>
                              <a:lnTo>
                                <a:pt x="1035" y="4117"/>
                              </a:lnTo>
                              <a:lnTo>
                                <a:pt x="1008" y="4087"/>
                              </a:lnTo>
                              <a:lnTo>
                                <a:pt x="983" y="4058"/>
                              </a:lnTo>
                              <a:lnTo>
                                <a:pt x="958" y="4028"/>
                              </a:lnTo>
                              <a:lnTo>
                                <a:pt x="935" y="3996"/>
                              </a:lnTo>
                              <a:lnTo>
                                <a:pt x="911" y="3966"/>
                              </a:lnTo>
                              <a:lnTo>
                                <a:pt x="889" y="3934"/>
                              </a:lnTo>
                              <a:lnTo>
                                <a:pt x="868" y="3901"/>
                              </a:lnTo>
                              <a:lnTo>
                                <a:pt x="846" y="3869"/>
                              </a:lnTo>
                              <a:lnTo>
                                <a:pt x="826" y="3835"/>
                              </a:lnTo>
                              <a:lnTo>
                                <a:pt x="807" y="3802"/>
                              </a:lnTo>
                              <a:lnTo>
                                <a:pt x="789" y="3768"/>
                              </a:lnTo>
                              <a:lnTo>
                                <a:pt x="771" y="3732"/>
                              </a:lnTo>
                              <a:lnTo>
                                <a:pt x="754" y="3698"/>
                              </a:lnTo>
                              <a:lnTo>
                                <a:pt x="739" y="3663"/>
                              </a:lnTo>
                              <a:lnTo>
                                <a:pt x="724" y="3626"/>
                              </a:lnTo>
                              <a:lnTo>
                                <a:pt x="710" y="3591"/>
                              </a:lnTo>
                              <a:lnTo>
                                <a:pt x="697" y="3554"/>
                              </a:lnTo>
                              <a:lnTo>
                                <a:pt x="684" y="3516"/>
                              </a:lnTo>
                              <a:lnTo>
                                <a:pt x="672" y="3480"/>
                              </a:lnTo>
                              <a:lnTo>
                                <a:pt x="661" y="3442"/>
                              </a:lnTo>
                              <a:lnTo>
                                <a:pt x="652" y="3404"/>
                              </a:lnTo>
                              <a:lnTo>
                                <a:pt x="642" y="3366"/>
                              </a:lnTo>
                              <a:lnTo>
                                <a:pt x="635" y="3329"/>
                              </a:lnTo>
                              <a:lnTo>
                                <a:pt x="628" y="3290"/>
                              </a:lnTo>
                              <a:lnTo>
                                <a:pt x="621" y="3252"/>
                              </a:lnTo>
                              <a:lnTo>
                                <a:pt x="616" y="3213"/>
                              </a:lnTo>
                              <a:lnTo>
                                <a:pt x="612" y="3174"/>
                              </a:lnTo>
                              <a:lnTo>
                                <a:pt x="609" y="3134"/>
                              </a:lnTo>
                              <a:lnTo>
                                <a:pt x="607" y="3095"/>
                              </a:lnTo>
                              <a:lnTo>
                                <a:pt x="604" y="3056"/>
                              </a:lnTo>
                              <a:lnTo>
                                <a:pt x="604" y="3016"/>
                              </a:lnTo>
                              <a:lnTo>
                                <a:pt x="604" y="2977"/>
                              </a:lnTo>
                              <a:lnTo>
                                <a:pt x="607" y="2937"/>
                              </a:lnTo>
                              <a:lnTo>
                                <a:pt x="609" y="2897"/>
                              </a:lnTo>
                              <a:lnTo>
                                <a:pt x="613" y="2858"/>
                              </a:lnTo>
                              <a:lnTo>
                                <a:pt x="616" y="2818"/>
                              </a:lnTo>
                              <a:lnTo>
                                <a:pt x="622" y="2778"/>
                              </a:lnTo>
                              <a:lnTo>
                                <a:pt x="629" y="2737"/>
                              </a:lnTo>
                              <a:lnTo>
                                <a:pt x="636" y="2698"/>
                              </a:lnTo>
                              <a:lnTo>
                                <a:pt x="645" y="2658"/>
                              </a:lnTo>
                              <a:lnTo>
                                <a:pt x="654" y="2618"/>
                              </a:lnTo>
                              <a:lnTo>
                                <a:pt x="665" y="2579"/>
                              </a:lnTo>
                              <a:lnTo>
                                <a:pt x="676" y="2539"/>
                              </a:lnTo>
                              <a:lnTo>
                                <a:pt x="689" y="2500"/>
                              </a:lnTo>
                              <a:lnTo>
                                <a:pt x="704" y="2461"/>
                              </a:lnTo>
                              <a:lnTo>
                                <a:pt x="726" y="2402"/>
                              </a:lnTo>
                              <a:lnTo>
                                <a:pt x="752" y="2344"/>
                              </a:lnTo>
                              <a:lnTo>
                                <a:pt x="779" y="2288"/>
                              </a:lnTo>
                              <a:lnTo>
                                <a:pt x="809" y="2234"/>
                              </a:lnTo>
                              <a:lnTo>
                                <a:pt x="839" y="2179"/>
                              </a:lnTo>
                              <a:lnTo>
                                <a:pt x="872" y="2127"/>
                              </a:lnTo>
                              <a:lnTo>
                                <a:pt x="908" y="2077"/>
                              </a:lnTo>
                              <a:lnTo>
                                <a:pt x="944" y="2027"/>
                              </a:lnTo>
                              <a:lnTo>
                                <a:pt x="983" y="1980"/>
                              </a:lnTo>
                              <a:lnTo>
                                <a:pt x="1023" y="1934"/>
                              </a:lnTo>
                              <a:lnTo>
                                <a:pt x="1065" y="1889"/>
                              </a:lnTo>
                              <a:lnTo>
                                <a:pt x="1108" y="1846"/>
                              </a:lnTo>
                              <a:lnTo>
                                <a:pt x="1153" y="1805"/>
                              </a:lnTo>
                              <a:lnTo>
                                <a:pt x="1200" y="1766"/>
                              </a:lnTo>
                              <a:lnTo>
                                <a:pt x="1248" y="1728"/>
                              </a:lnTo>
                              <a:lnTo>
                                <a:pt x="1297" y="1693"/>
                              </a:lnTo>
                              <a:lnTo>
                                <a:pt x="1348" y="1659"/>
                              </a:lnTo>
                              <a:lnTo>
                                <a:pt x="1400" y="1627"/>
                              </a:lnTo>
                              <a:lnTo>
                                <a:pt x="1453" y="1596"/>
                              </a:lnTo>
                              <a:lnTo>
                                <a:pt x="1506" y="1569"/>
                              </a:lnTo>
                              <a:lnTo>
                                <a:pt x="1562" y="1543"/>
                              </a:lnTo>
                              <a:lnTo>
                                <a:pt x="1618" y="1518"/>
                              </a:lnTo>
                              <a:lnTo>
                                <a:pt x="1675" y="1497"/>
                              </a:lnTo>
                              <a:lnTo>
                                <a:pt x="1733" y="1477"/>
                              </a:lnTo>
                              <a:lnTo>
                                <a:pt x="1792" y="1459"/>
                              </a:lnTo>
                              <a:lnTo>
                                <a:pt x="1852" y="1444"/>
                              </a:lnTo>
                              <a:lnTo>
                                <a:pt x="1912" y="1431"/>
                              </a:lnTo>
                              <a:lnTo>
                                <a:pt x="1972" y="1421"/>
                              </a:lnTo>
                              <a:lnTo>
                                <a:pt x="2035" y="1411"/>
                              </a:lnTo>
                              <a:lnTo>
                                <a:pt x="2096" y="1405"/>
                              </a:lnTo>
                              <a:lnTo>
                                <a:pt x="2159" y="1402"/>
                              </a:lnTo>
                              <a:lnTo>
                                <a:pt x="2222" y="1400"/>
                              </a:lnTo>
                              <a:lnTo>
                                <a:pt x="2258" y="1400"/>
                              </a:lnTo>
                              <a:lnTo>
                                <a:pt x="2293" y="1402"/>
                              </a:lnTo>
                              <a:lnTo>
                                <a:pt x="2329" y="1404"/>
                              </a:lnTo>
                              <a:lnTo>
                                <a:pt x="2364" y="1406"/>
                              </a:lnTo>
                              <a:lnTo>
                                <a:pt x="2399" y="1410"/>
                              </a:lnTo>
                              <a:lnTo>
                                <a:pt x="2435" y="1415"/>
                              </a:lnTo>
                              <a:lnTo>
                                <a:pt x="2470" y="1419"/>
                              </a:lnTo>
                              <a:lnTo>
                                <a:pt x="2504" y="1425"/>
                              </a:lnTo>
                              <a:lnTo>
                                <a:pt x="2540" y="1432"/>
                              </a:lnTo>
                              <a:lnTo>
                                <a:pt x="2574" y="1439"/>
                              </a:lnTo>
                              <a:lnTo>
                                <a:pt x="2609" y="1448"/>
                              </a:lnTo>
                              <a:lnTo>
                                <a:pt x="2644" y="1457"/>
                              </a:lnTo>
                              <a:lnTo>
                                <a:pt x="2678" y="1467"/>
                              </a:lnTo>
                              <a:lnTo>
                                <a:pt x="2712" y="1477"/>
                              </a:lnTo>
                              <a:lnTo>
                                <a:pt x="2746" y="1489"/>
                              </a:lnTo>
                              <a:lnTo>
                                <a:pt x="2781" y="1501"/>
                              </a:lnTo>
                              <a:lnTo>
                                <a:pt x="2819" y="1515"/>
                              </a:lnTo>
                              <a:lnTo>
                                <a:pt x="2857" y="1531"/>
                              </a:lnTo>
                              <a:lnTo>
                                <a:pt x="2895" y="1548"/>
                              </a:lnTo>
                              <a:lnTo>
                                <a:pt x="2933" y="1566"/>
                              </a:lnTo>
                              <a:lnTo>
                                <a:pt x="2968" y="1583"/>
                              </a:lnTo>
                              <a:lnTo>
                                <a:pt x="3005" y="1602"/>
                              </a:lnTo>
                              <a:lnTo>
                                <a:pt x="3040" y="1622"/>
                              </a:lnTo>
                              <a:lnTo>
                                <a:pt x="3074" y="1644"/>
                              </a:lnTo>
                              <a:lnTo>
                                <a:pt x="3109" y="1665"/>
                              </a:lnTo>
                              <a:lnTo>
                                <a:pt x="3142" y="1687"/>
                              </a:lnTo>
                              <a:lnTo>
                                <a:pt x="3175" y="1711"/>
                              </a:lnTo>
                              <a:lnTo>
                                <a:pt x="3207" y="1734"/>
                              </a:lnTo>
                              <a:lnTo>
                                <a:pt x="3237" y="1759"/>
                              </a:lnTo>
                              <a:lnTo>
                                <a:pt x="3268" y="1784"/>
                              </a:lnTo>
                              <a:lnTo>
                                <a:pt x="3297" y="1810"/>
                              </a:lnTo>
                              <a:lnTo>
                                <a:pt x="3327" y="1837"/>
                              </a:lnTo>
                              <a:lnTo>
                                <a:pt x="3355" y="1864"/>
                              </a:lnTo>
                              <a:lnTo>
                                <a:pt x="3382" y="1893"/>
                              </a:lnTo>
                              <a:lnTo>
                                <a:pt x="3410" y="1921"/>
                              </a:lnTo>
                              <a:lnTo>
                                <a:pt x="3435" y="1949"/>
                              </a:lnTo>
                              <a:lnTo>
                                <a:pt x="3461" y="1980"/>
                              </a:lnTo>
                              <a:lnTo>
                                <a:pt x="3486" y="2009"/>
                              </a:lnTo>
                              <a:lnTo>
                                <a:pt x="3510" y="2040"/>
                              </a:lnTo>
                              <a:lnTo>
                                <a:pt x="3533" y="2072"/>
                              </a:lnTo>
                              <a:lnTo>
                                <a:pt x="3556" y="2104"/>
                              </a:lnTo>
                              <a:lnTo>
                                <a:pt x="3577" y="2136"/>
                              </a:lnTo>
                              <a:lnTo>
                                <a:pt x="3598" y="2169"/>
                              </a:lnTo>
                              <a:lnTo>
                                <a:pt x="3618" y="2202"/>
                              </a:lnTo>
                              <a:lnTo>
                                <a:pt x="3637" y="2236"/>
                              </a:lnTo>
                              <a:lnTo>
                                <a:pt x="3655" y="2270"/>
                              </a:lnTo>
                              <a:lnTo>
                                <a:pt x="3673" y="2304"/>
                              </a:lnTo>
                              <a:lnTo>
                                <a:pt x="3689" y="2340"/>
                              </a:lnTo>
                              <a:lnTo>
                                <a:pt x="3706" y="2375"/>
                              </a:lnTo>
                              <a:lnTo>
                                <a:pt x="3721" y="2411"/>
                              </a:lnTo>
                              <a:lnTo>
                                <a:pt x="3735" y="2447"/>
                              </a:lnTo>
                              <a:lnTo>
                                <a:pt x="3748" y="2484"/>
                              </a:lnTo>
                              <a:lnTo>
                                <a:pt x="3760" y="2520"/>
                              </a:lnTo>
                              <a:lnTo>
                                <a:pt x="3772" y="2558"/>
                              </a:lnTo>
                              <a:lnTo>
                                <a:pt x="3782" y="2595"/>
                              </a:lnTo>
                              <a:lnTo>
                                <a:pt x="3793" y="2632"/>
                              </a:lnTo>
                              <a:lnTo>
                                <a:pt x="3801" y="2670"/>
                              </a:lnTo>
                              <a:lnTo>
                                <a:pt x="3810" y="2709"/>
                              </a:lnTo>
                              <a:lnTo>
                                <a:pt x="3817" y="2747"/>
                              </a:lnTo>
                              <a:lnTo>
                                <a:pt x="3823" y="2786"/>
                              </a:lnTo>
                              <a:lnTo>
                                <a:pt x="3828" y="2825"/>
                              </a:lnTo>
                              <a:lnTo>
                                <a:pt x="3832" y="2864"/>
                              </a:lnTo>
                              <a:lnTo>
                                <a:pt x="3836" y="2903"/>
                              </a:lnTo>
                              <a:lnTo>
                                <a:pt x="3838" y="2943"/>
                              </a:lnTo>
                              <a:lnTo>
                                <a:pt x="3839" y="2982"/>
                              </a:lnTo>
                              <a:lnTo>
                                <a:pt x="3840" y="3021"/>
                              </a:lnTo>
                              <a:lnTo>
                                <a:pt x="3839" y="3061"/>
                              </a:lnTo>
                              <a:lnTo>
                                <a:pt x="3838" y="3101"/>
                              </a:lnTo>
                              <a:lnTo>
                                <a:pt x="3836" y="3140"/>
                              </a:lnTo>
                              <a:lnTo>
                                <a:pt x="3832" y="3180"/>
                              </a:lnTo>
                              <a:lnTo>
                                <a:pt x="3827" y="3220"/>
                              </a:lnTo>
                              <a:lnTo>
                                <a:pt x="3823" y="3259"/>
                              </a:lnTo>
                              <a:lnTo>
                                <a:pt x="3815" y="3299"/>
                              </a:lnTo>
                              <a:lnTo>
                                <a:pt x="3808" y="3339"/>
                              </a:lnTo>
                              <a:lnTo>
                                <a:pt x="3799" y="3379"/>
                              </a:lnTo>
                              <a:lnTo>
                                <a:pt x="3790" y="3418"/>
                              </a:lnTo>
                              <a:lnTo>
                                <a:pt x="3779" y="3458"/>
                              </a:lnTo>
                              <a:lnTo>
                                <a:pt x="3767" y="3497"/>
                              </a:lnTo>
                              <a:lnTo>
                                <a:pt x="3754" y="3537"/>
                              </a:lnTo>
                              <a:lnTo>
                                <a:pt x="3741" y="3576"/>
                              </a:lnTo>
                              <a:close/>
                              <a:moveTo>
                                <a:pt x="3266" y="2495"/>
                              </a:moveTo>
                              <a:lnTo>
                                <a:pt x="3266" y="2495"/>
                              </a:lnTo>
                              <a:lnTo>
                                <a:pt x="3283" y="2533"/>
                              </a:lnTo>
                              <a:lnTo>
                                <a:pt x="3301" y="2572"/>
                              </a:lnTo>
                              <a:lnTo>
                                <a:pt x="3316" y="2611"/>
                              </a:lnTo>
                              <a:lnTo>
                                <a:pt x="3330" y="2651"/>
                              </a:lnTo>
                              <a:lnTo>
                                <a:pt x="3566" y="2553"/>
                              </a:lnTo>
                              <a:lnTo>
                                <a:pt x="3574" y="2550"/>
                              </a:lnTo>
                              <a:lnTo>
                                <a:pt x="3582" y="2545"/>
                              </a:lnTo>
                              <a:lnTo>
                                <a:pt x="3588" y="2540"/>
                              </a:lnTo>
                              <a:lnTo>
                                <a:pt x="3594" y="2534"/>
                              </a:lnTo>
                              <a:lnTo>
                                <a:pt x="3600" y="2529"/>
                              </a:lnTo>
                              <a:lnTo>
                                <a:pt x="3604" y="2521"/>
                              </a:lnTo>
                              <a:lnTo>
                                <a:pt x="3609" y="2516"/>
                              </a:lnTo>
                              <a:lnTo>
                                <a:pt x="3613" y="2507"/>
                              </a:lnTo>
                              <a:lnTo>
                                <a:pt x="3615" y="2500"/>
                              </a:lnTo>
                              <a:lnTo>
                                <a:pt x="3617" y="2492"/>
                              </a:lnTo>
                              <a:lnTo>
                                <a:pt x="3618" y="2484"/>
                              </a:lnTo>
                              <a:lnTo>
                                <a:pt x="3618" y="2475"/>
                              </a:lnTo>
                              <a:lnTo>
                                <a:pt x="3618" y="2467"/>
                              </a:lnTo>
                              <a:lnTo>
                                <a:pt x="3617" y="2459"/>
                              </a:lnTo>
                              <a:lnTo>
                                <a:pt x="3615" y="2451"/>
                              </a:lnTo>
                              <a:lnTo>
                                <a:pt x="3613" y="2442"/>
                              </a:lnTo>
                              <a:lnTo>
                                <a:pt x="3608" y="2435"/>
                              </a:lnTo>
                              <a:lnTo>
                                <a:pt x="3604" y="2428"/>
                              </a:lnTo>
                              <a:lnTo>
                                <a:pt x="3598" y="2421"/>
                              </a:lnTo>
                              <a:lnTo>
                                <a:pt x="3594" y="2415"/>
                              </a:lnTo>
                              <a:lnTo>
                                <a:pt x="3587" y="2409"/>
                              </a:lnTo>
                              <a:lnTo>
                                <a:pt x="3581" y="2405"/>
                              </a:lnTo>
                              <a:lnTo>
                                <a:pt x="3574" y="2401"/>
                              </a:lnTo>
                              <a:lnTo>
                                <a:pt x="3566" y="2398"/>
                              </a:lnTo>
                              <a:lnTo>
                                <a:pt x="3558" y="2394"/>
                              </a:lnTo>
                              <a:lnTo>
                                <a:pt x="3551" y="2393"/>
                              </a:lnTo>
                              <a:lnTo>
                                <a:pt x="3543" y="2392"/>
                              </a:lnTo>
                              <a:lnTo>
                                <a:pt x="3535" y="2390"/>
                              </a:lnTo>
                              <a:lnTo>
                                <a:pt x="3526" y="2392"/>
                              </a:lnTo>
                              <a:lnTo>
                                <a:pt x="3518" y="2393"/>
                              </a:lnTo>
                              <a:lnTo>
                                <a:pt x="3510" y="2394"/>
                              </a:lnTo>
                              <a:lnTo>
                                <a:pt x="3502" y="2398"/>
                              </a:lnTo>
                              <a:lnTo>
                                <a:pt x="3266" y="2495"/>
                              </a:lnTo>
                              <a:close/>
                              <a:moveTo>
                                <a:pt x="2986" y="2136"/>
                              </a:moveTo>
                              <a:lnTo>
                                <a:pt x="2986" y="2136"/>
                              </a:lnTo>
                              <a:lnTo>
                                <a:pt x="3018" y="2164"/>
                              </a:lnTo>
                              <a:lnTo>
                                <a:pt x="3048" y="2193"/>
                              </a:lnTo>
                              <a:lnTo>
                                <a:pt x="3078" y="2223"/>
                              </a:lnTo>
                              <a:lnTo>
                                <a:pt x="3106" y="2255"/>
                              </a:lnTo>
                              <a:lnTo>
                                <a:pt x="3286" y="2074"/>
                              </a:lnTo>
                              <a:lnTo>
                                <a:pt x="3292" y="2068"/>
                              </a:lnTo>
                              <a:lnTo>
                                <a:pt x="3296" y="2061"/>
                              </a:lnTo>
                              <a:lnTo>
                                <a:pt x="3301" y="2054"/>
                              </a:lnTo>
                              <a:lnTo>
                                <a:pt x="3305" y="2047"/>
                              </a:lnTo>
                              <a:lnTo>
                                <a:pt x="3307" y="2039"/>
                              </a:lnTo>
                              <a:lnTo>
                                <a:pt x="3309" y="2031"/>
                              </a:lnTo>
                              <a:lnTo>
                                <a:pt x="3310" y="2022"/>
                              </a:lnTo>
                              <a:lnTo>
                                <a:pt x="3310" y="2015"/>
                              </a:lnTo>
                              <a:lnTo>
                                <a:pt x="3310" y="2007"/>
                              </a:lnTo>
                              <a:lnTo>
                                <a:pt x="3309" y="1999"/>
                              </a:lnTo>
                              <a:lnTo>
                                <a:pt x="3307" y="1990"/>
                              </a:lnTo>
                              <a:lnTo>
                                <a:pt x="3305" y="1983"/>
                              </a:lnTo>
                              <a:lnTo>
                                <a:pt x="3301" y="1975"/>
                              </a:lnTo>
                              <a:lnTo>
                                <a:pt x="3296" y="1968"/>
                              </a:lnTo>
                              <a:lnTo>
                                <a:pt x="3292" y="1961"/>
                              </a:lnTo>
                              <a:lnTo>
                                <a:pt x="3286" y="1955"/>
                              </a:lnTo>
                              <a:lnTo>
                                <a:pt x="3280" y="1949"/>
                              </a:lnTo>
                              <a:lnTo>
                                <a:pt x="3273" y="1944"/>
                              </a:lnTo>
                              <a:lnTo>
                                <a:pt x="3266" y="1940"/>
                              </a:lnTo>
                              <a:lnTo>
                                <a:pt x="3258" y="1936"/>
                              </a:lnTo>
                              <a:lnTo>
                                <a:pt x="3250" y="1934"/>
                              </a:lnTo>
                              <a:lnTo>
                                <a:pt x="3242" y="1931"/>
                              </a:lnTo>
                              <a:lnTo>
                                <a:pt x="3234" y="1930"/>
                              </a:lnTo>
                              <a:lnTo>
                                <a:pt x="3227" y="1930"/>
                              </a:lnTo>
                              <a:lnTo>
                                <a:pt x="3218" y="1930"/>
                              </a:lnTo>
                              <a:lnTo>
                                <a:pt x="3210" y="1931"/>
                              </a:lnTo>
                              <a:lnTo>
                                <a:pt x="3202" y="1934"/>
                              </a:lnTo>
                              <a:lnTo>
                                <a:pt x="3195" y="1936"/>
                              </a:lnTo>
                              <a:lnTo>
                                <a:pt x="3186" y="1940"/>
                              </a:lnTo>
                              <a:lnTo>
                                <a:pt x="3179" y="1944"/>
                              </a:lnTo>
                              <a:lnTo>
                                <a:pt x="3172" y="1949"/>
                              </a:lnTo>
                              <a:lnTo>
                                <a:pt x="3166" y="1955"/>
                              </a:lnTo>
                              <a:lnTo>
                                <a:pt x="2986" y="2136"/>
                              </a:lnTo>
                              <a:close/>
                              <a:moveTo>
                                <a:pt x="2589" y="1910"/>
                              </a:moveTo>
                              <a:lnTo>
                                <a:pt x="2589" y="1910"/>
                              </a:lnTo>
                              <a:lnTo>
                                <a:pt x="2607" y="1916"/>
                              </a:lnTo>
                              <a:lnTo>
                                <a:pt x="2625" y="1922"/>
                              </a:lnTo>
                              <a:lnTo>
                                <a:pt x="2657" y="1934"/>
                              </a:lnTo>
                              <a:lnTo>
                                <a:pt x="2686" y="1947"/>
                              </a:lnTo>
                              <a:lnTo>
                                <a:pt x="2717" y="1961"/>
                              </a:lnTo>
                              <a:lnTo>
                                <a:pt x="2746" y="1975"/>
                              </a:lnTo>
                              <a:lnTo>
                                <a:pt x="2843" y="1739"/>
                              </a:lnTo>
                              <a:lnTo>
                                <a:pt x="2847" y="1731"/>
                              </a:lnTo>
                              <a:lnTo>
                                <a:pt x="2849" y="1723"/>
                              </a:lnTo>
                              <a:lnTo>
                                <a:pt x="2850" y="1714"/>
                              </a:lnTo>
                              <a:lnTo>
                                <a:pt x="2850" y="1706"/>
                              </a:lnTo>
                              <a:lnTo>
                                <a:pt x="2849" y="1698"/>
                              </a:lnTo>
                              <a:lnTo>
                                <a:pt x="2848" y="1691"/>
                              </a:lnTo>
                              <a:lnTo>
                                <a:pt x="2847" y="1682"/>
                              </a:lnTo>
                              <a:lnTo>
                                <a:pt x="2843" y="1674"/>
                              </a:lnTo>
                              <a:lnTo>
                                <a:pt x="2840" y="1667"/>
                              </a:lnTo>
                              <a:lnTo>
                                <a:pt x="2836" y="1660"/>
                              </a:lnTo>
                              <a:lnTo>
                                <a:pt x="2831" y="1654"/>
                              </a:lnTo>
                              <a:lnTo>
                                <a:pt x="2825" y="1647"/>
                              </a:lnTo>
                              <a:lnTo>
                                <a:pt x="2819" y="1642"/>
                              </a:lnTo>
                              <a:lnTo>
                                <a:pt x="2812" y="1636"/>
                              </a:lnTo>
                              <a:lnTo>
                                <a:pt x="2805" y="1633"/>
                              </a:lnTo>
                              <a:lnTo>
                                <a:pt x="2798" y="1629"/>
                              </a:lnTo>
                              <a:lnTo>
                                <a:pt x="2790" y="1626"/>
                              </a:lnTo>
                              <a:lnTo>
                                <a:pt x="2782" y="1623"/>
                              </a:lnTo>
                              <a:lnTo>
                                <a:pt x="2773" y="1622"/>
                              </a:lnTo>
                              <a:lnTo>
                                <a:pt x="2765" y="1622"/>
                              </a:lnTo>
                              <a:lnTo>
                                <a:pt x="2757" y="1622"/>
                              </a:lnTo>
                              <a:lnTo>
                                <a:pt x="2749" y="1623"/>
                              </a:lnTo>
                              <a:lnTo>
                                <a:pt x="2740" y="1626"/>
                              </a:lnTo>
                              <a:lnTo>
                                <a:pt x="2733" y="1629"/>
                              </a:lnTo>
                              <a:lnTo>
                                <a:pt x="2726" y="1632"/>
                              </a:lnTo>
                              <a:lnTo>
                                <a:pt x="2719" y="1636"/>
                              </a:lnTo>
                              <a:lnTo>
                                <a:pt x="2712" y="1641"/>
                              </a:lnTo>
                              <a:lnTo>
                                <a:pt x="2706" y="1647"/>
                              </a:lnTo>
                              <a:lnTo>
                                <a:pt x="2700" y="1653"/>
                              </a:lnTo>
                              <a:lnTo>
                                <a:pt x="2696" y="1660"/>
                              </a:lnTo>
                              <a:lnTo>
                                <a:pt x="2691" y="1667"/>
                              </a:lnTo>
                              <a:lnTo>
                                <a:pt x="2687" y="1674"/>
                              </a:lnTo>
                              <a:lnTo>
                                <a:pt x="2589" y="1910"/>
                              </a:lnTo>
                              <a:close/>
                              <a:moveTo>
                                <a:pt x="2063" y="1902"/>
                              </a:moveTo>
                              <a:lnTo>
                                <a:pt x="2157" y="1902"/>
                              </a:lnTo>
                              <a:lnTo>
                                <a:pt x="2157" y="1784"/>
                              </a:lnTo>
                              <a:lnTo>
                                <a:pt x="2156" y="1725"/>
                              </a:lnTo>
                              <a:lnTo>
                                <a:pt x="2155" y="1671"/>
                              </a:lnTo>
                              <a:lnTo>
                                <a:pt x="2179" y="1718"/>
                              </a:lnTo>
                              <a:lnTo>
                                <a:pt x="2200" y="1758"/>
                              </a:lnTo>
                              <a:lnTo>
                                <a:pt x="2280" y="1902"/>
                              </a:lnTo>
                              <a:lnTo>
                                <a:pt x="2382" y="1902"/>
                              </a:lnTo>
                              <a:lnTo>
                                <a:pt x="2382" y="1521"/>
                              </a:lnTo>
                              <a:lnTo>
                                <a:pt x="2287" y="1521"/>
                              </a:lnTo>
                              <a:lnTo>
                                <a:pt x="2287" y="1635"/>
                              </a:lnTo>
                              <a:lnTo>
                                <a:pt x="2287" y="1687"/>
                              </a:lnTo>
                              <a:lnTo>
                                <a:pt x="2290" y="1733"/>
                              </a:lnTo>
                              <a:lnTo>
                                <a:pt x="2271" y="1694"/>
                              </a:lnTo>
                              <a:lnTo>
                                <a:pt x="2252" y="1659"/>
                              </a:lnTo>
                              <a:lnTo>
                                <a:pt x="2174" y="1521"/>
                              </a:lnTo>
                              <a:lnTo>
                                <a:pt x="2063" y="1521"/>
                              </a:lnTo>
                              <a:lnTo>
                                <a:pt x="2063" y="1902"/>
                              </a:lnTo>
                              <a:close/>
                              <a:moveTo>
                                <a:pt x="1953" y="2880"/>
                              </a:moveTo>
                              <a:lnTo>
                                <a:pt x="1953" y="2880"/>
                              </a:lnTo>
                              <a:lnTo>
                                <a:pt x="1213" y="3611"/>
                              </a:lnTo>
                              <a:lnTo>
                                <a:pt x="1205" y="3620"/>
                              </a:lnTo>
                              <a:lnTo>
                                <a:pt x="1199" y="3629"/>
                              </a:lnTo>
                              <a:lnTo>
                                <a:pt x="1195" y="3639"/>
                              </a:lnTo>
                              <a:lnTo>
                                <a:pt x="1191" y="3648"/>
                              </a:lnTo>
                              <a:lnTo>
                                <a:pt x="1190" y="3658"/>
                              </a:lnTo>
                              <a:lnTo>
                                <a:pt x="1190" y="3666"/>
                              </a:lnTo>
                              <a:lnTo>
                                <a:pt x="1192" y="3673"/>
                              </a:lnTo>
                              <a:lnTo>
                                <a:pt x="1196" y="3680"/>
                              </a:lnTo>
                              <a:lnTo>
                                <a:pt x="1200" y="3686"/>
                              </a:lnTo>
                              <a:lnTo>
                                <a:pt x="1206" y="3692"/>
                              </a:lnTo>
                              <a:lnTo>
                                <a:pt x="1215" y="3696"/>
                              </a:lnTo>
                              <a:lnTo>
                                <a:pt x="1223" y="3698"/>
                              </a:lnTo>
                              <a:lnTo>
                                <a:pt x="1232" y="3699"/>
                              </a:lnTo>
                              <a:lnTo>
                                <a:pt x="1243" y="3699"/>
                              </a:lnTo>
                              <a:lnTo>
                                <a:pt x="1254" y="3697"/>
                              </a:lnTo>
                              <a:lnTo>
                                <a:pt x="1266" y="3692"/>
                              </a:lnTo>
                              <a:lnTo>
                                <a:pt x="1662" y="3540"/>
                              </a:lnTo>
                              <a:lnTo>
                                <a:pt x="2237" y="3320"/>
                              </a:lnTo>
                              <a:lnTo>
                                <a:pt x="2216" y="3322"/>
                              </a:lnTo>
                              <a:lnTo>
                                <a:pt x="2198" y="3320"/>
                              </a:lnTo>
                              <a:lnTo>
                                <a:pt x="2178" y="3318"/>
                              </a:lnTo>
                              <a:lnTo>
                                <a:pt x="2159" y="3314"/>
                              </a:lnTo>
                              <a:lnTo>
                                <a:pt x="2140" y="3310"/>
                              </a:lnTo>
                              <a:lnTo>
                                <a:pt x="2121" y="3304"/>
                              </a:lnTo>
                              <a:lnTo>
                                <a:pt x="2103" y="3297"/>
                              </a:lnTo>
                              <a:lnTo>
                                <a:pt x="2085" y="3290"/>
                              </a:lnTo>
                              <a:lnTo>
                                <a:pt x="2068" y="3280"/>
                              </a:lnTo>
                              <a:lnTo>
                                <a:pt x="2051" y="3270"/>
                              </a:lnTo>
                              <a:lnTo>
                                <a:pt x="2035" y="3258"/>
                              </a:lnTo>
                              <a:lnTo>
                                <a:pt x="2019" y="3245"/>
                              </a:lnTo>
                              <a:lnTo>
                                <a:pt x="2005" y="3231"/>
                              </a:lnTo>
                              <a:lnTo>
                                <a:pt x="1991" y="3216"/>
                              </a:lnTo>
                              <a:lnTo>
                                <a:pt x="1978" y="3200"/>
                              </a:lnTo>
                              <a:lnTo>
                                <a:pt x="1966" y="3183"/>
                              </a:lnTo>
                              <a:lnTo>
                                <a:pt x="1956" y="3166"/>
                              </a:lnTo>
                              <a:lnTo>
                                <a:pt x="1946" y="3147"/>
                              </a:lnTo>
                              <a:lnTo>
                                <a:pt x="1939" y="3128"/>
                              </a:lnTo>
                              <a:lnTo>
                                <a:pt x="1932" y="3109"/>
                              </a:lnTo>
                              <a:lnTo>
                                <a:pt x="1927" y="3090"/>
                              </a:lnTo>
                              <a:lnTo>
                                <a:pt x="1923" y="3070"/>
                              </a:lnTo>
                              <a:lnTo>
                                <a:pt x="1920" y="3051"/>
                              </a:lnTo>
                              <a:lnTo>
                                <a:pt x="1919" y="3031"/>
                              </a:lnTo>
                              <a:lnTo>
                                <a:pt x="1919" y="3012"/>
                              </a:lnTo>
                              <a:lnTo>
                                <a:pt x="1920" y="2992"/>
                              </a:lnTo>
                              <a:lnTo>
                                <a:pt x="1923" y="2973"/>
                              </a:lnTo>
                              <a:lnTo>
                                <a:pt x="1926" y="2955"/>
                              </a:lnTo>
                              <a:lnTo>
                                <a:pt x="1931" y="2936"/>
                              </a:lnTo>
                              <a:lnTo>
                                <a:pt x="1938" y="2917"/>
                              </a:lnTo>
                              <a:lnTo>
                                <a:pt x="1945" y="2899"/>
                              </a:lnTo>
                              <a:lnTo>
                                <a:pt x="1953" y="2880"/>
                              </a:lnTo>
                              <a:close/>
                              <a:moveTo>
                                <a:pt x="1600" y="1739"/>
                              </a:moveTo>
                              <a:lnTo>
                                <a:pt x="1698" y="1975"/>
                              </a:lnTo>
                              <a:lnTo>
                                <a:pt x="1736" y="1957"/>
                              </a:lnTo>
                              <a:lnTo>
                                <a:pt x="1775" y="1940"/>
                              </a:lnTo>
                              <a:lnTo>
                                <a:pt x="1814" y="1924"/>
                              </a:lnTo>
                              <a:lnTo>
                                <a:pt x="1854" y="1910"/>
                              </a:lnTo>
                              <a:lnTo>
                                <a:pt x="1757" y="1674"/>
                              </a:lnTo>
                              <a:lnTo>
                                <a:pt x="1753" y="1667"/>
                              </a:lnTo>
                              <a:lnTo>
                                <a:pt x="1749" y="1660"/>
                              </a:lnTo>
                              <a:lnTo>
                                <a:pt x="1743" y="1653"/>
                              </a:lnTo>
                              <a:lnTo>
                                <a:pt x="1739" y="1647"/>
                              </a:lnTo>
                              <a:lnTo>
                                <a:pt x="1731" y="1641"/>
                              </a:lnTo>
                              <a:lnTo>
                                <a:pt x="1726" y="1636"/>
                              </a:lnTo>
                              <a:lnTo>
                                <a:pt x="1718" y="1633"/>
                              </a:lnTo>
                              <a:lnTo>
                                <a:pt x="1711" y="1629"/>
                              </a:lnTo>
                              <a:lnTo>
                                <a:pt x="1703" y="1626"/>
                              </a:lnTo>
                              <a:lnTo>
                                <a:pt x="1695" y="1625"/>
                              </a:lnTo>
                              <a:lnTo>
                                <a:pt x="1688" y="1623"/>
                              </a:lnTo>
                              <a:lnTo>
                                <a:pt x="1680" y="1622"/>
                              </a:lnTo>
                              <a:lnTo>
                                <a:pt x="1671" y="1622"/>
                              </a:lnTo>
                              <a:lnTo>
                                <a:pt x="1663" y="1623"/>
                              </a:lnTo>
                              <a:lnTo>
                                <a:pt x="1655" y="1626"/>
                              </a:lnTo>
                              <a:lnTo>
                                <a:pt x="1646" y="1629"/>
                              </a:lnTo>
                              <a:lnTo>
                                <a:pt x="1638" y="1633"/>
                              </a:lnTo>
                              <a:lnTo>
                                <a:pt x="1631" y="1636"/>
                              </a:lnTo>
                              <a:lnTo>
                                <a:pt x="1624" y="1642"/>
                              </a:lnTo>
                              <a:lnTo>
                                <a:pt x="1618" y="1647"/>
                              </a:lnTo>
                              <a:lnTo>
                                <a:pt x="1613" y="1654"/>
                              </a:lnTo>
                              <a:lnTo>
                                <a:pt x="1609" y="1660"/>
                              </a:lnTo>
                              <a:lnTo>
                                <a:pt x="1604" y="1667"/>
                              </a:lnTo>
                              <a:lnTo>
                                <a:pt x="1600" y="1674"/>
                              </a:lnTo>
                              <a:lnTo>
                                <a:pt x="1598" y="1682"/>
                              </a:lnTo>
                              <a:lnTo>
                                <a:pt x="1596" y="1691"/>
                              </a:lnTo>
                              <a:lnTo>
                                <a:pt x="1595" y="1698"/>
                              </a:lnTo>
                              <a:lnTo>
                                <a:pt x="1595" y="1706"/>
                              </a:lnTo>
                              <a:lnTo>
                                <a:pt x="1595" y="1714"/>
                              </a:lnTo>
                              <a:lnTo>
                                <a:pt x="1596" y="1723"/>
                              </a:lnTo>
                              <a:lnTo>
                                <a:pt x="1598" y="1731"/>
                              </a:lnTo>
                              <a:lnTo>
                                <a:pt x="1600" y="1739"/>
                              </a:lnTo>
                              <a:close/>
                              <a:moveTo>
                                <a:pt x="1158" y="2074"/>
                              </a:moveTo>
                              <a:lnTo>
                                <a:pt x="1338" y="2255"/>
                              </a:lnTo>
                              <a:lnTo>
                                <a:pt x="1367" y="2223"/>
                              </a:lnTo>
                              <a:lnTo>
                                <a:pt x="1396" y="2192"/>
                              </a:lnTo>
                              <a:lnTo>
                                <a:pt x="1427" y="2163"/>
                              </a:lnTo>
                              <a:lnTo>
                                <a:pt x="1458" y="2134"/>
                              </a:lnTo>
                              <a:lnTo>
                                <a:pt x="1278" y="1955"/>
                              </a:lnTo>
                              <a:lnTo>
                                <a:pt x="1271" y="1949"/>
                              </a:lnTo>
                              <a:lnTo>
                                <a:pt x="1264" y="1944"/>
                              </a:lnTo>
                              <a:lnTo>
                                <a:pt x="1257" y="1940"/>
                              </a:lnTo>
                              <a:lnTo>
                                <a:pt x="1250" y="1936"/>
                              </a:lnTo>
                              <a:lnTo>
                                <a:pt x="1242" y="1934"/>
                              </a:lnTo>
                              <a:lnTo>
                                <a:pt x="1235" y="1931"/>
                              </a:lnTo>
                              <a:lnTo>
                                <a:pt x="1226" y="1930"/>
                              </a:lnTo>
                              <a:lnTo>
                                <a:pt x="1218" y="1930"/>
                              </a:lnTo>
                              <a:lnTo>
                                <a:pt x="1210" y="1930"/>
                              </a:lnTo>
                              <a:lnTo>
                                <a:pt x="1202" y="1931"/>
                              </a:lnTo>
                              <a:lnTo>
                                <a:pt x="1195" y="1934"/>
                              </a:lnTo>
                              <a:lnTo>
                                <a:pt x="1186" y="1936"/>
                              </a:lnTo>
                              <a:lnTo>
                                <a:pt x="1179" y="1940"/>
                              </a:lnTo>
                              <a:lnTo>
                                <a:pt x="1172" y="1944"/>
                              </a:lnTo>
                              <a:lnTo>
                                <a:pt x="1165" y="1949"/>
                              </a:lnTo>
                              <a:lnTo>
                                <a:pt x="1158" y="1955"/>
                              </a:lnTo>
                              <a:lnTo>
                                <a:pt x="1153" y="1961"/>
                              </a:lnTo>
                              <a:lnTo>
                                <a:pt x="1147" y="1968"/>
                              </a:lnTo>
                              <a:lnTo>
                                <a:pt x="1144" y="1975"/>
                              </a:lnTo>
                              <a:lnTo>
                                <a:pt x="1140" y="1983"/>
                              </a:lnTo>
                              <a:lnTo>
                                <a:pt x="1137" y="1990"/>
                              </a:lnTo>
                              <a:lnTo>
                                <a:pt x="1136" y="1999"/>
                              </a:lnTo>
                              <a:lnTo>
                                <a:pt x="1134" y="2007"/>
                              </a:lnTo>
                              <a:lnTo>
                                <a:pt x="1133" y="2015"/>
                              </a:lnTo>
                              <a:lnTo>
                                <a:pt x="1134" y="2022"/>
                              </a:lnTo>
                              <a:lnTo>
                                <a:pt x="1136" y="2031"/>
                              </a:lnTo>
                              <a:lnTo>
                                <a:pt x="1137" y="2039"/>
                              </a:lnTo>
                              <a:lnTo>
                                <a:pt x="1140" y="2047"/>
                              </a:lnTo>
                              <a:lnTo>
                                <a:pt x="1144" y="2054"/>
                              </a:lnTo>
                              <a:lnTo>
                                <a:pt x="1147" y="2061"/>
                              </a:lnTo>
                              <a:lnTo>
                                <a:pt x="1153" y="2068"/>
                              </a:lnTo>
                              <a:lnTo>
                                <a:pt x="1158" y="2074"/>
                              </a:lnTo>
                              <a:close/>
                              <a:moveTo>
                                <a:pt x="878" y="2553"/>
                              </a:moveTo>
                              <a:lnTo>
                                <a:pt x="1114" y="2651"/>
                              </a:lnTo>
                              <a:lnTo>
                                <a:pt x="1119" y="2634"/>
                              </a:lnTo>
                              <a:lnTo>
                                <a:pt x="1125" y="2616"/>
                              </a:lnTo>
                              <a:lnTo>
                                <a:pt x="1137" y="2585"/>
                              </a:lnTo>
                              <a:lnTo>
                                <a:pt x="1150" y="2554"/>
                              </a:lnTo>
                              <a:lnTo>
                                <a:pt x="1164" y="2524"/>
                              </a:lnTo>
                              <a:lnTo>
                                <a:pt x="1178" y="2494"/>
                              </a:lnTo>
                              <a:lnTo>
                                <a:pt x="943" y="2398"/>
                              </a:lnTo>
                              <a:lnTo>
                                <a:pt x="935" y="2394"/>
                              </a:lnTo>
                              <a:lnTo>
                                <a:pt x="927" y="2393"/>
                              </a:lnTo>
                              <a:lnTo>
                                <a:pt x="918" y="2392"/>
                              </a:lnTo>
                              <a:lnTo>
                                <a:pt x="910" y="2390"/>
                              </a:lnTo>
                              <a:lnTo>
                                <a:pt x="902" y="2392"/>
                              </a:lnTo>
                              <a:lnTo>
                                <a:pt x="894" y="2393"/>
                              </a:lnTo>
                              <a:lnTo>
                                <a:pt x="885" y="2394"/>
                              </a:lnTo>
                              <a:lnTo>
                                <a:pt x="878" y="2398"/>
                              </a:lnTo>
                              <a:lnTo>
                                <a:pt x="871" y="2401"/>
                              </a:lnTo>
                              <a:lnTo>
                                <a:pt x="864" y="2405"/>
                              </a:lnTo>
                              <a:lnTo>
                                <a:pt x="857" y="2409"/>
                              </a:lnTo>
                              <a:lnTo>
                                <a:pt x="851" y="2415"/>
                              </a:lnTo>
                              <a:lnTo>
                                <a:pt x="845" y="2421"/>
                              </a:lnTo>
                              <a:lnTo>
                                <a:pt x="840" y="2428"/>
                              </a:lnTo>
                              <a:lnTo>
                                <a:pt x="836" y="2435"/>
                              </a:lnTo>
                              <a:lnTo>
                                <a:pt x="832" y="2442"/>
                              </a:lnTo>
                              <a:lnTo>
                                <a:pt x="830" y="2451"/>
                              </a:lnTo>
                              <a:lnTo>
                                <a:pt x="828" y="2459"/>
                              </a:lnTo>
                              <a:lnTo>
                                <a:pt x="826" y="2467"/>
                              </a:lnTo>
                              <a:lnTo>
                                <a:pt x="826" y="2475"/>
                              </a:lnTo>
                              <a:lnTo>
                                <a:pt x="826" y="2484"/>
                              </a:lnTo>
                              <a:lnTo>
                                <a:pt x="828" y="2492"/>
                              </a:lnTo>
                              <a:lnTo>
                                <a:pt x="830" y="2500"/>
                              </a:lnTo>
                              <a:lnTo>
                                <a:pt x="832" y="2507"/>
                              </a:lnTo>
                              <a:lnTo>
                                <a:pt x="836" y="2516"/>
                              </a:lnTo>
                              <a:lnTo>
                                <a:pt x="840" y="2521"/>
                              </a:lnTo>
                              <a:lnTo>
                                <a:pt x="845" y="2529"/>
                              </a:lnTo>
                              <a:lnTo>
                                <a:pt x="850" y="2534"/>
                              </a:lnTo>
                              <a:lnTo>
                                <a:pt x="856" y="2540"/>
                              </a:lnTo>
                              <a:lnTo>
                                <a:pt x="863" y="2545"/>
                              </a:lnTo>
                              <a:lnTo>
                                <a:pt x="870" y="2550"/>
                              </a:lnTo>
                              <a:lnTo>
                                <a:pt x="878" y="2553"/>
                              </a:lnTo>
                              <a:close/>
                              <a:moveTo>
                                <a:pt x="825" y="3200"/>
                              </a:moveTo>
                              <a:lnTo>
                                <a:pt x="915" y="3200"/>
                              </a:lnTo>
                              <a:lnTo>
                                <a:pt x="950" y="3044"/>
                              </a:lnTo>
                              <a:lnTo>
                                <a:pt x="956" y="3017"/>
                              </a:lnTo>
                              <a:lnTo>
                                <a:pt x="961" y="2990"/>
                              </a:lnTo>
                              <a:lnTo>
                                <a:pt x="970" y="2932"/>
                              </a:lnTo>
                              <a:lnTo>
                                <a:pt x="971" y="2932"/>
                              </a:lnTo>
                              <a:lnTo>
                                <a:pt x="975" y="2962"/>
                              </a:lnTo>
                              <a:lnTo>
                                <a:pt x="980" y="2990"/>
                              </a:lnTo>
                              <a:lnTo>
                                <a:pt x="989" y="3044"/>
                              </a:lnTo>
                              <a:lnTo>
                                <a:pt x="1020" y="3200"/>
                              </a:lnTo>
                              <a:lnTo>
                                <a:pt x="1108" y="3200"/>
                              </a:lnTo>
                              <a:lnTo>
                                <a:pt x="1202" y="2838"/>
                              </a:lnTo>
                              <a:lnTo>
                                <a:pt x="1119" y="2838"/>
                              </a:lnTo>
                              <a:lnTo>
                                <a:pt x="1088" y="2985"/>
                              </a:lnTo>
                              <a:lnTo>
                                <a:pt x="1078" y="3050"/>
                              </a:lnTo>
                              <a:lnTo>
                                <a:pt x="1068" y="3111"/>
                              </a:lnTo>
                              <a:lnTo>
                                <a:pt x="1067" y="3111"/>
                              </a:lnTo>
                              <a:lnTo>
                                <a:pt x="1059" y="3051"/>
                              </a:lnTo>
                              <a:lnTo>
                                <a:pt x="1047" y="2990"/>
                              </a:lnTo>
                              <a:lnTo>
                                <a:pt x="1019" y="2838"/>
                              </a:lnTo>
                              <a:lnTo>
                                <a:pt x="931" y="2838"/>
                              </a:lnTo>
                              <a:lnTo>
                                <a:pt x="901" y="2985"/>
                              </a:lnTo>
                              <a:lnTo>
                                <a:pt x="888" y="3051"/>
                              </a:lnTo>
                              <a:lnTo>
                                <a:pt x="877" y="3113"/>
                              </a:lnTo>
                              <a:lnTo>
                                <a:pt x="876" y="3113"/>
                              </a:lnTo>
                              <a:lnTo>
                                <a:pt x="866" y="3052"/>
                              </a:lnTo>
                              <a:lnTo>
                                <a:pt x="855" y="2986"/>
                              </a:lnTo>
                              <a:lnTo>
                                <a:pt x="828" y="2838"/>
                              </a:lnTo>
                              <a:lnTo>
                                <a:pt x="739" y="2838"/>
                              </a:lnTo>
                              <a:lnTo>
                                <a:pt x="825" y="3200"/>
                              </a:lnTo>
                              <a:close/>
                              <a:moveTo>
                                <a:pt x="1179" y="3542"/>
                              </a:moveTo>
                              <a:lnTo>
                                <a:pt x="1179" y="3542"/>
                              </a:lnTo>
                              <a:lnTo>
                                <a:pt x="1160" y="3504"/>
                              </a:lnTo>
                              <a:lnTo>
                                <a:pt x="1144" y="3465"/>
                              </a:lnTo>
                              <a:lnTo>
                                <a:pt x="1127" y="3427"/>
                              </a:lnTo>
                              <a:lnTo>
                                <a:pt x="1113" y="3386"/>
                              </a:lnTo>
                              <a:lnTo>
                                <a:pt x="878" y="3483"/>
                              </a:lnTo>
                              <a:lnTo>
                                <a:pt x="870" y="3488"/>
                              </a:lnTo>
                              <a:lnTo>
                                <a:pt x="863" y="3491"/>
                              </a:lnTo>
                              <a:lnTo>
                                <a:pt x="856" y="3497"/>
                              </a:lnTo>
                              <a:lnTo>
                                <a:pt x="850" y="3502"/>
                              </a:lnTo>
                              <a:lnTo>
                                <a:pt x="845" y="3509"/>
                              </a:lnTo>
                              <a:lnTo>
                                <a:pt x="840" y="3515"/>
                              </a:lnTo>
                              <a:lnTo>
                                <a:pt x="836" y="3522"/>
                              </a:lnTo>
                              <a:lnTo>
                                <a:pt x="832" y="3529"/>
                              </a:lnTo>
                              <a:lnTo>
                                <a:pt x="830" y="3537"/>
                              </a:lnTo>
                              <a:lnTo>
                                <a:pt x="828" y="3545"/>
                              </a:lnTo>
                              <a:lnTo>
                                <a:pt x="826" y="3553"/>
                              </a:lnTo>
                              <a:lnTo>
                                <a:pt x="826" y="3561"/>
                              </a:lnTo>
                              <a:lnTo>
                                <a:pt x="826" y="3569"/>
                              </a:lnTo>
                              <a:lnTo>
                                <a:pt x="828" y="3578"/>
                              </a:lnTo>
                              <a:lnTo>
                                <a:pt x="830" y="3586"/>
                              </a:lnTo>
                              <a:lnTo>
                                <a:pt x="832" y="3594"/>
                              </a:lnTo>
                              <a:lnTo>
                                <a:pt x="838" y="3606"/>
                              </a:lnTo>
                              <a:lnTo>
                                <a:pt x="845" y="3617"/>
                              </a:lnTo>
                              <a:lnTo>
                                <a:pt x="855" y="3625"/>
                              </a:lnTo>
                              <a:lnTo>
                                <a:pt x="864" y="3633"/>
                              </a:lnTo>
                              <a:lnTo>
                                <a:pt x="875" y="3639"/>
                              </a:lnTo>
                              <a:lnTo>
                                <a:pt x="887" y="3642"/>
                              </a:lnTo>
                              <a:lnTo>
                                <a:pt x="898" y="3646"/>
                              </a:lnTo>
                              <a:lnTo>
                                <a:pt x="910" y="3646"/>
                              </a:lnTo>
                              <a:lnTo>
                                <a:pt x="918" y="3646"/>
                              </a:lnTo>
                              <a:lnTo>
                                <a:pt x="927" y="3645"/>
                              </a:lnTo>
                              <a:lnTo>
                                <a:pt x="935" y="3642"/>
                              </a:lnTo>
                              <a:lnTo>
                                <a:pt x="943" y="3640"/>
                              </a:lnTo>
                              <a:lnTo>
                                <a:pt x="1179" y="3542"/>
                              </a:lnTo>
                              <a:close/>
                              <a:moveTo>
                                <a:pt x="1459" y="3902"/>
                              </a:moveTo>
                              <a:lnTo>
                                <a:pt x="1459" y="3902"/>
                              </a:lnTo>
                              <a:lnTo>
                                <a:pt x="1427" y="3874"/>
                              </a:lnTo>
                              <a:lnTo>
                                <a:pt x="1396" y="3844"/>
                              </a:lnTo>
                              <a:lnTo>
                                <a:pt x="1367" y="3814"/>
                              </a:lnTo>
                              <a:lnTo>
                                <a:pt x="1338" y="3783"/>
                              </a:lnTo>
                              <a:lnTo>
                                <a:pt x="1158" y="3962"/>
                              </a:lnTo>
                              <a:lnTo>
                                <a:pt x="1153" y="3969"/>
                              </a:lnTo>
                              <a:lnTo>
                                <a:pt x="1147" y="3976"/>
                              </a:lnTo>
                              <a:lnTo>
                                <a:pt x="1144" y="3983"/>
                              </a:lnTo>
                              <a:lnTo>
                                <a:pt x="1140" y="3991"/>
                              </a:lnTo>
                              <a:lnTo>
                                <a:pt x="1137" y="3999"/>
                              </a:lnTo>
                              <a:lnTo>
                                <a:pt x="1136" y="4006"/>
                              </a:lnTo>
                              <a:lnTo>
                                <a:pt x="1134" y="4014"/>
                              </a:lnTo>
                              <a:lnTo>
                                <a:pt x="1133" y="4022"/>
                              </a:lnTo>
                              <a:lnTo>
                                <a:pt x="1134" y="4031"/>
                              </a:lnTo>
                              <a:lnTo>
                                <a:pt x="1136" y="4039"/>
                              </a:lnTo>
                              <a:lnTo>
                                <a:pt x="1137" y="4046"/>
                              </a:lnTo>
                              <a:lnTo>
                                <a:pt x="1140" y="4054"/>
                              </a:lnTo>
                              <a:lnTo>
                                <a:pt x="1144" y="4061"/>
                              </a:lnTo>
                              <a:lnTo>
                                <a:pt x="1147" y="4068"/>
                              </a:lnTo>
                              <a:lnTo>
                                <a:pt x="1152" y="4076"/>
                              </a:lnTo>
                              <a:lnTo>
                                <a:pt x="1158" y="4083"/>
                              </a:lnTo>
                              <a:lnTo>
                                <a:pt x="1165" y="4089"/>
                              </a:lnTo>
                              <a:lnTo>
                                <a:pt x="1172" y="4093"/>
                              </a:lnTo>
                              <a:lnTo>
                                <a:pt x="1179" y="4098"/>
                              </a:lnTo>
                              <a:lnTo>
                                <a:pt x="1186" y="4100"/>
                              </a:lnTo>
                              <a:lnTo>
                                <a:pt x="1195" y="4104"/>
                              </a:lnTo>
                              <a:lnTo>
                                <a:pt x="1202" y="4105"/>
                              </a:lnTo>
                              <a:lnTo>
                                <a:pt x="1210" y="4106"/>
                              </a:lnTo>
                              <a:lnTo>
                                <a:pt x="1218" y="4107"/>
                              </a:lnTo>
                              <a:lnTo>
                                <a:pt x="1226" y="4106"/>
                              </a:lnTo>
                              <a:lnTo>
                                <a:pt x="1235" y="4105"/>
                              </a:lnTo>
                              <a:lnTo>
                                <a:pt x="1242" y="4104"/>
                              </a:lnTo>
                              <a:lnTo>
                                <a:pt x="1250" y="4100"/>
                              </a:lnTo>
                              <a:lnTo>
                                <a:pt x="1257" y="4098"/>
                              </a:lnTo>
                              <a:lnTo>
                                <a:pt x="1264" y="4093"/>
                              </a:lnTo>
                              <a:lnTo>
                                <a:pt x="1271" y="4089"/>
                              </a:lnTo>
                              <a:lnTo>
                                <a:pt x="1278" y="4083"/>
                              </a:lnTo>
                              <a:lnTo>
                                <a:pt x="1459" y="3902"/>
                              </a:lnTo>
                              <a:close/>
                              <a:moveTo>
                                <a:pt x="1854" y="4126"/>
                              </a:moveTo>
                              <a:lnTo>
                                <a:pt x="1854" y="4126"/>
                              </a:lnTo>
                              <a:lnTo>
                                <a:pt x="1836" y="4122"/>
                              </a:lnTo>
                              <a:lnTo>
                                <a:pt x="1819" y="4116"/>
                              </a:lnTo>
                              <a:lnTo>
                                <a:pt x="1788" y="4104"/>
                              </a:lnTo>
                              <a:lnTo>
                                <a:pt x="1757" y="4091"/>
                              </a:lnTo>
                              <a:lnTo>
                                <a:pt x="1728" y="4077"/>
                              </a:lnTo>
                              <a:lnTo>
                                <a:pt x="1698" y="4063"/>
                              </a:lnTo>
                              <a:lnTo>
                                <a:pt x="1600" y="4297"/>
                              </a:lnTo>
                              <a:lnTo>
                                <a:pt x="1598" y="4306"/>
                              </a:lnTo>
                              <a:lnTo>
                                <a:pt x="1596" y="4314"/>
                              </a:lnTo>
                              <a:lnTo>
                                <a:pt x="1595" y="4322"/>
                              </a:lnTo>
                              <a:lnTo>
                                <a:pt x="1595" y="4330"/>
                              </a:lnTo>
                              <a:lnTo>
                                <a:pt x="1595" y="4339"/>
                              </a:lnTo>
                              <a:lnTo>
                                <a:pt x="1596" y="4347"/>
                              </a:lnTo>
                              <a:lnTo>
                                <a:pt x="1598" y="4355"/>
                              </a:lnTo>
                              <a:lnTo>
                                <a:pt x="1600" y="4362"/>
                              </a:lnTo>
                              <a:lnTo>
                                <a:pt x="1604" y="4369"/>
                              </a:lnTo>
                              <a:lnTo>
                                <a:pt x="1609" y="4376"/>
                              </a:lnTo>
                              <a:lnTo>
                                <a:pt x="1613" y="4384"/>
                              </a:lnTo>
                              <a:lnTo>
                                <a:pt x="1618" y="4389"/>
                              </a:lnTo>
                              <a:lnTo>
                                <a:pt x="1624" y="4395"/>
                              </a:lnTo>
                              <a:lnTo>
                                <a:pt x="1631" y="4400"/>
                              </a:lnTo>
                              <a:lnTo>
                                <a:pt x="1638" y="4405"/>
                              </a:lnTo>
                              <a:lnTo>
                                <a:pt x="1646" y="4408"/>
                              </a:lnTo>
                              <a:lnTo>
                                <a:pt x="1655" y="4411"/>
                              </a:lnTo>
                              <a:lnTo>
                                <a:pt x="1663" y="4413"/>
                              </a:lnTo>
                              <a:lnTo>
                                <a:pt x="1671" y="4414"/>
                              </a:lnTo>
                              <a:lnTo>
                                <a:pt x="1678" y="4414"/>
                              </a:lnTo>
                              <a:lnTo>
                                <a:pt x="1691" y="4414"/>
                              </a:lnTo>
                              <a:lnTo>
                                <a:pt x="1703" y="4411"/>
                              </a:lnTo>
                              <a:lnTo>
                                <a:pt x="1715" y="4407"/>
                              </a:lnTo>
                              <a:lnTo>
                                <a:pt x="1726" y="4401"/>
                              </a:lnTo>
                              <a:lnTo>
                                <a:pt x="1735" y="4393"/>
                              </a:lnTo>
                              <a:lnTo>
                                <a:pt x="1743" y="4385"/>
                              </a:lnTo>
                              <a:lnTo>
                                <a:pt x="1752" y="4374"/>
                              </a:lnTo>
                              <a:lnTo>
                                <a:pt x="1757" y="4362"/>
                              </a:lnTo>
                              <a:lnTo>
                                <a:pt x="1854" y="4126"/>
                              </a:lnTo>
                              <a:close/>
                              <a:moveTo>
                                <a:pt x="2345" y="4376"/>
                              </a:moveTo>
                              <a:lnTo>
                                <a:pt x="2345" y="4376"/>
                              </a:lnTo>
                              <a:lnTo>
                                <a:pt x="2345" y="4367"/>
                              </a:lnTo>
                              <a:lnTo>
                                <a:pt x="2344" y="4359"/>
                              </a:lnTo>
                              <a:lnTo>
                                <a:pt x="2342" y="4349"/>
                              </a:lnTo>
                              <a:lnTo>
                                <a:pt x="2339" y="4342"/>
                              </a:lnTo>
                              <a:lnTo>
                                <a:pt x="2337" y="4334"/>
                              </a:lnTo>
                              <a:lnTo>
                                <a:pt x="2332" y="4327"/>
                              </a:lnTo>
                              <a:lnTo>
                                <a:pt x="2329" y="4320"/>
                              </a:lnTo>
                              <a:lnTo>
                                <a:pt x="2323" y="4313"/>
                              </a:lnTo>
                              <a:lnTo>
                                <a:pt x="2317" y="4307"/>
                              </a:lnTo>
                              <a:lnTo>
                                <a:pt x="2310" y="4300"/>
                              </a:lnTo>
                              <a:lnTo>
                                <a:pt x="2293" y="4289"/>
                              </a:lnTo>
                              <a:lnTo>
                                <a:pt x="2274" y="4278"/>
                              </a:lnTo>
                              <a:lnTo>
                                <a:pt x="2252" y="4269"/>
                              </a:lnTo>
                              <a:lnTo>
                                <a:pt x="2222" y="4257"/>
                              </a:lnTo>
                              <a:lnTo>
                                <a:pt x="2211" y="4251"/>
                              </a:lnTo>
                              <a:lnTo>
                                <a:pt x="2201" y="4247"/>
                              </a:lnTo>
                              <a:lnTo>
                                <a:pt x="2194" y="4241"/>
                              </a:lnTo>
                              <a:lnTo>
                                <a:pt x="2189" y="4234"/>
                              </a:lnTo>
                              <a:lnTo>
                                <a:pt x="2187" y="4227"/>
                              </a:lnTo>
                              <a:lnTo>
                                <a:pt x="2186" y="4218"/>
                              </a:lnTo>
                              <a:lnTo>
                                <a:pt x="2187" y="4212"/>
                              </a:lnTo>
                              <a:lnTo>
                                <a:pt x="2189" y="4205"/>
                              </a:lnTo>
                              <a:lnTo>
                                <a:pt x="2193" y="4199"/>
                              </a:lnTo>
                              <a:lnTo>
                                <a:pt x="2199" y="4195"/>
                              </a:lnTo>
                              <a:lnTo>
                                <a:pt x="2206" y="4190"/>
                              </a:lnTo>
                              <a:lnTo>
                                <a:pt x="2215" y="4186"/>
                              </a:lnTo>
                              <a:lnTo>
                                <a:pt x="2226" y="4185"/>
                              </a:lnTo>
                              <a:lnTo>
                                <a:pt x="2238" y="4184"/>
                              </a:lnTo>
                              <a:lnTo>
                                <a:pt x="2251" y="4184"/>
                              </a:lnTo>
                              <a:lnTo>
                                <a:pt x="2262" y="4185"/>
                              </a:lnTo>
                              <a:lnTo>
                                <a:pt x="2273" y="4188"/>
                              </a:lnTo>
                              <a:lnTo>
                                <a:pt x="2284" y="4190"/>
                              </a:lnTo>
                              <a:lnTo>
                                <a:pt x="2300" y="4196"/>
                              </a:lnTo>
                              <a:lnTo>
                                <a:pt x="2312" y="4202"/>
                              </a:lnTo>
                              <a:lnTo>
                                <a:pt x="2331" y="4136"/>
                              </a:lnTo>
                              <a:lnTo>
                                <a:pt x="2313" y="4129"/>
                              </a:lnTo>
                              <a:lnTo>
                                <a:pt x="2292" y="4124"/>
                              </a:lnTo>
                              <a:lnTo>
                                <a:pt x="2268" y="4119"/>
                              </a:lnTo>
                              <a:lnTo>
                                <a:pt x="2254" y="4119"/>
                              </a:lnTo>
                              <a:lnTo>
                                <a:pt x="2239" y="4118"/>
                              </a:lnTo>
                              <a:lnTo>
                                <a:pt x="2224" y="4119"/>
                              </a:lnTo>
                              <a:lnTo>
                                <a:pt x="2209" y="4120"/>
                              </a:lnTo>
                              <a:lnTo>
                                <a:pt x="2195" y="4123"/>
                              </a:lnTo>
                              <a:lnTo>
                                <a:pt x="2182" y="4126"/>
                              </a:lnTo>
                              <a:lnTo>
                                <a:pt x="2170" y="4131"/>
                              </a:lnTo>
                              <a:lnTo>
                                <a:pt x="2160" y="4136"/>
                              </a:lnTo>
                              <a:lnTo>
                                <a:pt x="2149" y="4143"/>
                              </a:lnTo>
                              <a:lnTo>
                                <a:pt x="2140" y="4149"/>
                              </a:lnTo>
                              <a:lnTo>
                                <a:pt x="2131" y="4157"/>
                              </a:lnTo>
                              <a:lnTo>
                                <a:pt x="2124" y="4165"/>
                              </a:lnTo>
                              <a:lnTo>
                                <a:pt x="2119" y="4173"/>
                              </a:lnTo>
                              <a:lnTo>
                                <a:pt x="2113" y="4183"/>
                              </a:lnTo>
                              <a:lnTo>
                                <a:pt x="2109" y="4194"/>
                              </a:lnTo>
                              <a:lnTo>
                                <a:pt x="2106" y="4203"/>
                              </a:lnTo>
                              <a:lnTo>
                                <a:pt x="2104" y="4215"/>
                              </a:lnTo>
                              <a:lnTo>
                                <a:pt x="2103" y="4225"/>
                              </a:lnTo>
                              <a:lnTo>
                                <a:pt x="2104" y="4235"/>
                              </a:lnTo>
                              <a:lnTo>
                                <a:pt x="2106" y="4244"/>
                              </a:lnTo>
                              <a:lnTo>
                                <a:pt x="2108" y="4254"/>
                              </a:lnTo>
                              <a:lnTo>
                                <a:pt x="2110" y="4262"/>
                              </a:lnTo>
                              <a:lnTo>
                                <a:pt x="2115" y="4269"/>
                              </a:lnTo>
                              <a:lnTo>
                                <a:pt x="2119" y="4277"/>
                              </a:lnTo>
                              <a:lnTo>
                                <a:pt x="2124" y="4284"/>
                              </a:lnTo>
                              <a:lnTo>
                                <a:pt x="2130" y="4290"/>
                              </a:lnTo>
                              <a:lnTo>
                                <a:pt x="2137" y="4297"/>
                              </a:lnTo>
                              <a:lnTo>
                                <a:pt x="2144" y="4303"/>
                              </a:lnTo>
                              <a:lnTo>
                                <a:pt x="2162" y="4314"/>
                              </a:lnTo>
                              <a:lnTo>
                                <a:pt x="2181" y="4323"/>
                              </a:lnTo>
                              <a:lnTo>
                                <a:pt x="2202" y="4333"/>
                              </a:lnTo>
                              <a:lnTo>
                                <a:pt x="2218" y="4337"/>
                              </a:lnTo>
                              <a:lnTo>
                                <a:pt x="2231" y="4343"/>
                              </a:lnTo>
                              <a:lnTo>
                                <a:pt x="2240" y="4349"/>
                              </a:lnTo>
                              <a:lnTo>
                                <a:pt x="2248" y="4354"/>
                              </a:lnTo>
                              <a:lnTo>
                                <a:pt x="2255" y="4361"/>
                              </a:lnTo>
                              <a:lnTo>
                                <a:pt x="2259" y="4367"/>
                              </a:lnTo>
                              <a:lnTo>
                                <a:pt x="2261" y="4374"/>
                              </a:lnTo>
                              <a:lnTo>
                                <a:pt x="2262" y="4382"/>
                              </a:lnTo>
                              <a:lnTo>
                                <a:pt x="2261" y="4391"/>
                              </a:lnTo>
                              <a:lnTo>
                                <a:pt x="2259" y="4398"/>
                              </a:lnTo>
                              <a:lnTo>
                                <a:pt x="2254" y="4405"/>
                              </a:lnTo>
                              <a:lnTo>
                                <a:pt x="2248" y="4411"/>
                              </a:lnTo>
                              <a:lnTo>
                                <a:pt x="2240" y="4415"/>
                              </a:lnTo>
                              <a:lnTo>
                                <a:pt x="2231" y="4419"/>
                              </a:lnTo>
                              <a:lnTo>
                                <a:pt x="2219" y="4420"/>
                              </a:lnTo>
                              <a:lnTo>
                                <a:pt x="2206" y="4421"/>
                              </a:lnTo>
                              <a:lnTo>
                                <a:pt x="2193" y="4420"/>
                              </a:lnTo>
                              <a:lnTo>
                                <a:pt x="2180" y="4419"/>
                              </a:lnTo>
                              <a:lnTo>
                                <a:pt x="2168" y="4417"/>
                              </a:lnTo>
                              <a:lnTo>
                                <a:pt x="2155" y="4414"/>
                              </a:lnTo>
                              <a:lnTo>
                                <a:pt x="2134" y="4407"/>
                              </a:lnTo>
                              <a:lnTo>
                                <a:pt x="2116" y="4399"/>
                              </a:lnTo>
                              <a:lnTo>
                                <a:pt x="2100" y="4465"/>
                              </a:lnTo>
                              <a:lnTo>
                                <a:pt x="2108" y="4470"/>
                              </a:lnTo>
                              <a:lnTo>
                                <a:pt x="2117" y="4473"/>
                              </a:lnTo>
                              <a:lnTo>
                                <a:pt x="2129" y="4478"/>
                              </a:lnTo>
                              <a:lnTo>
                                <a:pt x="2142" y="4480"/>
                              </a:lnTo>
                              <a:lnTo>
                                <a:pt x="2156" y="4484"/>
                              </a:lnTo>
                              <a:lnTo>
                                <a:pt x="2170" y="4486"/>
                              </a:lnTo>
                              <a:lnTo>
                                <a:pt x="2186" y="4487"/>
                              </a:lnTo>
                              <a:lnTo>
                                <a:pt x="2201" y="4487"/>
                              </a:lnTo>
                              <a:lnTo>
                                <a:pt x="2219" y="4487"/>
                              </a:lnTo>
                              <a:lnTo>
                                <a:pt x="2235" y="4485"/>
                              </a:lnTo>
                              <a:lnTo>
                                <a:pt x="2251" y="4483"/>
                              </a:lnTo>
                              <a:lnTo>
                                <a:pt x="2265" y="4479"/>
                              </a:lnTo>
                              <a:lnTo>
                                <a:pt x="2278" y="4474"/>
                              </a:lnTo>
                              <a:lnTo>
                                <a:pt x="2290" y="4468"/>
                              </a:lnTo>
                              <a:lnTo>
                                <a:pt x="2300" y="4463"/>
                              </a:lnTo>
                              <a:lnTo>
                                <a:pt x="2310" y="4454"/>
                              </a:lnTo>
                              <a:lnTo>
                                <a:pt x="2318" y="4447"/>
                              </a:lnTo>
                              <a:lnTo>
                                <a:pt x="2325" y="4438"/>
                              </a:lnTo>
                              <a:lnTo>
                                <a:pt x="2332" y="4430"/>
                              </a:lnTo>
                              <a:lnTo>
                                <a:pt x="2337" y="4419"/>
                              </a:lnTo>
                              <a:lnTo>
                                <a:pt x="2340" y="4409"/>
                              </a:lnTo>
                              <a:lnTo>
                                <a:pt x="2343" y="4399"/>
                              </a:lnTo>
                              <a:lnTo>
                                <a:pt x="2345" y="4388"/>
                              </a:lnTo>
                              <a:lnTo>
                                <a:pt x="2345" y="4376"/>
                              </a:lnTo>
                              <a:close/>
                              <a:moveTo>
                                <a:pt x="2336" y="2945"/>
                              </a:moveTo>
                              <a:lnTo>
                                <a:pt x="2336" y="2945"/>
                              </a:lnTo>
                              <a:lnTo>
                                <a:pt x="2326" y="2931"/>
                              </a:lnTo>
                              <a:lnTo>
                                <a:pt x="2314" y="2919"/>
                              </a:lnTo>
                              <a:lnTo>
                                <a:pt x="2301" y="2908"/>
                              </a:lnTo>
                              <a:lnTo>
                                <a:pt x="2287" y="2899"/>
                              </a:lnTo>
                              <a:lnTo>
                                <a:pt x="2272" y="2892"/>
                              </a:lnTo>
                              <a:lnTo>
                                <a:pt x="2255" y="2887"/>
                              </a:lnTo>
                              <a:lnTo>
                                <a:pt x="2239" y="2884"/>
                              </a:lnTo>
                              <a:lnTo>
                                <a:pt x="2221" y="2883"/>
                              </a:lnTo>
                              <a:lnTo>
                                <a:pt x="2202" y="2884"/>
                              </a:lnTo>
                              <a:lnTo>
                                <a:pt x="2183" y="2888"/>
                              </a:lnTo>
                              <a:lnTo>
                                <a:pt x="2166" y="2896"/>
                              </a:lnTo>
                              <a:lnTo>
                                <a:pt x="2148" y="2905"/>
                              </a:lnTo>
                              <a:lnTo>
                                <a:pt x="2137" y="2913"/>
                              </a:lnTo>
                              <a:lnTo>
                                <a:pt x="2127" y="2921"/>
                              </a:lnTo>
                              <a:lnTo>
                                <a:pt x="2119" y="2931"/>
                              </a:lnTo>
                              <a:lnTo>
                                <a:pt x="2110" y="2942"/>
                              </a:lnTo>
                              <a:lnTo>
                                <a:pt x="2103" y="2953"/>
                              </a:lnTo>
                              <a:lnTo>
                                <a:pt x="2097" y="2965"/>
                              </a:lnTo>
                              <a:lnTo>
                                <a:pt x="2093" y="2977"/>
                              </a:lnTo>
                              <a:lnTo>
                                <a:pt x="2089" y="2990"/>
                              </a:lnTo>
                              <a:lnTo>
                                <a:pt x="2087" y="3004"/>
                              </a:lnTo>
                              <a:lnTo>
                                <a:pt x="2085" y="3017"/>
                              </a:lnTo>
                              <a:lnTo>
                                <a:pt x="2087" y="3030"/>
                              </a:lnTo>
                              <a:lnTo>
                                <a:pt x="2088" y="3043"/>
                              </a:lnTo>
                              <a:lnTo>
                                <a:pt x="2091" y="3056"/>
                              </a:lnTo>
                              <a:lnTo>
                                <a:pt x="2095" y="3069"/>
                              </a:lnTo>
                              <a:lnTo>
                                <a:pt x="2101" y="3081"/>
                              </a:lnTo>
                              <a:lnTo>
                                <a:pt x="2108" y="3093"/>
                              </a:lnTo>
                              <a:lnTo>
                                <a:pt x="2117" y="3107"/>
                              </a:lnTo>
                              <a:lnTo>
                                <a:pt x="2129" y="3119"/>
                              </a:lnTo>
                              <a:lnTo>
                                <a:pt x="2143" y="3129"/>
                              </a:lnTo>
                              <a:lnTo>
                                <a:pt x="2157" y="3139"/>
                              </a:lnTo>
                              <a:lnTo>
                                <a:pt x="2172" y="3146"/>
                              </a:lnTo>
                              <a:lnTo>
                                <a:pt x="2188" y="3150"/>
                              </a:lnTo>
                              <a:lnTo>
                                <a:pt x="2205" y="3154"/>
                              </a:lnTo>
                              <a:lnTo>
                                <a:pt x="2222" y="3155"/>
                              </a:lnTo>
                              <a:lnTo>
                                <a:pt x="2241" y="3154"/>
                              </a:lnTo>
                              <a:lnTo>
                                <a:pt x="2260" y="3149"/>
                              </a:lnTo>
                              <a:lnTo>
                                <a:pt x="2278" y="3142"/>
                              </a:lnTo>
                              <a:lnTo>
                                <a:pt x="2296" y="3134"/>
                              </a:lnTo>
                              <a:lnTo>
                                <a:pt x="2306" y="3126"/>
                              </a:lnTo>
                              <a:lnTo>
                                <a:pt x="2317" y="3116"/>
                              </a:lnTo>
                              <a:lnTo>
                                <a:pt x="2326" y="3107"/>
                              </a:lnTo>
                              <a:lnTo>
                                <a:pt x="2333" y="3096"/>
                              </a:lnTo>
                              <a:lnTo>
                                <a:pt x="2340" y="3084"/>
                              </a:lnTo>
                              <a:lnTo>
                                <a:pt x="2346" y="3073"/>
                              </a:lnTo>
                              <a:lnTo>
                                <a:pt x="2351" y="3061"/>
                              </a:lnTo>
                              <a:lnTo>
                                <a:pt x="2355" y="3048"/>
                              </a:lnTo>
                              <a:lnTo>
                                <a:pt x="2357" y="3035"/>
                              </a:lnTo>
                              <a:lnTo>
                                <a:pt x="2357" y="3022"/>
                              </a:lnTo>
                              <a:lnTo>
                                <a:pt x="2357" y="3009"/>
                              </a:lnTo>
                              <a:lnTo>
                                <a:pt x="2356" y="2996"/>
                              </a:lnTo>
                              <a:lnTo>
                                <a:pt x="2352" y="2982"/>
                              </a:lnTo>
                              <a:lnTo>
                                <a:pt x="2349" y="2970"/>
                              </a:lnTo>
                              <a:lnTo>
                                <a:pt x="2343" y="2957"/>
                              </a:lnTo>
                              <a:lnTo>
                                <a:pt x="2336" y="2945"/>
                              </a:lnTo>
                              <a:close/>
                              <a:moveTo>
                                <a:pt x="2490" y="3157"/>
                              </a:moveTo>
                              <a:lnTo>
                                <a:pt x="2490" y="3157"/>
                              </a:lnTo>
                              <a:lnTo>
                                <a:pt x="3230" y="2427"/>
                              </a:lnTo>
                              <a:lnTo>
                                <a:pt x="3238" y="2418"/>
                              </a:lnTo>
                              <a:lnTo>
                                <a:pt x="3245" y="2408"/>
                              </a:lnTo>
                              <a:lnTo>
                                <a:pt x="3250" y="2399"/>
                              </a:lnTo>
                              <a:lnTo>
                                <a:pt x="3254" y="2389"/>
                              </a:lnTo>
                              <a:lnTo>
                                <a:pt x="3255" y="2380"/>
                              </a:lnTo>
                              <a:lnTo>
                                <a:pt x="3254" y="2372"/>
                              </a:lnTo>
                              <a:lnTo>
                                <a:pt x="3251" y="2365"/>
                              </a:lnTo>
                              <a:lnTo>
                                <a:pt x="3249" y="2357"/>
                              </a:lnTo>
                              <a:lnTo>
                                <a:pt x="3243" y="2352"/>
                              </a:lnTo>
                              <a:lnTo>
                                <a:pt x="3237" y="2346"/>
                              </a:lnTo>
                              <a:lnTo>
                                <a:pt x="3230" y="2342"/>
                              </a:lnTo>
                              <a:lnTo>
                                <a:pt x="3222" y="2340"/>
                              </a:lnTo>
                              <a:lnTo>
                                <a:pt x="3212" y="2339"/>
                              </a:lnTo>
                              <a:lnTo>
                                <a:pt x="3202" y="2339"/>
                              </a:lnTo>
                              <a:lnTo>
                                <a:pt x="3190" y="2341"/>
                              </a:lnTo>
                              <a:lnTo>
                                <a:pt x="3178" y="2346"/>
                              </a:lnTo>
                              <a:lnTo>
                                <a:pt x="2782" y="2498"/>
                              </a:lnTo>
                              <a:lnTo>
                                <a:pt x="2207" y="2717"/>
                              </a:lnTo>
                              <a:lnTo>
                                <a:pt x="2227" y="2716"/>
                              </a:lnTo>
                              <a:lnTo>
                                <a:pt x="2246" y="2717"/>
                              </a:lnTo>
                              <a:lnTo>
                                <a:pt x="2266" y="2720"/>
                              </a:lnTo>
                              <a:lnTo>
                                <a:pt x="2285" y="2723"/>
                              </a:lnTo>
                              <a:lnTo>
                                <a:pt x="2304" y="2728"/>
                              </a:lnTo>
                              <a:lnTo>
                                <a:pt x="2323" y="2734"/>
                              </a:lnTo>
                              <a:lnTo>
                                <a:pt x="2340" y="2741"/>
                              </a:lnTo>
                              <a:lnTo>
                                <a:pt x="2358" y="2748"/>
                              </a:lnTo>
                              <a:lnTo>
                                <a:pt x="2376" y="2757"/>
                              </a:lnTo>
                              <a:lnTo>
                                <a:pt x="2392" y="2768"/>
                              </a:lnTo>
                              <a:lnTo>
                                <a:pt x="2409" y="2780"/>
                              </a:lnTo>
                              <a:lnTo>
                                <a:pt x="2424" y="2793"/>
                              </a:lnTo>
                              <a:lnTo>
                                <a:pt x="2438" y="2806"/>
                              </a:lnTo>
                              <a:lnTo>
                                <a:pt x="2452" y="2821"/>
                              </a:lnTo>
                              <a:lnTo>
                                <a:pt x="2465" y="2838"/>
                              </a:lnTo>
                              <a:lnTo>
                                <a:pt x="2477" y="2854"/>
                              </a:lnTo>
                              <a:lnTo>
                                <a:pt x="2488" y="2872"/>
                              </a:lnTo>
                              <a:lnTo>
                                <a:pt x="2497" y="2891"/>
                              </a:lnTo>
                              <a:lnTo>
                                <a:pt x="2504" y="2910"/>
                              </a:lnTo>
                              <a:lnTo>
                                <a:pt x="2511" y="2929"/>
                              </a:lnTo>
                              <a:lnTo>
                                <a:pt x="2516" y="2947"/>
                              </a:lnTo>
                              <a:lnTo>
                                <a:pt x="2521" y="2967"/>
                              </a:lnTo>
                              <a:lnTo>
                                <a:pt x="2523" y="2988"/>
                              </a:lnTo>
                              <a:lnTo>
                                <a:pt x="2524" y="3006"/>
                              </a:lnTo>
                              <a:lnTo>
                                <a:pt x="2524" y="3026"/>
                              </a:lnTo>
                              <a:lnTo>
                                <a:pt x="2523" y="3045"/>
                              </a:lnTo>
                              <a:lnTo>
                                <a:pt x="2521" y="3065"/>
                              </a:lnTo>
                              <a:lnTo>
                                <a:pt x="2517" y="3084"/>
                              </a:lnTo>
                              <a:lnTo>
                                <a:pt x="2511" y="3103"/>
                              </a:lnTo>
                              <a:lnTo>
                                <a:pt x="2506" y="3122"/>
                              </a:lnTo>
                              <a:lnTo>
                                <a:pt x="2499" y="3140"/>
                              </a:lnTo>
                              <a:lnTo>
                                <a:pt x="2490" y="3157"/>
                              </a:lnTo>
                              <a:close/>
                              <a:moveTo>
                                <a:pt x="2843" y="4297"/>
                              </a:moveTo>
                              <a:lnTo>
                                <a:pt x="2746" y="4061"/>
                              </a:lnTo>
                              <a:lnTo>
                                <a:pt x="2707" y="4080"/>
                              </a:lnTo>
                              <a:lnTo>
                                <a:pt x="2670" y="4097"/>
                              </a:lnTo>
                              <a:lnTo>
                                <a:pt x="2629" y="4113"/>
                              </a:lnTo>
                              <a:lnTo>
                                <a:pt x="2589" y="4127"/>
                              </a:lnTo>
                              <a:lnTo>
                                <a:pt x="2687" y="4362"/>
                              </a:lnTo>
                              <a:lnTo>
                                <a:pt x="2693" y="4374"/>
                              </a:lnTo>
                              <a:lnTo>
                                <a:pt x="2700" y="4385"/>
                              </a:lnTo>
                              <a:lnTo>
                                <a:pt x="2710" y="4393"/>
                              </a:lnTo>
                              <a:lnTo>
                                <a:pt x="2719" y="4401"/>
                              </a:lnTo>
                              <a:lnTo>
                                <a:pt x="2730" y="4407"/>
                              </a:lnTo>
                              <a:lnTo>
                                <a:pt x="2742" y="4411"/>
                              </a:lnTo>
                              <a:lnTo>
                                <a:pt x="2753" y="4414"/>
                              </a:lnTo>
                              <a:lnTo>
                                <a:pt x="2765" y="4414"/>
                              </a:lnTo>
                              <a:lnTo>
                                <a:pt x="2773" y="4414"/>
                              </a:lnTo>
                              <a:lnTo>
                                <a:pt x="2782" y="4413"/>
                              </a:lnTo>
                              <a:lnTo>
                                <a:pt x="2790" y="4412"/>
                              </a:lnTo>
                              <a:lnTo>
                                <a:pt x="2798" y="4408"/>
                              </a:lnTo>
                              <a:lnTo>
                                <a:pt x="2805" y="4405"/>
                              </a:lnTo>
                              <a:lnTo>
                                <a:pt x="2812" y="4400"/>
                              </a:lnTo>
                              <a:lnTo>
                                <a:pt x="2819" y="4395"/>
                              </a:lnTo>
                              <a:lnTo>
                                <a:pt x="2825" y="4389"/>
                              </a:lnTo>
                              <a:lnTo>
                                <a:pt x="2831" y="4384"/>
                              </a:lnTo>
                              <a:lnTo>
                                <a:pt x="2836" y="4376"/>
                              </a:lnTo>
                              <a:lnTo>
                                <a:pt x="2840" y="4371"/>
                              </a:lnTo>
                              <a:lnTo>
                                <a:pt x="2843" y="4362"/>
                              </a:lnTo>
                              <a:lnTo>
                                <a:pt x="2847" y="4355"/>
                              </a:lnTo>
                              <a:lnTo>
                                <a:pt x="2848" y="4347"/>
                              </a:lnTo>
                              <a:lnTo>
                                <a:pt x="2849" y="4339"/>
                              </a:lnTo>
                              <a:lnTo>
                                <a:pt x="2850" y="4330"/>
                              </a:lnTo>
                              <a:lnTo>
                                <a:pt x="2850" y="4322"/>
                              </a:lnTo>
                              <a:lnTo>
                                <a:pt x="2849" y="4314"/>
                              </a:lnTo>
                              <a:lnTo>
                                <a:pt x="2847" y="4306"/>
                              </a:lnTo>
                              <a:lnTo>
                                <a:pt x="2843" y="4297"/>
                              </a:lnTo>
                              <a:close/>
                              <a:moveTo>
                                <a:pt x="3286" y="3963"/>
                              </a:moveTo>
                              <a:lnTo>
                                <a:pt x="3105" y="3782"/>
                              </a:lnTo>
                              <a:lnTo>
                                <a:pt x="3077" y="3814"/>
                              </a:lnTo>
                              <a:lnTo>
                                <a:pt x="3048" y="3844"/>
                              </a:lnTo>
                              <a:lnTo>
                                <a:pt x="3018" y="3874"/>
                              </a:lnTo>
                              <a:lnTo>
                                <a:pt x="2986" y="3902"/>
                              </a:lnTo>
                              <a:lnTo>
                                <a:pt x="3166" y="4083"/>
                              </a:lnTo>
                              <a:lnTo>
                                <a:pt x="3172" y="4089"/>
                              </a:lnTo>
                              <a:lnTo>
                                <a:pt x="3179" y="4093"/>
                              </a:lnTo>
                              <a:lnTo>
                                <a:pt x="3186" y="4098"/>
                              </a:lnTo>
                              <a:lnTo>
                                <a:pt x="3195" y="4100"/>
                              </a:lnTo>
                              <a:lnTo>
                                <a:pt x="3202" y="4104"/>
                              </a:lnTo>
                              <a:lnTo>
                                <a:pt x="3210" y="4105"/>
                              </a:lnTo>
                              <a:lnTo>
                                <a:pt x="3218" y="4106"/>
                              </a:lnTo>
                              <a:lnTo>
                                <a:pt x="3227" y="4107"/>
                              </a:lnTo>
                              <a:lnTo>
                                <a:pt x="3234" y="4106"/>
                              </a:lnTo>
                              <a:lnTo>
                                <a:pt x="3242" y="4105"/>
                              </a:lnTo>
                              <a:lnTo>
                                <a:pt x="3250" y="4104"/>
                              </a:lnTo>
                              <a:lnTo>
                                <a:pt x="3257" y="4100"/>
                              </a:lnTo>
                              <a:lnTo>
                                <a:pt x="3266" y="4098"/>
                              </a:lnTo>
                              <a:lnTo>
                                <a:pt x="3273" y="4093"/>
                              </a:lnTo>
                              <a:lnTo>
                                <a:pt x="3280" y="4089"/>
                              </a:lnTo>
                              <a:lnTo>
                                <a:pt x="3286" y="4083"/>
                              </a:lnTo>
                              <a:lnTo>
                                <a:pt x="3292" y="4076"/>
                              </a:lnTo>
                              <a:lnTo>
                                <a:pt x="3296" y="4068"/>
                              </a:lnTo>
                              <a:lnTo>
                                <a:pt x="3301" y="4061"/>
                              </a:lnTo>
                              <a:lnTo>
                                <a:pt x="3305" y="4054"/>
                              </a:lnTo>
                              <a:lnTo>
                                <a:pt x="3307" y="4047"/>
                              </a:lnTo>
                              <a:lnTo>
                                <a:pt x="3309" y="4039"/>
                              </a:lnTo>
                              <a:lnTo>
                                <a:pt x="3310" y="4031"/>
                              </a:lnTo>
                              <a:lnTo>
                                <a:pt x="3310" y="4022"/>
                              </a:lnTo>
                              <a:lnTo>
                                <a:pt x="3310" y="4014"/>
                              </a:lnTo>
                              <a:lnTo>
                                <a:pt x="3309" y="4006"/>
                              </a:lnTo>
                              <a:lnTo>
                                <a:pt x="3307" y="3999"/>
                              </a:lnTo>
                              <a:lnTo>
                                <a:pt x="3305" y="3991"/>
                              </a:lnTo>
                              <a:lnTo>
                                <a:pt x="3301" y="3983"/>
                              </a:lnTo>
                              <a:lnTo>
                                <a:pt x="3296" y="3976"/>
                              </a:lnTo>
                              <a:lnTo>
                                <a:pt x="3292" y="3969"/>
                              </a:lnTo>
                              <a:lnTo>
                                <a:pt x="3286" y="3963"/>
                              </a:lnTo>
                              <a:close/>
                              <a:moveTo>
                                <a:pt x="3566" y="3484"/>
                              </a:moveTo>
                              <a:lnTo>
                                <a:pt x="3330" y="3386"/>
                              </a:lnTo>
                              <a:lnTo>
                                <a:pt x="3325" y="3404"/>
                              </a:lnTo>
                              <a:lnTo>
                                <a:pt x="3319" y="3422"/>
                              </a:lnTo>
                              <a:lnTo>
                                <a:pt x="3307" y="3452"/>
                              </a:lnTo>
                              <a:lnTo>
                                <a:pt x="3294" y="3483"/>
                              </a:lnTo>
                              <a:lnTo>
                                <a:pt x="3281" y="3513"/>
                              </a:lnTo>
                              <a:lnTo>
                                <a:pt x="3267" y="3542"/>
                              </a:lnTo>
                              <a:lnTo>
                                <a:pt x="3502" y="3640"/>
                              </a:lnTo>
                              <a:lnTo>
                                <a:pt x="3510" y="3642"/>
                              </a:lnTo>
                              <a:lnTo>
                                <a:pt x="3518" y="3645"/>
                              </a:lnTo>
                              <a:lnTo>
                                <a:pt x="3526" y="3646"/>
                              </a:lnTo>
                              <a:lnTo>
                                <a:pt x="3533" y="3646"/>
                              </a:lnTo>
                              <a:lnTo>
                                <a:pt x="3546" y="3646"/>
                              </a:lnTo>
                              <a:lnTo>
                                <a:pt x="3558" y="3642"/>
                              </a:lnTo>
                              <a:lnTo>
                                <a:pt x="3570" y="3639"/>
                              </a:lnTo>
                              <a:lnTo>
                                <a:pt x="3581" y="3633"/>
                              </a:lnTo>
                              <a:lnTo>
                                <a:pt x="3590" y="3625"/>
                              </a:lnTo>
                              <a:lnTo>
                                <a:pt x="3598" y="3617"/>
                              </a:lnTo>
                              <a:lnTo>
                                <a:pt x="3607" y="3606"/>
                              </a:lnTo>
                              <a:lnTo>
                                <a:pt x="3613" y="3594"/>
                              </a:lnTo>
                              <a:lnTo>
                                <a:pt x="3615" y="3586"/>
                              </a:lnTo>
                              <a:lnTo>
                                <a:pt x="3617" y="3578"/>
                              </a:lnTo>
                              <a:lnTo>
                                <a:pt x="3618" y="3569"/>
                              </a:lnTo>
                              <a:lnTo>
                                <a:pt x="3618" y="3561"/>
                              </a:lnTo>
                              <a:lnTo>
                                <a:pt x="3618" y="3553"/>
                              </a:lnTo>
                              <a:lnTo>
                                <a:pt x="3617" y="3546"/>
                              </a:lnTo>
                              <a:lnTo>
                                <a:pt x="3615" y="3537"/>
                              </a:lnTo>
                              <a:lnTo>
                                <a:pt x="3613" y="3529"/>
                              </a:lnTo>
                              <a:lnTo>
                                <a:pt x="3609" y="3522"/>
                              </a:lnTo>
                              <a:lnTo>
                                <a:pt x="3604" y="3515"/>
                              </a:lnTo>
                              <a:lnTo>
                                <a:pt x="3600" y="3509"/>
                              </a:lnTo>
                              <a:lnTo>
                                <a:pt x="3594" y="3503"/>
                              </a:lnTo>
                              <a:lnTo>
                                <a:pt x="3588" y="3497"/>
                              </a:lnTo>
                              <a:lnTo>
                                <a:pt x="3582" y="3493"/>
                              </a:lnTo>
                              <a:lnTo>
                                <a:pt x="3574" y="3488"/>
                              </a:lnTo>
                              <a:lnTo>
                                <a:pt x="3566" y="3484"/>
                              </a:lnTo>
                              <a:close/>
                              <a:moveTo>
                                <a:pt x="3649" y="3133"/>
                              </a:moveTo>
                              <a:lnTo>
                                <a:pt x="3500" y="3133"/>
                              </a:lnTo>
                              <a:lnTo>
                                <a:pt x="3500" y="3047"/>
                              </a:lnTo>
                              <a:lnTo>
                                <a:pt x="3634" y="3047"/>
                              </a:lnTo>
                              <a:lnTo>
                                <a:pt x="3634" y="2980"/>
                              </a:lnTo>
                              <a:lnTo>
                                <a:pt x="3500" y="2980"/>
                              </a:lnTo>
                              <a:lnTo>
                                <a:pt x="3500" y="2905"/>
                              </a:lnTo>
                              <a:lnTo>
                                <a:pt x="3642" y="2905"/>
                              </a:lnTo>
                              <a:lnTo>
                                <a:pt x="3642" y="2838"/>
                              </a:lnTo>
                              <a:lnTo>
                                <a:pt x="3418" y="2838"/>
                              </a:lnTo>
                              <a:lnTo>
                                <a:pt x="3418" y="3200"/>
                              </a:lnTo>
                              <a:lnTo>
                                <a:pt x="3649" y="3200"/>
                              </a:lnTo>
                              <a:lnTo>
                                <a:pt x="3649" y="3133"/>
                              </a:lnTo>
                              <a:close/>
                              <a:moveTo>
                                <a:pt x="2988" y="933"/>
                              </a:moveTo>
                              <a:lnTo>
                                <a:pt x="2988" y="933"/>
                              </a:lnTo>
                              <a:lnTo>
                                <a:pt x="2942" y="917"/>
                              </a:lnTo>
                              <a:lnTo>
                                <a:pt x="2895" y="901"/>
                              </a:lnTo>
                              <a:lnTo>
                                <a:pt x="2848" y="887"/>
                              </a:lnTo>
                              <a:lnTo>
                                <a:pt x="2802" y="874"/>
                              </a:lnTo>
                              <a:lnTo>
                                <a:pt x="2753" y="861"/>
                              </a:lnTo>
                              <a:lnTo>
                                <a:pt x="2706" y="851"/>
                              </a:lnTo>
                              <a:lnTo>
                                <a:pt x="2659" y="840"/>
                              </a:lnTo>
                              <a:lnTo>
                                <a:pt x="2611" y="832"/>
                              </a:lnTo>
                              <a:lnTo>
                                <a:pt x="2562" y="823"/>
                              </a:lnTo>
                              <a:lnTo>
                                <a:pt x="2514" y="816"/>
                              </a:lnTo>
                              <a:lnTo>
                                <a:pt x="2465" y="810"/>
                              </a:lnTo>
                              <a:lnTo>
                                <a:pt x="2417" y="806"/>
                              </a:lnTo>
                              <a:lnTo>
                                <a:pt x="2369" y="802"/>
                              </a:lnTo>
                              <a:lnTo>
                                <a:pt x="2320" y="799"/>
                              </a:lnTo>
                              <a:lnTo>
                                <a:pt x="2271" y="797"/>
                              </a:lnTo>
                              <a:lnTo>
                                <a:pt x="2222" y="797"/>
                              </a:lnTo>
                              <a:lnTo>
                                <a:pt x="2179" y="797"/>
                              </a:lnTo>
                              <a:lnTo>
                                <a:pt x="2135" y="799"/>
                              </a:lnTo>
                              <a:lnTo>
                                <a:pt x="2093" y="801"/>
                              </a:lnTo>
                              <a:lnTo>
                                <a:pt x="2050" y="803"/>
                              </a:lnTo>
                              <a:lnTo>
                                <a:pt x="2006" y="807"/>
                              </a:lnTo>
                              <a:lnTo>
                                <a:pt x="1964" y="812"/>
                              </a:lnTo>
                              <a:lnTo>
                                <a:pt x="1921" y="818"/>
                              </a:lnTo>
                              <a:lnTo>
                                <a:pt x="1879" y="823"/>
                              </a:lnTo>
                              <a:lnTo>
                                <a:pt x="1838" y="831"/>
                              </a:lnTo>
                              <a:lnTo>
                                <a:pt x="1795" y="839"/>
                              </a:lnTo>
                              <a:lnTo>
                                <a:pt x="1754" y="847"/>
                              </a:lnTo>
                              <a:lnTo>
                                <a:pt x="1713" y="856"/>
                              </a:lnTo>
                              <a:lnTo>
                                <a:pt x="1671" y="867"/>
                              </a:lnTo>
                              <a:lnTo>
                                <a:pt x="1631" y="878"/>
                              </a:lnTo>
                              <a:lnTo>
                                <a:pt x="1591" y="890"/>
                              </a:lnTo>
                              <a:lnTo>
                                <a:pt x="1550" y="901"/>
                              </a:lnTo>
                              <a:lnTo>
                                <a:pt x="1511" y="915"/>
                              </a:lnTo>
                              <a:lnTo>
                                <a:pt x="1471" y="928"/>
                              </a:lnTo>
                              <a:lnTo>
                                <a:pt x="1432" y="944"/>
                              </a:lnTo>
                              <a:lnTo>
                                <a:pt x="1392" y="959"/>
                              </a:lnTo>
                              <a:lnTo>
                                <a:pt x="1354" y="976"/>
                              </a:lnTo>
                              <a:lnTo>
                                <a:pt x="1315" y="992"/>
                              </a:lnTo>
                              <a:lnTo>
                                <a:pt x="1277" y="1010"/>
                              </a:lnTo>
                              <a:lnTo>
                                <a:pt x="1239" y="1028"/>
                              </a:lnTo>
                              <a:lnTo>
                                <a:pt x="1202" y="1046"/>
                              </a:lnTo>
                              <a:lnTo>
                                <a:pt x="1165" y="1067"/>
                              </a:lnTo>
                              <a:lnTo>
                                <a:pt x="1128" y="1087"/>
                              </a:lnTo>
                              <a:lnTo>
                                <a:pt x="1092" y="1108"/>
                              </a:lnTo>
                              <a:lnTo>
                                <a:pt x="1056" y="1129"/>
                              </a:lnTo>
                              <a:lnTo>
                                <a:pt x="1021" y="1151"/>
                              </a:lnTo>
                              <a:lnTo>
                                <a:pt x="987" y="1175"/>
                              </a:lnTo>
                              <a:lnTo>
                                <a:pt x="951" y="1199"/>
                              </a:lnTo>
                              <a:lnTo>
                                <a:pt x="918" y="1222"/>
                              </a:lnTo>
                              <a:lnTo>
                                <a:pt x="884" y="1247"/>
                              </a:lnTo>
                              <a:lnTo>
                                <a:pt x="851" y="1273"/>
                              </a:lnTo>
                              <a:lnTo>
                                <a:pt x="818" y="1299"/>
                              </a:lnTo>
                              <a:lnTo>
                                <a:pt x="786" y="1326"/>
                              </a:lnTo>
                              <a:lnTo>
                                <a:pt x="754" y="1353"/>
                              </a:lnTo>
                              <a:lnTo>
                                <a:pt x="724" y="1380"/>
                              </a:lnTo>
                              <a:lnTo>
                                <a:pt x="693" y="1410"/>
                              </a:lnTo>
                              <a:lnTo>
                                <a:pt x="662" y="1438"/>
                              </a:lnTo>
                              <a:lnTo>
                                <a:pt x="633" y="1468"/>
                              </a:lnTo>
                              <a:lnTo>
                                <a:pt x="604" y="1498"/>
                              </a:lnTo>
                              <a:lnTo>
                                <a:pt x="576" y="1529"/>
                              </a:lnTo>
                              <a:lnTo>
                                <a:pt x="548" y="1561"/>
                              </a:lnTo>
                              <a:lnTo>
                                <a:pt x="521" y="1593"/>
                              </a:lnTo>
                              <a:lnTo>
                                <a:pt x="494" y="1625"/>
                              </a:lnTo>
                              <a:lnTo>
                                <a:pt x="468" y="1658"/>
                              </a:lnTo>
                              <a:lnTo>
                                <a:pt x="442" y="1691"/>
                              </a:lnTo>
                              <a:lnTo>
                                <a:pt x="417" y="1725"/>
                              </a:lnTo>
                              <a:lnTo>
                                <a:pt x="392" y="1760"/>
                              </a:lnTo>
                              <a:lnTo>
                                <a:pt x="368" y="1795"/>
                              </a:lnTo>
                              <a:lnTo>
                                <a:pt x="346" y="1830"/>
                              </a:lnTo>
                              <a:lnTo>
                                <a:pt x="324" y="1867"/>
                              </a:lnTo>
                              <a:lnTo>
                                <a:pt x="301" y="1903"/>
                              </a:lnTo>
                              <a:lnTo>
                                <a:pt x="280" y="1940"/>
                              </a:lnTo>
                              <a:lnTo>
                                <a:pt x="260" y="1977"/>
                              </a:lnTo>
                              <a:lnTo>
                                <a:pt x="240" y="2015"/>
                              </a:lnTo>
                              <a:lnTo>
                                <a:pt x="221" y="2054"/>
                              </a:lnTo>
                              <a:lnTo>
                                <a:pt x="203" y="2093"/>
                              </a:lnTo>
                              <a:lnTo>
                                <a:pt x="186" y="2132"/>
                              </a:lnTo>
                              <a:lnTo>
                                <a:pt x="168" y="2172"/>
                              </a:lnTo>
                              <a:lnTo>
                                <a:pt x="153" y="2212"/>
                              </a:lnTo>
                              <a:lnTo>
                                <a:pt x="137" y="2252"/>
                              </a:lnTo>
                              <a:lnTo>
                                <a:pt x="118" y="2307"/>
                              </a:lnTo>
                              <a:lnTo>
                                <a:pt x="101" y="2361"/>
                              </a:lnTo>
                              <a:lnTo>
                                <a:pt x="84" y="2415"/>
                              </a:lnTo>
                              <a:lnTo>
                                <a:pt x="70" y="2470"/>
                              </a:lnTo>
                              <a:lnTo>
                                <a:pt x="56" y="2524"/>
                              </a:lnTo>
                              <a:lnTo>
                                <a:pt x="44" y="2578"/>
                              </a:lnTo>
                              <a:lnTo>
                                <a:pt x="34" y="2634"/>
                              </a:lnTo>
                              <a:lnTo>
                                <a:pt x="25" y="2688"/>
                              </a:lnTo>
                              <a:lnTo>
                                <a:pt x="18" y="2742"/>
                              </a:lnTo>
                              <a:lnTo>
                                <a:pt x="11" y="2798"/>
                              </a:lnTo>
                              <a:lnTo>
                                <a:pt x="6" y="2852"/>
                              </a:lnTo>
                              <a:lnTo>
                                <a:pt x="4" y="2906"/>
                              </a:lnTo>
                              <a:lnTo>
                                <a:pt x="1" y="2960"/>
                              </a:lnTo>
                              <a:lnTo>
                                <a:pt x="0" y="3015"/>
                              </a:lnTo>
                              <a:lnTo>
                                <a:pt x="1" y="3069"/>
                              </a:lnTo>
                              <a:lnTo>
                                <a:pt x="3" y="3123"/>
                              </a:lnTo>
                              <a:lnTo>
                                <a:pt x="6" y="3178"/>
                              </a:lnTo>
                              <a:lnTo>
                                <a:pt x="11" y="3232"/>
                              </a:lnTo>
                              <a:lnTo>
                                <a:pt x="17" y="3285"/>
                              </a:lnTo>
                              <a:lnTo>
                                <a:pt x="24" y="3338"/>
                              </a:lnTo>
                              <a:lnTo>
                                <a:pt x="32" y="3391"/>
                              </a:lnTo>
                              <a:lnTo>
                                <a:pt x="43" y="3444"/>
                              </a:lnTo>
                              <a:lnTo>
                                <a:pt x="53" y="3496"/>
                              </a:lnTo>
                              <a:lnTo>
                                <a:pt x="65" y="3548"/>
                              </a:lnTo>
                              <a:lnTo>
                                <a:pt x="79" y="3600"/>
                              </a:lnTo>
                              <a:lnTo>
                                <a:pt x="93" y="3652"/>
                              </a:lnTo>
                              <a:lnTo>
                                <a:pt x="110" y="3703"/>
                              </a:lnTo>
                              <a:lnTo>
                                <a:pt x="127" y="3753"/>
                              </a:lnTo>
                              <a:lnTo>
                                <a:pt x="145" y="3803"/>
                              </a:lnTo>
                              <a:lnTo>
                                <a:pt x="164" y="3853"/>
                              </a:lnTo>
                              <a:lnTo>
                                <a:pt x="186" y="3902"/>
                              </a:lnTo>
                              <a:lnTo>
                                <a:pt x="207" y="3950"/>
                              </a:lnTo>
                              <a:lnTo>
                                <a:pt x="230" y="3999"/>
                              </a:lnTo>
                              <a:lnTo>
                                <a:pt x="254" y="4046"/>
                              </a:lnTo>
                              <a:lnTo>
                                <a:pt x="279" y="4093"/>
                              </a:lnTo>
                              <a:lnTo>
                                <a:pt x="306" y="4140"/>
                              </a:lnTo>
                              <a:lnTo>
                                <a:pt x="333" y="4185"/>
                              </a:lnTo>
                              <a:lnTo>
                                <a:pt x="361" y="4231"/>
                              </a:lnTo>
                              <a:lnTo>
                                <a:pt x="391" y="4275"/>
                              </a:lnTo>
                              <a:lnTo>
                                <a:pt x="422" y="4319"/>
                              </a:lnTo>
                              <a:lnTo>
                                <a:pt x="453" y="4362"/>
                              </a:lnTo>
                              <a:lnTo>
                                <a:pt x="486" y="4405"/>
                              </a:lnTo>
                              <a:lnTo>
                                <a:pt x="521" y="4446"/>
                              </a:lnTo>
                              <a:lnTo>
                                <a:pt x="556" y="4487"/>
                              </a:lnTo>
                              <a:lnTo>
                                <a:pt x="591" y="4526"/>
                              </a:lnTo>
                              <a:lnTo>
                                <a:pt x="628" y="4566"/>
                              </a:lnTo>
                              <a:lnTo>
                                <a:pt x="667" y="4604"/>
                              </a:lnTo>
                              <a:lnTo>
                                <a:pt x="706" y="4642"/>
                              </a:lnTo>
                              <a:lnTo>
                                <a:pt x="745" y="4679"/>
                              </a:lnTo>
                              <a:lnTo>
                                <a:pt x="786" y="4714"/>
                              </a:lnTo>
                              <a:lnTo>
                                <a:pt x="829" y="4748"/>
                              </a:lnTo>
                              <a:lnTo>
                                <a:pt x="871" y="4782"/>
                              </a:lnTo>
                              <a:lnTo>
                                <a:pt x="915" y="4815"/>
                              </a:lnTo>
                              <a:lnTo>
                                <a:pt x="960" y="4847"/>
                              </a:lnTo>
                              <a:lnTo>
                                <a:pt x="1006" y="4878"/>
                              </a:lnTo>
                              <a:lnTo>
                                <a:pt x="1052" y="4907"/>
                              </a:lnTo>
                              <a:lnTo>
                                <a:pt x="1099" y="4936"/>
                              </a:lnTo>
                              <a:lnTo>
                                <a:pt x="1147" y="4963"/>
                              </a:lnTo>
                              <a:lnTo>
                                <a:pt x="1197" y="4990"/>
                              </a:lnTo>
                              <a:lnTo>
                                <a:pt x="1248" y="5015"/>
                              </a:lnTo>
                              <a:lnTo>
                                <a:pt x="1298" y="5038"/>
                              </a:lnTo>
                              <a:lnTo>
                                <a:pt x="1350" y="5062"/>
                              </a:lnTo>
                              <a:lnTo>
                                <a:pt x="1402" y="5083"/>
                              </a:lnTo>
                              <a:lnTo>
                                <a:pt x="1456" y="5103"/>
                              </a:lnTo>
                              <a:lnTo>
                                <a:pt x="1503" y="5120"/>
                              </a:lnTo>
                              <a:lnTo>
                                <a:pt x="1550" y="5136"/>
                              </a:lnTo>
                              <a:lnTo>
                                <a:pt x="1596" y="5151"/>
                              </a:lnTo>
                              <a:lnTo>
                                <a:pt x="1643" y="5163"/>
                              </a:lnTo>
                              <a:lnTo>
                                <a:pt x="1690" y="5175"/>
                              </a:lnTo>
                              <a:lnTo>
                                <a:pt x="1739" y="5187"/>
                              </a:lnTo>
                              <a:lnTo>
                                <a:pt x="1786" y="5198"/>
                              </a:lnTo>
                              <a:lnTo>
                                <a:pt x="1834" y="5206"/>
                              </a:lnTo>
                              <a:lnTo>
                                <a:pt x="1881" y="5214"/>
                              </a:lnTo>
                              <a:lnTo>
                                <a:pt x="1930" y="5221"/>
                              </a:lnTo>
                              <a:lnTo>
                                <a:pt x="1978" y="5227"/>
                              </a:lnTo>
                              <a:lnTo>
                                <a:pt x="2026" y="5232"/>
                              </a:lnTo>
                              <a:lnTo>
                                <a:pt x="2075" y="5235"/>
                              </a:lnTo>
                              <a:lnTo>
                                <a:pt x="2124" y="5239"/>
                              </a:lnTo>
                              <a:lnTo>
                                <a:pt x="2173" y="5240"/>
                              </a:lnTo>
                              <a:lnTo>
                                <a:pt x="2222" y="5240"/>
                              </a:lnTo>
                              <a:lnTo>
                                <a:pt x="2265" y="5240"/>
                              </a:lnTo>
                              <a:lnTo>
                                <a:pt x="2309" y="5239"/>
                              </a:lnTo>
                              <a:lnTo>
                                <a:pt x="2352" y="5237"/>
                              </a:lnTo>
                              <a:lnTo>
                                <a:pt x="2395" y="5234"/>
                              </a:lnTo>
                              <a:lnTo>
                                <a:pt x="2437" y="5230"/>
                              </a:lnTo>
                              <a:lnTo>
                                <a:pt x="2480" y="5225"/>
                              </a:lnTo>
                              <a:lnTo>
                                <a:pt x="2522" y="5220"/>
                              </a:lnTo>
                              <a:lnTo>
                                <a:pt x="2565" y="5214"/>
                              </a:lnTo>
                              <a:lnTo>
                                <a:pt x="2607" y="5207"/>
                              </a:lnTo>
                              <a:lnTo>
                                <a:pt x="2648" y="5199"/>
                              </a:lnTo>
                              <a:lnTo>
                                <a:pt x="2690" y="5191"/>
                              </a:lnTo>
                              <a:lnTo>
                                <a:pt x="2731" y="5181"/>
                              </a:lnTo>
                              <a:lnTo>
                                <a:pt x="2772" y="5171"/>
                              </a:lnTo>
                              <a:lnTo>
                                <a:pt x="2814" y="5160"/>
                              </a:lnTo>
                              <a:lnTo>
                                <a:pt x="2854" y="5148"/>
                              </a:lnTo>
                              <a:lnTo>
                                <a:pt x="2894" y="5135"/>
                              </a:lnTo>
                              <a:lnTo>
                                <a:pt x="2934" y="5122"/>
                              </a:lnTo>
                              <a:lnTo>
                                <a:pt x="2974" y="5108"/>
                              </a:lnTo>
                              <a:lnTo>
                                <a:pt x="3013" y="5094"/>
                              </a:lnTo>
                              <a:lnTo>
                                <a:pt x="3052" y="5079"/>
                              </a:lnTo>
                              <a:lnTo>
                                <a:pt x="3091" y="5062"/>
                              </a:lnTo>
                              <a:lnTo>
                                <a:pt x="3129" y="5045"/>
                              </a:lnTo>
                              <a:lnTo>
                                <a:pt x="3168" y="5028"/>
                              </a:lnTo>
                              <a:lnTo>
                                <a:pt x="3205" y="5010"/>
                              </a:lnTo>
                              <a:lnTo>
                                <a:pt x="3242" y="4991"/>
                              </a:lnTo>
                              <a:lnTo>
                                <a:pt x="3279" y="4971"/>
                              </a:lnTo>
                              <a:lnTo>
                                <a:pt x="3315" y="4951"/>
                              </a:lnTo>
                              <a:lnTo>
                                <a:pt x="3352" y="4930"/>
                              </a:lnTo>
                              <a:lnTo>
                                <a:pt x="3387" y="4909"/>
                              </a:lnTo>
                              <a:lnTo>
                                <a:pt x="3423" y="4886"/>
                              </a:lnTo>
                              <a:lnTo>
                                <a:pt x="3458" y="4863"/>
                              </a:lnTo>
                              <a:lnTo>
                                <a:pt x="3492" y="4839"/>
                              </a:lnTo>
                              <a:lnTo>
                                <a:pt x="3526" y="4815"/>
                              </a:lnTo>
                              <a:lnTo>
                                <a:pt x="3559" y="4791"/>
                              </a:lnTo>
                              <a:lnTo>
                                <a:pt x="3594" y="4765"/>
                              </a:lnTo>
                              <a:lnTo>
                                <a:pt x="3625" y="4739"/>
                              </a:lnTo>
                              <a:lnTo>
                                <a:pt x="3657" y="4712"/>
                              </a:lnTo>
                              <a:lnTo>
                                <a:pt x="3689" y="4684"/>
                              </a:lnTo>
                              <a:lnTo>
                                <a:pt x="3721" y="4656"/>
                              </a:lnTo>
                              <a:lnTo>
                                <a:pt x="3752" y="4628"/>
                              </a:lnTo>
                              <a:lnTo>
                                <a:pt x="3781" y="4599"/>
                              </a:lnTo>
                              <a:lnTo>
                                <a:pt x="3811" y="4569"/>
                              </a:lnTo>
                              <a:lnTo>
                                <a:pt x="3840" y="4539"/>
                              </a:lnTo>
                              <a:lnTo>
                                <a:pt x="3869" y="4509"/>
                              </a:lnTo>
                              <a:lnTo>
                                <a:pt x="3897" y="4477"/>
                              </a:lnTo>
                              <a:lnTo>
                                <a:pt x="3924" y="4445"/>
                              </a:lnTo>
                              <a:lnTo>
                                <a:pt x="3951" y="4413"/>
                              </a:lnTo>
                              <a:lnTo>
                                <a:pt x="3977" y="4380"/>
                              </a:lnTo>
                              <a:lnTo>
                                <a:pt x="4002" y="4346"/>
                              </a:lnTo>
                              <a:lnTo>
                                <a:pt x="4028" y="4312"/>
                              </a:lnTo>
                              <a:lnTo>
                                <a:pt x="4051" y="4277"/>
                              </a:lnTo>
                              <a:lnTo>
                                <a:pt x="4075" y="4242"/>
                              </a:lnTo>
                              <a:lnTo>
                                <a:pt x="4099" y="4207"/>
                              </a:lnTo>
                              <a:lnTo>
                                <a:pt x="4121" y="4171"/>
                              </a:lnTo>
                              <a:lnTo>
                                <a:pt x="4142" y="4135"/>
                              </a:lnTo>
                              <a:lnTo>
                                <a:pt x="4164" y="4097"/>
                              </a:lnTo>
                              <a:lnTo>
                                <a:pt x="4185" y="4060"/>
                              </a:lnTo>
                              <a:lnTo>
                                <a:pt x="4204" y="4022"/>
                              </a:lnTo>
                              <a:lnTo>
                                <a:pt x="4223" y="3983"/>
                              </a:lnTo>
                              <a:lnTo>
                                <a:pt x="4241" y="3945"/>
                              </a:lnTo>
                              <a:lnTo>
                                <a:pt x="4259" y="3906"/>
                              </a:lnTo>
                              <a:lnTo>
                                <a:pt x="4276" y="3865"/>
                              </a:lnTo>
                              <a:lnTo>
                                <a:pt x="4292" y="3825"/>
                              </a:lnTo>
                              <a:lnTo>
                                <a:pt x="4308" y="3785"/>
                              </a:lnTo>
                              <a:lnTo>
                                <a:pt x="4326" y="3731"/>
                              </a:lnTo>
                              <a:lnTo>
                                <a:pt x="4344" y="3677"/>
                              </a:lnTo>
                              <a:lnTo>
                                <a:pt x="4361" y="3622"/>
                              </a:lnTo>
                              <a:lnTo>
                                <a:pt x="4375" y="3568"/>
                              </a:lnTo>
                              <a:lnTo>
                                <a:pt x="4388" y="3514"/>
                              </a:lnTo>
                              <a:lnTo>
                                <a:pt x="4400" y="3458"/>
                              </a:lnTo>
                              <a:lnTo>
                                <a:pt x="4410" y="3404"/>
                              </a:lnTo>
                              <a:lnTo>
                                <a:pt x="4420" y="3350"/>
                              </a:lnTo>
                              <a:lnTo>
                                <a:pt x="4427" y="3294"/>
                              </a:lnTo>
                              <a:lnTo>
                                <a:pt x="4433" y="3240"/>
                              </a:lnTo>
                              <a:lnTo>
                                <a:pt x="4437" y="3186"/>
                              </a:lnTo>
                              <a:lnTo>
                                <a:pt x="4441" y="3130"/>
                              </a:lnTo>
                              <a:lnTo>
                                <a:pt x="4443" y="3076"/>
                              </a:lnTo>
                              <a:lnTo>
                                <a:pt x="4443" y="3022"/>
                              </a:lnTo>
                              <a:lnTo>
                                <a:pt x="4443" y="2967"/>
                              </a:lnTo>
                              <a:lnTo>
                                <a:pt x="4441" y="2913"/>
                              </a:lnTo>
                              <a:lnTo>
                                <a:pt x="4437" y="2860"/>
                              </a:lnTo>
                              <a:lnTo>
                                <a:pt x="4433" y="2806"/>
                              </a:lnTo>
                              <a:lnTo>
                                <a:pt x="4427" y="2753"/>
                              </a:lnTo>
                              <a:lnTo>
                                <a:pt x="4420" y="2700"/>
                              </a:lnTo>
                              <a:lnTo>
                                <a:pt x="4411" y="2647"/>
                              </a:lnTo>
                              <a:lnTo>
                                <a:pt x="4402" y="2593"/>
                              </a:lnTo>
                              <a:lnTo>
                                <a:pt x="4391" y="2540"/>
                              </a:lnTo>
                              <a:lnTo>
                                <a:pt x="4378" y="2488"/>
                              </a:lnTo>
                              <a:lnTo>
                                <a:pt x="4365" y="2436"/>
                              </a:lnTo>
                              <a:lnTo>
                                <a:pt x="4350" y="2386"/>
                              </a:lnTo>
                              <a:lnTo>
                                <a:pt x="4335" y="2335"/>
                              </a:lnTo>
                              <a:lnTo>
                                <a:pt x="4318" y="2284"/>
                              </a:lnTo>
                              <a:lnTo>
                                <a:pt x="4299" y="2234"/>
                              </a:lnTo>
                              <a:lnTo>
                                <a:pt x="4279" y="2184"/>
                              </a:lnTo>
                              <a:lnTo>
                                <a:pt x="4259" y="2136"/>
                              </a:lnTo>
                              <a:lnTo>
                                <a:pt x="4238" y="2086"/>
                              </a:lnTo>
                              <a:lnTo>
                                <a:pt x="4214" y="2039"/>
                              </a:lnTo>
                              <a:lnTo>
                                <a:pt x="4191" y="1990"/>
                              </a:lnTo>
                              <a:lnTo>
                                <a:pt x="4165" y="1943"/>
                              </a:lnTo>
                              <a:lnTo>
                                <a:pt x="4139" y="1897"/>
                              </a:lnTo>
                              <a:lnTo>
                                <a:pt x="4112" y="1851"/>
                              </a:lnTo>
                              <a:lnTo>
                                <a:pt x="4082" y="1806"/>
                              </a:lnTo>
                              <a:lnTo>
                                <a:pt x="4053" y="1762"/>
                              </a:lnTo>
                              <a:lnTo>
                                <a:pt x="4022" y="1718"/>
                              </a:lnTo>
                              <a:lnTo>
                                <a:pt x="3990" y="1675"/>
                              </a:lnTo>
                              <a:lnTo>
                                <a:pt x="3957" y="1633"/>
                              </a:lnTo>
                              <a:lnTo>
                                <a:pt x="3924" y="1592"/>
                              </a:lnTo>
                              <a:lnTo>
                                <a:pt x="3889" y="1550"/>
                              </a:lnTo>
                              <a:lnTo>
                                <a:pt x="3853" y="1510"/>
                              </a:lnTo>
                              <a:lnTo>
                                <a:pt x="3815" y="1471"/>
                              </a:lnTo>
                              <a:lnTo>
                                <a:pt x="3778" y="1433"/>
                              </a:lnTo>
                              <a:lnTo>
                                <a:pt x="3739" y="1396"/>
                              </a:lnTo>
                              <a:lnTo>
                                <a:pt x="3699" y="1359"/>
                              </a:lnTo>
                              <a:lnTo>
                                <a:pt x="3659" y="1324"/>
                              </a:lnTo>
                              <a:lnTo>
                                <a:pt x="3616" y="1288"/>
                              </a:lnTo>
                              <a:lnTo>
                                <a:pt x="3574" y="1255"/>
                              </a:lnTo>
                              <a:lnTo>
                                <a:pt x="3530" y="1222"/>
                              </a:lnTo>
                              <a:lnTo>
                                <a:pt x="3485" y="1190"/>
                              </a:lnTo>
                              <a:lnTo>
                                <a:pt x="3439" y="1160"/>
                              </a:lnTo>
                              <a:lnTo>
                                <a:pt x="3393" y="1130"/>
                              </a:lnTo>
                              <a:lnTo>
                                <a:pt x="3345" y="1102"/>
                              </a:lnTo>
                              <a:lnTo>
                                <a:pt x="3296" y="1075"/>
                              </a:lnTo>
                              <a:lnTo>
                                <a:pt x="3248" y="1048"/>
                              </a:lnTo>
                              <a:lnTo>
                                <a:pt x="3197" y="1023"/>
                              </a:lnTo>
                              <a:lnTo>
                                <a:pt x="3146" y="998"/>
                              </a:lnTo>
                              <a:lnTo>
                                <a:pt x="3094" y="976"/>
                              </a:lnTo>
                              <a:lnTo>
                                <a:pt x="3041" y="954"/>
                              </a:lnTo>
                              <a:lnTo>
                                <a:pt x="2988" y="933"/>
                              </a:lnTo>
                              <a:close/>
                              <a:moveTo>
                                <a:pt x="3968" y="3660"/>
                              </a:moveTo>
                              <a:lnTo>
                                <a:pt x="3968" y="3660"/>
                              </a:lnTo>
                              <a:lnTo>
                                <a:pt x="3955" y="3693"/>
                              </a:lnTo>
                              <a:lnTo>
                                <a:pt x="3941" y="3727"/>
                              </a:lnTo>
                              <a:lnTo>
                                <a:pt x="3926" y="3760"/>
                              </a:lnTo>
                              <a:lnTo>
                                <a:pt x="3912" y="3794"/>
                              </a:lnTo>
                              <a:lnTo>
                                <a:pt x="3880" y="3858"/>
                              </a:lnTo>
                              <a:lnTo>
                                <a:pt x="3847" y="3921"/>
                              </a:lnTo>
                              <a:lnTo>
                                <a:pt x="3811" y="3983"/>
                              </a:lnTo>
                              <a:lnTo>
                                <a:pt x="3773" y="4042"/>
                              </a:lnTo>
                              <a:lnTo>
                                <a:pt x="3733" y="4101"/>
                              </a:lnTo>
                              <a:lnTo>
                                <a:pt x="3690" y="4158"/>
                              </a:lnTo>
                              <a:lnTo>
                                <a:pt x="3647" y="4212"/>
                              </a:lnTo>
                              <a:lnTo>
                                <a:pt x="3600" y="4266"/>
                              </a:lnTo>
                              <a:lnTo>
                                <a:pt x="3552" y="4316"/>
                              </a:lnTo>
                              <a:lnTo>
                                <a:pt x="3502" y="4366"/>
                              </a:lnTo>
                              <a:lnTo>
                                <a:pt x="3450" y="4413"/>
                              </a:lnTo>
                              <a:lnTo>
                                <a:pt x="3397" y="4458"/>
                              </a:lnTo>
                              <a:lnTo>
                                <a:pt x="3342" y="4502"/>
                              </a:lnTo>
                              <a:lnTo>
                                <a:pt x="3286" y="4543"/>
                              </a:lnTo>
                              <a:lnTo>
                                <a:pt x="3227" y="4582"/>
                              </a:lnTo>
                              <a:lnTo>
                                <a:pt x="3168" y="4618"/>
                              </a:lnTo>
                              <a:lnTo>
                                <a:pt x="3106" y="4653"/>
                              </a:lnTo>
                              <a:lnTo>
                                <a:pt x="3045" y="4684"/>
                              </a:lnTo>
                              <a:lnTo>
                                <a:pt x="2981" y="4715"/>
                              </a:lnTo>
                              <a:lnTo>
                                <a:pt x="2916" y="4742"/>
                              </a:lnTo>
                              <a:lnTo>
                                <a:pt x="2851" y="4768"/>
                              </a:lnTo>
                              <a:lnTo>
                                <a:pt x="2784" y="4791"/>
                              </a:lnTo>
                              <a:lnTo>
                                <a:pt x="2717" y="4811"/>
                              </a:lnTo>
                              <a:lnTo>
                                <a:pt x="2648" y="4828"/>
                              </a:lnTo>
                              <a:lnTo>
                                <a:pt x="2579" y="4844"/>
                              </a:lnTo>
                              <a:lnTo>
                                <a:pt x="2509" y="4856"/>
                              </a:lnTo>
                              <a:lnTo>
                                <a:pt x="2438" y="4866"/>
                              </a:lnTo>
                              <a:lnTo>
                                <a:pt x="2366" y="4873"/>
                              </a:lnTo>
                              <a:lnTo>
                                <a:pt x="2331" y="4876"/>
                              </a:lnTo>
                              <a:lnTo>
                                <a:pt x="2294" y="4877"/>
                              </a:lnTo>
                              <a:lnTo>
                                <a:pt x="2258" y="4878"/>
                              </a:lnTo>
                              <a:lnTo>
                                <a:pt x="2222" y="4878"/>
                              </a:lnTo>
                              <a:lnTo>
                                <a:pt x="2181" y="4878"/>
                              </a:lnTo>
                              <a:lnTo>
                                <a:pt x="2140" y="4877"/>
                              </a:lnTo>
                              <a:lnTo>
                                <a:pt x="2100" y="4874"/>
                              </a:lnTo>
                              <a:lnTo>
                                <a:pt x="2058" y="4871"/>
                              </a:lnTo>
                              <a:lnTo>
                                <a:pt x="2018" y="4867"/>
                              </a:lnTo>
                              <a:lnTo>
                                <a:pt x="1978" y="4863"/>
                              </a:lnTo>
                              <a:lnTo>
                                <a:pt x="1937" y="4857"/>
                              </a:lnTo>
                              <a:lnTo>
                                <a:pt x="1897" y="4850"/>
                              </a:lnTo>
                              <a:lnTo>
                                <a:pt x="1857" y="4843"/>
                              </a:lnTo>
                              <a:lnTo>
                                <a:pt x="1816" y="4833"/>
                              </a:lnTo>
                              <a:lnTo>
                                <a:pt x="1777" y="4824"/>
                              </a:lnTo>
                              <a:lnTo>
                                <a:pt x="1737" y="4814"/>
                              </a:lnTo>
                              <a:lnTo>
                                <a:pt x="1698" y="4802"/>
                              </a:lnTo>
                              <a:lnTo>
                                <a:pt x="1659" y="4791"/>
                              </a:lnTo>
                              <a:lnTo>
                                <a:pt x="1619" y="4778"/>
                              </a:lnTo>
                              <a:lnTo>
                                <a:pt x="1580" y="4763"/>
                              </a:lnTo>
                              <a:lnTo>
                                <a:pt x="1537" y="4747"/>
                              </a:lnTo>
                              <a:lnTo>
                                <a:pt x="1492" y="4728"/>
                              </a:lnTo>
                              <a:lnTo>
                                <a:pt x="1448" y="4709"/>
                              </a:lnTo>
                              <a:lnTo>
                                <a:pt x="1406" y="4689"/>
                              </a:lnTo>
                              <a:lnTo>
                                <a:pt x="1364" y="4668"/>
                              </a:lnTo>
                              <a:lnTo>
                                <a:pt x="1323" y="4647"/>
                              </a:lnTo>
                              <a:lnTo>
                                <a:pt x="1283" y="4623"/>
                              </a:lnTo>
                              <a:lnTo>
                                <a:pt x="1243" y="4599"/>
                              </a:lnTo>
                              <a:lnTo>
                                <a:pt x="1204" y="4575"/>
                              </a:lnTo>
                              <a:lnTo>
                                <a:pt x="1165" y="4549"/>
                              </a:lnTo>
                              <a:lnTo>
                                <a:pt x="1128" y="4522"/>
                              </a:lnTo>
                              <a:lnTo>
                                <a:pt x="1092" y="4494"/>
                              </a:lnTo>
                              <a:lnTo>
                                <a:pt x="1055" y="4466"/>
                              </a:lnTo>
                              <a:lnTo>
                                <a:pt x="1021" y="4438"/>
                              </a:lnTo>
                              <a:lnTo>
                                <a:pt x="987" y="4407"/>
                              </a:lnTo>
                              <a:lnTo>
                                <a:pt x="953" y="4378"/>
                              </a:lnTo>
                              <a:lnTo>
                                <a:pt x="921" y="4346"/>
                              </a:lnTo>
                              <a:lnTo>
                                <a:pt x="889" y="4314"/>
                              </a:lnTo>
                              <a:lnTo>
                                <a:pt x="857" y="4281"/>
                              </a:lnTo>
                              <a:lnTo>
                                <a:pt x="828" y="4248"/>
                              </a:lnTo>
                              <a:lnTo>
                                <a:pt x="798" y="4214"/>
                              </a:lnTo>
                              <a:lnTo>
                                <a:pt x="770" y="4178"/>
                              </a:lnTo>
                              <a:lnTo>
                                <a:pt x="743" y="4143"/>
                              </a:lnTo>
                              <a:lnTo>
                                <a:pt x="715" y="4107"/>
                              </a:lnTo>
                              <a:lnTo>
                                <a:pt x="689" y="4071"/>
                              </a:lnTo>
                              <a:lnTo>
                                <a:pt x="665" y="4033"/>
                              </a:lnTo>
                              <a:lnTo>
                                <a:pt x="641" y="3995"/>
                              </a:lnTo>
                              <a:lnTo>
                                <a:pt x="619" y="3958"/>
                              </a:lnTo>
                              <a:lnTo>
                                <a:pt x="596" y="3919"/>
                              </a:lnTo>
                              <a:lnTo>
                                <a:pt x="575" y="3878"/>
                              </a:lnTo>
                              <a:lnTo>
                                <a:pt x="555" y="3840"/>
                              </a:lnTo>
                              <a:lnTo>
                                <a:pt x="536" y="3798"/>
                              </a:lnTo>
                              <a:lnTo>
                                <a:pt x="517" y="3758"/>
                              </a:lnTo>
                              <a:lnTo>
                                <a:pt x="499" y="3717"/>
                              </a:lnTo>
                              <a:lnTo>
                                <a:pt x="484" y="3676"/>
                              </a:lnTo>
                              <a:lnTo>
                                <a:pt x="469" y="3633"/>
                              </a:lnTo>
                              <a:lnTo>
                                <a:pt x="455" y="3591"/>
                              </a:lnTo>
                              <a:lnTo>
                                <a:pt x="440" y="3548"/>
                              </a:lnTo>
                              <a:lnTo>
                                <a:pt x="429" y="3506"/>
                              </a:lnTo>
                              <a:lnTo>
                                <a:pt x="417" y="3462"/>
                              </a:lnTo>
                              <a:lnTo>
                                <a:pt x="407" y="3418"/>
                              </a:lnTo>
                              <a:lnTo>
                                <a:pt x="398" y="3375"/>
                              </a:lnTo>
                              <a:lnTo>
                                <a:pt x="390" y="3331"/>
                              </a:lnTo>
                              <a:lnTo>
                                <a:pt x="383" y="3286"/>
                              </a:lnTo>
                              <a:lnTo>
                                <a:pt x="377" y="3241"/>
                              </a:lnTo>
                              <a:lnTo>
                                <a:pt x="372" y="3196"/>
                              </a:lnTo>
                              <a:lnTo>
                                <a:pt x="367" y="3152"/>
                              </a:lnTo>
                              <a:lnTo>
                                <a:pt x="365" y="3107"/>
                              </a:lnTo>
                              <a:lnTo>
                                <a:pt x="364" y="3061"/>
                              </a:lnTo>
                              <a:lnTo>
                                <a:pt x="363" y="3016"/>
                              </a:lnTo>
                              <a:lnTo>
                                <a:pt x="364" y="2970"/>
                              </a:lnTo>
                              <a:lnTo>
                                <a:pt x="365" y="2925"/>
                              </a:lnTo>
                              <a:lnTo>
                                <a:pt x="368" y="2879"/>
                              </a:lnTo>
                              <a:lnTo>
                                <a:pt x="372" y="2833"/>
                              </a:lnTo>
                              <a:lnTo>
                                <a:pt x="377" y="2787"/>
                              </a:lnTo>
                              <a:lnTo>
                                <a:pt x="384" y="2742"/>
                              </a:lnTo>
                              <a:lnTo>
                                <a:pt x="391" y="2696"/>
                              </a:lnTo>
                              <a:lnTo>
                                <a:pt x="399" y="2650"/>
                              </a:lnTo>
                              <a:lnTo>
                                <a:pt x="410" y="2604"/>
                              </a:lnTo>
                              <a:lnTo>
                                <a:pt x="420" y="2559"/>
                              </a:lnTo>
                              <a:lnTo>
                                <a:pt x="433" y="2513"/>
                              </a:lnTo>
                              <a:lnTo>
                                <a:pt x="446" y="2468"/>
                              </a:lnTo>
                              <a:lnTo>
                                <a:pt x="461" y="2422"/>
                              </a:lnTo>
                              <a:lnTo>
                                <a:pt x="477" y="2377"/>
                              </a:lnTo>
                              <a:lnTo>
                                <a:pt x="490" y="2343"/>
                              </a:lnTo>
                              <a:lnTo>
                                <a:pt x="503" y="2310"/>
                              </a:lnTo>
                              <a:lnTo>
                                <a:pt x="517" y="2276"/>
                              </a:lnTo>
                              <a:lnTo>
                                <a:pt x="532" y="2244"/>
                              </a:lnTo>
                              <a:lnTo>
                                <a:pt x="563" y="2179"/>
                              </a:lnTo>
                              <a:lnTo>
                                <a:pt x="597" y="2116"/>
                              </a:lnTo>
                              <a:lnTo>
                                <a:pt x="633" y="2054"/>
                              </a:lnTo>
                              <a:lnTo>
                                <a:pt x="671" y="1994"/>
                              </a:lnTo>
                              <a:lnTo>
                                <a:pt x="711" y="1936"/>
                              </a:lnTo>
                              <a:lnTo>
                                <a:pt x="753" y="1880"/>
                              </a:lnTo>
                              <a:lnTo>
                                <a:pt x="798" y="1825"/>
                              </a:lnTo>
                              <a:lnTo>
                                <a:pt x="844" y="1772"/>
                              </a:lnTo>
                              <a:lnTo>
                                <a:pt x="892" y="1721"/>
                              </a:lnTo>
                              <a:lnTo>
                                <a:pt x="942" y="1672"/>
                              </a:lnTo>
                              <a:lnTo>
                                <a:pt x="994" y="1625"/>
                              </a:lnTo>
                              <a:lnTo>
                                <a:pt x="1047" y="1580"/>
                              </a:lnTo>
                              <a:lnTo>
                                <a:pt x="1102" y="1536"/>
                              </a:lnTo>
                              <a:lnTo>
                                <a:pt x="1159" y="1495"/>
                              </a:lnTo>
                              <a:lnTo>
                                <a:pt x="1217" y="1456"/>
                              </a:lnTo>
                              <a:lnTo>
                                <a:pt x="1277" y="1419"/>
                              </a:lnTo>
                              <a:lnTo>
                                <a:pt x="1337" y="1385"/>
                              </a:lnTo>
                              <a:lnTo>
                                <a:pt x="1400" y="1352"/>
                              </a:lnTo>
                              <a:lnTo>
                                <a:pt x="1462" y="1323"/>
                              </a:lnTo>
                              <a:lnTo>
                                <a:pt x="1527" y="1295"/>
                              </a:lnTo>
                              <a:lnTo>
                                <a:pt x="1593" y="1269"/>
                              </a:lnTo>
                              <a:lnTo>
                                <a:pt x="1659" y="1247"/>
                              </a:lnTo>
                              <a:lnTo>
                                <a:pt x="1728" y="1227"/>
                              </a:lnTo>
                              <a:lnTo>
                                <a:pt x="1796" y="1209"/>
                              </a:lnTo>
                              <a:lnTo>
                                <a:pt x="1865" y="1194"/>
                              </a:lnTo>
                              <a:lnTo>
                                <a:pt x="1936" y="1182"/>
                              </a:lnTo>
                              <a:lnTo>
                                <a:pt x="2006" y="1172"/>
                              </a:lnTo>
                              <a:lnTo>
                                <a:pt x="2077" y="1164"/>
                              </a:lnTo>
                              <a:lnTo>
                                <a:pt x="2114" y="1162"/>
                              </a:lnTo>
                              <a:lnTo>
                                <a:pt x="2149" y="1161"/>
                              </a:lnTo>
                              <a:lnTo>
                                <a:pt x="2186" y="1160"/>
                              </a:lnTo>
                              <a:lnTo>
                                <a:pt x="2222" y="1159"/>
                              </a:lnTo>
                              <a:lnTo>
                                <a:pt x="2264" y="1160"/>
                              </a:lnTo>
                              <a:lnTo>
                                <a:pt x="2304" y="1161"/>
                              </a:lnTo>
                              <a:lnTo>
                                <a:pt x="2345" y="1163"/>
                              </a:lnTo>
                              <a:lnTo>
                                <a:pt x="2385" y="1167"/>
                              </a:lnTo>
                              <a:lnTo>
                                <a:pt x="2427" y="1170"/>
                              </a:lnTo>
                              <a:lnTo>
                                <a:pt x="2467" y="1175"/>
                              </a:lnTo>
                              <a:lnTo>
                                <a:pt x="2507" y="1181"/>
                              </a:lnTo>
                              <a:lnTo>
                                <a:pt x="2547" y="1188"/>
                              </a:lnTo>
                              <a:lnTo>
                                <a:pt x="2587" y="1195"/>
                              </a:lnTo>
                              <a:lnTo>
                                <a:pt x="2627" y="1205"/>
                              </a:lnTo>
                              <a:lnTo>
                                <a:pt x="2667" y="1214"/>
                              </a:lnTo>
                              <a:lnTo>
                                <a:pt x="2706" y="1223"/>
                              </a:lnTo>
                              <a:lnTo>
                                <a:pt x="2746" y="1235"/>
                              </a:lnTo>
                              <a:lnTo>
                                <a:pt x="2785" y="1247"/>
                              </a:lnTo>
                              <a:lnTo>
                                <a:pt x="2824" y="1260"/>
                              </a:lnTo>
                              <a:lnTo>
                                <a:pt x="2863" y="1274"/>
                              </a:lnTo>
                              <a:lnTo>
                                <a:pt x="2908" y="1291"/>
                              </a:lnTo>
                              <a:lnTo>
                                <a:pt x="2953" y="1310"/>
                              </a:lnTo>
                              <a:lnTo>
                                <a:pt x="2995" y="1328"/>
                              </a:lnTo>
                              <a:lnTo>
                                <a:pt x="3038" y="1349"/>
                              </a:lnTo>
                              <a:lnTo>
                                <a:pt x="3080" y="1370"/>
                              </a:lnTo>
                              <a:lnTo>
                                <a:pt x="3122" y="1391"/>
                              </a:lnTo>
                              <a:lnTo>
                                <a:pt x="3162" y="1415"/>
                              </a:lnTo>
                              <a:lnTo>
                                <a:pt x="3202" y="1438"/>
                              </a:lnTo>
                              <a:lnTo>
                                <a:pt x="3241" y="1463"/>
                              </a:lnTo>
                              <a:lnTo>
                                <a:pt x="3279" y="1489"/>
                              </a:lnTo>
                              <a:lnTo>
                                <a:pt x="3316" y="1515"/>
                              </a:lnTo>
                              <a:lnTo>
                                <a:pt x="3353" y="1543"/>
                              </a:lnTo>
                              <a:lnTo>
                                <a:pt x="3388" y="1570"/>
                              </a:lnTo>
                              <a:lnTo>
                                <a:pt x="3424" y="1600"/>
                              </a:lnTo>
                              <a:lnTo>
                                <a:pt x="3458" y="1629"/>
                              </a:lnTo>
                              <a:lnTo>
                                <a:pt x="3491" y="1660"/>
                              </a:lnTo>
                              <a:lnTo>
                                <a:pt x="3524" y="1692"/>
                              </a:lnTo>
                              <a:lnTo>
                                <a:pt x="3556" y="1724"/>
                              </a:lnTo>
                              <a:lnTo>
                                <a:pt x="3587" y="1757"/>
                              </a:lnTo>
                              <a:lnTo>
                                <a:pt x="3617" y="1790"/>
                              </a:lnTo>
                              <a:lnTo>
                                <a:pt x="3647" y="1824"/>
                              </a:lnTo>
                              <a:lnTo>
                                <a:pt x="3675" y="1858"/>
                              </a:lnTo>
                              <a:lnTo>
                                <a:pt x="3702" y="1894"/>
                              </a:lnTo>
                              <a:lnTo>
                                <a:pt x="3728" y="1930"/>
                              </a:lnTo>
                              <a:lnTo>
                                <a:pt x="3754" y="1967"/>
                              </a:lnTo>
                              <a:lnTo>
                                <a:pt x="3779" y="2005"/>
                              </a:lnTo>
                              <a:lnTo>
                                <a:pt x="3804" y="2042"/>
                              </a:lnTo>
                              <a:lnTo>
                                <a:pt x="3826" y="2080"/>
                              </a:lnTo>
                              <a:lnTo>
                                <a:pt x="3849" y="2119"/>
                              </a:lnTo>
                              <a:lnTo>
                                <a:pt x="3870" y="2158"/>
                              </a:lnTo>
                              <a:lnTo>
                                <a:pt x="3890" y="2198"/>
                              </a:lnTo>
                              <a:lnTo>
                                <a:pt x="3909" y="2238"/>
                              </a:lnTo>
                              <a:lnTo>
                                <a:pt x="3926" y="2280"/>
                              </a:lnTo>
                              <a:lnTo>
                                <a:pt x="3944" y="2321"/>
                              </a:lnTo>
                              <a:lnTo>
                                <a:pt x="3961" y="2362"/>
                              </a:lnTo>
                              <a:lnTo>
                                <a:pt x="3976" y="2403"/>
                              </a:lnTo>
                              <a:lnTo>
                                <a:pt x="3990" y="2446"/>
                              </a:lnTo>
                              <a:lnTo>
                                <a:pt x="4003" y="2488"/>
                              </a:lnTo>
                              <a:lnTo>
                                <a:pt x="4016" y="2532"/>
                              </a:lnTo>
                              <a:lnTo>
                                <a:pt x="4027" y="2575"/>
                              </a:lnTo>
                              <a:lnTo>
                                <a:pt x="4037" y="2618"/>
                              </a:lnTo>
                              <a:lnTo>
                                <a:pt x="4047" y="2663"/>
                              </a:lnTo>
                              <a:lnTo>
                                <a:pt x="4055" y="2707"/>
                              </a:lnTo>
                              <a:lnTo>
                                <a:pt x="4062" y="2752"/>
                              </a:lnTo>
                              <a:lnTo>
                                <a:pt x="4068" y="2795"/>
                              </a:lnTo>
                              <a:lnTo>
                                <a:pt x="4073" y="2840"/>
                              </a:lnTo>
                              <a:lnTo>
                                <a:pt x="4076" y="2886"/>
                              </a:lnTo>
                              <a:lnTo>
                                <a:pt x="4080" y="2931"/>
                              </a:lnTo>
                              <a:lnTo>
                                <a:pt x="4081" y="2976"/>
                              </a:lnTo>
                              <a:lnTo>
                                <a:pt x="4081" y="3022"/>
                              </a:lnTo>
                              <a:lnTo>
                                <a:pt x="4081" y="3067"/>
                              </a:lnTo>
                              <a:lnTo>
                                <a:pt x="4079" y="3113"/>
                              </a:lnTo>
                              <a:lnTo>
                                <a:pt x="4076" y="3159"/>
                              </a:lnTo>
                              <a:lnTo>
                                <a:pt x="4073" y="3203"/>
                              </a:lnTo>
                              <a:lnTo>
                                <a:pt x="4067" y="3250"/>
                              </a:lnTo>
                              <a:lnTo>
                                <a:pt x="4061" y="3296"/>
                              </a:lnTo>
                              <a:lnTo>
                                <a:pt x="4054" y="3342"/>
                              </a:lnTo>
                              <a:lnTo>
                                <a:pt x="4044" y="3386"/>
                              </a:lnTo>
                              <a:lnTo>
                                <a:pt x="4035" y="3432"/>
                              </a:lnTo>
                              <a:lnTo>
                                <a:pt x="4023" y="3478"/>
                              </a:lnTo>
                              <a:lnTo>
                                <a:pt x="4011" y="3523"/>
                              </a:lnTo>
                              <a:lnTo>
                                <a:pt x="3998" y="3569"/>
                              </a:lnTo>
                              <a:lnTo>
                                <a:pt x="3983" y="3614"/>
                              </a:lnTo>
                              <a:lnTo>
                                <a:pt x="3968" y="366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手表" o:spid="_x0000_s1026" o:spt="100" style="position:absolute;left:0pt;margin-left:403.2pt;margin-top:504.35pt;height:25pt;width:20pt;z-index:-167738368;v-text-anchor:middle;mso-width-relative:page;mso-height-relative:page;" fillcolor="#5B9BD5 [3204]" filled="t" stroked="f" coordsize="4443,6038" o:gfxdata="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" path="m2882,646l2882,0,3365,0,3365,838,3294,802,3222,768,3148,736,3110,721,3072,707,3025,690,2978,675,2929,661,2882,646xm1563,648l1563,0,1080,0,1080,840,1138,810,1196,783,1255,756,1315,731,1376,708,1438,687,1500,666,1563,648xm2882,5389l2882,6038,3365,6038,3365,5198,3307,5227,3248,5254,3189,5281,3129,5306,3068,5329,3006,5351,2945,5371,2882,5389xm1373,5331l1373,5331,1297,5302,1223,5270,1151,5235,1080,5200,1080,6038,1563,6038,1563,5391,1514,5377,1467,5363,1420,5348,1373,5331xm3741,3576l3741,3576,3718,3635,3693,3693,3666,3749,3636,3804,3605,3857,3571,3910,3537,3961,3500,4009,3461,4058,3421,4104,3379,4148,3335,4191,3290,4231,3244,4271,3196,4309,3148,4345,3097,4379,3045,4411,2992,4440,2937,4468,2882,4494,2827,4518,2769,4540,2711,4561,2652,4578,2593,4594,2533,4607,2471,4617,2410,4625,2347,4631,2285,4636,2222,4637,2186,4636,2150,4635,2115,4634,2080,4630,2044,4627,2010,4623,1975,4617,1939,4611,1905,4605,1870,4598,1835,4590,1801,4581,1766,4571,1733,4561,1698,4549,1664,4537,1625,4523,1587,4506,1550,4490,1512,4472,1475,4454,1440,4434,1405,4415,1370,4394,1336,4373,1303,4350,1270,4327,1238,4303,1207,4278,1177,4254,1147,4228,1118,4201,1089,4173,1061,4145,1035,4117,1008,4087,983,4058,958,4028,935,3996,911,3966,889,3934,868,3901,846,3869,826,3835,807,3802,789,3768,771,3732,754,3698,739,3663,724,3626,710,3591,697,3554,684,3516,672,3480,661,3442,652,3404,642,3366,635,3329,628,3290,621,3252,616,3213,612,3174,609,3134,607,3095,604,3056,604,3016,604,2977,607,2937,609,2897,613,2858,616,2818,622,2778,629,2737,636,2698,645,2658,654,2618,665,2579,676,2539,689,2500,704,2461,726,2402,752,2344,779,2288,809,2234,839,2179,872,2127,908,2077,944,2027,983,1980,1023,1934,1065,1889,1108,1846,1153,1805,1200,1766,1248,1728,1297,1693,1348,1659,1400,1627,1453,1596,1506,1569,1562,1543,1618,1518,1675,1497,1733,1477,1792,1459,1852,1444,1912,1431,1972,1421,2035,1411,2096,1405,2159,1402,2222,1400,2258,1400,2293,1402,2329,1404,2364,1406,2399,1410,2435,1415,2470,1419,2504,1425,2540,1432,2574,1439,2609,1448,2644,1457,2678,1467,2712,1477,2746,1489,2781,1501,2819,1515,2857,1531,2895,1548,2933,1566,2968,1583,3005,1602,3040,1622,3074,1644,3109,1665,3142,1687,3175,1711,3207,1734,3237,1759,3268,1784,3297,1810,3327,1837,3355,1864,3382,1893,3410,1921,3435,1949,3461,1980,3486,2009,3510,2040,3533,2072,3556,2104,3577,2136,3598,2169,3618,2202,3637,2236,3655,2270,3673,2304,3689,2340,3706,2375,3721,2411,3735,2447,3748,2484,3760,2520,3772,2558,3782,2595,3793,2632,3801,2670,3810,2709,3817,2747,3823,2786,3828,2825,3832,2864,3836,2903,3838,2943,3839,2982,3840,3021,3839,3061,3838,3101,3836,3140,3832,3180,3827,3220,3823,3259,3815,3299,3808,3339,3799,3379,3790,3418,3779,3458,3767,3497,3754,3537,3741,3576xm3266,2495l3266,2495,3283,2533,3301,2572,3316,2611,3330,2651,3566,2553,3574,2550,3582,2545,3588,2540,3594,2534,3600,2529,3604,2521,3609,2516,3613,2507,3615,2500,3617,2492,3618,2484,3618,2475,3618,2467,3617,2459,3615,2451,3613,2442,3608,2435,3604,2428,3598,2421,3594,2415,3587,2409,3581,2405,3574,2401,3566,2398,3558,2394,3551,2393,3543,2392,3535,2390,3526,2392,3518,2393,3510,2394,3502,2398,3266,2495xm2986,2136l2986,2136,3018,2164,3048,2193,3078,2223,3106,2255,3286,2074,3292,2068,3296,2061,3301,2054,3305,2047,3307,2039,3309,2031,3310,2022,3310,2015,3310,2007,3309,1999,3307,1990,3305,1983,3301,1975,3296,1968,3292,1961,3286,1955,3280,1949,3273,1944,3266,1940,3258,1936,3250,1934,3242,1931,3234,1930,3227,1930,3218,1930,3210,1931,3202,1934,3195,1936,3186,1940,3179,1944,3172,1949,3166,1955,2986,2136xm2589,1910l2589,1910,2607,1916,2625,1922,2657,1934,2686,1947,2717,1961,2746,1975,2843,1739,2847,1731,2849,1723,2850,1714,2850,1706,2849,1698,2848,1691,2847,1682,2843,1674,2840,1667,2836,1660,2831,1654,2825,1647,2819,1642,2812,1636,2805,1633,2798,1629,2790,1626,2782,1623,2773,1622,2765,1622,2757,1622,2749,1623,2740,1626,2733,1629,2726,1632,2719,1636,2712,1641,2706,1647,2700,1653,2696,1660,2691,1667,2687,1674,2589,1910xm2063,1902l2157,1902,2157,1784,2156,1725,2155,1671,2179,1718,2200,1758,2280,1902,2382,1902,2382,1521,2287,1521,2287,1635,2287,1687,2290,1733,2271,1694,2252,1659,2174,1521,2063,1521,2063,1902xm1953,2880l1953,2880,1213,3611,1205,3620,1199,3629,1195,3639,1191,3648,1190,3658,1190,3666,1192,3673,1196,3680,1200,3686,1206,3692,1215,3696,1223,3698,1232,3699,1243,3699,1254,3697,1266,3692,1662,3540,2237,3320,2216,3322,2198,3320,2178,3318,2159,3314,2140,3310,2121,3304,2103,3297,2085,3290,2068,3280,2051,3270,2035,3258,2019,3245,2005,3231,1991,3216,1978,3200,1966,3183,1956,3166,1946,3147,1939,3128,1932,3109,1927,3090,1923,3070,1920,3051,1919,3031,1919,3012,1920,2992,1923,2973,1926,2955,1931,2936,1938,2917,1945,2899,1953,2880xm1600,1739l1698,1975,1736,1957,1775,1940,1814,1924,1854,1910,1757,1674,1753,1667,1749,1660,1743,1653,1739,1647,1731,1641,1726,1636,1718,1633,1711,1629,1703,1626,1695,1625,1688,1623,1680,1622,1671,1622,1663,1623,1655,1626,1646,1629,1638,1633,1631,1636,1624,1642,1618,1647,1613,1654,1609,1660,1604,1667,1600,1674,1598,1682,1596,1691,1595,1698,1595,1706,1595,1714,1596,1723,1598,1731,1600,1739xm1158,2074l1338,2255,1367,2223,1396,2192,1427,2163,1458,2134,1278,1955,1271,1949,1264,1944,1257,1940,1250,1936,1242,1934,1235,1931,1226,1930,1218,1930,1210,1930,1202,1931,1195,1934,1186,1936,1179,1940,1172,1944,1165,1949,1158,1955,1153,1961,1147,1968,1144,1975,1140,1983,1137,1990,1136,1999,1134,2007,1133,2015,1134,2022,1136,2031,1137,2039,1140,2047,1144,2054,1147,2061,1153,2068,1158,2074xm878,2553l1114,2651,1119,2634,1125,2616,1137,2585,1150,2554,1164,2524,1178,2494,943,2398,935,2394,927,2393,918,2392,910,2390,902,2392,894,2393,885,2394,878,2398,871,2401,864,2405,857,2409,851,2415,845,2421,840,2428,836,2435,832,2442,830,2451,828,2459,826,2467,826,2475,826,2484,828,2492,830,2500,832,2507,836,2516,840,2521,845,2529,850,2534,856,2540,863,2545,870,2550,878,2553xm825,3200l915,3200,950,3044,956,3017,961,2990,970,2932,971,2932,975,2962,980,2990,989,3044,1020,3200,1108,3200,1202,2838,1119,2838,1088,2985,1078,3050,1068,3111,1067,3111,1059,3051,1047,2990,1019,2838,931,2838,901,2985,888,3051,877,3113,876,3113,866,3052,855,2986,828,2838,739,2838,825,3200xm1179,3542l1179,3542,1160,3504,1144,3465,1127,3427,1113,3386,878,3483,870,3488,863,3491,856,3497,850,3502,845,3509,840,3515,836,3522,832,3529,830,3537,828,3545,826,3553,826,3561,826,3569,828,3578,830,3586,832,3594,838,3606,845,3617,855,3625,864,3633,875,3639,887,3642,898,3646,910,3646,918,3646,927,3645,935,3642,943,3640,1179,3542xm1459,3902l1459,3902,1427,3874,1396,3844,1367,3814,1338,3783,1158,3962,1153,3969,1147,3976,1144,3983,1140,3991,1137,3999,1136,4006,1134,4014,1133,4022,1134,4031,1136,4039,1137,4046,1140,4054,1144,4061,1147,4068,1152,4076,1158,4083,1165,4089,1172,4093,1179,4098,1186,4100,1195,4104,1202,4105,1210,4106,1218,4107,1226,4106,1235,4105,1242,4104,1250,4100,1257,4098,1264,4093,1271,4089,1278,4083,1459,3902xm1854,4126l1854,4126,1836,4122,1819,4116,1788,4104,1757,4091,1728,4077,1698,4063,1600,4297,1598,4306,1596,4314,1595,4322,1595,4330,1595,4339,1596,4347,1598,4355,1600,4362,1604,4369,1609,4376,1613,4384,1618,4389,1624,4395,1631,4400,1638,4405,1646,4408,1655,4411,1663,4413,1671,4414,1678,4414,1691,4414,1703,4411,1715,4407,1726,4401,1735,4393,1743,4385,1752,4374,1757,4362,1854,4126xm2345,4376l2345,4376,2345,4367,2344,4359,2342,4349,2339,4342,2337,4334,2332,4327,2329,4320,2323,4313,2317,4307,2310,4300,2293,4289,2274,4278,2252,4269,2222,4257,2211,4251,2201,4247,2194,4241,2189,4234,2187,4227,2186,4218,2187,4212,2189,4205,2193,4199,2199,4195,2206,4190,2215,4186,2226,4185,2238,4184,2251,4184,2262,4185,2273,4188,2284,4190,2300,4196,2312,4202,2331,4136,2313,4129,2292,4124,2268,4119,2254,4119,2239,4118,2224,4119,2209,4120,2195,4123,2182,4126,2170,4131,2160,4136,2149,4143,2140,4149,2131,4157,2124,4165,2119,4173,2113,4183,2109,4194,2106,4203,2104,4215,2103,4225,2104,4235,2106,4244,2108,4254,2110,4262,2115,4269,2119,4277,2124,4284,2130,4290,2137,4297,2144,4303,2162,4314,2181,4323,2202,4333,2218,4337,2231,4343,2240,4349,2248,4354,2255,4361,2259,4367,2261,4374,2262,4382,2261,4391,2259,4398,2254,4405,2248,4411,2240,4415,2231,4419,2219,4420,2206,4421,2193,4420,2180,4419,2168,4417,2155,4414,2134,4407,2116,4399,2100,4465,2108,4470,2117,4473,2129,4478,2142,4480,2156,4484,2170,4486,2186,4487,2201,4487,2219,4487,2235,4485,2251,4483,2265,4479,2278,4474,2290,4468,2300,4463,2310,4454,2318,4447,2325,4438,2332,4430,2337,4419,2340,4409,2343,4399,2345,4388,2345,4376xm2336,2945l2336,2945,2326,2931,2314,2919,2301,2908,2287,2899,2272,2892,2255,2887,2239,2884,2221,2883,2202,2884,2183,2888,2166,2896,2148,2905,2137,2913,2127,2921,2119,2931,2110,2942,2103,2953,2097,2965,2093,2977,2089,2990,2087,3004,2085,3017,2087,3030,2088,3043,2091,3056,2095,3069,2101,3081,2108,3093,2117,3107,2129,3119,2143,3129,2157,3139,2172,3146,2188,3150,2205,3154,2222,3155,2241,3154,2260,3149,2278,3142,2296,3134,2306,3126,2317,3116,2326,3107,2333,3096,2340,3084,2346,3073,2351,3061,2355,3048,2357,3035,2357,3022,2357,3009,2356,2996,2352,2982,2349,2970,2343,2957,2336,2945xm2490,3157l2490,3157,3230,2427,3238,2418,3245,2408,3250,2399,3254,2389,3255,2380,3254,2372,3251,2365,3249,2357,3243,2352,3237,2346,3230,2342,3222,2340,3212,2339,3202,2339,3190,2341,3178,2346,2782,2498,2207,2717,2227,2716,2246,2717,2266,2720,2285,2723,2304,2728,2323,2734,2340,2741,2358,2748,2376,2757,2392,2768,2409,2780,2424,2793,2438,2806,2452,2821,2465,2838,2477,2854,2488,2872,2497,2891,2504,2910,2511,2929,2516,2947,2521,2967,2523,2988,2524,3006,2524,3026,2523,3045,2521,3065,2517,3084,2511,3103,2506,3122,2499,3140,2490,3157xm2843,4297l2746,4061,2707,4080,2670,4097,2629,4113,2589,4127,2687,4362,2693,4374,2700,4385,2710,4393,2719,4401,2730,4407,2742,4411,2753,4414,2765,4414,2773,4414,2782,4413,2790,4412,2798,4408,2805,4405,2812,4400,2819,4395,2825,4389,2831,4384,2836,4376,2840,4371,2843,4362,2847,4355,2848,4347,2849,4339,2850,4330,2850,4322,2849,4314,2847,4306,2843,4297xm3286,3963l3105,3782,3077,3814,3048,3844,3018,3874,2986,3902,3166,4083,3172,4089,3179,4093,3186,4098,3195,4100,3202,4104,3210,4105,3218,4106,3227,4107,3234,4106,3242,4105,3250,4104,3257,4100,3266,4098,3273,4093,3280,4089,3286,4083,3292,4076,3296,4068,3301,4061,3305,4054,3307,4047,3309,4039,3310,4031,3310,4022,3310,4014,3309,4006,3307,3999,3305,3991,3301,3983,3296,3976,3292,3969,3286,3963xm3566,3484l3330,3386,3325,3404,3319,3422,3307,3452,3294,3483,3281,3513,3267,3542,3502,3640,3510,3642,3518,3645,3526,3646,3533,3646,3546,3646,3558,3642,3570,3639,3581,3633,3590,3625,3598,3617,3607,3606,3613,3594,3615,3586,3617,3578,3618,3569,3618,3561,3618,3553,3617,3546,3615,3537,3613,3529,3609,3522,3604,3515,3600,3509,3594,3503,3588,3497,3582,3493,3574,3488,3566,3484xm3649,3133l3500,3133,3500,3047,3634,3047,3634,2980,3500,2980,3500,2905,3642,2905,3642,2838,3418,2838,3418,3200,3649,3200,3649,3133xm2988,933l2988,933,2942,917,2895,901,2848,887,2802,874,2753,861,2706,851,2659,840,2611,832,2562,823,2514,816,2465,810,2417,806,2369,802,2320,799,2271,797,2222,797,2179,797,2135,799,2093,801,2050,803,2006,807,1964,812,1921,818,1879,823,1838,831,1795,839,1754,847,1713,856,1671,867,1631,878,1591,890,1550,901,1511,915,1471,928,1432,944,1392,959,1354,976,1315,992,1277,1010,1239,1028,1202,1046,1165,1067,1128,1087,1092,1108,1056,1129,1021,1151,987,1175,951,1199,918,1222,884,1247,851,1273,818,1299,786,1326,754,1353,724,1380,693,1410,662,1438,633,1468,604,1498,576,1529,548,1561,521,1593,494,1625,468,1658,442,1691,417,1725,392,1760,368,1795,346,1830,324,1867,301,1903,280,1940,260,1977,240,2015,221,2054,203,2093,186,2132,168,2172,153,2212,137,2252,118,2307,101,2361,84,2415,70,2470,56,2524,44,2578,34,2634,25,2688,18,2742,11,2798,6,2852,4,2906,1,2960,0,3015,1,3069,3,3123,6,3178,11,3232,17,3285,24,3338,32,3391,43,3444,53,3496,65,3548,79,3600,93,3652,110,3703,127,3753,145,3803,164,3853,186,3902,207,3950,230,3999,254,4046,279,4093,306,4140,333,4185,361,4231,391,4275,422,4319,453,4362,486,4405,521,4446,556,4487,591,4526,628,4566,667,4604,706,4642,745,4679,786,4714,829,4748,871,4782,915,4815,960,4847,1006,4878,1052,4907,1099,4936,1147,4963,1197,4990,1248,5015,1298,5038,1350,5062,1402,5083,1456,5103,1503,5120,1550,5136,1596,5151,1643,5163,1690,5175,1739,5187,1786,5198,1834,5206,1881,5214,1930,5221,1978,5227,2026,5232,2075,5235,2124,5239,2173,5240,2222,5240,2265,5240,2309,5239,2352,5237,2395,5234,2437,5230,2480,5225,2522,5220,2565,5214,2607,5207,2648,5199,2690,5191,2731,5181,2772,5171,2814,5160,2854,5148,2894,5135,2934,5122,2974,5108,3013,5094,3052,5079,3091,5062,3129,5045,3168,5028,3205,5010,3242,4991,3279,4971,3315,4951,3352,4930,3387,4909,3423,4886,3458,4863,3492,4839,3526,4815,3559,4791,3594,4765,3625,4739,3657,4712,3689,4684,3721,4656,3752,4628,3781,4599,3811,4569,3840,4539,3869,4509,3897,4477,3924,4445,3951,4413,3977,4380,4002,4346,4028,4312,4051,4277,4075,4242,4099,4207,4121,4171,4142,4135,4164,4097,4185,4060,4204,4022,4223,3983,4241,3945,4259,3906,4276,3865,4292,3825,4308,3785,4326,3731,4344,3677,4361,3622,4375,3568,4388,3514,4400,3458,4410,3404,4420,3350,4427,3294,4433,3240,4437,3186,4441,3130,4443,3076,4443,3022,4443,2967,4441,2913,4437,2860,4433,2806,4427,2753,4420,2700,4411,2647,4402,2593,4391,2540,4378,2488,4365,2436,4350,2386,4335,2335,4318,2284,4299,2234,4279,2184,4259,2136,4238,2086,4214,2039,4191,1990,4165,1943,4139,1897,4112,1851,4082,1806,4053,1762,4022,1718,3990,1675,3957,1633,3924,1592,3889,1550,3853,1510,3815,1471,3778,1433,3739,1396,3699,1359,3659,1324,3616,1288,3574,1255,3530,1222,3485,1190,3439,1160,3393,1130,3345,1102,3296,1075,3248,1048,3197,1023,3146,998,3094,976,3041,954,2988,933xm3968,3660l3968,3660,3955,3693,3941,3727,3926,3760,3912,3794,3880,3858,3847,3921,3811,3983,3773,4042,3733,4101,3690,4158,3647,4212,3600,4266,3552,4316,3502,4366,3450,4413,3397,4458,3342,4502,3286,4543,3227,4582,3168,4618,3106,4653,3045,4684,2981,4715,2916,4742,2851,4768,2784,4791,2717,4811,2648,4828,2579,4844,2509,4856,2438,4866,2366,4873,2331,4876,2294,4877,2258,4878,2222,4878,2181,4878,2140,4877,2100,4874,2058,4871,2018,4867,1978,4863,1937,4857,1897,4850,1857,4843,1816,4833,1777,4824,1737,4814,1698,4802,1659,4791,1619,4778,1580,4763,1537,4747,1492,4728,1448,4709,1406,4689,1364,4668,1323,4647,1283,4623,1243,4599,1204,4575,1165,4549,1128,4522,1092,4494,1055,4466,1021,4438,987,4407,953,4378,921,4346,889,4314,857,4281,828,4248,798,4214,770,4178,743,4143,715,4107,689,4071,665,4033,641,3995,619,3958,596,3919,575,3878,555,3840,536,3798,517,3758,499,3717,484,3676,469,3633,455,3591,440,3548,429,3506,417,3462,407,3418,398,3375,390,3331,383,3286,377,3241,372,3196,367,3152,365,3107,364,3061,363,3016,364,2970,365,2925,368,2879,372,2833,377,2787,384,2742,391,2696,399,2650,410,2604,420,2559,433,2513,446,2468,461,2422,477,2377,490,2343,503,2310,517,2276,532,2244,563,2179,597,2116,633,2054,671,1994,711,1936,753,1880,798,1825,844,1772,892,1721,942,1672,994,1625,1047,1580,1102,1536,1159,1495,1217,1456,1277,1419,1337,1385,1400,1352,1462,1323,1527,1295,1593,1269,1659,1247,1728,1227,1796,1209,1865,1194,1936,1182,2006,1172,2077,1164,2114,1162,2149,1161,2186,1160,2222,1159,2264,1160,2304,1161,2345,1163,2385,1167,2427,1170,2467,1175,2507,1181,2547,1188,2587,1195,2627,1205,2667,1214,2706,1223,2746,1235,2785,1247,2824,1260,2863,1274,2908,1291,2953,1310,2995,1328,3038,1349,3080,1370,3122,1391,3162,1415,3202,1438,3241,1463,3279,1489,3316,1515,3353,1543,3388,1570,3424,1600,3458,1629,3491,1660,3524,1692,3556,1724,3587,1757,3617,1790,3647,1824,3675,1858,3702,1894,3728,1930,3754,1967,3779,2005,3804,2042,3826,2080,3849,2119,3870,2158,3890,2198,3909,2238,3926,2280,3944,2321,3961,2362,3976,2403,3990,2446,4003,2488,4016,2532,4027,2575,4037,2618,4047,2663,4055,2707,4062,2752,4068,2795,4073,2840,4076,2886,4080,2931,4081,2976,4081,3022,4081,3067,4079,3113,4076,3159,4073,3203,4067,3250,4061,3296,4054,3342,4044,3386,4035,3432,4023,3478,4011,3523,3998,3569,3983,3614,3968,3660xe">
                <v:path o:connectlocs="@0,@0;@0,@0;@0,@0;@0,@0;@0,@0;@0,@0;@0,@0;@0,@0;@0,@0;@0,@0;@0,@0;@0,@0;@0,@0;@0,@0;@0,@0;@0,@0;@0,@0;@0,@0;@0,@0;@0,@0;@0,@0;@0,@0;@0,@0;@0,@0;@0,@0;@0,@0;@0,@0;@0,@0;@0,@0;@0,@0;@0,@0;@0,@0;@0,@0;@0,@0;@0,@0;@0,@0;@0,@0;@0,@0;@0,@0;@0,@0;@0,@0;@0,@0;@0,@0;@0,@0;@0,@0;@0,@0;@0,@0;@0,@0;@0,@0;@0,@0;@0,@0;@0,@0;@0,@0;@0,@0;@0,@0;@0,@0;@0,@0;@0,@0;@0,@0;@0,@0;@0,@0;@0,@0;@0,@0" o:connectangles="0,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24832" behindDoc="0" locked="0" layoutInCell="1" allowOverlap="1">
                <wp:simplePos x="0" y="0"/>
                <wp:positionH relativeFrom="column">
                  <wp:posOffset>1894205</wp:posOffset>
                </wp:positionH>
                <wp:positionV relativeFrom="paragraph">
                  <wp:posOffset>7092315</wp:posOffset>
                </wp:positionV>
                <wp:extent cx="358140" cy="262890"/>
                <wp:effectExtent l="0" t="0" r="22860" b="16510"/>
                <wp:wrapNone/>
                <wp:docPr id="72" name="飞机"/>
                <wp:cNvGraphicFramePr/>
                <a:graphic xmlns:a="http://schemas.openxmlformats.org/drawingml/2006/main">
                  <a:graphicData uri="http://schemas.microsoft.com/office/word/2010/wordprocessingShape">
                    <wps:wsp>
                      <wps:cNvSpPr/>
                      <wps:spPr bwMode="auto">
                        <a:xfrm>
                          <a:off x="3893820" y="9244965"/>
                          <a:ext cx="358140" cy="262890"/>
                        </a:xfrm>
                        <a:custGeom>
                          <a:avLst/>
                          <a:gdLst>
                            <a:gd name="T0" fmla="*/ 686385 w 13624"/>
                            <a:gd name="T1" fmla="*/ 84727 h 15172"/>
                            <a:gd name="T2" fmla="*/ 669887 w 13624"/>
                            <a:gd name="T3" fmla="*/ 64792 h 15172"/>
                            <a:gd name="T4" fmla="*/ 653508 w 13624"/>
                            <a:gd name="T5" fmla="*/ 47585 h 15172"/>
                            <a:gd name="T6" fmla="*/ 637366 w 13624"/>
                            <a:gd name="T7" fmla="*/ 33108 h 15172"/>
                            <a:gd name="T8" fmla="*/ 621224 w 13624"/>
                            <a:gd name="T9" fmla="*/ 21241 h 15172"/>
                            <a:gd name="T10" fmla="*/ 605201 w 13624"/>
                            <a:gd name="T11" fmla="*/ 11985 h 15172"/>
                            <a:gd name="T12" fmla="*/ 589415 w 13624"/>
                            <a:gd name="T13" fmla="*/ 5221 h 15172"/>
                            <a:gd name="T14" fmla="*/ 573748 w 13624"/>
                            <a:gd name="T15" fmla="*/ 1305 h 15172"/>
                            <a:gd name="T16" fmla="*/ 558200 w 13624"/>
                            <a:gd name="T17" fmla="*/ 0 h 15172"/>
                            <a:gd name="T18" fmla="*/ 149431 w 13624"/>
                            <a:gd name="T19" fmla="*/ 580988 h 15172"/>
                            <a:gd name="T20" fmla="*/ 149668 w 13624"/>
                            <a:gd name="T21" fmla="*/ 1215612 h 15172"/>
                            <a:gd name="T22" fmla="*/ 558200 w 13624"/>
                            <a:gd name="T23" fmla="*/ 1800397 h 15172"/>
                            <a:gd name="T24" fmla="*/ 569831 w 13624"/>
                            <a:gd name="T25" fmla="*/ 1799685 h 15172"/>
                            <a:gd name="T26" fmla="*/ 585380 w 13624"/>
                            <a:gd name="T27" fmla="*/ 1796244 h 15172"/>
                            <a:gd name="T28" fmla="*/ 601165 w 13624"/>
                            <a:gd name="T29" fmla="*/ 1790310 h 15172"/>
                            <a:gd name="T30" fmla="*/ 617189 w 13624"/>
                            <a:gd name="T31" fmla="*/ 1781766 h 15172"/>
                            <a:gd name="T32" fmla="*/ 633212 w 13624"/>
                            <a:gd name="T33" fmla="*/ 1770493 h 15172"/>
                            <a:gd name="T34" fmla="*/ 649472 w 13624"/>
                            <a:gd name="T35" fmla="*/ 1756609 h 15172"/>
                            <a:gd name="T36" fmla="*/ 665733 w 13624"/>
                            <a:gd name="T37" fmla="*/ 1739996 h 15172"/>
                            <a:gd name="T38" fmla="*/ 682231 w 13624"/>
                            <a:gd name="T39" fmla="*/ 1720772 h 15172"/>
                            <a:gd name="T40" fmla="*/ 1344403 w 13624"/>
                            <a:gd name="T41" fmla="*/ 1051379 h 15172"/>
                            <a:gd name="T42" fmla="*/ 1414786 w 13624"/>
                            <a:gd name="T43" fmla="*/ 1042360 h 15172"/>
                            <a:gd name="T44" fmla="*/ 1449918 w 13624"/>
                            <a:gd name="T45" fmla="*/ 1035952 h 15172"/>
                            <a:gd name="T46" fmla="*/ 1481965 w 13624"/>
                            <a:gd name="T47" fmla="*/ 1028358 h 15172"/>
                            <a:gd name="T48" fmla="*/ 1504634 w 13624"/>
                            <a:gd name="T49" fmla="*/ 1021119 h 15172"/>
                            <a:gd name="T50" fmla="*/ 1527423 w 13624"/>
                            <a:gd name="T51" fmla="*/ 1010795 h 15172"/>
                            <a:gd name="T52" fmla="*/ 1549855 w 13624"/>
                            <a:gd name="T53" fmla="*/ 997148 h 15172"/>
                            <a:gd name="T54" fmla="*/ 1572407 w 13624"/>
                            <a:gd name="T55" fmla="*/ 980417 h 15172"/>
                            <a:gd name="T56" fmla="*/ 1587599 w 13624"/>
                            <a:gd name="T57" fmla="*/ 966414 h 15172"/>
                            <a:gd name="T58" fmla="*/ 1602910 w 13624"/>
                            <a:gd name="T59" fmla="*/ 947071 h 15172"/>
                            <a:gd name="T60" fmla="*/ 1610743 w 13624"/>
                            <a:gd name="T61" fmla="*/ 931882 h 15172"/>
                            <a:gd name="T62" fmla="*/ 1614304 w 13624"/>
                            <a:gd name="T63" fmla="*/ 921440 h 15172"/>
                            <a:gd name="T64" fmla="*/ 1616322 w 13624"/>
                            <a:gd name="T65" fmla="*/ 910878 h 15172"/>
                            <a:gd name="T66" fmla="*/ 1617034 w 13624"/>
                            <a:gd name="T67" fmla="*/ 900080 h 15172"/>
                            <a:gd name="T68" fmla="*/ 1616441 w 13624"/>
                            <a:gd name="T69" fmla="*/ 888332 h 15172"/>
                            <a:gd name="T70" fmla="*/ 1613711 w 13624"/>
                            <a:gd name="T71" fmla="*/ 873380 h 15172"/>
                            <a:gd name="T72" fmla="*/ 1609082 w 13624"/>
                            <a:gd name="T73" fmla="*/ 859140 h 15172"/>
                            <a:gd name="T74" fmla="*/ 1602079 w 13624"/>
                            <a:gd name="T75" fmla="*/ 845850 h 15172"/>
                            <a:gd name="T76" fmla="*/ 1592940 w 13624"/>
                            <a:gd name="T77" fmla="*/ 833271 h 15172"/>
                            <a:gd name="T78" fmla="*/ 1581902 w 13624"/>
                            <a:gd name="T79" fmla="*/ 821642 h 15172"/>
                            <a:gd name="T80" fmla="*/ 1568490 w 13624"/>
                            <a:gd name="T81" fmla="*/ 810725 h 15172"/>
                            <a:gd name="T82" fmla="*/ 1553060 w 13624"/>
                            <a:gd name="T83" fmla="*/ 800638 h 15172"/>
                            <a:gd name="T84" fmla="*/ 1535494 w 13624"/>
                            <a:gd name="T85" fmla="*/ 791382 h 15172"/>
                            <a:gd name="T86" fmla="*/ 1515791 w 13624"/>
                            <a:gd name="T87" fmla="*/ 782957 h 15172"/>
                            <a:gd name="T88" fmla="*/ 1493952 w 13624"/>
                            <a:gd name="T89" fmla="*/ 775481 h 15172"/>
                            <a:gd name="T90" fmla="*/ 1463686 w 13624"/>
                            <a:gd name="T91" fmla="*/ 767056 h 15172"/>
                            <a:gd name="T92" fmla="*/ 1408258 w 13624"/>
                            <a:gd name="T93" fmla="*/ 756376 h 15172"/>
                            <a:gd name="T94" fmla="*/ 1344403 w 13624"/>
                            <a:gd name="T95" fmla="*/ 749018 h 1517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3624" h="15172">
                              <a:moveTo>
                                <a:pt x="11327" y="6312"/>
                              </a:moveTo>
                              <a:lnTo>
                                <a:pt x="10515" y="6254"/>
                              </a:lnTo>
                              <a:lnTo>
                                <a:pt x="5783" y="714"/>
                              </a:lnTo>
                              <a:lnTo>
                                <a:pt x="5748" y="670"/>
                              </a:lnTo>
                              <a:lnTo>
                                <a:pt x="5714" y="628"/>
                              </a:lnTo>
                              <a:lnTo>
                                <a:pt x="5679" y="586"/>
                              </a:lnTo>
                              <a:lnTo>
                                <a:pt x="5644" y="546"/>
                              </a:lnTo>
                              <a:lnTo>
                                <a:pt x="5609" y="508"/>
                              </a:lnTo>
                              <a:lnTo>
                                <a:pt x="5576" y="471"/>
                              </a:lnTo>
                              <a:lnTo>
                                <a:pt x="5541" y="436"/>
                              </a:lnTo>
                              <a:lnTo>
                                <a:pt x="5506" y="401"/>
                              </a:lnTo>
                              <a:lnTo>
                                <a:pt x="5472" y="369"/>
                              </a:lnTo>
                              <a:lnTo>
                                <a:pt x="5438" y="338"/>
                              </a:lnTo>
                              <a:lnTo>
                                <a:pt x="5403" y="308"/>
                              </a:lnTo>
                              <a:lnTo>
                                <a:pt x="5370" y="279"/>
                              </a:lnTo>
                              <a:lnTo>
                                <a:pt x="5335" y="252"/>
                              </a:lnTo>
                              <a:lnTo>
                                <a:pt x="5301" y="225"/>
                              </a:lnTo>
                              <a:lnTo>
                                <a:pt x="5268" y="201"/>
                              </a:lnTo>
                              <a:lnTo>
                                <a:pt x="5234" y="179"/>
                              </a:lnTo>
                              <a:lnTo>
                                <a:pt x="5200" y="157"/>
                              </a:lnTo>
                              <a:lnTo>
                                <a:pt x="5166" y="137"/>
                              </a:lnTo>
                              <a:lnTo>
                                <a:pt x="5132" y="117"/>
                              </a:lnTo>
                              <a:lnTo>
                                <a:pt x="5099" y="101"/>
                              </a:lnTo>
                              <a:lnTo>
                                <a:pt x="5065" y="84"/>
                              </a:lnTo>
                              <a:lnTo>
                                <a:pt x="5033" y="69"/>
                              </a:lnTo>
                              <a:lnTo>
                                <a:pt x="4999" y="56"/>
                              </a:lnTo>
                              <a:lnTo>
                                <a:pt x="4966" y="44"/>
                              </a:lnTo>
                              <a:lnTo>
                                <a:pt x="4932" y="34"/>
                              </a:lnTo>
                              <a:lnTo>
                                <a:pt x="4900" y="25"/>
                              </a:lnTo>
                              <a:lnTo>
                                <a:pt x="4866" y="17"/>
                              </a:lnTo>
                              <a:lnTo>
                                <a:pt x="4834" y="11"/>
                              </a:lnTo>
                              <a:lnTo>
                                <a:pt x="4801" y="6"/>
                              </a:lnTo>
                              <a:lnTo>
                                <a:pt x="4768" y="2"/>
                              </a:lnTo>
                              <a:lnTo>
                                <a:pt x="4736" y="0"/>
                              </a:lnTo>
                              <a:lnTo>
                                <a:pt x="4703" y="0"/>
                              </a:lnTo>
                              <a:lnTo>
                                <a:pt x="4047" y="0"/>
                              </a:lnTo>
                              <a:lnTo>
                                <a:pt x="7045" y="6405"/>
                              </a:lnTo>
                              <a:lnTo>
                                <a:pt x="2884" y="6714"/>
                              </a:lnTo>
                              <a:lnTo>
                                <a:pt x="1259" y="4896"/>
                              </a:lnTo>
                              <a:lnTo>
                                <a:pt x="0" y="4896"/>
                              </a:lnTo>
                              <a:lnTo>
                                <a:pt x="1667" y="7445"/>
                              </a:lnTo>
                              <a:lnTo>
                                <a:pt x="2" y="10244"/>
                              </a:lnTo>
                              <a:lnTo>
                                <a:pt x="1261" y="10244"/>
                              </a:lnTo>
                              <a:lnTo>
                                <a:pt x="2886" y="8425"/>
                              </a:lnTo>
                              <a:lnTo>
                                <a:pt x="7045" y="8734"/>
                              </a:lnTo>
                              <a:lnTo>
                                <a:pt x="4047" y="15172"/>
                              </a:lnTo>
                              <a:lnTo>
                                <a:pt x="4703" y="15172"/>
                              </a:lnTo>
                              <a:lnTo>
                                <a:pt x="4736" y="15171"/>
                              </a:lnTo>
                              <a:lnTo>
                                <a:pt x="4768" y="15170"/>
                              </a:lnTo>
                              <a:lnTo>
                                <a:pt x="4801" y="15166"/>
                              </a:lnTo>
                              <a:lnTo>
                                <a:pt x="4834" y="15161"/>
                              </a:lnTo>
                              <a:lnTo>
                                <a:pt x="4866" y="15154"/>
                              </a:lnTo>
                              <a:lnTo>
                                <a:pt x="4900" y="15147"/>
                              </a:lnTo>
                              <a:lnTo>
                                <a:pt x="4932" y="15137"/>
                              </a:lnTo>
                              <a:lnTo>
                                <a:pt x="4966" y="15128"/>
                              </a:lnTo>
                              <a:lnTo>
                                <a:pt x="4999" y="15116"/>
                              </a:lnTo>
                              <a:lnTo>
                                <a:pt x="5033" y="15103"/>
                              </a:lnTo>
                              <a:lnTo>
                                <a:pt x="5065" y="15087"/>
                              </a:lnTo>
                              <a:lnTo>
                                <a:pt x="5099" y="15071"/>
                              </a:lnTo>
                              <a:lnTo>
                                <a:pt x="5132" y="15053"/>
                              </a:lnTo>
                              <a:lnTo>
                                <a:pt x="5166" y="15035"/>
                              </a:lnTo>
                              <a:lnTo>
                                <a:pt x="5200" y="15015"/>
                              </a:lnTo>
                              <a:lnTo>
                                <a:pt x="5234" y="14993"/>
                              </a:lnTo>
                              <a:lnTo>
                                <a:pt x="5268" y="14971"/>
                              </a:lnTo>
                              <a:lnTo>
                                <a:pt x="5301" y="14946"/>
                              </a:lnTo>
                              <a:lnTo>
                                <a:pt x="5335" y="14920"/>
                              </a:lnTo>
                              <a:lnTo>
                                <a:pt x="5370" y="14893"/>
                              </a:lnTo>
                              <a:lnTo>
                                <a:pt x="5403" y="14864"/>
                              </a:lnTo>
                              <a:lnTo>
                                <a:pt x="5438" y="14834"/>
                              </a:lnTo>
                              <a:lnTo>
                                <a:pt x="5472" y="14803"/>
                              </a:lnTo>
                              <a:lnTo>
                                <a:pt x="5506" y="14769"/>
                              </a:lnTo>
                              <a:lnTo>
                                <a:pt x="5541" y="14736"/>
                              </a:lnTo>
                              <a:lnTo>
                                <a:pt x="5576" y="14700"/>
                              </a:lnTo>
                              <a:lnTo>
                                <a:pt x="5609" y="14663"/>
                              </a:lnTo>
                              <a:lnTo>
                                <a:pt x="5644" y="14624"/>
                              </a:lnTo>
                              <a:lnTo>
                                <a:pt x="5679" y="14585"/>
                              </a:lnTo>
                              <a:lnTo>
                                <a:pt x="5714" y="14544"/>
                              </a:lnTo>
                              <a:lnTo>
                                <a:pt x="5748" y="14501"/>
                              </a:lnTo>
                              <a:lnTo>
                                <a:pt x="5783" y="14458"/>
                              </a:lnTo>
                              <a:lnTo>
                                <a:pt x="10515" y="8918"/>
                              </a:lnTo>
                              <a:lnTo>
                                <a:pt x="11327" y="8860"/>
                              </a:lnTo>
                              <a:lnTo>
                                <a:pt x="11604" y="8823"/>
                              </a:lnTo>
                              <a:lnTo>
                                <a:pt x="11858" y="8792"/>
                              </a:lnTo>
                              <a:lnTo>
                                <a:pt x="11920" y="8784"/>
                              </a:lnTo>
                              <a:lnTo>
                                <a:pt x="11987" y="8774"/>
                              </a:lnTo>
                              <a:lnTo>
                                <a:pt x="12059" y="8761"/>
                              </a:lnTo>
                              <a:lnTo>
                                <a:pt x="12136" y="8746"/>
                              </a:lnTo>
                              <a:lnTo>
                                <a:pt x="12216" y="8730"/>
                              </a:lnTo>
                              <a:lnTo>
                                <a:pt x="12301" y="8710"/>
                              </a:lnTo>
                              <a:lnTo>
                                <a:pt x="12391" y="8690"/>
                              </a:lnTo>
                              <a:lnTo>
                                <a:pt x="12486" y="8666"/>
                              </a:lnTo>
                              <a:lnTo>
                                <a:pt x="12533" y="8654"/>
                              </a:lnTo>
                              <a:lnTo>
                                <a:pt x="12581" y="8640"/>
                              </a:lnTo>
                              <a:lnTo>
                                <a:pt x="12629" y="8623"/>
                              </a:lnTo>
                              <a:lnTo>
                                <a:pt x="12677" y="8605"/>
                              </a:lnTo>
                              <a:lnTo>
                                <a:pt x="12725" y="8586"/>
                              </a:lnTo>
                              <a:lnTo>
                                <a:pt x="12773" y="8564"/>
                              </a:lnTo>
                              <a:lnTo>
                                <a:pt x="12821" y="8542"/>
                              </a:lnTo>
                              <a:lnTo>
                                <a:pt x="12869" y="8518"/>
                              </a:lnTo>
                              <a:lnTo>
                                <a:pt x="12916" y="8491"/>
                              </a:lnTo>
                              <a:lnTo>
                                <a:pt x="12964" y="8464"/>
                              </a:lnTo>
                              <a:lnTo>
                                <a:pt x="13012" y="8434"/>
                              </a:lnTo>
                              <a:lnTo>
                                <a:pt x="13058" y="8403"/>
                              </a:lnTo>
                              <a:lnTo>
                                <a:pt x="13106" y="8370"/>
                              </a:lnTo>
                              <a:lnTo>
                                <a:pt x="13153" y="8335"/>
                              </a:lnTo>
                              <a:lnTo>
                                <a:pt x="13201" y="8299"/>
                              </a:lnTo>
                              <a:lnTo>
                                <a:pt x="13248" y="8262"/>
                              </a:lnTo>
                              <a:lnTo>
                                <a:pt x="13293" y="8223"/>
                              </a:lnTo>
                              <a:lnTo>
                                <a:pt x="13336" y="8183"/>
                              </a:lnTo>
                              <a:lnTo>
                                <a:pt x="13376" y="8144"/>
                              </a:lnTo>
                              <a:lnTo>
                                <a:pt x="13413" y="8104"/>
                              </a:lnTo>
                              <a:lnTo>
                                <a:pt x="13447" y="8063"/>
                              </a:lnTo>
                              <a:lnTo>
                                <a:pt x="13478" y="8022"/>
                              </a:lnTo>
                              <a:lnTo>
                                <a:pt x="13505" y="7981"/>
                              </a:lnTo>
                              <a:lnTo>
                                <a:pt x="13530" y="7939"/>
                              </a:lnTo>
                              <a:lnTo>
                                <a:pt x="13552" y="7896"/>
                              </a:lnTo>
                              <a:lnTo>
                                <a:pt x="13563" y="7874"/>
                              </a:lnTo>
                              <a:lnTo>
                                <a:pt x="13571" y="7853"/>
                              </a:lnTo>
                              <a:lnTo>
                                <a:pt x="13580" y="7831"/>
                              </a:lnTo>
                              <a:lnTo>
                                <a:pt x="13588" y="7809"/>
                              </a:lnTo>
                              <a:lnTo>
                                <a:pt x="13595" y="7788"/>
                              </a:lnTo>
                              <a:lnTo>
                                <a:pt x="13601" y="7765"/>
                              </a:lnTo>
                              <a:lnTo>
                                <a:pt x="13606" y="7744"/>
                              </a:lnTo>
                              <a:lnTo>
                                <a:pt x="13611" y="7721"/>
                              </a:lnTo>
                              <a:lnTo>
                                <a:pt x="13616" y="7699"/>
                              </a:lnTo>
                              <a:lnTo>
                                <a:pt x="13618" y="7676"/>
                              </a:lnTo>
                              <a:lnTo>
                                <a:pt x="13622" y="7654"/>
                              </a:lnTo>
                              <a:lnTo>
                                <a:pt x="13623" y="7631"/>
                              </a:lnTo>
                              <a:lnTo>
                                <a:pt x="13624" y="7608"/>
                              </a:lnTo>
                              <a:lnTo>
                                <a:pt x="13624" y="7585"/>
                              </a:lnTo>
                              <a:lnTo>
                                <a:pt x="13624" y="7552"/>
                              </a:lnTo>
                              <a:lnTo>
                                <a:pt x="13622" y="7520"/>
                              </a:lnTo>
                              <a:lnTo>
                                <a:pt x="13619" y="7486"/>
                              </a:lnTo>
                              <a:lnTo>
                                <a:pt x="13616" y="7454"/>
                              </a:lnTo>
                              <a:lnTo>
                                <a:pt x="13611" y="7422"/>
                              </a:lnTo>
                              <a:lnTo>
                                <a:pt x="13604" y="7391"/>
                              </a:lnTo>
                              <a:lnTo>
                                <a:pt x="13596" y="7360"/>
                              </a:lnTo>
                              <a:lnTo>
                                <a:pt x="13588" y="7329"/>
                              </a:lnTo>
                              <a:lnTo>
                                <a:pt x="13578" y="7299"/>
                              </a:lnTo>
                              <a:lnTo>
                                <a:pt x="13569" y="7270"/>
                              </a:lnTo>
                              <a:lnTo>
                                <a:pt x="13557" y="7240"/>
                              </a:lnTo>
                              <a:lnTo>
                                <a:pt x="13544" y="7212"/>
                              </a:lnTo>
                              <a:lnTo>
                                <a:pt x="13529" y="7183"/>
                              </a:lnTo>
                              <a:lnTo>
                                <a:pt x="13515" y="7155"/>
                              </a:lnTo>
                              <a:lnTo>
                                <a:pt x="13498" y="7128"/>
                              </a:lnTo>
                              <a:lnTo>
                                <a:pt x="13481" y="7101"/>
                              </a:lnTo>
                              <a:lnTo>
                                <a:pt x="13462" y="7074"/>
                              </a:lnTo>
                              <a:lnTo>
                                <a:pt x="13443" y="7049"/>
                              </a:lnTo>
                              <a:lnTo>
                                <a:pt x="13421" y="7022"/>
                              </a:lnTo>
                              <a:lnTo>
                                <a:pt x="13400" y="6997"/>
                              </a:lnTo>
                              <a:lnTo>
                                <a:pt x="13377" y="6972"/>
                              </a:lnTo>
                              <a:lnTo>
                                <a:pt x="13353" y="6948"/>
                              </a:lnTo>
                              <a:lnTo>
                                <a:pt x="13328" y="6924"/>
                              </a:lnTo>
                              <a:lnTo>
                                <a:pt x="13302" y="6900"/>
                              </a:lnTo>
                              <a:lnTo>
                                <a:pt x="13274" y="6877"/>
                              </a:lnTo>
                              <a:lnTo>
                                <a:pt x="13245" y="6855"/>
                              </a:lnTo>
                              <a:lnTo>
                                <a:pt x="13215" y="6832"/>
                              </a:lnTo>
                              <a:lnTo>
                                <a:pt x="13184" y="6810"/>
                              </a:lnTo>
                              <a:lnTo>
                                <a:pt x="13153" y="6789"/>
                              </a:lnTo>
                              <a:lnTo>
                                <a:pt x="13119" y="6768"/>
                              </a:lnTo>
                              <a:lnTo>
                                <a:pt x="13085" y="6747"/>
                              </a:lnTo>
                              <a:lnTo>
                                <a:pt x="13050" y="6728"/>
                              </a:lnTo>
                              <a:lnTo>
                                <a:pt x="13014" y="6707"/>
                              </a:lnTo>
                              <a:lnTo>
                                <a:pt x="12976" y="6688"/>
                              </a:lnTo>
                              <a:lnTo>
                                <a:pt x="12937" y="6669"/>
                              </a:lnTo>
                              <a:lnTo>
                                <a:pt x="12898" y="6651"/>
                              </a:lnTo>
                              <a:lnTo>
                                <a:pt x="12857" y="6633"/>
                              </a:lnTo>
                              <a:lnTo>
                                <a:pt x="12814" y="6615"/>
                              </a:lnTo>
                              <a:lnTo>
                                <a:pt x="12771" y="6598"/>
                              </a:lnTo>
                              <a:lnTo>
                                <a:pt x="12726" y="6581"/>
                              </a:lnTo>
                              <a:lnTo>
                                <a:pt x="12681" y="6566"/>
                              </a:lnTo>
                              <a:lnTo>
                                <a:pt x="12635" y="6549"/>
                              </a:lnTo>
                              <a:lnTo>
                                <a:pt x="12587" y="6535"/>
                              </a:lnTo>
                              <a:lnTo>
                                <a:pt x="12538" y="6519"/>
                              </a:lnTo>
                              <a:lnTo>
                                <a:pt x="12488" y="6505"/>
                              </a:lnTo>
                              <a:lnTo>
                                <a:pt x="12438" y="6490"/>
                              </a:lnTo>
                              <a:lnTo>
                                <a:pt x="12332" y="6464"/>
                              </a:lnTo>
                              <a:lnTo>
                                <a:pt x="12222" y="6439"/>
                              </a:lnTo>
                              <a:lnTo>
                                <a:pt x="12108" y="6416"/>
                              </a:lnTo>
                              <a:lnTo>
                                <a:pt x="11988" y="6393"/>
                              </a:lnTo>
                              <a:lnTo>
                                <a:pt x="11865" y="6374"/>
                              </a:lnTo>
                              <a:lnTo>
                                <a:pt x="11738" y="6356"/>
                              </a:lnTo>
                              <a:lnTo>
                                <a:pt x="11605" y="6339"/>
                              </a:lnTo>
                              <a:lnTo>
                                <a:pt x="11468" y="6325"/>
                              </a:lnTo>
                              <a:lnTo>
                                <a:pt x="11327" y="6312"/>
                              </a:lnTo>
                              <a:close/>
                            </a:path>
                          </a:pathLst>
                        </a:custGeom>
                        <a:solidFill>
                          <a:schemeClr val="accent1"/>
                        </a:solidFill>
                        <a:ln>
                          <a:noFill/>
                        </a:ln>
                      </wps:spPr>
                      <wps:bodyPr anchor="ctr" anchorCtr="1"/>
                    </wps:wsp>
                  </a:graphicData>
                </a:graphic>
              </wp:anchor>
            </w:drawing>
          </mc:Choice>
          <mc:Fallback>
            <w:pict>
              <v:shape id="飞机" o:spid="_x0000_s1026" o:spt="100" style="position:absolute;left:0pt;margin-left:149.15pt;margin-top:558.45pt;height:20.7pt;width:28.2pt;z-index:-167742464;v-text-anchor:middle-center;mso-width-relative:page;mso-height-relative:page;" fillcolor="#5B9BD5 [3204]" filled="t" stroked="f" coordsize="13624,15172" o:gfxdata="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" path="m11327,6312l10515,6254,5783,714,5748,670,5714,628,5679,586,5644,546,5609,508,5576,471,5541,436,5506,401,5472,369,5438,338,5403,308,5370,279,5335,252,5301,225,5268,201,5234,179,5200,157,5166,137,5132,117,5099,101,5065,84,5033,69,4999,56,4966,44,4932,34,4900,25,4866,17,4834,11,4801,6,4768,2,4736,0,4703,0,4047,0,7045,6405,2884,6714,1259,4896,0,4896,1667,7445,2,10244,1261,10244,2886,8425,7045,8734,4047,15172,4703,15172,4736,15171,4768,15170,4801,15166,4834,15161,4866,15154,4900,15147,4932,15137,4966,15128,4999,15116,5033,15103,5065,15087,5099,15071,5132,15053,5166,15035,5200,15015,5234,14993,5268,14971,5301,14946,5335,14920,5370,14893,5403,14864,5438,14834,5472,14803,5506,14769,5541,14736,5576,14700,5609,14663,5644,14624,5679,14585,5714,14544,5748,14501,5783,14458,10515,8918,11327,8860,11604,8823,11858,8792,11920,8784,11987,8774,12059,8761,12136,8746,12216,8730,12301,8710,12391,8690,12486,8666,12533,8654,12581,8640,12629,8623,12677,8605,12725,8586,12773,8564,12821,8542,12869,8518,12916,8491,12964,8464,13012,8434,13058,8403,13106,8370,13153,8335,13201,8299,13248,8262,13293,8223,13336,8183,13376,8144,13413,8104,13447,8063,13478,8022,13505,7981,13530,7939,13552,7896,13563,7874,13571,7853,13580,7831,13588,7809,13595,7788,13601,7765,13606,7744,13611,7721,13616,7699,13618,7676,13622,7654,13623,7631,13624,7608,13624,7585,13624,7552,13622,7520,13619,7486,13616,7454,13611,7422,13604,7391,13596,7360,13588,7329,13578,7299,13569,7270,13557,7240,13544,7212,13529,7183,13515,7155,13498,7128,13481,7101,13462,7074,13443,7049,13421,7022,13400,6997,13377,6972,13353,6948,13328,6924,13302,6900,13274,6877,13245,6855,13215,6832,13184,6810,13153,6789,13119,6768,13085,6747,13050,6728,13014,6707,12976,6688,12937,6669,12898,6651,12857,6633,12814,6615,12771,6598,12726,6581,12681,6566,12635,6549,12587,6535,12538,6519,12488,6505,12438,6490,12332,6464,12222,6439,12108,6416,11988,6393,11865,6374,11738,6356,11605,6339,11468,6325,11327,6312xe">
                <v:path o:connectlocs="18043300,1468091;17609610,1122671;17179048,824520;16754716,573672;16330384,368049;15909181,207667;15494207,90465;15082362,22612;14673645,0;3928157,10066961;3934387,21063290;14673645,31196043;14979394,31183706;15388138,31124082;15803085,31021262;16224315,30873218;16645518,30677887;17072952,30437314;17500412,30149456;17934102,29816355;35340905,18217573;37191093,18061298;38114623,17950265;38957057,17818681;39552966,17693249;40152031,17514361;40741710,17277895;41334545,16987992;41733903,16745358;42136390,16410196;42342300,16147011;42435909,15966079;42488957,15783068;42507674,15595968;42492086,15392407;42420321,15133329;42298636,14886588;42114545,14656308;41874305,14438347;41584144,14236848;41231577,14047686;40825962,13872905;40364197,13712523;39846255,13566541;39272164,13437002;38476549,13291019;37019489,13105964;35340905,12978469" o:connectangles="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97184" behindDoc="0" locked="0" layoutInCell="1" allowOverlap="1">
                <wp:simplePos x="0" y="0"/>
                <wp:positionH relativeFrom="column">
                  <wp:posOffset>4311650</wp:posOffset>
                </wp:positionH>
                <wp:positionV relativeFrom="paragraph">
                  <wp:posOffset>7092315</wp:posOffset>
                </wp:positionV>
                <wp:extent cx="274320" cy="285750"/>
                <wp:effectExtent l="0" t="0" r="5080" b="19050"/>
                <wp:wrapNone/>
                <wp:docPr id="64" name="话筒"/>
                <wp:cNvGraphicFramePr/>
                <a:graphic xmlns:a="http://schemas.openxmlformats.org/drawingml/2006/main">
                  <a:graphicData uri="http://schemas.microsoft.com/office/word/2010/wordprocessingShape">
                    <wps:wsp>
                      <wps:cNvSpPr/>
                      <wps:spPr bwMode="auto">
                        <a:xfrm>
                          <a:off x="3941445" y="5863590"/>
                          <a:ext cx="274320" cy="285750"/>
                        </a:xfrm>
                        <a:custGeom>
                          <a:avLst/>
                          <a:gdLst>
                            <a:gd name="T0" fmla="*/ 599220051 w 5878"/>
                            <a:gd name="T1" fmla="*/ 120623363 h 5174"/>
                            <a:gd name="T2" fmla="*/ 590082338 w 5878"/>
                            <a:gd name="T3" fmla="*/ 179046907 h 5174"/>
                            <a:gd name="T4" fmla="*/ 553215176 w 5878"/>
                            <a:gd name="T5" fmla="*/ 230128183 h 5174"/>
                            <a:gd name="T6" fmla="*/ 497652244 w 5878"/>
                            <a:gd name="T7" fmla="*/ 257818915 h 5174"/>
                            <a:gd name="T8" fmla="*/ 435051701 w 5878"/>
                            <a:gd name="T9" fmla="*/ 256560481 h 5174"/>
                            <a:gd name="T10" fmla="*/ 340100836 w 5878"/>
                            <a:gd name="T11" fmla="*/ 108141408 h 5174"/>
                            <a:gd name="T12" fmla="*/ 366569252 w 5878"/>
                            <a:gd name="T13" fmla="*/ 49193300 h 5174"/>
                            <a:gd name="T14" fmla="*/ 415410237 w 5878"/>
                            <a:gd name="T15" fmla="*/ 11328174 h 5174"/>
                            <a:gd name="T16" fmla="*/ 477905775 w 5878"/>
                            <a:gd name="T17" fmla="*/ 314609 h 5174"/>
                            <a:gd name="T18" fmla="*/ 534414077 w 5878"/>
                            <a:gd name="T19" fmla="*/ 17621640 h 5174"/>
                            <a:gd name="T20" fmla="*/ 580313947 w 5878"/>
                            <a:gd name="T21" fmla="*/ 62409449 h 5174"/>
                            <a:gd name="T22" fmla="*/ 13549547 w 5878"/>
                            <a:gd name="T23" fmla="*/ 406552596 h 5174"/>
                            <a:gd name="T24" fmla="*/ 2205755 w 5878"/>
                            <a:gd name="T25" fmla="*/ 475570120 h 5174"/>
                            <a:gd name="T26" fmla="*/ 41803699 w 5878"/>
                            <a:gd name="T27" fmla="*/ 529483520 h 5174"/>
                            <a:gd name="T28" fmla="*/ 109655793 w 5878"/>
                            <a:gd name="T29" fmla="*/ 542280083 h 5174"/>
                            <a:gd name="T30" fmla="*/ 238637710 w 5878"/>
                            <a:gd name="T31" fmla="*/ 498121491 h 5174"/>
                            <a:gd name="T32" fmla="*/ 429905155 w 5878"/>
                            <a:gd name="T33" fmla="*/ 417146576 h 5174"/>
                            <a:gd name="T34" fmla="*/ 516768358 w 5878"/>
                            <a:gd name="T35" fmla="*/ 413895189 h 5174"/>
                            <a:gd name="T36" fmla="*/ 567499759 w 5878"/>
                            <a:gd name="T37" fmla="*/ 450186949 h 5174"/>
                            <a:gd name="T38" fmla="*/ 605627307 w 5878"/>
                            <a:gd name="T39" fmla="*/ 454277508 h 5174"/>
                            <a:gd name="T40" fmla="*/ 550274385 w 5878"/>
                            <a:gd name="T41" fmla="*/ 392812208 h 5174"/>
                            <a:gd name="T42" fmla="*/ 475910030 w 5878"/>
                            <a:gd name="T43" fmla="*/ 378651909 h 5174"/>
                            <a:gd name="T44" fmla="*/ 337685071 w 5878"/>
                            <a:gd name="T45" fmla="*/ 418195379 h 5174"/>
                            <a:gd name="T46" fmla="*/ 139275334 w 5878"/>
                            <a:gd name="T47" fmla="*/ 505988324 h 5174"/>
                            <a:gd name="T48" fmla="*/ 63755923 w 5878"/>
                            <a:gd name="T49" fmla="*/ 506617541 h 5174"/>
                            <a:gd name="T50" fmla="*/ 31090261 w 5878"/>
                            <a:gd name="T51" fmla="*/ 461410146 h 5174"/>
                            <a:gd name="T52" fmla="*/ 52832151 w 5878"/>
                            <a:gd name="T53" fmla="*/ 401098626 h 5174"/>
                            <a:gd name="T54" fmla="*/ 570335869 w 5878"/>
                            <a:gd name="T55" fmla="*/ 117162021 h 5174"/>
                            <a:gd name="T56" fmla="*/ 573381666 w 5878"/>
                            <a:gd name="T57" fmla="*/ 153768389 h 5174"/>
                            <a:gd name="T58" fmla="*/ 536724838 w 5878"/>
                            <a:gd name="T59" fmla="*/ 171914269 h 5174"/>
                            <a:gd name="T60" fmla="*/ 539980968 w 5878"/>
                            <a:gd name="T61" fmla="*/ 202542104 h 5174"/>
                            <a:gd name="T62" fmla="*/ 525381045 w 5878"/>
                            <a:gd name="T63" fmla="*/ 221212547 h 5174"/>
                            <a:gd name="T64" fmla="*/ 485258077 w 5878"/>
                            <a:gd name="T65" fmla="*/ 230233160 h 5174"/>
                            <a:gd name="T66" fmla="*/ 455323196 w 5878"/>
                            <a:gd name="T67" fmla="*/ 236526302 h 5174"/>
                            <a:gd name="T68" fmla="*/ 421397149 w 5878"/>
                            <a:gd name="T69" fmla="*/ 196982832 h 5174"/>
                            <a:gd name="T70" fmla="*/ 403961440 w 5878"/>
                            <a:gd name="T71" fmla="*/ 194151032 h 5174"/>
                            <a:gd name="T72" fmla="*/ 371716123 w 5878"/>
                            <a:gd name="T73" fmla="*/ 143593996 h 5174"/>
                            <a:gd name="T74" fmla="*/ 388311466 w 5878"/>
                            <a:gd name="T75" fmla="*/ 126811851 h 5174"/>
                            <a:gd name="T76" fmla="*/ 361842726 w 5878"/>
                            <a:gd name="T77" fmla="*/ 124923876 h 5174"/>
                            <a:gd name="T78" fmla="*/ 398604883 w 5878"/>
                            <a:gd name="T79" fmla="*/ 54332986 h 5174"/>
                            <a:gd name="T80" fmla="*/ 439988237 w 5878"/>
                            <a:gd name="T81" fmla="*/ 43424398 h 5174"/>
                            <a:gd name="T82" fmla="*/ 464251222 w 5878"/>
                            <a:gd name="T83" fmla="*/ 23600174 h 5174"/>
                            <a:gd name="T84" fmla="*/ 496601869 w 5878"/>
                            <a:gd name="T85" fmla="*/ 27166493 h 5174"/>
                            <a:gd name="T86" fmla="*/ 518974114 w 5878"/>
                            <a:gd name="T87" fmla="*/ 66500008 h 5174"/>
                            <a:gd name="T88" fmla="*/ 508890707 w 5878"/>
                            <a:gd name="T89" fmla="*/ 31257051 h 5174"/>
                            <a:gd name="T90" fmla="*/ 563403588 w 5878"/>
                            <a:gd name="T91" fmla="*/ 80135743 h 5174"/>
                            <a:gd name="T92" fmla="*/ 509521062 w 5878"/>
                            <a:gd name="T93" fmla="*/ 84750865 h 5174"/>
                            <a:gd name="T94" fmla="*/ 540926338 w 5878"/>
                            <a:gd name="T95" fmla="*/ 113176116 h 5174"/>
                            <a:gd name="T96" fmla="*/ 462780827 w 5878"/>
                            <a:gd name="T97" fmla="*/ 86324232 h 5174"/>
                            <a:gd name="T98" fmla="*/ 498597290 w 5878"/>
                            <a:gd name="T99" fmla="*/ 70066327 h 5174"/>
                            <a:gd name="T100" fmla="*/ 412154107 w 5878"/>
                            <a:gd name="T101" fmla="*/ 86953773 h 5174"/>
                            <a:gd name="T102" fmla="*/ 498387280 w 5878"/>
                            <a:gd name="T103" fmla="*/ 214079909 h 5174"/>
                            <a:gd name="T104" fmla="*/ 483157326 w 5878"/>
                            <a:gd name="T105" fmla="*/ 175480588 h 5174"/>
                            <a:gd name="T106" fmla="*/ 526221410 w 5878"/>
                            <a:gd name="T107" fmla="*/ 166250344 h 5174"/>
                            <a:gd name="T108" fmla="*/ 497547239 w 5878"/>
                            <a:gd name="T109" fmla="*/ 142440215 h 5174"/>
                            <a:gd name="T110" fmla="*/ 401125654 w 5878"/>
                            <a:gd name="T111" fmla="*/ 126077657 h 5174"/>
                            <a:gd name="T112" fmla="*/ 443139363 w 5878"/>
                            <a:gd name="T113" fmla="*/ 102687114 h 5174"/>
                            <a:gd name="T114" fmla="*/ 374236894 w 5878"/>
                            <a:gd name="T115" fmla="*/ 180515296 h 5174"/>
                            <a:gd name="T116" fmla="*/ 427594394 w 5878"/>
                            <a:gd name="T117" fmla="*/ 147265292 h 5174"/>
                            <a:gd name="T118" fmla="*/ 464776248 w 5878"/>
                            <a:gd name="T119" fmla="*/ 144852754 h 5174"/>
                            <a:gd name="T120" fmla="*/ 459104676 w 5878"/>
                            <a:gd name="T121" fmla="*/ 106568042 h 5174"/>
                            <a:gd name="T122" fmla="*/ 457633956 w 5878"/>
                            <a:gd name="T123" fmla="*/ 194780249 h 517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878" h="5174">
                              <a:moveTo>
                                <a:pt x="5542" y="621"/>
                              </a:moveTo>
                              <a:lnTo>
                                <a:pt x="5542" y="621"/>
                              </a:lnTo>
                              <a:lnTo>
                                <a:pt x="5557" y="649"/>
                              </a:lnTo>
                              <a:lnTo>
                                <a:pt x="5572" y="678"/>
                              </a:lnTo>
                              <a:lnTo>
                                <a:pt x="5586" y="706"/>
                              </a:lnTo>
                              <a:lnTo>
                                <a:pt x="5600" y="735"/>
                              </a:lnTo>
                              <a:lnTo>
                                <a:pt x="5611" y="764"/>
                              </a:lnTo>
                              <a:lnTo>
                                <a:pt x="5623" y="793"/>
                              </a:lnTo>
                              <a:lnTo>
                                <a:pt x="5635" y="822"/>
                              </a:lnTo>
                              <a:lnTo>
                                <a:pt x="5645" y="852"/>
                              </a:lnTo>
                              <a:lnTo>
                                <a:pt x="5654" y="881"/>
                              </a:lnTo>
                              <a:lnTo>
                                <a:pt x="5663" y="911"/>
                              </a:lnTo>
                              <a:lnTo>
                                <a:pt x="5670" y="940"/>
                              </a:lnTo>
                              <a:lnTo>
                                <a:pt x="5678" y="970"/>
                              </a:lnTo>
                              <a:lnTo>
                                <a:pt x="5684" y="1000"/>
                              </a:lnTo>
                              <a:lnTo>
                                <a:pt x="5690" y="1030"/>
                              </a:lnTo>
                              <a:lnTo>
                                <a:pt x="5695" y="1060"/>
                              </a:lnTo>
                              <a:lnTo>
                                <a:pt x="5698" y="1090"/>
                              </a:lnTo>
                              <a:lnTo>
                                <a:pt x="5702" y="1120"/>
                              </a:lnTo>
                              <a:lnTo>
                                <a:pt x="5705" y="1150"/>
                              </a:lnTo>
                              <a:lnTo>
                                <a:pt x="5707" y="1180"/>
                              </a:lnTo>
                              <a:lnTo>
                                <a:pt x="5708" y="1210"/>
                              </a:lnTo>
                              <a:lnTo>
                                <a:pt x="5708" y="1240"/>
                              </a:lnTo>
                              <a:lnTo>
                                <a:pt x="5708" y="1270"/>
                              </a:lnTo>
                              <a:lnTo>
                                <a:pt x="5707" y="1300"/>
                              </a:lnTo>
                              <a:lnTo>
                                <a:pt x="5705" y="1330"/>
                              </a:lnTo>
                              <a:lnTo>
                                <a:pt x="5702" y="1360"/>
                              </a:lnTo>
                              <a:lnTo>
                                <a:pt x="5699" y="1390"/>
                              </a:lnTo>
                              <a:lnTo>
                                <a:pt x="5695" y="1420"/>
                              </a:lnTo>
                              <a:lnTo>
                                <a:pt x="5691" y="1449"/>
                              </a:lnTo>
                              <a:lnTo>
                                <a:pt x="5685" y="1479"/>
                              </a:lnTo>
                              <a:lnTo>
                                <a:pt x="5680" y="1508"/>
                              </a:lnTo>
                              <a:lnTo>
                                <a:pt x="5672" y="1537"/>
                              </a:lnTo>
                              <a:lnTo>
                                <a:pt x="5665" y="1566"/>
                              </a:lnTo>
                              <a:lnTo>
                                <a:pt x="5657" y="1595"/>
                              </a:lnTo>
                              <a:lnTo>
                                <a:pt x="5649" y="1623"/>
                              </a:lnTo>
                              <a:lnTo>
                                <a:pt x="5639" y="1652"/>
                              </a:lnTo>
                              <a:lnTo>
                                <a:pt x="5630" y="1679"/>
                              </a:lnTo>
                              <a:lnTo>
                                <a:pt x="5618" y="1707"/>
                              </a:lnTo>
                              <a:lnTo>
                                <a:pt x="5607" y="1735"/>
                              </a:lnTo>
                              <a:lnTo>
                                <a:pt x="5594" y="1762"/>
                              </a:lnTo>
                              <a:lnTo>
                                <a:pt x="5582" y="1790"/>
                              </a:lnTo>
                              <a:lnTo>
                                <a:pt x="5568" y="1817"/>
                              </a:lnTo>
                              <a:lnTo>
                                <a:pt x="5555" y="1842"/>
                              </a:lnTo>
                              <a:lnTo>
                                <a:pt x="5540" y="1869"/>
                              </a:lnTo>
                              <a:lnTo>
                                <a:pt x="5525" y="1895"/>
                              </a:lnTo>
                              <a:lnTo>
                                <a:pt x="5508" y="1921"/>
                              </a:lnTo>
                              <a:lnTo>
                                <a:pt x="5491" y="1945"/>
                              </a:lnTo>
                              <a:lnTo>
                                <a:pt x="5474" y="1970"/>
                              </a:lnTo>
                              <a:lnTo>
                                <a:pt x="5456" y="1995"/>
                              </a:lnTo>
                              <a:lnTo>
                                <a:pt x="5438" y="2018"/>
                              </a:lnTo>
                              <a:lnTo>
                                <a:pt x="5418" y="2042"/>
                              </a:lnTo>
                              <a:lnTo>
                                <a:pt x="5399" y="2065"/>
                              </a:lnTo>
                              <a:lnTo>
                                <a:pt x="5378" y="2088"/>
                              </a:lnTo>
                              <a:lnTo>
                                <a:pt x="5357" y="2110"/>
                              </a:lnTo>
                              <a:lnTo>
                                <a:pt x="5336" y="2132"/>
                              </a:lnTo>
                              <a:lnTo>
                                <a:pt x="5313" y="2153"/>
                              </a:lnTo>
                              <a:lnTo>
                                <a:pt x="5290" y="2174"/>
                              </a:lnTo>
                              <a:lnTo>
                                <a:pt x="5267" y="2194"/>
                              </a:lnTo>
                              <a:lnTo>
                                <a:pt x="5243" y="2214"/>
                              </a:lnTo>
                              <a:lnTo>
                                <a:pt x="5218" y="2234"/>
                              </a:lnTo>
                              <a:lnTo>
                                <a:pt x="5192" y="2252"/>
                              </a:lnTo>
                              <a:lnTo>
                                <a:pt x="5166" y="2270"/>
                              </a:lnTo>
                              <a:lnTo>
                                <a:pt x="5141" y="2288"/>
                              </a:lnTo>
                              <a:lnTo>
                                <a:pt x="5113" y="2304"/>
                              </a:lnTo>
                              <a:lnTo>
                                <a:pt x="5086" y="2322"/>
                              </a:lnTo>
                              <a:lnTo>
                                <a:pt x="5058" y="2337"/>
                              </a:lnTo>
                              <a:lnTo>
                                <a:pt x="5029" y="2352"/>
                              </a:lnTo>
                              <a:lnTo>
                                <a:pt x="5001" y="2366"/>
                              </a:lnTo>
                              <a:lnTo>
                                <a:pt x="4972" y="2380"/>
                              </a:lnTo>
                              <a:lnTo>
                                <a:pt x="4944" y="2392"/>
                              </a:lnTo>
                              <a:lnTo>
                                <a:pt x="4915" y="2404"/>
                              </a:lnTo>
                              <a:lnTo>
                                <a:pt x="4886" y="2415"/>
                              </a:lnTo>
                              <a:lnTo>
                                <a:pt x="4856" y="2425"/>
                              </a:lnTo>
                              <a:lnTo>
                                <a:pt x="4827" y="2434"/>
                              </a:lnTo>
                              <a:lnTo>
                                <a:pt x="4797" y="2443"/>
                              </a:lnTo>
                              <a:lnTo>
                                <a:pt x="4768" y="2450"/>
                              </a:lnTo>
                              <a:lnTo>
                                <a:pt x="4738" y="2458"/>
                              </a:lnTo>
                              <a:lnTo>
                                <a:pt x="4708" y="2464"/>
                              </a:lnTo>
                              <a:lnTo>
                                <a:pt x="4678" y="2470"/>
                              </a:lnTo>
                              <a:lnTo>
                                <a:pt x="4648" y="2475"/>
                              </a:lnTo>
                              <a:lnTo>
                                <a:pt x="4618" y="2479"/>
                              </a:lnTo>
                              <a:lnTo>
                                <a:pt x="4588" y="2482"/>
                              </a:lnTo>
                              <a:lnTo>
                                <a:pt x="4558" y="2485"/>
                              </a:lnTo>
                              <a:lnTo>
                                <a:pt x="4528" y="2487"/>
                              </a:lnTo>
                              <a:lnTo>
                                <a:pt x="4498" y="2488"/>
                              </a:lnTo>
                              <a:lnTo>
                                <a:pt x="4466" y="2488"/>
                              </a:lnTo>
                              <a:lnTo>
                                <a:pt x="4436" y="2488"/>
                              </a:lnTo>
                              <a:lnTo>
                                <a:pt x="4408" y="2487"/>
                              </a:lnTo>
                              <a:lnTo>
                                <a:pt x="4378" y="2486"/>
                              </a:lnTo>
                              <a:lnTo>
                                <a:pt x="4348" y="2482"/>
                              </a:lnTo>
                              <a:lnTo>
                                <a:pt x="4317" y="2479"/>
                              </a:lnTo>
                              <a:lnTo>
                                <a:pt x="4287" y="2476"/>
                              </a:lnTo>
                              <a:lnTo>
                                <a:pt x="4259" y="2471"/>
                              </a:lnTo>
                              <a:lnTo>
                                <a:pt x="4229" y="2465"/>
                              </a:lnTo>
                              <a:lnTo>
                                <a:pt x="4200" y="2460"/>
                              </a:lnTo>
                              <a:lnTo>
                                <a:pt x="4171" y="2453"/>
                              </a:lnTo>
                              <a:lnTo>
                                <a:pt x="4142" y="2446"/>
                              </a:lnTo>
                              <a:lnTo>
                                <a:pt x="4090" y="2431"/>
                              </a:lnTo>
                              <a:lnTo>
                                <a:pt x="4039" y="2414"/>
                              </a:lnTo>
                              <a:lnTo>
                                <a:pt x="3988" y="2393"/>
                              </a:lnTo>
                              <a:lnTo>
                                <a:pt x="3939" y="2372"/>
                              </a:lnTo>
                              <a:lnTo>
                                <a:pt x="3891" y="2348"/>
                              </a:lnTo>
                              <a:lnTo>
                                <a:pt x="3844" y="2323"/>
                              </a:lnTo>
                              <a:lnTo>
                                <a:pt x="3797" y="2295"/>
                              </a:lnTo>
                              <a:lnTo>
                                <a:pt x="3751" y="2265"/>
                              </a:lnTo>
                              <a:lnTo>
                                <a:pt x="1529" y="3347"/>
                              </a:lnTo>
                              <a:lnTo>
                                <a:pt x="1192" y="2761"/>
                              </a:lnTo>
                              <a:lnTo>
                                <a:pt x="3225" y="1365"/>
                              </a:lnTo>
                              <a:lnTo>
                                <a:pt x="3223" y="1337"/>
                              </a:lnTo>
                              <a:lnTo>
                                <a:pt x="3221" y="1310"/>
                              </a:lnTo>
                              <a:lnTo>
                                <a:pt x="3219" y="1253"/>
                              </a:lnTo>
                              <a:lnTo>
                                <a:pt x="3220" y="1197"/>
                              </a:lnTo>
                              <a:lnTo>
                                <a:pt x="3223" y="1141"/>
                              </a:lnTo>
                              <a:lnTo>
                                <a:pt x="3229" y="1086"/>
                              </a:lnTo>
                              <a:lnTo>
                                <a:pt x="3238" y="1031"/>
                              </a:lnTo>
                              <a:lnTo>
                                <a:pt x="3249" y="976"/>
                              </a:lnTo>
                              <a:lnTo>
                                <a:pt x="3262" y="921"/>
                              </a:lnTo>
                              <a:lnTo>
                                <a:pt x="3270" y="893"/>
                              </a:lnTo>
                              <a:lnTo>
                                <a:pt x="3279" y="865"/>
                              </a:lnTo>
                              <a:lnTo>
                                <a:pt x="3288" y="836"/>
                              </a:lnTo>
                              <a:lnTo>
                                <a:pt x="3298" y="808"/>
                              </a:lnTo>
                              <a:lnTo>
                                <a:pt x="3309" y="780"/>
                              </a:lnTo>
                              <a:lnTo>
                                <a:pt x="3321" y="752"/>
                              </a:lnTo>
                              <a:lnTo>
                                <a:pt x="3332" y="725"/>
                              </a:lnTo>
                              <a:lnTo>
                                <a:pt x="3345" y="699"/>
                              </a:lnTo>
                              <a:lnTo>
                                <a:pt x="3359" y="672"/>
                              </a:lnTo>
                              <a:lnTo>
                                <a:pt x="3373" y="645"/>
                              </a:lnTo>
                              <a:lnTo>
                                <a:pt x="3388" y="619"/>
                              </a:lnTo>
                              <a:lnTo>
                                <a:pt x="3403" y="592"/>
                              </a:lnTo>
                              <a:lnTo>
                                <a:pt x="3419" y="568"/>
                              </a:lnTo>
                              <a:lnTo>
                                <a:pt x="3435" y="542"/>
                              </a:lnTo>
                              <a:lnTo>
                                <a:pt x="3453" y="517"/>
                              </a:lnTo>
                              <a:lnTo>
                                <a:pt x="3471" y="493"/>
                              </a:lnTo>
                              <a:lnTo>
                                <a:pt x="3490" y="469"/>
                              </a:lnTo>
                              <a:lnTo>
                                <a:pt x="3509" y="446"/>
                              </a:lnTo>
                              <a:lnTo>
                                <a:pt x="3529" y="422"/>
                              </a:lnTo>
                              <a:lnTo>
                                <a:pt x="3549" y="399"/>
                              </a:lnTo>
                              <a:lnTo>
                                <a:pt x="3570" y="377"/>
                              </a:lnTo>
                              <a:lnTo>
                                <a:pt x="3592" y="355"/>
                              </a:lnTo>
                              <a:lnTo>
                                <a:pt x="3614" y="334"/>
                              </a:lnTo>
                              <a:lnTo>
                                <a:pt x="3637" y="314"/>
                              </a:lnTo>
                              <a:lnTo>
                                <a:pt x="3660" y="293"/>
                              </a:lnTo>
                              <a:lnTo>
                                <a:pt x="3684" y="273"/>
                              </a:lnTo>
                              <a:lnTo>
                                <a:pt x="3709" y="254"/>
                              </a:lnTo>
                              <a:lnTo>
                                <a:pt x="3734" y="235"/>
                              </a:lnTo>
                              <a:lnTo>
                                <a:pt x="3760" y="217"/>
                              </a:lnTo>
                              <a:lnTo>
                                <a:pt x="3787" y="199"/>
                              </a:lnTo>
                              <a:lnTo>
                                <a:pt x="3814" y="183"/>
                              </a:lnTo>
                              <a:lnTo>
                                <a:pt x="3842" y="166"/>
                              </a:lnTo>
                              <a:lnTo>
                                <a:pt x="3869" y="151"/>
                              </a:lnTo>
                              <a:lnTo>
                                <a:pt x="3897" y="136"/>
                              </a:lnTo>
                              <a:lnTo>
                                <a:pt x="3926" y="122"/>
                              </a:lnTo>
                              <a:lnTo>
                                <a:pt x="3955" y="108"/>
                              </a:lnTo>
                              <a:lnTo>
                                <a:pt x="3984" y="95"/>
                              </a:lnTo>
                              <a:lnTo>
                                <a:pt x="4013" y="83"/>
                              </a:lnTo>
                              <a:lnTo>
                                <a:pt x="4042" y="72"/>
                              </a:lnTo>
                              <a:lnTo>
                                <a:pt x="4071" y="63"/>
                              </a:lnTo>
                              <a:lnTo>
                                <a:pt x="4101" y="53"/>
                              </a:lnTo>
                              <a:lnTo>
                                <a:pt x="4130" y="45"/>
                              </a:lnTo>
                              <a:lnTo>
                                <a:pt x="4160" y="37"/>
                              </a:lnTo>
                              <a:lnTo>
                                <a:pt x="4190" y="30"/>
                              </a:lnTo>
                              <a:lnTo>
                                <a:pt x="4220" y="23"/>
                              </a:lnTo>
                              <a:lnTo>
                                <a:pt x="4250" y="18"/>
                              </a:lnTo>
                              <a:lnTo>
                                <a:pt x="4280" y="12"/>
                              </a:lnTo>
                              <a:lnTo>
                                <a:pt x="4310" y="8"/>
                              </a:lnTo>
                              <a:lnTo>
                                <a:pt x="4340" y="5"/>
                              </a:lnTo>
                              <a:lnTo>
                                <a:pt x="4370" y="3"/>
                              </a:lnTo>
                              <a:lnTo>
                                <a:pt x="4400" y="1"/>
                              </a:lnTo>
                              <a:lnTo>
                                <a:pt x="4430" y="0"/>
                              </a:lnTo>
                              <a:lnTo>
                                <a:pt x="4460" y="0"/>
                              </a:lnTo>
                              <a:lnTo>
                                <a:pt x="4490" y="0"/>
                              </a:lnTo>
                              <a:lnTo>
                                <a:pt x="4520" y="1"/>
                              </a:lnTo>
                              <a:lnTo>
                                <a:pt x="4550" y="3"/>
                              </a:lnTo>
                              <a:lnTo>
                                <a:pt x="4580" y="5"/>
                              </a:lnTo>
                              <a:lnTo>
                                <a:pt x="4610" y="8"/>
                              </a:lnTo>
                              <a:lnTo>
                                <a:pt x="4639" y="12"/>
                              </a:lnTo>
                              <a:lnTo>
                                <a:pt x="4669" y="17"/>
                              </a:lnTo>
                              <a:lnTo>
                                <a:pt x="4698" y="22"/>
                              </a:lnTo>
                              <a:lnTo>
                                <a:pt x="4728" y="27"/>
                              </a:lnTo>
                              <a:lnTo>
                                <a:pt x="4757" y="35"/>
                              </a:lnTo>
                              <a:lnTo>
                                <a:pt x="4786" y="42"/>
                              </a:lnTo>
                              <a:lnTo>
                                <a:pt x="4815" y="50"/>
                              </a:lnTo>
                              <a:lnTo>
                                <a:pt x="4843" y="58"/>
                              </a:lnTo>
                              <a:lnTo>
                                <a:pt x="4872" y="68"/>
                              </a:lnTo>
                              <a:lnTo>
                                <a:pt x="4900" y="78"/>
                              </a:lnTo>
                              <a:lnTo>
                                <a:pt x="4927" y="89"/>
                              </a:lnTo>
                              <a:lnTo>
                                <a:pt x="4955" y="100"/>
                              </a:lnTo>
                              <a:lnTo>
                                <a:pt x="4982" y="112"/>
                              </a:lnTo>
                              <a:lnTo>
                                <a:pt x="5009" y="125"/>
                              </a:lnTo>
                              <a:lnTo>
                                <a:pt x="5036" y="139"/>
                              </a:lnTo>
                              <a:lnTo>
                                <a:pt x="5063" y="153"/>
                              </a:lnTo>
                              <a:lnTo>
                                <a:pt x="5088" y="168"/>
                              </a:lnTo>
                              <a:lnTo>
                                <a:pt x="5115" y="183"/>
                              </a:lnTo>
                              <a:lnTo>
                                <a:pt x="5140" y="199"/>
                              </a:lnTo>
                              <a:lnTo>
                                <a:pt x="5165" y="216"/>
                              </a:lnTo>
                              <a:lnTo>
                                <a:pt x="5190" y="233"/>
                              </a:lnTo>
                              <a:lnTo>
                                <a:pt x="5215" y="251"/>
                              </a:lnTo>
                              <a:lnTo>
                                <a:pt x="5238" y="270"/>
                              </a:lnTo>
                              <a:lnTo>
                                <a:pt x="5262" y="289"/>
                              </a:lnTo>
                              <a:lnTo>
                                <a:pt x="5285" y="308"/>
                              </a:lnTo>
                              <a:lnTo>
                                <a:pt x="5308" y="329"/>
                              </a:lnTo>
                              <a:lnTo>
                                <a:pt x="5331" y="350"/>
                              </a:lnTo>
                              <a:lnTo>
                                <a:pt x="5352" y="372"/>
                              </a:lnTo>
                              <a:lnTo>
                                <a:pt x="5373" y="394"/>
                              </a:lnTo>
                              <a:lnTo>
                                <a:pt x="5394" y="417"/>
                              </a:lnTo>
                              <a:lnTo>
                                <a:pt x="5414" y="440"/>
                              </a:lnTo>
                              <a:lnTo>
                                <a:pt x="5434" y="465"/>
                              </a:lnTo>
                              <a:lnTo>
                                <a:pt x="5454" y="489"/>
                              </a:lnTo>
                              <a:lnTo>
                                <a:pt x="5472" y="514"/>
                              </a:lnTo>
                              <a:lnTo>
                                <a:pt x="5490" y="541"/>
                              </a:lnTo>
                              <a:lnTo>
                                <a:pt x="5507" y="567"/>
                              </a:lnTo>
                              <a:lnTo>
                                <a:pt x="5525" y="595"/>
                              </a:lnTo>
                              <a:lnTo>
                                <a:pt x="5542" y="621"/>
                              </a:lnTo>
                              <a:close/>
                              <a:moveTo>
                                <a:pt x="759" y="3553"/>
                              </a:moveTo>
                              <a:lnTo>
                                <a:pt x="574" y="3332"/>
                              </a:lnTo>
                              <a:lnTo>
                                <a:pt x="562" y="3341"/>
                              </a:lnTo>
                              <a:lnTo>
                                <a:pt x="531" y="3369"/>
                              </a:lnTo>
                              <a:lnTo>
                                <a:pt x="483" y="3415"/>
                              </a:lnTo>
                              <a:lnTo>
                                <a:pt x="454" y="3443"/>
                              </a:lnTo>
                              <a:lnTo>
                                <a:pt x="423" y="3475"/>
                              </a:lnTo>
                              <a:lnTo>
                                <a:pt x="390" y="3512"/>
                              </a:lnTo>
                              <a:lnTo>
                                <a:pt x="355" y="3550"/>
                              </a:lnTo>
                              <a:lnTo>
                                <a:pt x="320" y="3593"/>
                              </a:lnTo>
                              <a:lnTo>
                                <a:pt x="284" y="3638"/>
                              </a:lnTo>
                              <a:lnTo>
                                <a:pt x="248" y="3687"/>
                              </a:lnTo>
                              <a:lnTo>
                                <a:pt x="213" y="3738"/>
                              </a:lnTo>
                              <a:lnTo>
                                <a:pt x="177" y="3791"/>
                              </a:lnTo>
                              <a:lnTo>
                                <a:pt x="161" y="3819"/>
                              </a:lnTo>
                              <a:lnTo>
                                <a:pt x="145" y="3847"/>
                              </a:lnTo>
                              <a:lnTo>
                                <a:pt x="129" y="3876"/>
                              </a:lnTo>
                              <a:lnTo>
                                <a:pt x="114" y="3906"/>
                              </a:lnTo>
                              <a:lnTo>
                                <a:pt x="100" y="3935"/>
                              </a:lnTo>
                              <a:lnTo>
                                <a:pt x="86" y="3966"/>
                              </a:lnTo>
                              <a:lnTo>
                                <a:pt x="74" y="3996"/>
                              </a:lnTo>
                              <a:lnTo>
                                <a:pt x="61" y="4027"/>
                              </a:lnTo>
                              <a:lnTo>
                                <a:pt x="50" y="4059"/>
                              </a:lnTo>
                              <a:lnTo>
                                <a:pt x="39" y="4092"/>
                              </a:lnTo>
                              <a:lnTo>
                                <a:pt x="31" y="4124"/>
                              </a:lnTo>
                              <a:lnTo>
                                <a:pt x="22" y="4157"/>
                              </a:lnTo>
                              <a:lnTo>
                                <a:pt x="15" y="4189"/>
                              </a:lnTo>
                              <a:lnTo>
                                <a:pt x="9" y="4223"/>
                              </a:lnTo>
                              <a:lnTo>
                                <a:pt x="5" y="4257"/>
                              </a:lnTo>
                              <a:lnTo>
                                <a:pt x="2" y="4291"/>
                              </a:lnTo>
                              <a:lnTo>
                                <a:pt x="0" y="4325"/>
                              </a:lnTo>
                              <a:lnTo>
                                <a:pt x="0" y="4360"/>
                              </a:lnTo>
                              <a:lnTo>
                                <a:pt x="1" y="4394"/>
                              </a:lnTo>
                              <a:lnTo>
                                <a:pt x="3" y="4428"/>
                              </a:lnTo>
                              <a:lnTo>
                                <a:pt x="7" y="4464"/>
                              </a:lnTo>
                              <a:lnTo>
                                <a:pt x="13" y="4499"/>
                              </a:lnTo>
                              <a:lnTo>
                                <a:pt x="21" y="4534"/>
                              </a:lnTo>
                              <a:lnTo>
                                <a:pt x="31" y="4570"/>
                              </a:lnTo>
                              <a:lnTo>
                                <a:pt x="42" y="4605"/>
                              </a:lnTo>
                              <a:lnTo>
                                <a:pt x="56" y="4640"/>
                              </a:lnTo>
                              <a:lnTo>
                                <a:pt x="71" y="4676"/>
                              </a:lnTo>
                              <a:lnTo>
                                <a:pt x="90" y="4711"/>
                              </a:lnTo>
                              <a:lnTo>
                                <a:pt x="109" y="4747"/>
                              </a:lnTo>
                              <a:lnTo>
                                <a:pt x="131" y="4782"/>
                              </a:lnTo>
                              <a:lnTo>
                                <a:pt x="156" y="4817"/>
                              </a:lnTo>
                              <a:lnTo>
                                <a:pt x="182" y="4853"/>
                              </a:lnTo>
                              <a:lnTo>
                                <a:pt x="212" y="4888"/>
                              </a:lnTo>
                              <a:lnTo>
                                <a:pt x="243" y="4924"/>
                              </a:lnTo>
                              <a:lnTo>
                                <a:pt x="260" y="4942"/>
                              </a:lnTo>
                              <a:lnTo>
                                <a:pt x="278" y="4959"/>
                              </a:lnTo>
                              <a:lnTo>
                                <a:pt x="296" y="4975"/>
                              </a:lnTo>
                              <a:lnTo>
                                <a:pt x="316" y="4991"/>
                              </a:lnTo>
                              <a:lnTo>
                                <a:pt x="336" y="5006"/>
                              </a:lnTo>
                              <a:lnTo>
                                <a:pt x="357" y="5021"/>
                              </a:lnTo>
                              <a:lnTo>
                                <a:pt x="377" y="5035"/>
                              </a:lnTo>
                              <a:lnTo>
                                <a:pt x="398" y="5048"/>
                              </a:lnTo>
                              <a:lnTo>
                                <a:pt x="421" y="5061"/>
                              </a:lnTo>
                              <a:lnTo>
                                <a:pt x="443" y="5073"/>
                              </a:lnTo>
                              <a:lnTo>
                                <a:pt x="467" y="5083"/>
                              </a:lnTo>
                              <a:lnTo>
                                <a:pt x="491" y="5094"/>
                              </a:lnTo>
                              <a:lnTo>
                                <a:pt x="514" y="5104"/>
                              </a:lnTo>
                              <a:lnTo>
                                <a:pt x="539" y="5113"/>
                              </a:lnTo>
                              <a:lnTo>
                                <a:pt x="564" y="5122"/>
                              </a:lnTo>
                              <a:lnTo>
                                <a:pt x="590" y="5129"/>
                              </a:lnTo>
                              <a:lnTo>
                                <a:pt x="616" y="5137"/>
                              </a:lnTo>
                              <a:lnTo>
                                <a:pt x="642" y="5143"/>
                              </a:lnTo>
                              <a:lnTo>
                                <a:pt x="668" y="5149"/>
                              </a:lnTo>
                              <a:lnTo>
                                <a:pt x="695" y="5154"/>
                              </a:lnTo>
                              <a:lnTo>
                                <a:pt x="722" y="5158"/>
                              </a:lnTo>
                              <a:lnTo>
                                <a:pt x="750" y="5163"/>
                              </a:lnTo>
                              <a:lnTo>
                                <a:pt x="806" y="5169"/>
                              </a:lnTo>
                              <a:lnTo>
                                <a:pt x="864" y="5173"/>
                              </a:lnTo>
                              <a:lnTo>
                                <a:pt x="923" y="5174"/>
                              </a:lnTo>
                              <a:lnTo>
                                <a:pt x="983" y="5173"/>
                              </a:lnTo>
                              <a:lnTo>
                                <a:pt x="1044" y="5170"/>
                              </a:lnTo>
                              <a:lnTo>
                                <a:pt x="1083" y="5167"/>
                              </a:lnTo>
                              <a:lnTo>
                                <a:pt x="1124" y="5163"/>
                              </a:lnTo>
                              <a:lnTo>
                                <a:pt x="1165" y="5156"/>
                              </a:lnTo>
                              <a:lnTo>
                                <a:pt x="1207" y="5149"/>
                              </a:lnTo>
                              <a:lnTo>
                                <a:pt x="1249" y="5140"/>
                              </a:lnTo>
                              <a:lnTo>
                                <a:pt x="1292" y="5130"/>
                              </a:lnTo>
                              <a:lnTo>
                                <a:pt x="1336" y="5120"/>
                              </a:lnTo>
                              <a:lnTo>
                                <a:pt x="1381" y="5108"/>
                              </a:lnTo>
                              <a:lnTo>
                                <a:pt x="1426" y="5094"/>
                              </a:lnTo>
                              <a:lnTo>
                                <a:pt x="1471" y="5080"/>
                              </a:lnTo>
                              <a:lnTo>
                                <a:pt x="1519" y="5065"/>
                              </a:lnTo>
                              <a:lnTo>
                                <a:pt x="1565" y="5049"/>
                              </a:lnTo>
                              <a:lnTo>
                                <a:pt x="1660" y="5015"/>
                              </a:lnTo>
                              <a:lnTo>
                                <a:pt x="1758" y="4977"/>
                              </a:lnTo>
                              <a:lnTo>
                                <a:pt x="1857" y="4935"/>
                              </a:lnTo>
                              <a:lnTo>
                                <a:pt x="1959" y="4892"/>
                              </a:lnTo>
                              <a:lnTo>
                                <a:pt x="2062" y="4846"/>
                              </a:lnTo>
                              <a:lnTo>
                                <a:pt x="2166" y="4798"/>
                              </a:lnTo>
                              <a:lnTo>
                                <a:pt x="2272" y="4749"/>
                              </a:lnTo>
                              <a:lnTo>
                                <a:pt x="2379" y="4698"/>
                              </a:lnTo>
                              <a:lnTo>
                                <a:pt x="2597" y="4593"/>
                              </a:lnTo>
                              <a:lnTo>
                                <a:pt x="2757" y="4516"/>
                              </a:lnTo>
                              <a:lnTo>
                                <a:pt x="2919" y="4439"/>
                              </a:lnTo>
                              <a:lnTo>
                                <a:pt x="3080" y="4363"/>
                              </a:lnTo>
                              <a:lnTo>
                                <a:pt x="3162" y="4326"/>
                              </a:lnTo>
                              <a:lnTo>
                                <a:pt x="3242" y="4290"/>
                              </a:lnTo>
                              <a:lnTo>
                                <a:pt x="3324" y="4253"/>
                              </a:lnTo>
                              <a:lnTo>
                                <a:pt x="3405" y="4219"/>
                              </a:lnTo>
                              <a:lnTo>
                                <a:pt x="3486" y="4186"/>
                              </a:lnTo>
                              <a:lnTo>
                                <a:pt x="3566" y="4153"/>
                              </a:lnTo>
                              <a:lnTo>
                                <a:pt x="3646" y="4122"/>
                              </a:lnTo>
                              <a:lnTo>
                                <a:pt x="3726" y="4093"/>
                              </a:lnTo>
                              <a:lnTo>
                                <a:pt x="3805" y="4065"/>
                              </a:lnTo>
                              <a:lnTo>
                                <a:pt x="3883" y="4038"/>
                              </a:lnTo>
                              <a:lnTo>
                                <a:pt x="3954" y="4015"/>
                              </a:lnTo>
                              <a:lnTo>
                                <a:pt x="4024" y="3995"/>
                              </a:lnTo>
                              <a:lnTo>
                                <a:pt x="4093" y="3977"/>
                              </a:lnTo>
                              <a:lnTo>
                                <a:pt x="4163" y="3960"/>
                              </a:lnTo>
                              <a:lnTo>
                                <a:pt x="4231" y="3945"/>
                              </a:lnTo>
                              <a:lnTo>
                                <a:pt x="4298" y="3932"/>
                              </a:lnTo>
                              <a:lnTo>
                                <a:pt x="4366" y="3921"/>
                              </a:lnTo>
                              <a:lnTo>
                                <a:pt x="4431" y="3914"/>
                              </a:lnTo>
                              <a:lnTo>
                                <a:pt x="4497" y="3907"/>
                              </a:lnTo>
                              <a:lnTo>
                                <a:pt x="4529" y="3906"/>
                              </a:lnTo>
                              <a:lnTo>
                                <a:pt x="4560" y="3905"/>
                              </a:lnTo>
                              <a:lnTo>
                                <a:pt x="4592" y="3904"/>
                              </a:lnTo>
                              <a:lnTo>
                                <a:pt x="4623" y="3904"/>
                              </a:lnTo>
                              <a:lnTo>
                                <a:pt x="4654" y="3905"/>
                              </a:lnTo>
                              <a:lnTo>
                                <a:pt x="4685" y="3906"/>
                              </a:lnTo>
                              <a:lnTo>
                                <a:pt x="4715" y="3908"/>
                              </a:lnTo>
                              <a:lnTo>
                                <a:pt x="4745" y="3911"/>
                              </a:lnTo>
                              <a:lnTo>
                                <a:pt x="4775" y="3916"/>
                              </a:lnTo>
                              <a:lnTo>
                                <a:pt x="4805" y="3920"/>
                              </a:lnTo>
                              <a:lnTo>
                                <a:pt x="4834" y="3925"/>
                              </a:lnTo>
                              <a:lnTo>
                                <a:pt x="4863" y="3931"/>
                              </a:lnTo>
                              <a:lnTo>
                                <a:pt x="4892" y="3938"/>
                              </a:lnTo>
                              <a:lnTo>
                                <a:pt x="4920" y="3946"/>
                              </a:lnTo>
                              <a:lnTo>
                                <a:pt x="4948" y="3954"/>
                              </a:lnTo>
                              <a:lnTo>
                                <a:pt x="4976" y="3963"/>
                              </a:lnTo>
                              <a:lnTo>
                                <a:pt x="5002" y="3974"/>
                              </a:lnTo>
                              <a:lnTo>
                                <a:pt x="5029" y="3984"/>
                              </a:lnTo>
                              <a:lnTo>
                                <a:pt x="5056" y="3996"/>
                              </a:lnTo>
                              <a:lnTo>
                                <a:pt x="5082" y="4009"/>
                              </a:lnTo>
                              <a:lnTo>
                                <a:pt x="5108" y="4023"/>
                              </a:lnTo>
                              <a:lnTo>
                                <a:pt x="5133" y="4038"/>
                              </a:lnTo>
                              <a:lnTo>
                                <a:pt x="5158" y="4054"/>
                              </a:lnTo>
                              <a:lnTo>
                                <a:pt x="5183" y="4070"/>
                              </a:lnTo>
                              <a:lnTo>
                                <a:pt x="5206" y="4087"/>
                              </a:lnTo>
                              <a:lnTo>
                                <a:pt x="5230" y="4107"/>
                              </a:lnTo>
                              <a:lnTo>
                                <a:pt x="5253" y="4126"/>
                              </a:lnTo>
                              <a:lnTo>
                                <a:pt x="5276" y="4146"/>
                              </a:lnTo>
                              <a:lnTo>
                                <a:pt x="5298" y="4168"/>
                              </a:lnTo>
                              <a:lnTo>
                                <a:pt x="5321" y="4190"/>
                              </a:lnTo>
                              <a:lnTo>
                                <a:pt x="5342" y="4214"/>
                              </a:lnTo>
                              <a:lnTo>
                                <a:pt x="5363" y="4238"/>
                              </a:lnTo>
                              <a:lnTo>
                                <a:pt x="5383" y="4264"/>
                              </a:lnTo>
                              <a:lnTo>
                                <a:pt x="5403" y="4292"/>
                              </a:lnTo>
                              <a:lnTo>
                                <a:pt x="5423" y="4320"/>
                              </a:lnTo>
                              <a:lnTo>
                                <a:pt x="5442" y="4349"/>
                              </a:lnTo>
                              <a:lnTo>
                                <a:pt x="5461" y="4379"/>
                              </a:lnTo>
                              <a:lnTo>
                                <a:pt x="5478" y="4410"/>
                              </a:lnTo>
                              <a:lnTo>
                                <a:pt x="5497" y="4443"/>
                              </a:lnTo>
                              <a:lnTo>
                                <a:pt x="5514" y="4476"/>
                              </a:lnTo>
                              <a:lnTo>
                                <a:pt x="5530" y="4512"/>
                              </a:lnTo>
                              <a:lnTo>
                                <a:pt x="5546" y="4547"/>
                              </a:lnTo>
                              <a:lnTo>
                                <a:pt x="5562" y="4585"/>
                              </a:lnTo>
                              <a:lnTo>
                                <a:pt x="5576" y="4623"/>
                              </a:lnTo>
                              <a:lnTo>
                                <a:pt x="5591" y="4663"/>
                              </a:lnTo>
                              <a:lnTo>
                                <a:pt x="5605" y="4704"/>
                              </a:lnTo>
                              <a:lnTo>
                                <a:pt x="5878" y="4615"/>
                              </a:lnTo>
                              <a:lnTo>
                                <a:pt x="5861" y="4564"/>
                              </a:lnTo>
                              <a:lnTo>
                                <a:pt x="5844" y="4514"/>
                              </a:lnTo>
                              <a:lnTo>
                                <a:pt x="5825" y="4467"/>
                              </a:lnTo>
                              <a:lnTo>
                                <a:pt x="5805" y="4420"/>
                              </a:lnTo>
                              <a:lnTo>
                                <a:pt x="5786" y="4375"/>
                              </a:lnTo>
                              <a:lnTo>
                                <a:pt x="5766" y="4331"/>
                              </a:lnTo>
                              <a:lnTo>
                                <a:pt x="5744" y="4289"/>
                              </a:lnTo>
                              <a:lnTo>
                                <a:pt x="5723" y="4248"/>
                              </a:lnTo>
                              <a:lnTo>
                                <a:pt x="5700" y="4210"/>
                              </a:lnTo>
                              <a:lnTo>
                                <a:pt x="5678" y="4171"/>
                              </a:lnTo>
                              <a:lnTo>
                                <a:pt x="5654" y="4134"/>
                              </a:lnTo>
                              <a:lnTo>
                                <a:pt x="5631" y="4100"/>
                              </a:lnTo>
                              <a:lnTo>
                                <a:pt x="5606" y="4066"/>
                              </a:lnTo>
                              <a:lnTo>
                                <a:pt x="5581" y="4034"/>
                              </a:lnTo>
                              <a:lnTo>
                                <a:pt x="5556" y="4003"/>
                              </a:lnTo>
                              <a:lnTo>
                                <a:pt x="5529" y="3974"/>
                              </a:lnTo>
                              <a:lnTo>
                                <a:pt x="5502" y="3945"/>
                              </a:lnTo>
                              <a:lnTo>
                                <a:pt x="5475" y="3918"/>
                              </a:lnTo>
                              <a:lnTo>
                                <a:pt x="5447" y="3892"/>
                              </a:lnTo>
                              <a:lnTo>
                                <a:pt x="5419" y="3868"/>
                              </a:lnTo>
                              <a:lnTo>
                                <a:pt x="5391" y="3844"/>
                              </a:lnTo>
                              <a:lnTo>
                                <a:pt x="5361" y="3821"/>
                              </a:lnTo>
                              <a:lnTo>
                                <a:pt x="5332" y="3801"/>
                              </a:lnTo>
                              <a:lnTo>
                                <a:pt x="5300" y="3781"/>
                              </a:lnTo>
                              <a:lnTo>
                                <a:pt x="5270" y="3762"/>
                              </a:lnTo>
                              <a:lnTo>
                                <a:pt x="5239" y="3745"/>
                              </a:lnTo>
                              <a:lnTo>
                                <a:pt x="5207" y="3728"/>
                              </a:lnTo>
                              <a:lnTo>
                                <a:pt x="5175" y="3713"/>
                              </a:lnTo>
                              <a:lnTo>
                                <a:pt x="5143" y="3699"/>
                              </a:lnTo>
                              <a:lnTo>
                                <a:pt x="5110" y="3686"/>
                              </a:lnTo>
                              <a:lnTo>
                                <a:pt x="5076" y="3675"/>
                              </a:lnTo>
                              <a:lnTo>
                                <a:pt x="5043" y="3664"/>
                              </a:lnTo>
                              <a:lnTo>
                                <a:pt x="5009" y="3653"/>
                              </a:lnTo>
                              <a:lnTo>
                                <a:pt x="4974" y="3645"/>
                              </a:lnTo>
                              <a:lnTo>
                                <a:pt x="4939" y="3637"/>
                              </a:lnTo>
                              <a:lnTo>
                                <a:pt x="4904" y="3630"/>
                              </a:lnTo>
                              <a:lnTo>
                                <a:pt x="4868" y="3624"/>
                              </a:lnTo>
                              <a:lnTo>
                                <a:pt x="4832" y="3619"/>
                              </a:lnTo>
                              <a:lnTo>
                                <a:pt x="4796" y="3615"/>
                              </a:lnTo>
                              <a:lnTo>
                                <a:pt x="4759" y="3611"/>
                              </a:lnTo>
                              <a:lnTo>
                                <a:pt x="4722" y="3609"/>
                              </a:lnTo>
                              <a:lnTo>
                                <a:pt x="4684" y="3608"/>
                              </a:lnTo>
                              <a:lnTo>
                                <a:pt x="4647" y="3607"/>
                              </a:lnTo>
                              <a:lnTo>
                                <a:pt x="4608" y="3607"/>
                              </a:lnTo>
                              <a:lnTo>
                                <a:pt x="4570" y="3608"/>
                              </a:lnTo>
                              <a:lnTo>
                                <a:pt x="4531" y="3610"/>
                              </a:lnTo>
                              <a:lnTo>
                                <a:pt x="4492" y="3613"/>
                              </a:lnTo>
                              <a:lnTo>
                                <a:pt x="4454" y="3617"/>
                              </a:lnTo>
                              <a:lnTo>
                                <a:pt x="4414" y="3621"/>
                              </a:lnTo>
                              <a:lnTo>
                                <a:pt x="4374" y="3626"/>
                              </a:lnTo>
                              <a:lnTo>
                                <a:pt x="4334" y="3632"/>
                              </a:lnTo>
                              <a:lnTo>
                                <a:pt x="4294" y="3638"/>
                              </a:lnTo>
                              <a:lnTo>
                                <a:pt x="4212" y="3653"/>
                              </a:lnTo>
                              <a:lnTo>
                                <a:pt x="4130" y="3670"/>
                              </a:lnTo>
                              <a:lnTo>
                                <a:pt x="4047" y="3691"/>
                              </a:lnTo>
                              <a:lnTo>
                                <a:pt x="3964" y="3713"/>
                              </a:lnTo>
                              <a:lnTo>
                                <a:pt x="3879" y="3738"/>
                              </a:lnTo>
                              <a:lnTo>
                                <a:pt x="3794" y="3765"/>
                              </a:lnTo>
                              <a:lnTo>
                                <a:pt x="3712" y="3791"/>
                              </a:lnTo>
                              <a:lnTo>
                                <a:pt x="3630" y="3820"/>
                              </a:lnTo>
                              <a:lnTo>
                                <a:pt x="3548" y="3851"/>
                              </a:lnTo>
                              <a:lnTo>
                                <a:pt x="3465" y="3884"/>
                              </a:lnTo>
                              <a:lnTo>
                                <a:pt x="3382" y="3917"/>
                              </a:lnTo>
                              <a:lnTo>
                                <a:pt x="3299" y="3951"/>
                              </a:lnTo>
                              <a:lnTo>
                                <a:pt x="3215" y="3987"/>
                              </a:lnTo>
                              <a:lnTo>
                                <a:pt x="3132" y="4023"/>
                              </a:lnTo>
                              <a:lnTo>
                                <a:pt x="3049" y="4061"/>
                              </a:lnTo>
                              <a:lnTo>
                                <a:pt x="2966" y="4099"/>
                              </a:lnTo>
                              <a:lnTo>
                                <a:pt x="2801" y="4176"/>
                              </a:lnTo>
                              <a:lnTo>
                                <a:pt x="2636" y="4255"/>
                              </a:lnTo>
                              <a:lnTo>
                                <a:pt x="2473" y="4334"/>
                              </a:lnTo>
                              <a:lnTo>
                                <a:pt x="2264" y="4434"/>
                              </a:lnTo>
                              <a:lnTo>
                                <a:pt x="2162" y="4483"/>
                              </a:lnTo>
                              <a:lnTo>
                                <a:pt x="2061" y="4530"/>
                              </a:lnTo>
                              <a:lnTo>
                                <a:pt x="1961" y="4576"/>
                              </a:lnTo>
                              <a:lnTo>
                                <a:pt x="1864" y="4619"/>
                              </a:lnTo>
                              <a:lnTo>
                                <a:pt x="1768" y="4661"/>
                              </a:lnTo>
                              <a:lnTo>
                                <a:pt x="1675" y="4701"/>
                              </a:lnTo>
                              <a:lnTo>
                                <a:pt x="1584" y="4736"/>
                              </a:lnTo>
                              <a:lnTo>
                                <a:pt x="1495" y="4769"/>
                              </a:lnTo>
                              <a:lnTo>
                                <a:pt x="1451" y="4784"/>
                              </a:lnTo>
                              <a:lnTo>
                                <a:pt x="1408" y="4798"/>
                              </a:lnTo>
                              <a:lnTo>
                                <a:pt x="1366" y="4812"/>
                              </a:lnTo>
                              <a:lnTo>
                                <a:pt x="1326" y="4824"/>
                              </a:lnTo>
                              <a:lnTo>
                                <a:pt x="1285" y="4836"/>
                              </a:lnTo>
                              <a:lnTo>
                                <a:pt x="1245" y="4846"/>
                              </a:lnTo>
                              <a:lnTo>
                                <a:pt x="1206" y="4855"/>
                              </a:lnTo>
                              <a:lnTo>
                                <a:pt x="1168" y="4863"/>
                              </a:lnTo>
                              <a:lnTo>
                                <a:pt x="1130" y="4870"/>
                              </a:lnTo>
                              <a:lnTo>
                                <a:pt x="1094" y="4875"/>
                              </a:lnTo>
                              <a:lnTo>
                                <a:pt x="1059" y="4880"/>
                              </a:lnTo>
                              <a:lnTo>
                                <a:pt x="1023" y="4883"/>
                              </a:lnTo>
                              <a:lnTo>
                                <a:pt x="975" y="4886"/>
                              </a:lnTo>
                              <a:lnTo>
                                <a:pt x="927" y="4886"/>
                              </a:lnTo>
                              <a:lnTo>
                                <a:pt x="881" y="4886"/>
                              </a:lnTo>
                              <a:lnTo>
                                <a:pt x="836" y="4883"/>
                              </a:lnTo>
                              <a:lnTo>
                                <a:pt x="793" y="4878"/>
                              </a:lnTo>
                              <a:lnTo>
                                <a:pt x="750" y="4872"/>
                              </a:lnTo>
                              <a:lnTo>
                                <a:pt x="710" y="4863"/>
                              </a:lnTo>
                              <a:lnTo>
                                <a:pt x="671" y="4853"/>
                              </a:lnTo>
                              <a:lnTo>
                                <a:pt x="638" y="4843"/>
                              </a:lnTo>
                              <a:lnTo>
                                <a:pt x="607" y="4830"/>
                              </a:lnTo>
                              <a:lnTo>
                                <a:pt x="577" y="4817"/>
                              </a:lnTo>
                              <a:lnTo>
                                <a:pt x="549" y="4802"/>
                              </a:lnTo>
                              <a:lnTo>
                                <a:pt x="523" y="4786"/>
                              </a:lnTo>
                              <a:lnTo>
                                <a:pt x="498" y="4768"/>
                              </a:lnTo>
                              <a:lnTo>
                                <a:pt x="474" y="4749"/>
                              </a:lnTo>
                              <a:lnTo>
                                <a:pt x="454" y="4727"/>
                              </a:lnTo>
                              <a:lnTo>
                                <a:pt x="432" y="4703"/>
                              </a:lnTo>
                              <a:lnTo>
                                <a:pt x="411" y="4678"/>
                              </a:lnTo>
                              <a:lnTo>
                                <a:pt x="393" y="4653"/>
                              </a:lnTo>
                              <a:lnTo>
                                <a:pt x="377" y="4628"/>
                              </a:lnTo>
                              <a:lnTo>
                                <a:pt x="362" y="4603"/>
                              </a:lnTo>
                              <a:lnTo>
                                <a:pt x="348" y="4577"/>
                              </a:lnTo>
                              <a:lnTo>
                                <a:pt x="336" y="4553"/>
                              </a:lnTo>
                              <a:lnTo>
                                <a:pt x="326" y="4527"/>
                              </a:lnTo>
                              <a:lnTo>
                                <a:pt x="317" y="4501"/>
                              </a:lnTo>
                              <a:lnTo>
                                <a:pt x="310" y="4475"/>
                              </a:lnTo>
                              <a:lnTo>
                                <a:pt x="304" y="4451"/>
                              </a:lnTo>
                              <a:lnTo>
                                <a:pt x="300" y="4425"/>
                              </a:lnTo>
                              <a:lnTo>
                                <a:pt x="296" y="4399"/>
                              </a:lnTo>
                              <a:lnTo>
                                <a:pt x="294" y="4374"/>
                              </a:lnTo>
                              <a:lnTo>
                                <a:pt x="294" y="4349"/>
                              </a:lnTo>
                              <a:lnTo>
                                <a:pt x="294" y="4323"/>
                              </a:lnTo>
                              <a:lnTo>
                                <a:pt x="295" y="4299"/>
                              </a:lnTo>
                              <a:lnTo>
                                <a:pt x="299" y="4273"/>
                              </a:lnTo>
                              <a:lnTo>
                                <a:pt x="302" y="4248"/>
                              </a:lnTo>
                              <a:lnTo>
                                <a:pt x="307" y="4223"/>
                              </a:lnTo>
                              <a:lnTo>
                                <a:pt x="313" y="4199"/>
                              </a:lnTo>
                              <a:lnTo>
                                <a:pt x="319" y="4174"/>
                              </a:lnTo>
                              <a:lnTo>
                                <a:pt x="326" y="4151"/>
                              </a:lnTo>
                              <a:lnTo>
                                <a:pt x="334" y="4126"/>
                              </a:lnTo>
                              <a:lnTo>
                                <a:pt x="343" y="4102"/>
                              </a:lnTo>
                              <a:lnTo>
                                <a:pt x="352" y="4079"/>
                              </a:lnTo>
                              <a:lnTo>
                                <a:pt x="363" y="4056"/>
                              </a:lnTo>
                              <a:lnTo>
                                <a:pt x="374" y="4033"/>
                              </a:lnTo>
                              <a:lnTo>
                                <a:pt x="396" y="3988"/>
                              </a:lnTo>
                              <a:lnTo>
                                <a:pt x="422" y="3945"/>
                              </a:lnTo>
                              <a:lnTo>
                                <a:pt x="448" y="3903"/>
                              </a:lnTo>
                              <a:lnTo>
                                <a:pt x="476" y="3862"/>
                              </a:lnTo>
                              <a:lnTo>
                                <a:pt x="503" y="3824"/>
                              </a:lnTo>
                              <a:lnTo>
                                <a:pt x="532" y="3787"/>
                              </a:lnTo>
                              <a:lnTo>
                                <a:pt x="560" y="3753"/>
                              </a:lnTo>
                              <a:lnTo>
                                <a:pt x="588" y="3721"/>
                              </a:lnTo>
                              <a:lnTo>
                                <a:pt x="615" y="3691"/>
                              </a:lnTo>
                              <a:lnTo>
                                <a:pt x="641" y="3664"/>
                              </a:lnTo>
                              <a:lnTo>
                                <a:pt x="665" y="3639"/>
                              </a:lnTo>
                              <a:lnTo>
                                <a:pt x="688" y="3618"/>
                              </a:lnTo>
                              <a:lnTo>
                                <a:pt x="724" y="3582"/>
                              </a:lnTo>
                              <a:lnTo>
                                <a:pt x="749" y="3561"/>
                              </a:lnTo>
                              <a:lnTo>
                                <a:pt x="759" y="3553"/>
                              </a:lnTo>
                              <a:close/>
                              <a:moveTo>
                                <a:pt x="1155" y="2925"/>
                              </a:moveTo>
                              <a:lnTo>
                                <a:pt x="776" y="3213"/>
                              </a:lnTo>
                              <a:lnTo>
                                <a:pt x="924" y="3469"/>
                              </a:lnTo>
                              <a:lnTo>
                                <a:pt x="1360" y="3278"/>
                              </a:lnTo>
                              <a:lnTo>
                                <a:pt x="1155" y="2925"/>
                              </a:lnTo>
                              <a:close/>
                              <a:moveTo>
                                <a:pt x="5481" y="1165"/>
                              </a:moveTo>
                              <a:lnTo>
                                <a:pt x="5481" y="1165"/>
                              </a:lnTo>
                              <a:lnTo>
                                <a:pt x="5430" y="1117"/>
                              </a:lnTo>
                              <a:lnTo>
                                <a:pt x="5379" y="1071"/>
                              </a:lnTo>
                              <a:lnTo>
                                <a:pt x="5327" y="1025"/>
                              </a:lnTo>
                              <a:lnTo>
                                <a:pt x="5275" y="983"/>
                              </a:lnTo>
                              <a:lnTo>
                                <a:pt x="5270" y="1027"/>
                              </a:lnTo>
                              <a:lnTo>
                                <a:pt x="5265" y="1069"/>
                              </a:lnTo>
                              <a:lnTo>
                                <a:pt x="5259" y="1112"/>
                              </a:lnTo>
                              <a:lnTo>
                                <a:pt x="5252" y="1155"/>
                              </a:lnTo>
                              <a:lnTo>
                                <a:pt x="5245" y="1197"/>
                              </a:lnTo>
                              <a:lnTo>
                                <a:pt x="5236" y="1239"/>
                              </a:lnTo>
                              <a:lnTo>
                                <a:pt x="5227" y="1280"/>
                              </a:lnTo>
                              <a:lnTo>
                                <a:pt x="5217" y="1321"/>
                              </a:lnTo>
                              <a:lnTo>
                                <a:pt x="5276" y="1367"/>
                              </a:lnTo>
                              <a:lnTo>
                                <a:pt x="5333" y="1416"/>
                              </a:lnTo>
                              <a:lnTo>
                                <a:pt x="5389" y="1466"/>
                              </a:lnTo>
                              <a:lnTo>
                                <a:pt x="5445" y="1518"/>
                              </a:lnTo>
                              <a:lnTo>
                                <a:pt x="5448" y="1508"/>
                              </a:lnTo>
                              <a:lnTo>
                                <a:pt x="5459" y="1466"/>
                              </a:lnTo>
                              <a:lnTo>
                                <a:pt x="5468" y="1423"/>
                              </a:lnTo>
                              <a:lnTo>
                                <a:pt x="5474" y="1381"/>
                              </a:lnTo>
                              <a:lnTo>
                                <a:pt x="5478" y="1339"/>
                              </a:lnTo>
                              <a:lnTo>
                                <a:pt x="5482" y="1295"/>
                              </a:lnTo>
                              <a:lnTo>
                                <a:pt x="5484" y="1252"/>
                              </a:lnTo>
                              <a:lnTo>
                                <a:pt x="5483" y="1209"/>
                              </a:lnTo>
                              <a:lnTo>
                                <a:pt x="5481" y="1165"/>
                              </a:lnTo>
                              <a:close/>
                              <a:moveTo>
                                <a:pt x="5406" y="1635"/>
                              </a:moveTo>
                              <a:lnTo>
                                <a:pt x="5406" y="1635"/>
                              </a:lnTo>
                              <a:lnTo>
                                <a:pt x="5351" y="1583"/>
                              </a:lnTo>
                              <a:lnTo>
                                <a:pt x="5296" y="1533"/>
                              </a:lnTo>
                              <a:lnTo>
                                <a:pt x="5240" y="1484"/>
                              </a:lnTo>
                              <a:lnTo>
                                <a:pt x="5184" y="1437"/>
                              </a:lnTo>
                              <a:lnTo>
                                <a:pt x="5165" y="1492"/>
                              </a:lnTo>
                              <a:lnTo>
                                <a:pt x="5146" y="1545"/>
                              </a:lnTo>
                              <a:lnTo>
                                <a:pt x="5128" y="1593"/>
                              </a:lnTo>
                              <a:lnTo>
                                <a:pt x="5110" y="1639"/>
                              </a:lnTo>
                              <a:lnTo>
                                <a:pt x="5089" y="1684"/>
                              </a:lnTo>
                              <a:lnTo>
                                <a:pt x="5068" y="1729"/>
                              </a:lnTo>
                              <a:lnTo>
                                <a:pt x="5116" y="1766"/>
                              </a:lnTo>
                              <a:lnTo>
                                <a:pt x="5163" y="1804"/>
                              </a:lnTo>
                              <a:lnTo>
                                <a:pt x="5210" y="1843"/>
                              </a:lnTo>
                              <a:lnTo>
                                <a:pt x="5258" y="1884"/>
                              </a:lnTo>
                              <a:lnTo>
                                <a:pt x="5280" y="1855"/>
                              </a:lnTo>
                              <a:lnTo>
                                <a:pt x="5302" y="1826"/>
                              </a:lnTo>
                              <a:lnTo>
                                <a:pt x="5321" y="1795"/>
                              </a:lnTo>
                              <a:lnTo>
                                <a:pt x="5340" y="1764"/>
                              </a:lnTo>
                              <a:lnTo>
                                <a:pt x="5358" y="1733"/>
                              </a:lnTo>
                              <a:lnTo>
                                <a:pt x="5376" y="1701"/>
                              </a:lnTo>
                              <a:lnTo>
                                <a:pt x="5391" y="1668"/>
                              </a:lnTo>
                              <a:lnTo>
                                <a:pt x="5406" y="1635"/>
                              </a:lnTo>
                              <a:close/>
                              <a:moveTo>
                                <a:pt x="5183" y="1968"/>
                              </a:moveTo>
                              <a:lnTo>
                                <a:pt x="5183" y="1968"/>
                              </a:lnTo>
                              <a:lnTo>
                                <a:pt x="5141" y="1931"/>
                              </a:lnTo>
                              <a:lnTo>
                                <a:pt x="5100" y="1897"/>
                              </a:lnTo>
                              <a:lnTo>
                                <a:pt x="5058" y="1863"/>
                              </a:lnTo>
                              <a:lnTo>
                                <a:pt x="5015" y="1830"/>
                              </a:lnTo>
                              <a:lnTo>
                                <a:pt x="4996" y="1865"/>
                              </a:lnTo>
                              <a:lnTo>
                                <a:pt x="4976" y="1899"/>
                              </a:lnTo>
                              <a:lnTo>
                                <a:pt x="4954" y="1934"/>
                              </a:lnTo>
                              <a:lnTo>
                                <a:pt x="4933" y="1968"/>
                              </a:lnTo>
                              <a:lnTo>
                                <a:pt x="4910" y="2001"/>
                              </a:lnTo>
                              <a:lnTo>
                                <a:pt x="4888" y="2034"/>
                              </a:lnTo>
                              <a:lnTo>
                                <a:pt x="4864" y="2068"/>
                              </a:lnTo>
                              <a:lnTo>
                                <a:pt x="4841" y="2101"/>
                              </a:lnTo>
                              <a:lnTo>
                                <a:pt x="4880" y="2128"/>
                              </a:lnTo>
                              <a:lnTo>
                                <a:pt x="4921" y="2155"/>
                              </a:lnTo>
                              <a:lnTo>
                                <a:pt x="4947" y="2142"/>
                              </a:lnTo>
                              <a:lnTo>
                                <a:pt x="4974" y="2127"/>
                              </a:lnTo>
                              <a:lnTo>
                                <a:pt x="5002" y="2109"/>
                              </a:lnTo>
                              <a:lnTo>
                                <a:pt x="5030" y="2091"/>
                              </a:lnTo>
                              <a:lnTo>
                                <a:pt x="5057" y="2073"/>
                              </a:lnTo>
                              <a:lnTo>
                                <a:pt x="5084" y="2054"/>
                              </a:lnTo>
                              <a:lnTo>
                                <a:pt x="5110" y="2033"/>
                              </a:lnTo>
                              <a:lnTo>
                                <a:pt x="5134" y="2012"/>
                              </a:lnTo>
                              <a:lnTo>
                                <a:pt x="5159" y="1990"/>
                              </a:lnTo>
                              <a:lnTo>
                                <a:pt x="5183" y="1968"/>
                              </a:lnTo>
                              <a:close/>
                              <a:moveTo>
                                <a:pt x="4799" y="2207"/>
                              </a:moveTo>
                              <a:lnTo>
                                <a:pt x="4799" y="2207"/>
                              </a:lnTo>
                              <a:lnTo>
                                <a:pt x="4771" y="2189"/>
                              </a:lnTo>
                              <a:lnTo>
                                <a:pt x="4741" y="2225"/>
                              </a:lnTo>
                              <a:lnTo>
                                <a:pt x="4770" y="2217"/>
                              </a:lnTo>
                              <a:lnTo>
                                <a:pt x="4799" y="2207"/>
                              </a:lnTo>
                              <a:close/>
                              <a:moveTo>
                                <a:pt x="4561" y="2259"/>
                              </a:moveTo>
                              <a:lnTo>
                                <a:pt x="4561" y="2259"/>
                              </a:lnTo>
                              <a:lnTo>
                                <a:pt x="4620" y="2195"/>
                              </a:lnTo>
                              <a:lnTo>
                                <a:pt x="4648" y="2163"/>
                              </a:lnTo>
                              <a:lnTo>
                                <a:pt x="4676" y="2130"/>
                              </a:lnTo>
                              <a:lnTo>
                                <a:pt x="4641" y="2110"/>
                              </a:lnTo>
                              <a:lnTo>
                                <a:pt x="4608" y="2092"/>
                              </a:lnTo>
                              <a:lnTo>
                                <a:pt x="4574" y="2074"/>
                              </a:lnTo>
                              <a:lnTo>
                                <a:pt x="4539" y="2057"/>
                              </a:lnTo>
                              <a:lnTo>
                                <a:pt x="4504" y="2040"/>
                              </a:lnTo>
                              <a:lnTo>
                                <a:pt x="4470" y="2024"/>
                              </a:lnTo>
                              <a:lnTo>
                                <a:pt x="4434" y="2009"/>
                              </a:lnTo>
                              <a:lnTo>
                                <a:pt x="4399" y="1994"/>
                              </a:lnTo>
                              <a:lnTo>
                                <a:pt x="4353" y="2054"/>
                              </a:lnTo>
                              <a:lnTo>
                                <a:pt x="4305" y="2114"/>
                              </a:lnTo>
                              <a:lnTo>
                                <a:pt x="4254" y="2172"/>
                              </a:lnTo>
                              <a:lnTo>
                                <a:pt x="4203" y="2229"/>
                              </a:lnTo>
                              <a:lnTo>
                                <a:pt x="4246" y="2240"/>
                              </a:lnTo>
                              <a:lnTo>
                                <a:pt x="4291" y="2249"/>
                              </a:lnTo>
                              <a:lnTo>
                                <a:pt x="4335" y="2255"/>
                              </a:lnTo>
                              <a:lnTo>
                                <a:pt x="4380" y="2261"/>
                              </a:lnTo>
                              <a:lnTo>
                                <a:pt x="4425" y="2263"/>
                              </a:lnTo>
                              <a:lnTo>
                                <a:pt x="4470" y="2264"/>
                              </a:lnTo>
                              <a:lnTo>
                                <a:pt x="4516" y="2263"/>
                              </a:lnTo>
                              <a:lnTo>
                                <a:pt x="4561" y="2259"/>
                              </a:lnTo>
                              <a:close/>
                              <a:moveTo>
                                <a:pt x="4085" y="2191"/>
                              </a:moveTo>
                              <a:lnTo>
                                <a:pt x="4085" y="2191"/>
                              </a:lnTo>
                              <a:lnTo>
                                <a:pt x="4140" y="2133"/>
                              </a:lnTo>
                              <a:lnTo>
                                <a:pt x="4191" y="2074"/>
                              </a:lnTo>
                              <a:lnTo>
                                <a:pt x="4241" y="2013"/>
                              </a:lnTo>
                              <a:lnTo>
                                <a:pt x="4290" y="1952"/>
                              </a:lnTo>
                              <a:lnTo>
                                <a:pt x="4251" y="1939"/>
                              </a:lnTo>
                              <a:lnTo>
                                <a:pt x="4212" y="1927"/>
                              </a:lnTo>
                              <a:lnTo>
                                <a:pt x="4173" y="1916"/>
                              </a:lnTo>
                              <a:lnTo>
                                <a:pt x="4133" y="1906"/>
                              </a:lnTo>
                              <a:lnTo>
                                <a:pt x="4093" y="1895"/>
                              </a:lnTo>
                              <a:lnTo>
                                <a:pt x="4053" y="1886"/>
                              </a:lnTo>
                              <a:lnTo>
                                <a:pt x="4012" y="1878"/>
                              </a:lnTo>
                              <a:lnTo>
                                <a:pt x="3971" y="1869"/>
                              </a:lnTo>
                              <a:lnTo>
                                <a:pt x="3938" y="1914"/>
                              </a:lnTo>
                              <a:lnTo>
                                <a:pt x="3904" y="1958"/>
                              </a:lnTo>
                              <a:lnTo>
                                <a:pt x="3867" y="2001"/>
                              </a:lnTo>
                              <a:lnTo>
                                <a:pt x="3831" y="2044"/>
                              </a:lnTo>
                              <a:lnTo>
                                <a:pt x="3861" y="2066"/>
                              </a:lnTo>
                              <a:lnTo>
                                <a:pt x="3891" y="2088"/>
                              </a:lnTo>
                              <a:lnTo>
                                <a:pt x="3922" y="2108"/>
                              </a:lnTo>
                              <a:lnTo>
                                <a:pt x="3953" y="2127"/>
                              </a:lnTo>
                              <a:lnTo>
                                <a:pt x="3985" y="2145"/>
                              </a:lnTo>
                              <a:lnTo>
                                <a:pt x="4018" y="2161"/>
                              </a:lnTo>
                              <a:lnTo>
                                <a:pt x="4052" y="2177"/>
                              </a:lnTo>
                              <a:lnTo>
                                <a:pt x="4085" y="2191"/>
                              </a:lnTo>
                              <a:close/>
                              <a:moveTo>
                                <a:pt x="3747" y="1970"/>
                              </a:moveTo>
                              <a:lnTo>
                                <a:pt x="3747" y="1970"/>
                              </a:lnTo>
                              <a:lnTo>
                                <a:pt x="3798" y="1911"/>
                              </a:lnTo>
                              <a:lnTo>
                                <a:pt x="3846" y="1851"/>
                              </a:lnTo>
                              <a:lnTo>
                                <a:pt x="3793" y="1845"/>
                              </a:lnTo>
                              <a:lnTo>
                                <a:pt x="3740" y="1840"/>
                              </a:lnTo>
                              <a:lnTo>
                                <a:pt x="3686" y="1837"/>
                              </a:lnTo>
                              <a:lnTo>
                                <a:pt x="3632" y="1835"/>
                              </a:lnTo>
                              <a:lnTo>
                                <a:pt x="3659" y="1870"/>
                              </a:lnTo>
                              <a:lnTo>
                                <a:pt x="3687" y="1906"/>
                              </a:lnTo>
                              <a:lnTo>
                                <a:pt x="3716" y="1938"/>
                              </a:lnTo>
                              <a:lnTo>
                                <a:pt x="3747" y="1970"/>
                              </a:lnTo>
                              <a:close/>
                              <a:moveTo>
                                <a:pt x="3502" y="1584"/>
                              </a:moveTo>
                              <a:lnTo>
                                <a:pt x="3502" y="1584"/>
                              </a:lnTo>
                              <a:lnTo>
                                <a:pt x="3535" y="1530"/>
                              </a:lnTo>
                              <a:lnTo>
                                <a:pt x="3567" y="1477"/>
                              </a:lnTo>
                              <a:lnTo>
                                <a:pt x="3597" y="1422"/>
                              </a:lnTo>
                              <a:lnTo>
                                <a:pt x="3626" y="1366"/>
                              </a:lnTo>
                              <a:lnTo>
                                <a:pt x="3583" y="1367"/>
                              </a:lnTo>
                              <a:lnTo>
                                <a:pt x="3539" y="1369"/>
                              </a:lnTo>
                              <a:lnTo>
                                <a:pt x="3496" y="1372"/>
                              </a:lnTo>
                              <a:lnTo>
                                <a:pt x="3452" y="1374"/>
                              </a:lnTo>
                              <a:lnTo>
                                <a:pt x="3456" y="1401"/>
                              </a:lnTo>
                              <a:lnTo>
                                <a:pt x="3460" y="1428"/>
                              </a:lnTo>
                              <a:lnTo>
                                <a:pt x="3465" y="1453"/>
                              </a:lnTo>
                              <a:lnTo>
                                <a:pt x="3472" y="1480"/>
                              </a:lnTo>
                              <a:lnTo>
                                <a:pt x="3478" y="1506"/>
                              </a:lnTo>
                              <a:lnTo>
                                <a:pt x="3486" y="1532"/>
                              </a:lnTo>
                              <a:lnTo>
                                <a:pt x="3493" y="1558"/>
                              </a:lnTo>
                              <a:lnTo>
                                <a:pt x="3502" y="1584"/>
                              </a:lnTo>
                              <a:close/>
                              <a:moveTo>
                                <a:pt x="3444" y="1262"/>
                              </a:moveTo>
                              <a:lnTo>
                                <a:pt x="3444" y="1262"/>
                              </a:lnTo>
                              <a:lnTo>
                                <a:pt x="3503" y="1259"/>
                              </a:lnTo>
                              <a:lnTo>
                                <a:pt x="3562" y="1256"/>
                              </a:lnTo>
                              <a:lnTo>
                                <a:pt x="3621" y="1255"/>
                              </a:lnTo>
                              <a:lnTo>
                                <a:pt x="3678" y="1255"/>
                              </a:lnTo>
                              <a:lnTo>
                                <a:pt x="3697" y="1209"/>
                              </a:lnTo>
                              <a:lnTo>
                                <a:pt x="3715" y="1163"/>
                              </a:lnTo>
                              <a:lnTo>
                                <a:pt x="3734" y="1108"/>
                              </a:lnTo>
                              <a:lnTo>
                                <a:pt x="3753" y="1052"/>
                              </a:lnTo>
                              <a:lnTo>
                                <a:pt x="3770" y="995"/>
                              </a:lnTo>
                              <a:lnTo>
                                <a:pt x="3786" y="938"/>
                              </a:lnTo>
                              <a:lnTo>
                                <a:pt x="3712" y="939"/>
                              </a:lnTo>
                              <a:lnTo>
                                <a:pt x="3638" y="941"/>
                              </a:lnTo>
                              <a:lnTo>
                                <a:pt x="3563" y="946"/>
                              </a:lnTo>
                              <a:lnTo>
                                <a:pt x="3487" y="954"/>
                              </a:lnTo>
                              <a:lnTo>
                                <a:pt x="3478" y="979"/>
                              </a:lnTo>
                              <a:lnTo>
                                <a:pt x="3470" y="1015"/>
                              </a:lnTo>
                              <a:lnTo>
                                <a:pt x="3462" y="1049"/>
                              </a:lnTo>
                              <a:lnTo>
                                <a:pt x="3457" y="1084"/>
                              </a:lnTo>
                              <a:lnTo>
                                <a:pt x="3451" y="1120"/>
                              </a:lnTo>
                              <a:lnTo>
                                <a:pt x="3448" y="1155"/>
                              </a:lnTo>
                              <a:lnTo>
                                <a:pt x="3445" y="1191"/>
                              </a:lnTo>
                              <a:lnTo>
                                <a:pt x="3444" y="1227"/>
                              </a:lnTo>
                              <a:lnTo>
                                <a:pt x="3444" y="1262"/>
                              </a:lnTo>
                              <a:close/>
                              <a:moveTo>
                                <a:pt x="3529" y="837"/>
                              </a:moveTo>
                              <a:lnTo>
                                <a:pt x="3529" y="837"/>
                              </a:lnTo>
                              <a:lnTo>
                                <a:pt x="3600" y="830"/>
                              </a:lnTo>
                              <a:lnTo>
                                <a:pt x="3671" y="827"/>
                              </a:lnTo>
                              <a:lnTo>
                                <a:pt x="3741" y="825"/>
                              </a:lnTo>
                              <a:lnTo>
                                <a:pt x="3810" y="826"/>
                              </a:lnTo>
                              <a:lnTo>
                                <a:pt x="3817" y="789"/>
                              </a:lnTo>
                              <a:lnTo>
                                <a:pt x="3823" y="750"/>
                              </a:lnTo>
                              <a:lnTo>
                                <a:pt x="3830" y="712"/>
                              </a:lnTo>
                              <a:lnTo>
                                <a:pt x="3835" y="674"/>
                              </a:lnTo>
                              <a:lnTo>
                                <a:pt x="3839" y="634"/>
                              </a:lnTo>
                              <a:lnTo>
                                <a:pt x="3843" y="596"/>
                              </a:lnTo>
                              <a:lnTo>
                                <a:pt x="3846" y="556"/>
                              </a:lnTo>
                              <a:lnTo>
                                <a:pt x="3849" y="516"/>
                              </a:lnTo>
                              <a:lnTo>
                                <a:pt x="3795" y="518"/>
                              </a:lnTo>
                              <a:lnTo>
                                <a:pt x="3743" y="522"/>
                              </a:lnTo>
                              <a:lnTo>
                                <a:pt x="3709" y="557"/>
                              </a:lnTo>
                              <a:lnTo>
                                <a:pt x="3678" y="593"/>
                              </a:lnTo>
                              <a:lnTo>
                                <a:pt x="3647" y="631"/>
                              </a:lnTo>
                              <a:lnTo>
                                <a:pt x="3620" y="671"/>
                              </a:lnTo>
                              <a:lnTo>
                                <a:pt x="3594" y="710"/>
                              </a:lnTo>
                              <a:lnTo>
                                <a:pt x="3570" y="751"/>
                              </a:lnTo>
                              <a:lnTo>
                                <a:pt x="3549" y="794"/>
                              </a:lnTo>
                              <a:lnTo>
                                <a:pt x="3529" y="837"/>
                              </a:lnTo>
                              <a:close/>
                              <a:moveTo>
                                <a:pt x="3965" y="354"/>
                              </a:moveTo>
                              <a:lnTo>
                                <a:pt x="3965" y="354"/>
                              </a:lnTo>
                              <a:lnTo>
                                <a:pt x="3965" y="402"/>
                              </a:lnTo>
                              <a:lnTo>
                                <a:pt x="4011" y="403"/>
                              </a:lnTo>
                              <a:lnTo>
                                <a:pt x="4056" y="405"/>
                              </a:lnTo>
                              <a:lnTo>
                                <a:pt x="4101" y="407"/>
                              </a:lnTo>
                              <a:lnTo>
                                <a:pt x="4145" y="410"/>
                              </a:lnTo>
                              <a:lnTo>
                                <a:pt x="4189" y="414"/>
                              </a:lnTo>
                              <a:lnTo>
                                <a:pt x="4233" y="420"/>
                              </a:lnTo>
                              <a:lnTo>
                                <a:pt x="4277" y="425"/>
                              </a:lnTo>
                              <a:lnTo>
                                <a:pt x="4320" y="432"/>
                              </a:lnTo>
                              <a:lnTo>
                                <a:pt x="4317" y="383"/>
                              </a:lnTo>
                              <a:lnTo>
                                <a:pt x="4316" y="335"/>
                              </a:lnTo>
                              <a:lnTo>
                                <a:pt x="4313" y="286"/>
                              </a:lnTo>
                              <a:lnTo>
                                <a:pt x="4309" y="235"/>
                              </a:lnTo>
                              <a:lnTo>
                                <a:pt x="4265" y="243"/>
                              </a:lnTo>
                              <a:lnTo>
                                <a:pt x="4221" y="253"/>
                              </a:lnTo>
                              <a:lnTo>
                                <a:pt x="4177" y="264"/>
                              </a:lnTo>
                              <a:lnTo>
                                <a:pt x="4134" y="278"/>
                              </a:lnTo>
                              <a:lnTo>
                                <a:pt x="4090" y="294"/>
                              </a:lnTo>
                              <a:lnTo>
                                <a:pt x="4048" y="313"/>
                              </a:lnTo>
                              <a:lnTo>
                                <a:pt x="4006" y="332"/>
                              </a:lnTo>
                              <a:lnTo>
                                <a:pt x="3965" y="354"/>
                              </a:lnTo>
                              <a:close/>
                              <a:moveTo>
                                <a:pt x="4420" y="225"/>
                              </a:moveTo>
                              <a:lnTo>
                                <a:pt x="4420" y="225"/>
                              </a:lnTo>
                              <a:lnTo>
                                <a:pt x="4425" y="283"/>
                              </a:lnTo>
                              <a:lnTo>
                                <a:pt x="4428" y="340"/>
                              </a:lnTo>
                              <a:lnTo>
                                <a:pt x="4430" y="397"/>
                              </a:lnTo>
                              <a:lnTo>
                                <a:pt x="4431" y="453"/>
                              </a:lnTo>
                              <a:lnTo>
                                <a:pt x="4470" y="462"/>
                              </a:lnTo>
                              <a:lnTo>
                                <a:pt x="4507" y="471"/>
                              </a:lnTo>
                              <a:lnTo>
                                <a:pt x="4544" y="481"/>
                              </a:lnTo>
                              <a:lnTo>
                                <a:pt x="4581" y="492"/>
                              </a:lnTo>
                              <a:lnTo>
                                <a:pt x="4618" y="502"/>
                              </a:lnTo>
                              <a:lnTo>
                                <a:pt x="4654" y="514"/>
                              </a:lnTo>
                              <a:lnTo>
                                <a:pt x="4689" y="527"/>
                              </a:lnTo>
                              <a:lnTo>
                                <a:pt x="4726" y="540"/>
                              </a:lnTo>
                              <a:lnTo>
                                <a:pt x="4748" y="548"/>
                              </a:lnTo>
                              <a:lnTo>
                                <a:pt x="4746" y="478"/>
                              </a:lnTo>
                              <a:lnTo>
                                <a:pt x="4742" y="406"/>
                              </a:lnTo>
                              <a:lnTo>
                                <a:pt x="4736" y="333"/>
                              </a:lnTo>
                              <a:lnTo>
                                <a:pt x="4728" y="259"/>
                              </a:lnTo>
                              <a:lnTo>
                                <a:pt x="4691" y="249"/>
                              </a:lnTo>
                              <a:lnTo>
                                <a:pt x="4652" y="242"/>
                              </a:lnTo>
                              <a:lnTo>
                                <a:pt x="4614" y="235"/>
                              </a:lnTo>
                              <a:lnTo>
                                <a:pt x="4576" y="230"/>
                              </a:lnTo>
                              <a:lnTo>
                                <a:pt x="4537" y="227"/>
                              </a:lnTo>
                              <a:lnTo>
                                <a:pt x="4499" y="225"/>
                              </a:lnTo>
                              <a:lnTo>
                                <a:pt x="4459" y="224"/>
                              </a:lnTo>
                              <a:lnTo>
                                <a:pt x="4420" y="225"/>
                              </a:lnTo>
                              <a:close/>
                              <a:moveTo>
                                <a:pt x="4845" y="298"/>
                              </a:moveTo>
                              <a:lnTo>
                                <a:pt x="4845" y="298"/>
                              </a:lnTo>
                              <a:lnTo>
                                <a:pt x="4852" y="374"/>
                              </a:lnTo>
                              <a:lnTo>
                                <a:pt x="4857" y="449"/>
                              </a:lnTo>
                              <a:lnTo>
                                <a:pt x="4860" y="523"/>
                              </a:lnTo>
                              <a:lnTo>
                                <a:pt x="4861" y="596"/>
                              </a:lnTo>
                              <a:lnTo>
                                <a:pt x="4901" y="615"/>
                              </a:lnTo>
                              <a:lnTo>
                                <a:pt x="4941" y="634"/>
                              </a:lnTo>
                              <a:lnTo>
                                <a:pt x="4981" y="655"/>
                              </a:lnTo>
                              <a:lnTo>
                                <a:pt x="5020" y="676"/>
                              </a:lnTo>
                              <a:lnTo>
                                <a:pt x="5058" y="699"/>
                              </a:lnTo>
                              <a:lnTo>
                                <a:pt x="5097" y="721"/>
                              </a:lnTo>
                              <a:lnTo>
                                <a:pt x="5134" y="745"/>
                              </a:lnTo>
                              <a:lnTo>
                                <a:pt x="5172" y="769"/>
                              </a:lnTo>
                              <a:lnTo>
                                <a:pt x="5172" y="703"/>
                              </a:lnTo>
                              <a:lnTo>
                                <a:pt x="5169" y="635"/>
                              </a:lnTo>
                              <a:lnTo>
                                <a:pt x="5164" y="566"/>
                              </a:lnTo>
                              <a:lnTo>
                                <a:pt x="5158" y="496"/>
                              </a:lnTo>
                              <a:lnTo>
                                <a:pt x="5123" y="465"/>
                              </a:lnTo>
                              <a:lnTo>
                                <a:pt x="5086" y="436"/>
                              </a:lnTo>
                              <a:lnTo>
                                <a:pt x="5049" y="408"/>
                              </a:lnTo>
                              <a:lnTo>
                                <a:pt x="5009" y="382"/>
                              </a:lnTo>
                              <a:lnTo>
                                <a:pt x="4969" y="359"/>
                              </a:lnTo>
                              <a:lnTo>
                                <a:pt x="4929" y="336"/>
                              </a:lnTo>
                              <a:lnTo>
                                <a:pt x="4888" y="316"/>
                              </a:lnTo>
                              <a:lnTo>
                                <a:pt x="4845" y="298"/>
                              </a:lnTo>
                              <a:close/>
                              <a:moveTo>
                                <a:pt x="5281" y="633"/>
                              </a:moveTo>
                              <a:lnTo>
                                <a:pt x="5281" y="633"/>
                              </a:lnTo>
                              <a:lnTo>
                                <a:pt x="5283" y="688"/>
                              </a:lnTo>
                              <a:lnTo>
                                <a:pt x="5284" y="741"/>
                              </a:lnTo>
                              <a:lnTo>
                                <a:pt x="5284" y="795"/>
                              </a:lnTo>
                              <a:lnTo>
                                <a:pt x="5282" y="848"/>
                              </a:lnTo>
                              <a:lnTo>
                                <a:pt x="5325" y="880"/>
                              </a:lnTo>
                              <a:lnTo>
                                <a:pt x="5367" y="914"/>
                              </a:lnTo>
                              <a:lnTo>
                                <a:pt x="5409" y="948"/>
                              </a:lnTo>
                              <a:lnTo>
                                <a:pt x="5450" y="984"/>
                              </a:lnTo>
                              <a:lnTo>
                                <a:pt x="5441" y="952"/>
                              </a:lnTo>
                              <a:lnTo>
                                <a:pt x="5430" y="919"/>
                              </a:lnTo>
                              <a:lnTo>
                                <a:pt x="5419" y="888"/>
                              </a:lnTo>
                              <a:lnTo>
                                <a:pt x="5408" y="857"/>
                              </a:lnTo>
                              <a:lnTo>
                                <a:pt x="5394" y="826"/>
                              </a:lnTo>
                              <a:lnTo>
                                <a:pt x="5379" y="795"/>
                              </a:lnTo>
                              <a:lnTo>
                                <a:pt x="5364" y="764"/>
                              </a:lnTo>
                              <a:lnTo>
                                <a:pt x="5347" y="734"/>
                              </a:lnTo>
                              <a:lnTo>
                                <a:pt x="5332" y="708"/>
                              </a:lnTo>
                              <a:lnTo>
                                <a:pt x="5316" y="682"/>
                              </a:lnTo>
                              <a:lnTo>
                                <a:pt x="5298" y="658"/>
                              </a:lnTo>
                              <a:lnTo>
                                <a:pt x="5281" y="633"/>
                              </a:lnTo>
                              <a:close/>
                              <a:moveTo>
                                <a:pt x="5169" y="902"/>
                              </a:moveTo>
                              <a:lnTo>
                                <a:pt x="5169" y="902"/>
                              </a:lnTo>
                              <a:lnTo>
                                <a:pt x="5131" y="876"/>
                              </a:lnTo>
                              <a:lnTo>
                                <a:pt x="5093" y="852"/>
                              </a:lnTo>
                              <a:lnTo>
                                <a:pt x="5055" y="827"/>
                              </a:lnTo>
                              <a:lnTo>
                                <a:pt x="5016" y="804"/>
                              </a:lnTo>
                              <a:lnTo>
                                <a:pt x="4977" y="781"/>
                              </a:lnTo>
                              <a:lnTo>
                                <a:pt x="4938" y="759"/>
                              </a:lnTo>
                              <a:lnTo>
                                <a:pt x="4899" y="738"/>
                              </a:lnTo>
                              <a:lnTo>
                                <a:pt x="4858" y="718"/>
                              </a:lnTo>
                              <a:lnTo>
                                <a:pt x="4856" y="763"/>
                              </a:lnTo>
                              <a:lnTo>
                                <a:pt x="4851" y="808"/>
                              </a:lnTo>
                              <a:lnTo>
                                <a:pt x="4847" y="852"/>
                              </a:lnTo>
                              <a:lnTo>
                                <a:pt x="4843" y="896"/>
                              </a:lnTo>
                              <a:lnTo>
                                <a:pt x="4836" y="939"/>
                              </a:lnTo>
                              <a:lnTo>
                                <a:pt x="4830" y="982"/>
                              </a:lnTo>
                              <a:lnTo>
                                <a:pt x="4823" y="1024"/>
                              </a:lnTo>
                              <a:lnTo>
                                <a:pt x="4815" y="1066"/>
                              </a:lnTo>
                              <a:lnTo>
                                <a:pt x="4855" y="1087"/>
                              </a:lnTo>
                              <a:lnTo>
                                <a:pt x="4893" y="1108"/>
                              </a:lnTo>
                              <a:lnTo>
                                <a:pt x="4932" y="1129"/>
                              </a:lnTo>
                              <a:lnTo>
                                <a:pt x="4970" y="1152"/>
                              </a:lnTo>
                              <a:lnTo>
                                <a:pt x="5008" y="1176"/>
                              </a:lnTo>
                              <a:lnTo>
                                <a:pt x="5045" y="1199"/>
                              </a:lnTo>
                              <a:lnTo>
                                <a:pt x="5082" y="1224"/>
                              </a:lnTo>
                              <a:lnTo>
                                <a:pt x="5119" y="1248"/>
                              </a:lnTo>
                              <a:lnTo>
                                <a:pt x="5128" y="1207"/>
                              </a:lnTo>
                              <a:lnTo>
                                <a:pt x="5136" y="1165"/>
                              </a:lnTo>
                              <a:lnTo>
                                <a:pt x="5144" y="1122"/>
                              </a:lnTo>
                              <a:lnTo>
                                <a:pt x="5150" y="1079"/>
                              </a:lnTo>
                              <a:lnTo>
                                <a:pt x="5156" y="1035"/>
                              </a:lnTo>
                              <a:lnTo>
                                <a:pt x="5161" y="991"/>
                              </a:lnTo>
                              <a:lnTo>
                                <a:pt x="5165" y="947"/>
                              </a:lnTo>
                              <a:lnTo>
                                <a:pt x="5169" y="902"/>
                              </a:lnTo>
                              <a:close/>
                              <a:moveTo>
                                <a:pt x="4747" y="668"/>
                              </a:moveTo>
                              <a:lnTo>
                                <a:pt x="4747" y="668"/>
                              </a:lnTo>
                              <a:lnTo>
                                <a:pt x="4686" y="644"/>
                              </a:lnTo>
                              <a:lnTo>
                                <a:pt x="4624" y="622"/>
                              </a:lnTo>
                              <a:lnTo>
                                <a:pt x="4560" y="602"/>
                              </a:lnTo>
                              <a:lnTo>
                                <a:pt x="4495" y="584"/>
                              </a:lnTo>
                              <a:lnTo>
                                <a:pt x="4430" y="568"/>
                              </a:lnTo>
                              <a:lnTo>
                                <a:pt x="4428" y="611"/>
                              </a:lnTo>
                              <a:lnTo>
                                <a:pt x="4425" y="653"/>
                              </a:lnTo>
                              <a:lnTo>
                                <a:pt x="4421" y="696"/>
                              </a:lnTo>
                              <a:lnTo>
                                <a:pt x="4417" y="739"/>
                              </a:lnTo>
                              <a:lnTo>
                                <a:pt x="4413" y="781"/>
                              </a:lnTo>
                              <a:lnTo>
                                <a:pt x="4406" y="823"/>
                              </a:lnTo>
                              <a:lnTo>
                                <a:pt x="4401" y="865"/>
                              </a:lnTo>
                              <a:lnTo>
                                <a:pt x="4394" y="905"/>
                              </a:lnTo>
                              <a:lnTo>
                                <a:pt x="4445" y="920"/>
                              </a:lnTo>
                              <a:lnTo>
                                <a:pt x="4495" y="935"/>
                              </a:lnTo>
                              <a:lnTo>
                                <a:pt x="4546" y="953"/>
                              </a:lnTo>
                              <a:lnTo>
                                <a:pt x="4596" y="971"/>
                              </a:lnTo>
                              <a:lnTo>
                                <a:pt x="4653" y="993"/>
                              </a:lnTo>
                              <a:lnTo>
                                <a:pt x="4711" y="1018"/>
                              </a:lnTo>
                              <a:lnTo>
                                <a:pt x="4718" y="975"/>
                              </a:lnTo>
                              <a:lnTo>
                                <a:pt x="4725" y="932"/>
                              </a:lnTo>
                              <a:lnTo>
                                <a:pt x="4730" y="889"/>
                              </a:lnTo>
                              <a:lnTo>
                                <a:pt x="4736" y="846"/>
                              </a:lnTo>
                              <a:lnTo>
                                <a:pt x="4740" y="803"/>
                              </a:lnTo>
                              <a:lnTo>
                                <a:pt x="4743" y="759"/>
                              </a:lnTo>
                              <a:lnTo>
                                <a:pt x="4745" y="714"/>
                              </a:lnTo>
                              <a:lnTo>
                                <a:pt x="4747" y="668"/>
                              </a:lnTo>
                              <a:close/>
                              <a:moveTo>
                                <a:pt x="4319" y="545"/>
                              </a:moveTo>
                              <a:lnTo>
                                <a:pt x="4319" y="545"/>
                              </a:lnTo>
                              <a:lnTo>
                                <a:pt x="4276" y="538"/>
                              </a:lnTo>
                              <a:lnTo>
                                <a:pt x="4232" y="532"/>
                              </a:lnTo>
                              <a:lnTo>
                                <a:pt x="4188" y="527"/>
                              </a:lnTo>
                              <a:lnTo>
                                <a:pt x="4144" y="523"/>
                              </a:lnTo>
                              <a:lnTo>
                                <a:pt x="4099" y="519"/>
                              </a:lnTo>
                              <a:lnTo>
                                <a:pt x="4053" y="516"/>
                              </a:lnTo>
                              <a:lnTo>
                                <a:pt x="4008" y="515"/>
                              </a:lnTo>
                              <a:lnTo>
                                <a:pt x="3962" y="514"/>
                              </a:lnTo>
                              <a:lnTo>
                                <a:pt x="3958" y="555"/>
                              </a:lnTo>
                              <a:lnTo>
                                <a:pt x="3955" y="595"/>
                              </a:lnTo>
                              <a:lnTo>
                                <a:pt x="3952" y="635"/>
                              </a:lnTo>
                              <a:lnTo>
                                <a:pt x="3948" y="675"/>
                              </a:lnTo>
                              <a:lnTo>
                                <a:pt x="3942" y="714"/>
                              </a:lnTo>
                              <a:lnTo>
                                <a:pt x="3937" y="753"/>
                              </a:lnTo>
                              <a:lnTo>
                                <a:pt x="3931" y="792"/>
                              </a:lnTo>
                              <a:lnTo>
                                <a:pt x="3924" y="829"/>
                              </a:lnTo>
                              <a:lnTo>
                                <a:pt x="3970" y="833"/>
                              </a:lnTo>
                              <a:lnTo>
                                <a:pt x="4016" y="837"/>
                              </a:lnTo>
                              <a:lnTo>
                                <a:pt x="4062" y="842"/>
                              </a:lnTo>
                              <a:lnTo>
                                <a:pt x="4107" y="848"/>
                              </a:lnTo>
                              <a:lnTo>
                                <a:pt x="4152" y="854"/>
                              </a:lnTo>
                              <a:lnTo>
                                <a:pt x="4196" y="861"/>
                              </a:lnTo>
                              <a:lnTo>
                                <a:pt x="4240" y="870"/>
                              </a:lnTo>
                              <a:lnTo>
                                <a:pt x="4284" y="879"/>
                              </a:lnTo>
                              <a:lnTo>
                                <a:pt x="4292" y="839"/>
                              </a:lnTo>
                              <a:lnTo>
                                <a:pt x="4297" y="798"/>
                              </a:lnTo>
                              <a:lnTo>
                                <a:pt x="4302" y="756"/>
                              </a:lnTo>
                              <a:lnTo>
                                <a:pt x="4308" y="715"/>
                              </a:lnTo>
                              <a:lnTo>
                                <a:pt x="4311" y="673"/>
                              </a:lnTo>
                              <a:lnTo>
                                <a:pt x="4314" y="631"/>
                              </a:lnTo>
                              <a:lnTo>
                                <a:pt x="4316" y="588"/>
                              </a:lnTo>
                              <a:lnTo>
                                <a:pt x="4319" y="545"/>
                              </a:lnTo>
                              <a:close/>
                              <a:moveTo>
                                <a:pt x="4745" y="2041"/>
                              </a:moveTo>
                              <a:lnTo>
                                <a:pt x="4745" y="2041"/>
                              </a:lnTo>
                              <a:lnTo>
                                <a:pt x="4770" y="2008"/>
                              </a:lnTo>
                              <a:lnTo>
                                <a:pt x="4795" y="1973"/>
                              </a:lnTo>
                              <a:lnTo>
                                <a:pt x="4817" y="1939"/>
                              </a:lnTo>
                              <a:lnTo>
                                <a:pt x="4841" y="1905"/>
                              </a:lnTo>
                              <a:lnTo>
                                <a:pt x="4862" y="1870"/>
                              </a:lnTo>
                              <a:lnTo>
                                <a:pt x="4883" y="1835"/>
                              </a:lnTo>
                              <a:lnTo>
                                <a:pt x="4905" y="1800"/>
                              </a:lnTo>
                              <a:lnTo>
                                <a:pt x="4924" y="1763"/>
                              </a:lnTo>
                              <a:lnTo>
                                <a:pt x="4890" y="1739"/>
                              </a:lnTo>
                              <a:lnTo>
                                <a:pt x="4856" y="1717"/>
                              </a:lnTo>
                              <a:lnTo>
                                <a:pt x="4820" y="1694"/>
                              </a:lnTo>
                              <a:lnTo>
                                <a:pt x="4785" y="1673"/>
                              </a:lnTo>
                              <a:lnTo>
                                <a:pt x="4749" y="1653"/>
                              </a:lnTo>
                              <a:lnTo>
                                <a:pt x="4713" y="1632"/>
                              </a:lnTo>
                              <a:lnTo>
                                <a:pt x="4677" y="1613"/>
                              </a:lnTo>
                              <a:lnTo>
                                <a:pt x="4640" y="1594"/>
                              </a:lnTo>
                              <a:lnTo>
                                <a:pt x="4621" y="1633"/>
                              </a:lnTo>
                              <a:lnTo>
                                <a:pt x="4600" y="1673"/>
                              </a:lnTo>
                              <a:lnTo>
                                <a:pt x="4580" y="1712"/>
                              </a:lnTo>
                              <a:lnTo>
                                <a:pt x="4558" y="1750"/>
                              </a:lnTo>
                              <a:lnTo>
                                <a:pt x="4536" y="1788"/>
                              </a:lnTo>
                              <a:lnTo>
                                <a:pt x="4513" y="1825"/>
                              </a:lnTo>
                              <a:lnTo>
                                <a:pt x="4489" y="1863"/>
                              </a:lnTo>
                              <a:lnTo>
                                <a:pt x="4464" y="1899"/>
                              </a:lnTo>
                              <a:lnTo>
                                <a:pt x="4501" y="1915"/>
                              </a:lnTo>
                              <a:lnTo>
                                <a:pt x="4536" y="1931"/>
                              </a:lnTo>
                              <a:lnTo>
                                <a:pt x="4573" y="1949"/>
                              </a:lnTo>
                              <a:lnTo>
                                <a:pt x="4607" y="1966"/>
                              </a:lnTo>
                              <a:lnTo>
                                <a:pt x="4642" y="1984"/>
                              </a:lnTo>
                              <a:lnTo>
                                <a:pt x="4677" y="2002"/>
                              </a:lnTo>
                              <a:lnTo>
                                <a:pt x="4711" y="2021"/>
                              </a:lnTo>
                              <a:lnTo>
                                <a:pt x="4745" y="2041"/>
                              </a:lnTo>
                              <a:close/>
                              <a:moveTo>
                                <a:pt x="4976" y="1662"/>
                              </a:moveTo>
                              <a:lnTo>
                                <a:pt x="4976" y="1662"/>
                              </a:lnTo>
                              <a:lnTo>
                                <a:pt x="4993" y="1624"/>
                              </a:lnTo>
                              <a:lnTo>
                                <a:pt x="5010" y="1585"/>
                              </a:lnTo>
                              <a:lnTo>
                                <a:pt x="5026" y="1545"/>
                              </a:lnTo>
                              <a:lnTo>
                                <a:pt x="5042" y="1507"/>
                              </a:lnTo>
                              <a:lnTo>
                                <a:pt x="5055" y="1471"/>
                              </a:lnTo>
                              <a:lnTo>
                                <a:pt x="5067" y="1436"/>
                              </a:lnTo>
                              <a:lnTo>
                                <a:pt x="5078" y="1401"/>
                              </a:lnTo>
                              <a:lnTo>
                                <a:pt x="5088" y="1365"/>
                              </a:lnTo>
                              <a:lnTo>
                                <a:pt x="5053" y="1340"/>
                              </a:lnTo>
                              <a:lnTo>
                                <a:pt x="5016" y="1314"/>
                              </a:lnTo>
                              <a:lnTo>
                                <a:pt x="4979" y="1289"/>
                              </a:lnTo>
                              <a:lnTo>
                                <a:pt x="4942" y="1266"/>
                              </a:lnTo>
                              <a:lnTo>
                                <a:pt x="4905" y="1243"/>
                              </a:lnTo>
                              <a:lnTo>
                                <a:pt x="4866" y="1222"/>
                              </a:lnTo>
                              <a:lnTo>
                                <a:pt x="4829" y="1200"/>
                              </a:lnTo>
                              <a:lnTo>
                                <a:pt x="4790" y="1179"/>
                              </a:lnTo>
                              <a:lnTo>
                                <a:pt x="4773" y="1240"/>
                              </a:lnTo>
                              <a:lnTo>
                                <a:pt x="4756" y="1299"/>
                              </a:lnTo>
                              <a:lnTo>
                                <a:pt x="4737" y="1358"/>
                              </a:lnTo>
                              <a:lnTo>
                                <a:pt x="4715" y="1416"/>
                              </a:lnTo>
                              <a:lnTo>
                                <a:pt x="4701" y="1454"/>
                              </a:lnTo>
                              <a:lnTo>
                                <a:pt x="4685" y="1492"/>
                              </a:lnTo>
                              <a:lnTo>
                                <a:pt x="4723" y="1510"/>
                              </a:lnTo>
                              <a:lnTo>
                                <a:pt x="4760" y="1530"/>
                              </a:lnTo>
                              <a:lnTo>
                                <a:pt x="4797" y="1551"/>
                              </a:lnTo>
                              <a:lnTo>
                                <a:pt x="4833" y="1571"/>
                              </a:lnTo>
                              <a:lnTo>
                                <a:pt x="4870" y="1594"/>
                              </a:lnTo>
                              <a:lnTo>
                                <a:pt x="4905" y="1616"/>
                              </a:lnTo>
                              <a:lnTo>
                                <a:pt x="4940" y="1639"/>
                              </a:lnTo>
                              <a:lnTo>
                                <a:pt x="4976" y="1662"/>
                              </a:lnTo>
                              <a:close/>
                              <a:moveTo>
                                <a:pt x="3899" y="941"/>
                              </a:moveTo>
                              <a:lnTo>
                                <a:pt x="3899" y="941"/>
                              </a:lnTo>
                              <a:lnTo>
                                <a:pt x="3882" y="1007"/>
                              </a:lnTo>
                              <a:lnTo>
                                <a:pt x="3863" y="1074"/>
                              </a:lnTo>
                              <a:lnTo>
                                <a:pt x="3843" y="1138"/>
                              </a:lnTo>
                              <a:lnTo>
                                <a:pt x="3819" y="1202"/>
                              </a:lnTo>
                              <a:lnTo>
                                <a:pt x="3798" y="1259"/>
                              </a:lnTo>
                              <a:lnTo>
                                <a:pt x="3845" y="1262"/>
                              </a:lnTo>
                              <a:lnTo>
                                <a:pt x="3891" y="1266"/>
                              </a:lnTo>
                              <a:lnTo>
                                <a:pt x="3937" y="1271"/>
                              </a:lnTo>
                              <a:lnTo>
                                <a:pt x="3983" y="1276"/>
                              </a:lnTo>
                              <a:lnTo>
                                <a:pt x="4028" y="1283"/>
                              </a:lnTo>
                              <a:lnTo>
                                <a:pt x="4073" y="1290"/>
                              </a:lnTo>
                              <a:lnTo>
                                <a:pt x="4117" y="1299"/>
                              </a:lnTo>
                              <a:lnTo>
                                <a:pt x="4161" y="1307"/>
                              </a:lnTo>
                              <a:lnTo>
                                <a:pt x="4181" y="1256"/>
                              </a:lnTo>
                              <a:lnTo>
                                <a:pt x="4205" y="1191"/>
                              </a:lnTo>
                              <a:lnTo>
                                <a:pt x="4226" y="1124"/>
                              </a:lnTo>
                              <a:lnTo>
                                <a:pt x="4246" y="1057"/>
                              </a:lnTo>
                              <a:lnTo>
                                <a:pt x="4262" y="989"/>
                              </a:lnTo>
                              <a:lnTo>
                                <a:pt x="4219" y="979"/>
                              </a:lnTo>
                              <a:lnTo>
                                <a:pt x="4174" y="972"/>
                              </a:lnTo>
                              <a:lnTo>
                                <a:pt x="4130" y="964"/>
                              </a:lnTo>
                              <a:lnTo>
                                <a:pt x="4085" y="958"/>
                              </a:lnTo>
                              <a:lnTo>
                                <a:pt x="4039" y="953"/>
                              </a:lnTo>
                              <a:lnTo>
                                <a:pt x="3993" y="947"/>
                              </a:lnTo>
                              <a:lnTo>
                                <a:pt x="3947" y="944"/>
                              </a:lnTo>
                              <a:lnTo>
                                <a:pt x="3899" y="941"/>
                              </a:lnTo>
                              <a:close/>
                              <a:moveTo>
                                <a:pt x="3749" y="1369"/>
                              </a:moveTo>
                              <a:lnTo>
                                <a:pt x="3749" y="1369"/>
                              </a:lnTo>
                              <a:lnTo>
                                <a:pt x="3728" y="1413"/>
                              </a:lnTo>
                              <a:lnTo>
                                <a:pt x="3706" y="1455"/>
                              </a:lnTo>
                              <a:lnTo>
                                <a:pt x="3683" y="1498"/>
                              </a:lnTo>
                              <a:lnTo>
                                <a:pt x="3659" y="1541"/>
                              </a:lnTo>
                              <a:lnTo>
                                <a:pt x="3635" y="1583"/>
                              </a:lnTo>
                              <a:lnTo>
                                <a:pt x="3609" y="1625"/>
                              </a:lnTo>
                              <a:lnTo>
                                <a:pt x="3582" y="1666"/>
                              </a:lnTo>
                              <a:lnTo>
                                <a:pt x="3555" y="1706"/>
                              </a:lnTo>
                              <a:lnTo>
                                <a:pt x="3563" y="1721"/>
                              </a:lnTo>
                              <a:lnTo>
                                <a:pt x="3609" y="1722"/>
                              </a:lnTo>
                              <a:lnTo>
                                <a:pt x="3655" y="1723"/>
                              </a:lnTo>
                              <a:lnTo>
                                <a:pt x="3700" y="1726"/>
                              </a:lnTo>
                              <a:lnTo>
                                <a:pt x="3745" y="1729"/>
                              </a:lnTo>
                              <a:lnTo>
                                <a:pt x="3790" y="1732"/>
                              </a:lnTo>
                              <a:lnTo>
                                <a:pt x="3834" y="1736"/>
                              </a:lnTo>
                              <a:lnTo>
                                <a:pt x="3878" y="1742"/>
                              </a:lnTo>
                              <a:lnTo>
                                <a:pt x="3921" y="1748"/>
                              </a:lnTo>
                              <a:lnTo>
                                <a:pt x="3949" y="1707"/>
                              </a:lnTo>
                              <a:lnTo>
                                <a:pt x="3976" y="1667"/>
                              </a:lnTo>
                              <a:lnTo>
                                <a:pt x="4001" y="1626"/>
                              </a:lnTo>
                              <a:lnTo>
                                <a:pt x="4026" y="1584"/>
                              </a:lnTo>
                              <a:lnTo>
                                <a:pt x="4049" y="1541"/>
                              </a:lnTo>
                              <a:lnTo>
                                <a:pt x="4072" y="1499"/>
                              </a:lnTo>
                              <a:lnTo>
                                <a:pt x="4095" y="1455"/>
                              </a:lnTo>
                              <a:lnTo>
                                <a:pt x="4115" y="1413"/>
                              </a:lnTo>
                              <a:lnTo>
                                <a:pt x="4071" y="1404"/>
                              </a:lnTo>
                              <a:lnTo>
                                <a:pt x="4027" y="1396"/>
                              </a:lnTo>
                              <a:lnTo>
                                <a:pt x="3982" y="1389"/>
                              </a:lnTo>
                              <a:lnTo>
                                <a:pt x="3936" y="1384"/>
                              </a:lnTo>
                              <a:lnTo>
                                <a:pt x="3890" y="1378"/>
                              </a:lnTo>
                              <a:lnTo>
                                <a:pt x="3844" y="1374"/>
                              </a:lnTo>
                              <a:lnTo>
                                <a:pt x="3797" y="1371"/>
                              </a:lnTo>
                              <a:lnTo>
                                <a:pt x="3749" y="1369"/>
                              </a:lnTo>
                              <a:close/>
                              <a:moveTo>
                                <a:pt x="4371" y="1016"/>
                              </a:moveTo>
                              <a:lnTo>
                                <a:pt x="4371" y="1016"/>
                              </a:lnTo>
                              <a:lnTo>
                                <a:pt x="4353" y="1087"/>
                              </a:lnTo>
                              <a:lnTo>
                                <a:pt x="4332" y="1157"/>
                              </a:lnTo>
                              <a:lnTo>
                                <a:pt x="4311" y="1227"/>
                              </a:lnTo>
                              <a:lnTo>
                                <a:pt x="4286" y="1295"/>
                              </a:lnTo>
                              <a:lnTo>
                                <a:pt x="4271" y="1334"/>
                              </a:lnTo>
                              <a:lnTo>
                                <a:pt x="4323" y="1349"/>
                              </a:lnTo>
                              <a:lnTo>
                                <a:pt x="4374" y="1364"/>
                              </a:lnTo>
                              <a:lnTo>
                                <a:pt x="4425" y="1381"/>
                              </a:lnTo>
                              <a:lnTo>
                                <a:pt x="4475" y="1400"/>
                              </a:lnTo>
                              <a:lnTo>
                                <a:pt x="4530" y="1421"/>
                              </a:lnTo>
                              <a:lnTo>
                                <a:pt x="4584" y="1445"/>
                              </a:lnTo>
                              <a:lnTo>
                                <a:pt x="4597" y="1410"/>
                              </a:lnTo>
                              <a:lnTo>
                                <a:pt x="4611" y="1376"/>
                              </a:lnTo>
                              <a:lnTo>
                                <a:pt x="4633" y="1316"/>
                              </a:lnTo>
                              <a:lnTo>
                                <a:pt x="4652" y="1255"/>
                              </a:lnTo>
                              <a:lnTo>
                                <a:pt x="4670" y="1193"/>
                              </a:lnTo>
                              <a:lnTo>
                                <a:pt x="4686" y="1129"/>
                              </a:lnTo>
                              <a:lnTo>
                                <a:pt x="4622" y="1102"/>
                              </a:lnTo>
                              <a:lnTo>
                                <a:pt x="4557" y="1076"/>
                              </a:lnTo>
                              <a:lnTo>
                                <a:pt x="4510" y="1059"/>
                              </a:lnTo>
                              <a:lnTo>
                                <a:pt x="4464" y="1044"/>
                              </a:lnTo>
                              <a:lnTo>
                                <a:pt x="4418" y="1029"/>
                              </a:lnTo>
                              <a:lnTo>
                                <a:pt x="4371" y="1016"/>
                              </a:lnTo>
                              <a:close/>
                              <a:moveTo>
                                <a:pt x="4226" y="1438"/>
                              </a:moveTo>
                              <a:lnTo>
                                <a:pt x="4226" y="1438"/>
                              </a:lnTo>
                              <a:lnTo>
                                <a:pt x="4207" y="1481"/>
                              </a:lnTo>
                              <a:lnTo>
                                <a:pt x="4186" y="1524"/>
                              </a:lnTo>
                              <a:lnTo>
                                <a:pt x="4164" y="1566"/>
                              </a:lnTo>
                              <a:lnTo>
                                <a:pt x="4141" y="1608"/>
                              </a:lnTo>
                              <a:lnTo>
                                <a:pt x="4118" y="1648"/>
                              </a:lnTo>
                              <a:lnTo>
                                <a:pt x="4093" y="1689"/>
                              </a:lnTo>
                              <a:lnTo>
                                <a:pt x="4068" y="1729"/>
                              </a:lnTo>
                              <a:lnTo>
                                <a:pt x="4042" y="1768"/>
                              </a:lnTo>
                              <a:lnTo>
                                <a:pt x="4083" y="1778"/>
                              </a:lnTo>
                              <a:lnTo>
                                <a:pt x="4123" y="1787"/>
                              </a:lnTo>
                              <a:lnTo>
                                <a:pt x="4163" y="1797"/>
                              </a:lnTo>
                              <a:lnTo>
                                <a:pt x="4203" y="1808"/>
                              </a:lnTo>
                              <a:lnTo>
                                <a:pt x="4241" y="1819"/>
                              </a:lnTo>
                              <a:lnTo>
                                <a:pt x="4281" y="1832"/>
                              </a:lnTo>
                              <a:lnTo>
                                <a:pt x="4320" y="1845"/>
                              </a:lnTo>
                              <a:lnTo>
                                <a:pt x="4357" y="1857"/>
                              </a:lnTo>
                              <a:lnTo>
                                <a:pt x="4383" y="1820"/>
                              </a:lnTo>
                              <a:lnTo>
                                <a:pt x="4408" y="1782"/>
                              </a:lnTo>
                              <a:lnTo>
                                <a:pt x="4431" y="1744"/>
                              </a:lnTo>
                              <a:lnTo>
                                <a:pt x="4455" y="1705"/>
                              </a:lnTo>
                              <a:lnTo>
                                <a:pt x="4477" y="1667"/>
                              </a:lnTo>
                              <a:lnTo>
                                <a:pt x="4499" y="1627"/>
                              </a:lnTo>
                              <a:lnTo>
                                <a:pt x="4519" y="1586"/>
                              </a:lnTo>
                              <a:lnTo>
                                <a:pt x="4538" y="1547"/>
                              </a:lnTo>
                              <a:lnTo>
                                <a:pt x="4487" y="1525"/>
                              </a:lnTo>
                              <a:lnTo>
                                <a:pt x="4435" y="1505"/>
                              </a:lnTo>
                              <a:lnTo>
                                <a:pt x="4384" y="1486"/>
                              </a:lnTo>
                              <a:lnTo>
                                <a:pt x="4332" y="1469"/>
                              </a:lnTo>
                              <a:lnTo>
                                <a:pt x="4280" y="1453"/>
                              </a:lnTo>
                              <a:lnTo>
                                <a:pt x="4226" y="1438"/>
                              </a:lnTo>
                              <a:close/>
                            </a:path>
                          </a:pathLst>
                        </a:custGeom>
                        <a:solidFill>
                          <a:schemeClr val="accent1"/>
                        </a:solidFill>
                        <a:ln>
                          <a:noFill/>
                        </a:ln>
                      </wps:spPr>
                      <wps:bodyPr anchor="ctr"/>
                    </wps:wsp>
                  </a:graphicData>
                </a:graphic>
              </wp:anchor>
            </w:drawing>
          </mc:Choice>
          <mc:Fallback>
            <w:pict>
              <v:shape id="话筒" o:spid="_x0000_s1026" o:spt="100" style="position:absolute;left:0pt;margin-left:339.5pt;margin-top:558.45pt;height:22.5pt;width:21.6pt;z-index:-167770112;v-text-anchor:middle;mso-width-relative:page;mso-height-relative:page;" fillcolor="#5B9BD5 [3204]" filled="t" stroked="f" coordsize="5878,5174" o:gfxdata="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" path="m5542,621l5542,621,5557,649,5572,678,5586,706,5600,735,5611,764,5623,793,5635,822,5645,852,5654,881,5663,911,5670,940,5678,970,5684,1000,5690,1030,5695,1060,5698,1090,5702,1120,5705,1150,5707,1180,5708,1210,5708,1240,5708,1270,5707,1300,5705,1330,5702,1360,5699,1390,5695,1420,5691,1449,5685,1479,5680,1508,5672,1537,5665,1566,5657,1595,5649,1623,5639,1652,5630,1679,5618,1707,5607,1735,5594,1762,5582,1790,5568,1817,5555,1842,5540,1869,5525,1895,5508,1921,5491,1945,5474,1970,5456,1995,5438,2018,5418,2042,5399,2065,5378,2088,5357,2110,5336,2132,5313,2153,5290,2174,5267,2194,5243,2214,5218,2234,5192,2252,5166,2270,5141,2288,5113,2304,5086,2322,5058,2337,5029,2352,5001,2366,4972,2380,4944,2392,4915,2404,4886,2415,4856,2425,4827,2434,4797,2443,4768,2450,4738,2458,4708,2464,4678,2470,4648,2475,4618,2479,4588,2482,4558,2485,4528,2487,4498,2488,4466,2488,4436,2488,4408,2487,4378,2486,4348,2482,4317,2479,4287,2476,4259,2471,4229,2465,4200,2460,4171,2453,4142,2446,4090,2431,4039,2414,3988,2393,3939,2372,3891,2348,3844,2323,3797,2295,3751,2265,1529,3347,1192,2761,3225,1365,3223,1337,3221,1310,3219,1253,3220,1197,3223,1141,3229,1086,3238,1031,3249,976,3262,921,3270,893,3279,865,3288,836,3298,808,3309,780,3321,752,3332,725,3345,699,3359,672,3373,645,3388,619,3403,592,3419,568,3435,542,3453,517,3471,493,3490,469,3509,446,3529,422,3549,399,3570,377,3592,355,3614,334,3637,314,3660,293,3684,273,3709,254,3734,235,3760,217,3787,199,3814,183,3842,166,3869,151,3897,136,3926,122,3955,108,3984,95,4013,83,4042,72,4071,63,4101,53,4130,45,4160,37,4190,30,4220,23,4250,18,4280,12,4310,8,4340,5,4370,3,4400,1,4430,0,4460,0,4490,0,4520,1,4550,3,4580,5,4610,8,4639,12,4669,17,4698,22,4728,27,4757,35,4786,42,4815,50,4843,58,4872,68,4900,78,4927,89,4955,100,4982,112,5009,125,5036,139,5063,153,5088,168,5115,183,5140,199,5165,216,5190,233,5215,251,5238,270,5262,289,5285,308,5308,329,5331,350,5352,372,5373,394,5394,417,5414,440,5434,465,5454,489,5472,514,5490,541,5507,567,5525,595,5542,621xm759,3553l574,3332,562,3341,531,3369,483,3415,454,3443,423,3475,390,3512,355,3550,320,3593,284,3638,248,3687,213,3738,177,3791,161,3819,145,3847,129,3876,114,3906,100,3935,86,3966,74,3996,61,4027,50,4059,39,4092,31,4124,22,4157,15,4189,9,4223,5,4257,2,4291,0,4325,0,4360,1,4394,3,4428,7,4464,13,4499,21,4534,31,4570,42,4605,56,4640,71,4676,90,4711,109,4747,131,4782,156,4817,182,4853,212,4888,243,4924,260,4942,278,4959,296,4975,316,4991,336,5006,357,5021,377,5035,398,5048,421,5061,443,5073,467,5083,491,5094,514,5104,539,5113,564,5122,590,5129,616,5137,642,5143,668,5149,695,5154,722,5158,750,5163,806,5169,864,5173,923,5174,983,5173,1044,5170,1083,5167,1124,5163,1165,5156,1207,5149,1249,5140,1292,5130,1336,5120,1381,5108,1426,5094,1471,5080,1519,5065,1565,5049,1660,5015,1758,4977,1857,4935,1959,4892,2062,4846,2166,4798,2272,4749,2379,4698,2597,4593,2757,4516,2919,4439,3080,4363,3162,4326,3242,4290,3324,4253,3405,4219,3486,4186,3566,4153,3646,4122,3726,4093,3805,4065,3883,4038,3954,4015,4024,3995,4093,3977,4163,3960,4231,3945,4298,3932,4366,3921,4431,3914,4497,3907,4529,3906,4560,3905,4592,3904,4623,3904,4654,3905,4685,3906,4715,3908,4745,3911,4775,3916,4805,3920,4834,3925,4863,3931,4892,3938,4920,3946,4948,3954,4976,3963,5002,3974,5029,3984,5056,3996,5082,4009,5108,4023,5133,4038,5158,4054,5183,4070,5206,4087,5230,4107,5253,4126,5276,4146,5298,4168,5321,4190,5342,4214,5363,4238,5383,4264,5403,4292,5423,4320,5442,4349,5461,4379,5478,4410,5497,4443,5514,4476,5530,4512,5546,4547,5562,4585,5576,4623,5591,4663,5605,4704,5878,4615,5861,4564,5844,4514,5825,4467,5805,4420,5786,4375,5766,4331,5744,4289,5723,4248,5700,4210,5678,4171,5654,4134,5631,4100,5606,4066,5581,4034,5556,4003,5529,3974,5502,3945,5475,3918,5447,3892,5419,3868,5391,3844,5361,3821,5332,3801,5300,3781,5270,3762,5239,3745,5207,3728,5175,3713,5143,3699,5110,3686,5076,3675,5043,3664,5009,3653,4974,3645,4939,3637,4904,3630,4868,3624,4832,3619,4796,3615,4759,3611,4722,3609,4684,3608,4647,3607,4608,3607,4570,3608,4531,3610,4492,3613,4454,3617,4414,3621,4374,3626,4334,3632,4294,3638,4212,3653,4130,3670,4047,3691,3964,3713,3879,3738,3794,3765,3712,3791,3630,3820,3548,3851,3465,3884,3382,3917,3299,3951,3215,3987,3132,4023,3049,4061,2966,4099,2801,4176,2636,4255,2473,4334,2264,4434,2162,4483,2061,4530,1961,4576,1864,4619,1768,4661,1675,4701,1584,4736,1495,4769,1451,4784,1408,4798,1366,4812,1326,4824,1285,4836,1245,4846,1206,4855,1168,4863,1130,4870,1094,4875,1059,4880,1023,4883,975,4886,927,4886,881,4886,836,4883,793,4878,750,4872,710,4863,671,4853,638,4843,607,4830,577,4817,549,4802,523,4786,498,4768,474,4749,454,4727,432,4703,411,4678,393,4653,377,4628,362,4603,348,4577,336,4553,326,4527,317,4501,310,4475,304,4451,300,4425,296,4399,294,4374,294,4349,294,4323,295,4299,299,4273,302,4248,307,4223,313,4199,319,4174,326,4151,334,4126,343,4102,352,4079,363,4056,374,4033,396,3988,422,3945,448,3903,476,3862,503,3824,532,3787,560,3753,588,3721,615,3691,641,3664,665,3639,688,3618,724,3582,749,3561,759,3553xm1155,2925l776,3213,924,3469,1360,3278,1155,2925xm5481,1165l5481,1165,5430,1117,5379,1071,5327,1025,5275,983,5270,1027,5265,1069,5259,1112,5252,1155,5245,1197,5236,1239,5227,1280,5217,1321,5276,1367,5333,1416,5389,1466,5445,1518,5448,1508,5459,1466,5468,1423,5474,1381,5478,1339,5482,1295,5484,1252,5483,1209,5481,1165xm5406,1635l5406,1635,5351,1583,5296,1533,5240,1484,5184,1437,5165,1492,5146,1545,5128,1593,5110,1639,5089,1684,5068,1729,5116,1766,5163,1804,5210,1843,5258,1884,5280,1855,5302,1826,5321,1795,5340,1764,5358,1733,5376,1701,5391,1668,5406,1635xm5183,1968l5183,1968,5141,1931,5100,1897,5058,1863,5015,1830,4996,1865,4976,1899,4954,1934,4933,1968,4910,2001,4888,2034,4864,2068,4841,2101,4880,2128,4921,2155,4947,2142,4974,2127,5002,2109,5030,2091,5057,2073,5084,2054,5110,2033,5134,2012,5159,1990,5183,1968xm4799,2207l4799,2207,4771,2189,4741,2225,4770,2217,4799,2207xm4561,2259l4561,2259,4620,2195,4648,2163,4676,2130,4641,2110,4608,2092,4574,2074,4539,2057,4504,2040,4470,2024,4434,2009,4399,1994,4353,2054,4305,2114,4254,2172,4203,2229,4246,2240,4291,2249,4335,2255,4380,2261,4425,2263,4470,2264,4516,2263,4561,2259xm4085,2191l4085,2191,4140,2133,4191,2074,4241,2013,4290,1952,4251,1939,4212,1927,4173,1916,4133,1906,4093,1895,4053,1886,4012,1878,3971,1869,3938,1914,3904,1958,3867,2001,3831,2044,3861,2066,3891,2088,3922,2108,3953,2127,3985,2145,4018,2161,4052,2177,4085,2191xm3747,1970l3747,1970,3798,1911,3846,1851,3793,1845,3740,1840,3686,1837,3632,1835,3659,1870,3687,1906,3716,1938,3747,1970xm3502,1584l3502,1584,3535,1530,3567,1477,3597,1422,3626,1366,3583,1367,3539,1369,3496,1372,3452,1374,3456,1401,3460,1428,3465,1453,3472,1480,3478,1506,3486,1532,3493,1558,3502,1584xm3444,1262l3444,1262,3503,1259,3562,1256,3621,1255,3678,1255,3697,1209,3715,1163,3734,1108,3753,1052,3770,995,3786,938,3712,939,3638,941,3563,946,3487,954,3478,979,3470,1015,3462,1049,3457,1084,3451,1120,3448,1155,3445,1191,3444,1227,3444,1262xm3529,837l3529,837,3600,830,3671,827,3741,825,3810,826,3817,789,3823,750,3830,712,3835,674,3839,634,3843,596,3846,556,3849,516,3795,518,3743,522,3709,557,3678,593,3647,631,3620,671,3594,710,3570,751,3549,794,3529,837xm3965,354l3965,354,3965,402,4011,403,4056,405,4101,407,4145,410,4189,414,4233,420,4277,425,4320,432,4317,383,4316,335,4313,286,4309,235,4265,243,4221,253,4177,264,4134,278,4090,294,4048,313,4006,332,3965,354xm4420,225l4420,225,4425,283,4428,340,4430,397,4431,453,4470,462,4507,471,4544,481,4581,492,4618,502,4654,514,4689,527,4726,540,4748,548,4746,478,4742,406,4736,333,4728,259,4691,249,4652,242,4614,235,4576,230,4537,227,4499,225,4459,224,4420,225xm4845,298l4845,298,4852,374,4857,449,4860,523,4861,596,4901,615,4941,634,4981,655,5020,676,5058,699,5097,721,5134,745,5172,769,5172,703,5169,635,5164,566,5158,496,5123,465,5086,436,5049,408,5009,382,4969,359,4929,336,4888,316,4845,298xm5281,633l5281,633,5283,688,5284,741,5284,795,5282,848,5325,880,5367,914,5409,948,5450,984,5441,952,5430,919,5419,888,5408,857,5394,826,5379,795,5364,764,5347,734,5332,708,5316,682,5298,658,5281,633xm5169,902l5169,902,5131,876,5093,852,5055,827,5016,804,4977,781,4938,759,4899,738,4858,718,4856,763,4851,808,4847,852,4843,896,4836,939,4830,982,4823,1024,4815,1066,4855,1087,4893,1108,4932,1129,4970,1152,5008,1176,5045,1199,5082,1224,5119,1248,5128,1207,5136,1165,5144,1122,5150,1079,5156,1035,5161,991,5165,947,5169,902xm4747,668l4747,668,4686,644,4624,622,4560,602,4495,584,4430,568,4428,611,4425,653,4421,696,4417,739,4413,781,4406,823,4401,865,4394,905,4445,920,4495,935,4546,953,4596,971,4653,993,4711,1018,4718,975,4725,932,4730,889,4736,846,4740,803,4743,759,4745,714,4747,668xm4319,545l4319,545,4276,538,4232,532,4188,527,4144,523,4099,519,4053,516,4008,515,3962,514,3958,555,3955,595,3952,635,3948,675,3942,714,3937,753,3931,792,3924,829,3970,833,4016,837,4062,842,4107,848,4152,854,4196,861,4240,870,4284,879,4292,839,4297,798,4302,756,4308,715,4311,673,4314,631,4316,588,4319,545xm4745,2041l4745,2041,4770,2008,4795,1973,4817,1939,4841,1905,4862,1870,4883,1835,4905,1800,4924,1763,4890,1739,4856,1717,4820,1694,4785,1673,4749,1653,4713,1632,4677,1613,4640,1594,4621,1633,4600,1673,4580,1712,4558,1750,4536,1788,4513,1825,4489,1863,4464,1899,4501,1915,4536,1931,4573,1949,4607,1966,4642,1984,4677,2002,4711,2021,4745,2041xm4976,1662l4976,1662,4993,1624,5010,1585,5026,1545,5042,1507,5055,1471,5067,1436,5078,1401,5088,1365,5053,1340,5016,1314,4979,1289,4942,1266,4905,1243,4866,1222,4829,1200,4790,1179,4773,1240,4756,1299,4737,1358,4715,1416,4701,1454,4685,1492,4723,1510,4760,1530,4797,1551,4833,1571,4870,1594,4905,1616,4940,1639,4976,1662xm3899,941l3899,941,3882,1007,3863,1074,3843,1138,3819,1202,3798,1259,3845,1262,3891,1266,3937,1271,3983,1276,4028,1283,4073,1290,4117,1299,4161,1307,4181,1256,4205,1191,4226,1124,4246,1057,4262,989,4219,979,4174,972,4130,964,4085,958,4039,953,3993,947,3947,944,3899,941xm3749,1369l3749,1369,3728,1413,3706,1455,3683,1498,3659,1541,3635,1583,3609,1625,3582,1666,3555,1706,3563,1721,3609,1722,3655,1723,3700,1726,3745,1729,3790,1732,3834,1736,3878,1742,3921,1748,3949,1707,3976,1667,4001,1626,4026,1584,4049,1541,4072,1499,4095,1455,4115,1413,4071,1404,4027,1396,3982,1389,3936,1384,3890,1378,3844,1374,3797,1371,3749,1369xm4371,1016l4371,1016,4353,1087,4332,1157,4311,1227,4286,1295,4271,1334,4323,1349,4374,1364,4425,1381,4475,1400,4530,1421,4584,1445,4597,1410,4611,1376,4633,1316,4652,1255,4670,1193,4686,1129,4622,1102,4557,1076,4510,1059,4464,1044,4418,1029,4371,1016xm4226,1438l4226,1438,4207,1481,4186,1524,4164,1566,4141,1608,4118,1648,4093,1689,4068,1729,4042,1768,4083,1778,4123,1787,4163,1797,4203,1808,4241,1819,4281,1832,4320,1845,4357,1857,4383,1820,4408,1782,4431,1744,4455,1705,4477,1667,4499,1627,4519,1586,4538,1547,4487,1525,4435,1505,4384,1486,4332,1469,4280,1453,4226,1438xe">
                <v:path o:connectlocs="@0,@0;@0,@0;@0,@0;@0,@0;@0,@0;@0,@0;@0,@0;@0,625633111;@0,17375245;@0,973209051;@0,@0;632342928,@0;102940236,@0;1950934111,@0;@0,@0;@0,@0;@0,@0;@0,@0;@0,@0;@0,@0;@0,@0;@0,@0;@0,@0;@0,@0;@0,@0;1450949370,@0;@0,@0;@0,@0;@0,@0;@0,@0;@0,@0;@0,@0;@0,@0;@0,@0;@0,@0;@0,@0;@0,@0;@0,@0;@0,@0;@0,@0;@0,@0;@0,1303391905;@0,1500352797;@0,@0;@0,1726266394;@0,@0;@0,@0;@0,@0;@0,@0;@0,@0;@0,@0;@0,@0;@0,@0;@0,@0;@0,@0;@0,@0;@0,@0;@0,@0;@0,@0;@0,@0;@0,@0;@0,@0" o:connectangles="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25856" behindDoc="0" locked="0" layoutInCell="1" allowOverlap="1">
                <wp:simplePos x="0" y="0"/>
                <wp:positionH relativeFrom="column">
                  <wp:posOffset>5073015</wp:posOffset>
                </wp:positionH>
                <wp:positionV relativeFrom="paragraph">
                  <wp:posOffset>7092315</wp:posOffset>
                </wp:positionV>
                <wp:extent cx="344805" cy="333375"/>
                <wp:effectExtent l="0" t="0" r="10795" b="22225"/>
                <wp:wrapNone/>
                <wp:docPr id="73" name="飞行模式"/>
                <wp:cNvGraphicFramePr/>
                <a:graphic xmlns:a="http://schemas.openxmlformats.org/drawingml/2006/main">
                  <a:graphicData uri="http://schemas.microsoft.com/office/word/2010/wordprocessingShape">
                    <wps:wsp>
                      <wps:cNvSpPr/>
                      <wps:spPr bwMode="auto">
                        <a:xfrm>
                          <a:off x="6216015" y="8006715"/>
                          <a:ext cx="344805" cy="333375"/>
                        </a:xfrm>
                        <a:custGeom>
                          <a:avLst/>
                          <a:gdLst>
                            <a:gd name="T0" fmla="*/ 900199 w 3896"/>
                            <a:gd name="T1" fmla="*/ 1800397 h 3896"/>
                            <a:gd name="T2" fmla="*/ 0 w 3896"/>
                            <a:gd name="T3" fmla="*/ 900199 h 3896"/>
                            <a:gd name="T4" fmla="*/ 900199 w 3896"/>
                            <a:gd name="T5" fmla="*/ 0 h 3896"/>
                            <a:gd name="T6" fmla="*/ 1800397 w 3896"/>
                            <a:gd name="T7" fmla="*/ 900199 h 3896"/>
                            <a:gd name="T8" fmla="*/ 900199 w 3896"/>
                            <a:gd name="T9" fmla="*/ 1800397 h 3896"/>
                            <a:gd name="T10" fmla="*/ 1394661 w 3896"/>
                            <a:gd name="T11" fmla="*/ 387714 h 3896"/>
                            <a:gd name="T12" fmla="*/ 1241701 w 3896"/>
                            <a:gd name="T13" fmla="*/ 387714 h 3896"/>
                            <a:gd name="T14" fmla="*/ 974137 w 3896"/>
                            <a:gd name="T15" fmla="*/ 655278 h 3896"/>
                            <a:gd name="T16" fmla="*/ 401577 w 3896"/>
                            <a:gd name="T17" fmla="*/ 540674 h 3896"/>
                            <a:gd name="T18" fmla="*/ 324866 w 3896"/>
                            <a:gd name="T19" fmla="*/ 616922 h 3896"/>
                            <a:gd name="T20" fmla="*/ 783284 w 3896"/>
                            <a:gd name="T21" fmla="*/ 846131 h 3896"/>
                            <a:gd name="T22" fmla="*/ 569325 w 3896"/>
                            <a:gd name="T23" fmla="*/ 1060090 h 3896"/>
                            <a:gd name="T24" fmla="*/ 363222 w 3896"/>
                            <a:gd name="T25" fmla="*/ 1037446 h 3896"/>
                            <a:gd name="T26" fmla="*/ 286973 w 3896"/>
                            <a:gd name="T27" fmla="*/ 1113695 h 3896"/>
                            <a:gd name="T28" fmla="*/ 554075 w 3896"/>
                            <a:gd name="T29" fmla="*/ 1228300 h 3896"/>
                            <a:gd name="T30" fmla="*/ 668679 w 3896"/>
                            <a:gd name="T31" fmla="*/ 1495402 h 3896"/>
                            <a:gd name="T32" fmla="*/ 744928 w 3896"/>
                            <a:gd name="T33" fmla="*/ 1419153 h 3896"/>
                            <a:gd name="T34" fmla="*/ 722285 w 3896"/>
                            <a:gd name="T35" fmla="*/ 1213050 h 3896"/>
                            <a:gd name="T36" fmla="*/ 936243 w 3896"/>
                            <a:gd name="T37" fmla="*/ 999091 h 3896"/>
                            <a:gd name="T38" fmla="*/ 1165452 w 3896"/>
                            <a:gd name="T39" fmla="*/ 1457508 h 3896"/>
                            <a:gd name="T40" fmla="*/ 1241701 w 3896"/>
                            <a:gd name="T41" fmla="*/ 1381259 h 3896"/>
                            <a:gd name="T42" fmla="*/ 1127097 w 3896"/>
                            <a:gd name="T43" fmla="*/ 808238 h 3896"/>
                            <a:gd name="T44" fmla="*/ 1394661 w 3896"/>
                            <a:gd name="T45" fmla="*/ 540674 h 3896"/>
                            <a:gd name="T46" fmla="*/ 1394661 w 3896"/>
                            <a:gd name="T47" fmla="*/ 387714 h 389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896" h="3896">
                              <a:moveTo>
                                <a:pt x="1948" y="3896"/>
                              </a:moveTo>
                              <a:cubicBezTo>
                                <a:pt x="872" y="3896"/>
                                <a:pt x="0" y="3024"/>
                                <a:pt x="0" y="1948"/>
                              </a:cubicBezTo>
                              <a:cubicBezTo>
                                <a:pt x="0" y="872"/>
                                <a:pt x="872" y="0"/>
                                <a:pt x="1948" y="0"/>
                              </a:cubicBezTo>
                              <a:cubicBezTo>
                                <a:pt x="3024" y="0"/>
                                <a:pt x="3896" y="872"/>
                                <a:pt x="3896" y="1948"/>
                              </a:cubicBezTo>
                              <a:cubicBezTo>
                                <a:pt x="3896" y="3024"/>
                                <a:pt x="3024" y="3896"/>
                                <a:pt x="1948" y="3896"/>
                              </a:cubicBezTo>
                              <a:close/>
                              <a:moveTo>
                                <a:pt x="3018" y="839"/>
                              </a:moveTo>
                              <a:cubicBezTo>
                                <a:pt x="2852" y="674"/>
                                <a:pt x="2687" y="839"/>
                                <a:pt x="2687" y="839"/>
                              </a:cubicBezTo>
                              <a:cubicBezTo>
                                <a:pt x="2108" y="1418"/>
                                <a:pt x="2108" y="1418"/>
                                <a:pt x="2108" y="1418"/>
                              </a:cubicBezTo>
                              <a:cubicBezTo>
                                <a:pt x="869" y="1170"/>
                                <a:pt x="869" y="1170"/>
                                <a:pt x="869" y="1170"/>
                              </a:cubicBezTo>
                              <a:cubicBezTo>
                                <a:pt x="703" y="1335"/>
                                <a:pt x="703" y="1335"/>
                                <a:pt x="703" y="1335"/>
                              </a:cubicBezTo>
                              <a:cubicBezTo>
                                <a:pt x="1695" y="1831"/>
                                <a:pt x="1695" y="1831"/>
                                <a:pt x="1695" y="1831"/>
                              </a:cubicBezTo>
                              <a:cubicBezTo>
                                <a:pt x="1232" y="2294"/>
                                <a:pt x="1232" y="2294"/>
                                <a:pt x="1232" y="2294"/>
                              </a:cubicBezTo>
                              <a:cubicBezTo>
                                <a:pt x="786" y="2245"/>
                                <a:pt x="786" y="2245"/>
                                <a:pt x="786" y="2245"/>
                              </a:cubicBezTo>
                              <a:cubicBezTo>
                                <a:pt x="621" y="2410"/>
                                <a:pt x="621" y="2410"/>
                                <a:pt x="621" y="2410"/>
                              </a:cubicBezTo>
                              <a:cubicBezTo>
                                <a:pt x="1199" y="2658"/>
                                <a:pt x="1199" y="2658"/>
                                <a:pt x="1199" y="2658"/>
                              </a:cubicBezTo>
                              <a:cubicBezTo>
                                <a:pt x="1447" y="3236"/>
                                <a:pt x="1447" y="3236"/>
                                <a:pt x="1447" y="3236"/>
                              </a:cubicBezTo>
                              <a:cubicBezTo>
                                <a:pt x="1612" y="3071"/>
                                <a:pt x="1612" y="3071"/>
                                <a:pt x="1612" y="3071"/>
                              </a:cubicBezTo>
                              <a:cubicBezTo>
                                <a:pt x="1563" y="2625"/>
                                <a:pt x="1563" y="2625"/>
                                <a:pt x="1563" y="2625"/>
                              </a:cubicBezTo>
                              <a:cubicBezTo>
                                <a:pt x="2026" y="2162"/>
                                <a:pt x="2026" y="2162"/>
                                <a:pt x="2026" y="2162"/>
                              </a:cubicBezTo>
                              <a:cubicBezTo>
                                <a:pt x="2522" y="3154"/>
                                <a:pt x="2522" y="3154"/>
                                <a:pt x="2522" y="3154"/>
                              </a:cubicBezTo>
                              <a:cubicBezTo>
                                <a:pt x="2687" y="2989"/>
                                <a:pt x="2687" y="2989"/>
                                <a:pt x="2687" y="2989"/>
                              </a:cubicBezTo>
                              <a:cubicBezTo>
                                <a:pt x="2439" y="1749"/>
                                <a:pt x="2439" y="1749"/>
                                <a:pt x="2439" y="1749"/>
                              </a:cubicBezTo>
                              <a:cubicBezTo>
                                <a:pt x="3018" y="1170"/>
                                <a:pt x="3018" y="1170"/>
                                <a:pt x="3018" y="1170"/>
                              </a:cubicBezTo>
                              <a:cubicBezTo>
                                <a:pt x="3018" y="1170"/>
                                <a:pt x="3183" y="1005"/>
                                <a:pt x="3018" y="839"/>
                              </a:cubicBezTo>
                              <a:close/>
                            </a:path>
                          </a:pathLst>
                        </a:custGeom>
                        <a:solidFill>
                          <a:schemeClr val="accent1"/>
                        </a:solidFill>
                        <a:ln>
                          <a:noFill/>
                        </a:ln>
                      </wps:spPr>
                      <wps:bodyPr anchor="ctr" anchorCtr="1"/>
                    </wps:wsp>
                  </a:graphicData>
                </a:graphic>
              </wp:anchor>
            </w:drawing>
          </mc:Choice>
          <mc:Fallback>
            <w:pict>
              <v:shape id="飞行模式" o:spid="_x0000_s1026" o:spt="100" style="position:absolute;left:0pt;margin-left:399.45pt;margin-top:558.45pt;height:26.25pt;width:27.15pt;z-index:-167741440;v-text-anchor:middle-center;mso-width-relative:page;mso-height-relative:page;" fillcolor="#5B9BD5 [3204]" filled="t" stroked="f" coordsize="3896,3896" o:gfxdata="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" path="m1948,3896c872,3896,0,3024,0,1948c0,872,872,0,1948,0c3024,0,3896,872,3896,1948c3896,3024,3024,3896,1948,3896xm3018,839c2852,674,2687,839,2687,839c2108,1418,2108,1418,2108,1418c869,1170,869,1170,869,1170c703,1335,703,1335,703,1335c1695,1831,1695,1831,1695,1831c1232,2294,1232,2294,1232,2294c786,2245,786,2245,786,2245c621,2410,621,2410,621,2410c1199,2658,1199,2658,1199,2658c1447,3236,1447,3236,1447,3236c1612,3071,1612,3071,1612,3071c1563,2625,1563,2625,1563,2625c2026,2162,2026,2162,2026,2162c2522,3154,2522,3154,2522,3154c2687,2989,2687,2989,2687,2989c2439,1749,2439,1749,2439,1749c3018,1170,3018,1170,3018,1170c3018,1170,3183,1005,3018,839xe">
                <v:path o:connectlocs="79669691,154057327;0,77028706;79669691,0;159339293,77028706;79669691,154057327;123430720,33176117;109893406,33176117;86213374,56071176;35540492,46264680;28751391,52789109;69322443,72402187;50386577,90710344;32145986,88772731;25397773,95297246;49036917,105103827;59179636,127959353;65927848,121434838;63923891,103798907;82859668,85490750;103145194,124716819;109893406,118192304;99750688,69159739;123430720,46264680;123430720,33176117" o:connectangles="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12544" behindDoc="0" locked="0" layoutInCell="1" allowOverlap="1">
                <wp:simplePos x="0" y="0"/>
                <wp:positionH relativeFrom="column">
                  <wp:posOffset>2668270</wp:posOffset>
                </wp:positionH>
                <wp:positionV relativeFrom="paragraph">
                  <wp:posOffset>7092315</wp:posOffset>
                </wp:positionV>
                <wp:extent cx="309880" cy="237490"/>
                <wp:effectExtent l="0" t="0" r="20320" b="16510"/>
                <wp:wrapNone/>
                <wp:docPr id="65" name="轿车"/>
                <wp:cNvGraphicFramePr/>
                <a:graphic xmlns:a="http://schemas.openxmlformats.org/drawingml/2006/main">
                  <a:graphicData uri="http://schemas.microsoft.com/office/word/2010/wordprocessingShape">
                    <wps:wsp>
                      <wps:cNvSpPr/>
                      <wps:spPr bwMode="auto">
                        <a:xfrm>
                          <a:off x="3239135" y="7331075"/>
                          <a:ext cx="309880" cy="237490"/>
                        </a:xfrm>
                        <a:custGeom>
                          <a:avLst/>
                          <a:gdLst>
                            <a:gd name="T0" fmla="*/ 2147483646 w 368"/>
                            <a:gd name="T1" fmla="*/ 2147483646 h 181"/>
                            <a:gd name="T2" fmla="*/ 2147483646 w 368"/>
                            <a:gd name="T3" fmla="*/ 2147483646 h 181"/>
                            <a:gd name="T4" fmla="*/ 2147483646 w 368"/>
                            <a:gd name="T5" fmla="*/ 2147483646 h 181"/>
                            <a:gd name="T6" fmla="*/ 2147483646 w 368"/>
                            <a:gd name="T7" fmla="*/ 2147483646 h 181"/>
                            <a:gd name="T8" fmla="*/ 2147483646 w 368"/>
                            <a:gd name="T9" fmla="*/ 2147483646 h 181"/>
                            <a:gd name="T10" fmla="*/ 2147483646 w 368"/>
                            <a:gd name="T11" fmla="*/ 2147483646 h 181"/>
                            <a:gd name="T12" fmla="*/ 2147483646 w 368"/>
                            <a:gd name="T13" fmla="*/ 2147483646 h 181"/>
                            <a:gd name="T14" fmla="*/ 2147483646 w 368"/>
                            <a:gd name="T15" fmla="*/ 2147483646 h 181"/>
                            <a:gd name="T16" fmla="*/ 2147483646 w 368"/>
                            <a:gd name="T17" fmla="*/ 2147483646 h 181"/>
                            <a:gd name="T18" fmla="*/ 0 w 368"/>
                            <a:gd name="T19" fmla="*/ 2147483646 h 181"/>
                            <a:gd name="T20" fmla="*/ 2147483646 w 368"/>
                            <a:gd name="T21" fmla="*/ 2147483646 h 181"/>
                            <a:gd name="T22" fmla="*/ 2147483646 w 368"/>
                            <a:gd name="T23" fmla="*/ 2147483646 h 181"/>
                            <a:gd name="T24" fmla="*/ 2147483646 w 368"/>
                            <a:gd name="T25" fmla="*/ 2147483646 h 181"/>
                            <a:gd name="T26" fmla="*/ 2147483646 w 368"/>
                            <a:gd name="T27" fmla="*/ 2147483646 h 181"/>
                            <a:gd name="T28" fmla="*/ 2147483646 w 368"/>
                            <a:gd name="T29" fmla="*/ 2147483646 h 181"/>
                            <a:gd name="T30" fmla="*/ 2147483646 w 368"/>
                            <a:gd name="T31" fmla="*/ 2147483646 h 181"/>
                            <a:gd name="T32" fmla="*/ 2147483646 w 368"/>
                            <a:gd name="T33" fmla="*/ 2147483646 h 181"/>
                            <a:gd name="T34" fmla="*/ 2147483646 w 368"/>
                            <a:gd name="T35" fmla="*/ 2147483646 h 181"/>
                            <a:gd name="T36" fmla="*/ 2147483646 w 368"/>
                            <a:gd name="T37" fmla="*/ 2147483646 h 181"/>
                            <a:gd name="T38" fmla="*/ 2147483646 w 368"/>
                            <a:gd name="T39" fmla="*/ 2147483646 h 181"/>
                            <a:gd name="T40" fmla="*/ 2147483646 w 368"/>
                            <a:gd name="T41" fmla="*/ 2147483646 h 181"/>
                            <a:gd name="T42" fmla="*/ 2147483646 w 368"/>
                            <a:gd name="T43" fmla="*/ 2147483646 h 181"/>
                            <a:gd name="T44" fmla="*/ 2147483646 w 368"/>
                            <a:gd name="T45" fmla="*/ 2147483646 h 181"/>
                            <a:gd name="T46" fmla="*/ 2147483646 w 368"/>
                            <a:gd name="T47" fmla="*/ 0 h 181"/>
                            <a:gd name="T48" fmla="*/ 2147483646 w 368"/>
                            <a:gd name="T49" fmla="*/ 2147483646 h 181"/>
                            <a:gd name="T50" fmla="*/ 2147483646 w 368"/>
                            <a:gd name="T51" fmla="*/ 2147483646 h 181"/>
                            <a:gd name="T52" fmla="*/ 2147483646 w 368"/>
                            <a:gd name="T53" fmla="*/ 2147483646 h 181"/>
                            <a:gd name="T54" fmla="*/ 2147483646 w 368"/>
                            <a:gd name="T55" fmla="*/ 2147483646 h 181"/>
                            <a:gd name="T56" fmla="*/ 2147483646 w 368"/>
                            <a:gd name="T57" fmla="*/ 2147483646 h 181"/>
                            <a:gd name="T58" fmla="*/ 2147483646 w 368"/>
                            <a:gd name="T59" fmla="*/ 2147483646 h 181"/>
                            <a:gd name="T60" fmla="*/ 2147483646 w 368"/>
                            <a:gd name="T61" fmla="*/ 2147483646 h 181"/>
                            <a:gd name="T62" fmla="*/ 2147483646 w 368"/>
                            <a:gd name="T63" fmla="*/ 2147483646 h 181"/>
                            <a:gd name="T64" fmla="*/ 2147483646 w 368"/>
                            <a:gd name="T65" fmla="*/ 2147483646 h 181"/>
                            <a:gd name="T66" fmla="*/ 2147483646 w 368"/>
                            <a:gd name="T67" fmla="*/ 2147483646 h 181"/>
                            <a:gd name="T68" fmla="*/ 2147483646 w 368"/>
                            <a:gd name="T69" fmla="*/ 2147483646 h 181"/>
                            <a:gd name="T70" fmla="*/ 2147483646 w 368"/>
                            <a:gd name="T71" fmla="*/ 2147483646 h 181"/>
                            <a:gd name="T72" fmla="*/ 2147483646 w 368"/>
                            <a:gd name="T73" fmla="*/ 2147483646 h 181"/>
                            <a:gd name="T74" fmla="*/ 2147483646 w 368"/>
                            <a:gd name="T75" fmla="*/ 2147483646 h 181"/>
                            <a:gd name="T76" fmla="*/ 2147483646 w 368"/>
                            <a:gd name="T77" fmla="*/ 2147483646 h 181"/>
                            <a:gd name="T78" fmla="*/ 2147483646 w 368"/>
                            <a:gd name="T79" fmla="*/ 2147483646 h 181"/>
                            <a:gd name="T80" fmla="*/ 2147483646 w 368"/>
                            <a:gd name="T81" fmla="*/ 2147483646 h 181"/>
                            <a:gd name="T82" fmla="*/ 2147483646 w 368"/>
                            <a:gd name="T83" fmla="*/ 2147483646 h 181"/>
                            <a:gd name="T84" fmla="*/ 2147483646 w 368"/>
                            <a:gd name="T85" fmla="*/ 2147483646 h 181"/>
                            <a:gd name="T86" fmla="*/ 2147483646 w 368"/>
                            <a:gd name="T87" fmla="*/ 2147483646 h 181"/>
                            <a:gd name="T88" fmla="*/ 2147483646 w 368"/>
                            <a:gd name="T89" fmla="*/ 2147483646 h 181"/>
                            <a:gd name="T90" fmla="*/ 2147483646 w 368"/>
                            <a:gd name="T91" fmla="*/ 2147483646 h 181"/>
                            <a:gd name="T92" fmla="*/ 2147483646 w 368"/>
                            <a:gd name="T93" fmla="*/ 2147483646 h 181"/>
                            <a:gd name="T94" fmla="*/ 2147483646 w 368"/>
                            <a:gd name="T95" fmla="*/ 2147483646 h 18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68" h="181">
                              <a:moveTo>
                                <a:pt x="246" y="114"/>
                              </a:moveTo>
                              <a:cubicBezTo>
                                <a:pt x="240" y="122"/>
                                <a:pt x="236" y="133"/>
                                <a:pt x="236" y="144"/>
                              </a:cubicBezTo>
                              <a:cubicBezTo>
                                <a:pt x="236" y="147"/>
                                <a:pt x="237" y="149"/>
                                <a:pt x="237" y="152"/>
                              </a:cubicBezTo>
                              <a:cubicBezTo>
                                <a:pt x="122" y="152"/>
                                <a:pt x="122" y="152"/>
                                <a:pt x="122" y="152"/>
                              </a:cubicBezTo>
                              <a:cubicBezTo>
                                <a:pt x="123" y="149"/>
                                <a:pt x="123" y="147"/>
                                <a:pt x="123" y="144"/>
                              </a:cubicBezTo>
                              <a:cubicBezTo>
                                <a:pt x="123" y="133"/>
                                <a:pt x="119" y="122"/>
                                <a:pt x="113" y="114"/>
                              </a:cubicBezTo>
                              <a:lnTo>
                                <a:pt x="246" y="114"/>
                              </a:lnTo>
                              <a:close/>
                              <a:moveTo>
                                <a:pt x="364" y="122"/>
                              </a:moveTo>
                              <a:cubicBezTo>
                                <a:pt x="363" y="117"/>
                                <a:pt x="361" y="116"/>
                                <a:pt x="357" y="114"/>
                              </a:cubicBezTo>
                              <a:cubicBezTo>
                                <a:pt x="326" y="114"/>
                                <a:pt x="326" y="114"/>
                                <a:pt x="326" y="114"/>
                              </a:cubicBezTo>
                              <a:cubicBezTo>
                                <a:pt x="333" y="122"/>
                                <a:pt x="337" y="133"/>
                                <a:pt x="337" y="144"/>
                              </a:cubicBezTo>
                              <a:cubicBezTo>
                                <a:pt x="337" y="147"/>
                                <a:pt x="336" y="149"/>
                                <a:pt x="336" y="152"/>
                              </a:cubicBezTo>
                              <a:cubicBezTo>
                                <a:pt x="350" y="152"/>
                                <a:pt x="350" y="152"/>
                                <a:pt x="350" y="152"/>
                              </a:cubicBezTo>
                              <a:cubicBezTo>
                                <a:pt x="364" y="152"/>
                                <a:pt x="368" y="145"/>
                                <a:pt x="366" y="131"/>
                              </a:cubicBezTo>
                              <a:lnTo>
                                <a:pt x="364" y="122"/>
                              </a:lnTo>
                              <a:close/>
                              <a:moveTo>
                                <a:pt x="23" y="144"/>
                              </a:moveTo>
                              <a:cubicBezTo>
                                <a:pt x="23" y="133"/>
                                <a:pt x="26" y="122"/>
                                <a:pt x="33" y="114"/>
                              </a:cubicBezTo>
                              <a:cubicBezTo>
                                <a:pt x="4" y="114"/>
                                <a:pt x="4" y="114"/>
                                <a:pt x="4" y="114"/>
                              </a:cubicBezTo>
                              <a:cubicBezTo>
                                <a:pt x="2" y="117"/>
                                <a:pt x="0" y="120"/>
                                <a:pt x="0" y="126"/>
                              </a:cubicBezTo>
                              <a:cubicBezTo>
                                <a:pt x="0" y="134"/>
                                <a:pt x="0" y="134"/>
                                <a:pt x="0" y="134"/>
                              </a:cubicBezTo>
                              <a:cubicBezTo>
                                <a:pt x="0" y="145"/>
                                <a:pt x="9" y="147"/>
                                <a:pt x="23" y="151"/>
                              </a:cubicBezTo>
                              <a:cubicBezTo>
                                <a:pt x="23" y="149"/>
                                <a:pt x="23" y="147"/>
                                <a:pt x="23" y="144"/>
                              </a:cubicBezTo>
                              <a:close/>
                              <a:moveTo>
                                <a:pt x="73" y="108"/>
                              </a:moveTo>
                              <a:cubicBezTo>
                                <a:pt x="53" y="108"/>
                                <a:pt x="36" y="124"/>
                                <a:pt x="36" y="144"/>
                              </a:cubicBezTo>
                              <a:cubicBezTo>
                                <a:pt x="36" y="164"/>
                                <a:pt x="53" y="181"/>
                                <a:pt x="73" y="181"/>
                              </a:cubicBezTo>
                              <a:cubicBezTo>
                                <a:pt x="93" y="181"/>
                                <a:pt x="109" y="164"/>
                                <a:pt x="109" y="144"/>
                              </a:cubicBezTo>
                              <a:cubicBezTo>
                                <a:pt x="109" y="124"/>
                                <a:pt x="93" y="108"/>
                                <a:pt x="73" y="108"/>
                              </a:cubicBezTo>
                              <a:close/>
                              <a:moveTo>
                                <a:pt x="73" y="165"/>
                              </a:moveTo>
                              <a:cubicBezTo>
                                <a:pt x="61" y="165"/>
                                <a:pt x="52" y="156"/>
                                <a:pt x="52" y="144"/>
                              </a:cubicBezTo>
                              <a:cubicBezTo>
                                <a:pt x="52" y="133"/>
                                <a:pt x="61" y="124"/>
                                <a:pt x="73" y="124"/>
                              </a:cubicBezTo>
                              <a:cubicBezTo>
                                <a:pt x="84" y="124"/>
                                <a:pt x="94" y="133"/>
                                <a:pt x="94" y="144"/>
                              </a:cubicBezTo>
                              <a:cubicBezTo>
                                <a:pt x="94" y="156"/>
                                <a:pt x="84" y="165"/>
                                <a:pt x="73" y="165"/>
                              </a:cubicBezTo>
                              <a:close/>
                              <a:moveTo>
                                <a:pt x="286" y="108"/>
                              </a:moveTo>
                              <a:cubicBezTo>
                                <a:pt x="266" y="108"/>
                                <a:pt x="250" y="124"/>
                                <a:pt x="250" y="144"/>
                              </a:cubicBezTo>
                              <a:cubicBezTo>
                                <a:pt x="250" y="164"/>
                                <a:pt x="266" y="181"/>
                                <a:pt x="286" y="181"/>
                              </a:cubicBezTo>
                              <a:cubicBezTo>
                                <a:pt x="307" y="181"/>
                                <a:pt x="323" y="164"/>
                                <a:pt x="323" y="144"/>
                              </a:cubicBezTo>
                              <a:cubicBezTo>
                                <a:pt x="323" y="124"/>
                                <a:pt x="307" y="108"/>
                                <a:pt x="286" y="108"/>
                              </a:cubicBezTo>
                              <a:close/>
                              <a:moveTo>
                                <a:pt x="286" y="165"/>
                              </a:moveTo>
                              <a:cubicBezTo>
                                <a:pt x="275" y="165"/>
                                <a:pt x="266" y="156"/>
                                <a:pt x="266" y="144"/>
                              </a:cubicBezTo>
                              <a:cubicBezTo>
                                <a:pt x="266" y="133"/>
                                <a:pt x="275" y="124"/>
                                <a:pt x="286" y="124"/>
                              </a:cubicBezTo>
                              <a:cubicBezTo>
                                <a:pt x="298" y="124"/>
                                <a:pt x="307" y="133"/>
                                <a:pt x="307" y="144"/>
                              </a:cubicBezTo>
                              <a:cubicBezTo>
                                <a:pt x="307" y="156"/>
                                <a:pt x="298" y="165"/>
                                <a:pt x="286" y="165"/>
                              </a:cubicBezTo>
                              <a:close/>
                              <a:moveTo>
                                <a:pt x="348" y="79"/>
                              </a:moveTo>
                              <a:cubicBezTo>
                                <a:pt x="345" y="65"/>
                                <a:pt x="338" y="61"/>
                                <a:pt x="319" y="59"/>
                              </a:cubicBezTo>
                              <a:cubicBezTo>
                                <a:pt x="293" y="55"/>
                                <a:pt x="249" y="49"/>
                                <a:pt x="249" y="49"/>
                              </a:cubicBezTo>
                              <a:cubicBezTo>
                                <a:pt x="228" y="33"/>
                                <a:pt x="210" y="17"/>
                                <a:pt x="179" y="14"/>
                              </a:cubicBezTo>
                              <a:cubicBezTo>
                                <a:pt x="177" y="10"/>
                                <a:pt x="177" y="10"/>
                                <a:pt x="177" y="10"/>
                              </a:cubicBezTo>
                              <a:cubicBezTo>
                                <a:pt x="176" y="9"/>
                                <a:pt x="173" y="0"/>
                                <a:pt x="162" y="0"/>
                              </a:cubicBezTo>
                              <a:cubicBezTo>
                                <a:pt x="90" y="0"/>
                                <a:pt x="90" y="0"/>
                                <a:pt x="90" y="0"/>
                              </a:cubicBezTo>
                              <a:cubicBezTo>
                                <a:pt x="79" y="0"/>
                                <a:pt x="76" y="6"/>
                                <a:pt x="75" y="9"/>
                              </a:cubicBezTo>
                              <a:cubicBezTo>
                                <a:pt x="74" y="11"/>
                                <a:pt x="73" y="14"/>
                                <a:pt x="73" y="14"/>
                              </a:cubicBezTo>
                              <a:cubicBezTo>
                                <a:pt x="39" y="17"/>
                                <a:pt x="5" y="50"/>
                                <a:pt x="5" y="65"/>
                              </a:cubicBezTo>
                              <a:cubicBezTo>
                                <a:pt x="5" y="103"/>
                                <a:pt x="5" y="103"/>
                                <a:pt x="5" y="103"/>
                              </a:cubicBezTo>
                              <a:cubicBezTo>
                                <a:pt x="45" y="103"/>
                                <a:pt x="45" y="103"/>
                                <a:pt x="45" y="103"/>
                              </a:cubicBezTo>
                              <a:cubicBezTo>
                                <a:pt x="52" y="98"/>
                                <a:pt x="59" y="95"/>
                                <a:pt x="68" y="94"/>
                              </a:cubicBezTo>
                              <a:cubicBezTo>
                                <a:pt x="68" y="53"/>
                                <a:pt x="68" y="53"/>
                                <a:pt x="68" y="53"/>
                              </a:cubicBezTo>
                              <a:cubicBezTo>
                                <a:pt x="27" y="53"/>
                                <a:pt x="27" y="53"/>
                                <a:pt x="27" y="53"/>
                              </a:cubicBezTo>
                              <a:cubicBezTo>
                                <a:pt x="34" y="43"/>
                                <a:pt x="56" y="24"/>
                                <a:pt x="77" y="24"/>
                              </a:cubicBezTo>
                              <a:cubicBezTo>
                                <a:pt x="97" y="24"/>
                                <a:pt x="97" y="24"/>
                                <a:pt x="97" y="24"/>
                              </a:cubicBezTo>
                              <a:cubicBezTo>
                                <a:pt x="79" y="53"/>
                                <a:pt x="79" y="53"/>
                                <a:pt x="79" y="53"/>
                              </a:cubicBezTo>
                              <a:cubicBezTo>
                                <a:pt x="79" y="94"/>
                                <a:pt x="79" y="94"/>
                                <a:pt x="79" y="94"/>
                              </a:cubicBezTo>
                              <a:cubicBezTo>
                                <a:pt x="87" y="96"/>
                                <a:pt x="95" y="98"/>
                                <a:pt x="101" y="103"/>
                              </a:cubicBezTo>
                              <a:cubicBezTo>
                                <a:pt x="144" y="103"/>
                                <a:pt x="144" y="103"/>
                                <a:pt x="144" y="103"/>
                              </a:cubicBezTo>
                              <a:cubicBezTo>
                                <a:pt x="144" y="53"/>
                                <a:pt x="144" y="53"/>
                                <a:pt x="144" y="53"/>
                              </a:cubicBezTo>
                              <a:cubicBezTo>
                                <a:pt x="95" y="53"/>
                                <a:pt x="95" y="53"/>
                                <a:pt x="95" y="53"/>
                              </a:cubicBezTo>
                              <a:cubicBezTo>
                                <a:pt x="113" y="24"/>
                                <a:pt x="113" y="24"/>
                                <a:pt x="113" y="24"/>
                              </a:cubicBezTo>
                              <a:cubicBezTo>
                                <a:pt x="164" y="24"/>
                                <a:pt x="164" y="24"/>
                                <a:pt x="164" y="24"/>
                              </a:cubicBezTo>
                              <a:cubicBezTo>
                                <a:pt x="196" y="24"/>
                                <a:pt x="210" y="35"/>
                                <a:pt x="232" y="53"/>
                              </a:cubicBezTo>
                              <a:cubicBezTo>
                                <a:pt x="155" y="53"/>
                                <a:pt x="155" y="53"/>
                                <a:pt x="155" y="53"/>
                              </a:cubicBezTo>
                              <a:cubicBezTo>
                                <a:pt x="155" y="103"/>
                                <a:pt x="155" y="103"/>
                                <a:pt x="155" y="103"/>
                              </a:cubicBezTo>
                              <a:cubicBezTo>
                                <a:pt x="258" y="103"/>
                                <a:pt x="258" y="103"/>
                                <a:pt x="258" y="103"/>
                              </a:cubicBezTo>
                              <a:cubicBezTo>
                                <a:pt x="266" y="97"/>
                                <a:pt x="276" y="94"/>
                                <a:pt x="286" y="94"/>
                              </a:cubicBezTo>
                              <a:cubicBezTo>
                                <a:pt x="297" y="94"/>
                                <a:pt x="307" y="97"/>
                                <a:pt x="315" y="103"/>
                              </a:cubicBezTo>
                              <a:cubicBezTo>
                                <a:pt x="352" y="103"/>
                                <a:pt x="352" y="103"/>
                                <a:pt x="352" y="103"/>
                              </a:cubicBezTo>
                              <a:lnTo>
                                <a:pt x="348" y="79"/>
                              </a:lnTo>
                              <a:close/>
                              <a:moveTo>
                                <a:pt x="30" y="83"/>
                              </a:moveTo>
                              <a:cubicBezTo>
                                <a:pt x="29" y="85"/>
                                <a:pt x="21" y="94"/>
                                <a:pt x="21" y="94"/>
                              </a:cubicBezTo>
                              <a:cubicBezTo>
                                <a:pt x="13" y="94"/>
                                <a:pt x="13" y="94"/>
                                <a:pt x="13" y="94"/>
                              </a:cubicBezTo>
                              <a:cubicBezTo>
                                <a:pt x="13" y="74"/>
                                <a:pt x="13" y="74"/>
                                <a:pt x="13" y="74"/>
                              </a:cubicBezTo>
                              <a:cubicBezTo>
                                <a:pt x="27" y="74"/>
                                <a:pt x="27" y="74"/>
                                <a:pt x="27" y="74"/>
                              </a:cubicBezTo>
                              <a:cubicBezTo>
                                <a:pt x="31" y="74"/>
                                <a:pt x="34" y="78"/>
                                <a:pt x="30" y="83"/>
                              </a:cubicBezTo>
                              <a:close/>
                              <a:moveTo>
                                <a:pt x="82" y="13"/>
                              </a:moveTo>
                              <a:cubicBezTo>
                                <a:pt x="82" y="12"/>
                                <a:pt x="82" y="12"/>
                                <a:pt x="82" y="12"/>
                              </a:cubicBezTo>
                              <a:cubicBezTo>
                                <a:pt x="83" y="10"/>
                                <a:pt x="84" y="8"/>
                                <a:pt x="90" y="8"/>
                              </a:cubicBezTo>
                              <a:cubicBezTo>
                                <a:pt x="162" y="8"/>
                                <a:pt x="162" y="8"/>
                                <a:pt x="162" y="8"/>
                              </a:cubicBezTo>
                              <a:cubicBezTo>
                                <a:pt x="167" y="8"/>
                                <a:pt x="169" y="11"/>
                                <a:pt x="169" y="13"/>
                              </a:cubicBezTo>
                              <a:cubicBezTo>
                                <a:pt x="170" y="13"/>
                                <a:pt x="170" y="13"/>
                                <a:pt x="170" y="13"/>
                              </a:cubicBezTo>
                              <a:cubicBezTo>
                                <a:pt x="170" y="13"/>
                                <a:pt x="170" y="13"/>
                                <a:pt x="170" y="13"/>
                              </a:cubicBezTo>
                              <a:cubicBezTo>
                                <a:pt x="151" y="13"/>
                                <a:pt x="110" y="13"/>
                                <a:pt x="82" y="13"/>
                              </a:cubicBezTo>
                              <a:close/>
                              <a:moveTo>
                                <a:pt x="333" y="94"/>
                              </a:moveTo>
                              <a:cubicBezTo>
                                <a:pt x="326" y="94"/>
                                <a:pt x="323" y="93"/>
                                <a:pt x="319" y="87"/>
                              </a:cubicBezTo>
                              <a:cubicBezTo>
                                <a:pt x="316" y="80"/>
                                <a:pt x="316" y="80"/>
                                <a:pt x="316" y="80"/>
                              </a:cubicBezTo>
                              <a:cubicBezTo>
                                <a:pt x="314" y="76"/>
                                <a:pt x="317" y="74"/>
                                <a:pt x="319" y="74"/>
                              </a:cubicBezTo>
                              <a:cubicBezTo>
                                <a:pt x="320" y="74"/>
                                <a:pt x="332" y="74"/>
                                <a:pt x="338" y="74"/>
                              </a:cubicBezTo>
                              <a:cubicBezTo>
                                <a:pt x="339" y="76"/>
                                <a:pt x="340" y="78"/>
                                <a:pt x="341" y="81"/>
                              </a:cubicBezTo>
                              <a:cubicBezTo>
                                <a:pt x="343" y="94"/>
                                <a:pt x="343" y="94"/>
                                <a:pt x="343" y="94"/>
                              </a:cubicBezTo>
                              <a:lnTo>
                                <a:pt x="333" y="94"/>
                              </a:lnTo>
                              <a:close/>
                            </a:path>
                          </a:pathLst>
                        </a:custGeom>
                        <a:solidFill>
                          <a:schemeClr val="accent1"/>
                        </a:solidFill>
                        <a:ln>
                          <a:noFill/>
                        </a:ln>
                      </wps:spPr>
                      <wps:bodyPr anchor="ctr"/>
                    </wps:wsp>
                  </a:graphicData>
                </a:graphic>
              </wp:anchor>
            </w:drawing>
          </mc:Choice>
          <mc:Fallback>
            <w:pict>
              <v:shape id="轿车" o:spid="_x0000_s1026" o:spt="100" style="position:absolute;left:0pt;margin-left:210.1pt;margin-top:558.45pt;height:18.7pt;width:24.4pt;z-index:-167754752;v-text-anchor:middle;mso-width-relative:page;mso-height-relative:page;" fillcolor="#5B9BD5 [3204]" filled="t" stroked="f" coordsize="368,181" o:gfxdata="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" path="m246,114c240,122,236,133,236,144c236,147,237,149,237,152c122,152,122,152,122,152c123,149,123,147,123,144c123,133,119,122,113,114l246,114xm364,122c363,117,361,116,357,114c326,114,326,114,326,114c333,122,337,133,337,144c337,147,336,149,336,152c350,152,350,152,350,152c364,152,368,145,366,131l364,122xm23,144c23,133,26,122,33,114c4,114,4,114,4,114c2,117,0,120,0,126c0,134,0,134,0,134c0,145,9,147,23,151c23,149,23,147,23,144xm73,108c53,108,36,124,36,144c36,164,53,181,73,181c93,181,109,164,109,144c109,124,93,108,73,108xm73,165c61,165,52,156,52,144c52,133,61,124,73,124c84,124,94,133,94,144c94,156,84,165,73,165xm286,108c266,108,250,124,250,144c250,164,266,181,286,181c307,181,323,164,323,144c323,124,307,108,286,108xm286,165c275,165,266,156,266,144c266,133,275,124,286,124c298,124,307,133,307,144c307,156,298,165,286,165xm348,79c345,65,338,61,319,59c293,55,249,49,249,49c228,33,210,17,179,14c177,10,177,10,177,10c176,9,173,0,162,0c90,0,90,0,90,0c79,0,76,6,75,9c74,11,73,14,73,14c39,17,5,50,5,65c5,103,5,103,5,103c45,103,45,103,45,103c52,98,59,95,68,94c68,53,68,53,68,53c27,53,27,53,27,53c34,43,56,24,77,24c97,24,97,24,97,24c79,53,79,53,79,53c79,94,79,94,79,94c87,96,95,98,101,103c144,103,144,103,144,103c144,53,144,53,144,53c95,53,95,53,95,53c113,24,113,24,113,24c164,24,164,24,164,24c196,24,210,35,232,53c155,53,155,53,155,53c155,103,155,103,155,103c258,103,258,103,258,103c266,97,276,94,286,94c297,94,307,97,315,103c352,103,352,103,352,103l348,79xm30,83c29,85,21,94,21,94c13,94,13,94,13,94c13,74,13,74,13,74c27,74,27,74,27,74c31,74,34,78,30,83xm82,13c82,12,82,12,82,12c83,10,84,8,90,8c162,8,162,8,162,8c167,8,169,11,169,13c170,13,170,13,170,13c170,13,170,13,170,13c151,13,110,13,82,13xm333,94c326,94,323,93,319,87c316,80,316,80,316,80c314,76,317,74,319,74c320,74,332,74,338,74c339,76,340,78,341,81c343,94,343,94,343,94l333,94xe">
                <v:path o:connectlocs="@0,@0;@0,@0;@0,@0;@0,@0;@0,@0;@0,@0;@0,@0;@0,@0;@0,@0;0,@0;@0,@0;@0,@0;@0,@0;@0,@0;@0,@0;@0,@0;@0,@0;@0,@0;@0,@0;@0,@0;@0,@0;@0,@0;@0,@0;@0,0;@0,@0;@0,@0;@0,@0;@0,@0;@0,@0;@0,@0;@0,@0;@0,@0;@0,@0;@0,@0;@0,@0;@0,@0;@0,@0;@0,@0;@0,@0;@0,@0;@0,@0;@0,@0;@0,@0;@0,@0;@0,@0;@0,@0;@0,@0;@0,@0" o:connectangles="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11520" behindDoc="0" locked="0" layoutInCell="1" allowOverlap="1">
                <wp:simplePos x="0" y="0"/>
                <wp:positionH relativeFrom="column">
                  <wp:posOffset>1061085</wp:posOffset>
                </wp:positionH>
                <wp:positionV relativeFrom="paragraph">
                  <wp:posOffset>7092315</wp:posOffset>
                </wp:positionV>
                <wp:extent cx="261620" cy="250190"/>
                <wp:effectExtent l="0" t="0" r="17780" b="3810"/>
                <wp:wrapNone/>
                <wp:docPr id="68" name="汽车"/>
                <wp:cNvGraphicFramePr/>
                <a:graphic xmlns:a="http://schemas.openxmlformats.org/drawingml/2006/main">
                  <a:graphicData uri="http://schemas.microsoft.com/office/word/2010/wordprocessingShape">
                    <wps:wsp>
                      <wps:cNvSpPr/>
                      <wps:spPr bwMode="auto">
                        <a:xfrm>
                          <a:off x="2310765" y="7280275"/>
                          <a:ext cx="261620" cy="250190"/>
                        </a:xfrm>
                        <a:custGeom>
                          <a:avLst/>
                          <a:gdLst>
                            <a:gd name="T0" fmla="*/ 319412206 w 11015"/>
                            <a:gd name="T1" fmla="*/ 113428496 h 8233"/>
                            <a:gd name="T2" fmla="*/ 303559804 w 11015"/>
                            <a:gd name="T3" fmla="*/ 86871270 h 8233"/>
                            <a:gd name="T4" fmla="*/ 318036421 w 11015"/>
                            <a:gd name="T5" fmla="*/ 72950306 h 8233"/>
                            <a:gd name="T6" fmla="*/ 326201892 w 11015"/>
                            <a:gd name="T7" fmla="*/ 61269971 h 8233"/>
                            <a:gd name="T8" fmla="*/ 318305525 w 11015"/>
                            <a:gd name="T9" fmla="*/ 51800204 h 8233"/>
                            <a:gd name="T10" fmla="*/ 296770118 w 11015"/>
                            <a:gd name="T11" fmla="*/ 52875513 h 8233"/>
                            <a:gd name="T12" fmla="*/ 294676434 w 11015"/>
                            <a:gd name="T13" fmla="*/ 65153453 h 8233"/>
                            <a:gd name="T14" fmla="*/ 277777017 w 11015"/>
                            <a:gd name="T15" fmla="*/ 36863536 h 8233"/>
                            <a:gd name="T16" fmla="*/ 257766994 w 11015"/>
                            <a:gd name="T17" fmla="*/ 6930593 h 8233"/>
                            <a:gd name="T18" fmla="*/ 201984305 w 11015"/>
                            <a:gd name="T19" fmla="*/ 567543 h 8233"/>
                            <a:gd name="T20" fmla="*/ 80727899 w 11015"/>
                            <a:gd name="T21" fmla="*/ 3913371 h 8233"/>
                            <a:gd name="T22" fmla="*/ 62781813 w 11015"/>
                            <a:gd name="T23" fmla="*/ 16280977 h 8233"/>
                            <a:gd name="T24" fmla="*/ 41605269 w 11015"/>
                            <a:gd name="T25" fmla="*/ 64048082 h 8233"/>
                            <a:gd name="T26" fmla="*/ 34097684 w 11015"/>
                            <a:gd name="T27" fmla="*/ 57655316 h 8233"/>
                            <a:gd name="T28" fmla="*/ 27397930 w 11015"/>
                            <a:gd name="T29" fmla="*/ 51053327 h 8233"/>
                            <a:gd name="T30" fmla="*/ 4157448 w 11015"/>
                            <a:gd name="T31" fmla="*/ 54548427 h 8233"/>
                            <a:gd name="T32" fmla="*/ 5802684 w 11015"/>
                            <a:gd name="T33" fmla="*/ 70082527 h 8233"/>
                            <a:gd name="T34" fmla="*/ 31884321 w 11015"/>
                            <a:gd name="T35" fmla="*/ 74354392 h 8233"/>
                            <a:gd name="T36" fmla="*/ 17228360 w 11015"/>
                            <a:gd name="T37" fmla="*/ 103809458 h 8233"/>
                            <a:gd name="T38" fmla="*/ 3140526 w 11015"/>
                            <a:gd name="T39" fmla="*/ 125288164 h 8233"/>
                            <a:gd name="T40" fmla="*/ 628140 w 11015"/>
                            <a:gd name="T41" fmla="*/ 174071145 h 8233"/>
                            <a:gd name="T42" fmla="*/ 7357987 w 11015"/>
                            <a:gd name="T43" fmla="*/ 198298420 h 8233"/>
                            <a:gd name="T44" fmla="*/ 16241357 w 11015"/>
                            <a:gd name="T45" fmla="*/ 245886364 h 8233"/>
                            <a:gd name="T46" fmla="*/ 61854477 w 11015"/>
                            <a:gd name="T47" fmla="*/ 206842150 h 8233"/>
                            <a:gd name="T48" fmla="*/ 226989354 w 11015"/>
                            <a:gd name="T49" fmla="*/ 208634446 h 8233"/>
                            <a:gd name="T50" fmla="*/ 271346367 w 11015"/>
                            <a:gd name="T51" fmla="*/ 245946142 h 8233"/>
                            <a:gd name="T52" fmla="*/ 317826983 w 11015"/>
                            <a:gd name="T53" fmla="*/ 200299939 h 8233"/>
                            <a:gd name="T54" fmla="*/ 327368413 w 11015"/>
                            <a:gd name="T55" fmla="*/ 185243715 h 8233"/>
                            <a:gd name="T56" fmla="*/ 80787738 w 11015"/>
                            <a:gd name="T57" fmla="*/ 15026162 h 8233"/>
                            <a:gd name="T58" fmla="*/ 219721126 w 11015"/>
                            <a:gd name="T59" fmla="*/ 13831298 h 8233"/>
                            <a:gd name="T60" fmla="*/ 265424177 w 11015"/>
                            <a:gd name="T61" fmla="*/ 33159214 h 8233"/>
                            <a:gd name="T62" fmla="*/ 164716175 w 11015"/>
                            <a:gd name="T63" fmla="*/ 70948960 h 8233"/>
                            <a:gd name="T64" fmla="*/ 64905417 w 11015"/>
                            <a:gd name="T65" fmla="*/ 31456411 h 8233"/>
                            <a:gd name="T66" fmla="*/ 28085736 w 11015"/>
                            <a:gd name="T67" fmla="*/ 188679209 h 8233"/>
                            <a:gd name="T68" fmla="*/ 19381883 w 11015"/>
                            <a:gd name="T69" fmla="*/ 179089887 h 8233"/>
                            <a:gd name="T70" fmla="*/ 23300148 w 11015"/>
                            <a:gd name="T71" fmla="*/ 167051058 h 8233"/>
                            <a:gd name="T72" fmla="*/ 35683080 w 11015"/>
                            <a:gd name="T73" fmla="*/ 164332552 h 8233"/>
                            <a:gd name="T74" fmla="*/ 44386932 w 11015"/>
                            <a:gd name="T75" fmla="*/ 173921874 h 8233"/>
                            <a:gd name="T76" fmla="*/ 40498588 w 11015"/>
                            <a:gd name="T77" fmla="*/ 185960703 h 8233"/>
                            <a:gd name="T78" fmla="*/ 81206440 w 11015"/>
                            <a:gd name="T79" fmla="*/ 136162017 h 8233"/>
                            <a:gd name="T80" fmla="*/ 59162572 w 11015"/>
                            <a:gd name="T81" fmla="*/ 141240536 h 8233"/>
                            <a:gd name="T82" fmla="*/ 29581373 w 11015"/>
                            <a:gd name="T83" fmla="*/ 133981338 h 8233"/>
                            <a:gd name="T84" fmla="*/ 24346990 w 11015"/>
                            <a:gd name="T85" fmla="*/ 110500940 h 8233"/>
                            <a:gd name="T86" fmla="*/ 31645137 w 11015"/>
                            <a:gd name="T87" fmla="*/ 96759309 h 8233"/>
                            <a:gd name="T88" fmla="*/ 62692054 w 11015"/>
                            <a:gd name="T89" fmla="*/ 115400299 h 8233"/>
                            <a:gd name="T90" fmla="*/ 81206440 w 11015"/>
                            <a:gd name="T91" fmla="*/ 124899954 h 8233"/>
                            <a:gd name="T92" fmla="*/ 217089061 w 11015"/>
                            <a:gd name="T93" fmla="*/ 188111666 h 8233"/>
                            <a:gd name="T94" fmla="*/ 112373036 w 11015"/>
                            <a:gd name="T95" fmla="*/ 188111666 h 8233"/>
                            <a:gd name="T96" fmla="*/ 114975181 w 11015"/>
                            <a:gd name="T97" fmla="*/ 161345218 h 8233"/>
                            <a:gd name="T98" fmla="*/ 266680284 w 11015"/>
                            <a:gd name="T99" fmla="*/ 141150870 h 8233"/>
                            <a:gd name="T100" fmla="*/ 247777115 w 11015"/>
                            <a:gd name="T101" fmla="*/ 135176202 h 8233"/>
                            <a:gd name="T102" fmla="*/ 250080064 w 11015"/>
                            <a:gd name="T103" fmla="*/ 123197151 h 8233"/>
                            <a:gd name="T104" fmla="*/ 282712204 w 11015"/>
                            <a:gd name="T105" fmla="*/ 104078285 h 8233"/>
                            <a:gd name="T106" fmla="*/ 300568704 w 11015"/>
                            <a:gd name="T107" fmla="*/ 98043840 h 8233"/>
                            <a:gd name="T108" fmla="*/ 304935590 w 11015"/>
                            <a:gd name="T109" fmla="*/ 120448756 h 8233"/>
                            <a:gd name="T110" fmla="*/ 294317398 w 11015"/>
                            <a:gd name="T111" fmla="*/ 137685659 h 8233"/>
                            <a:gd name="T112" fmla="*/ 296889797 w 11015"/>
                            <a:gd name="T113" fmla="*/ 189246752 h 8233"/>
                            <a:gd name="T114" fmla="*/ 286062167 w 11015"/>
                            <a:gd name="T115" fmla="*/ 182017443 h 8233"/>
                            <a:gd name="T116" fmla="*/ 286989504 w 11015"/>
                            <a:gd name="T117" fmla="*/ 169381182 h 8233"/>
                            <a:gd name="T118" fmla="*/ 298205743 w 11015"/>
                            <a:gd name="T119" fmla="*/ 163765008 h 8233"/>
                            <a:gd name="T120" fmla="*/ 309093211 w 11015"/>
                            <a:gd name="T121" fmla="*/ 170994318 h 8233"/>
                            <a:gd name="T122" fmla="*/ 308165875 w 11015"/>
                            <a:gd name="T123" fmla="*/ 183660468 h 823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1015" h="8233">
                              <a:moveTo>
                                <a:pt x="10985" y="4535"/>
                              </a:moveTo>
                              <a:lnTo>
                                <a:pt x="10985" y="4535"/>
                              </a:lnTo>
                              <a:lnTo>
                                <a:pt x="10981" y="4498"/>
                              </a:lnTo>
                              <a:lnTo>
                                <a:pt x="10976" y="4458"/>
                              </a:lnTo>
                              <a:lnTo>
                                <a:pt x="10968" y="4413"/>
                              </a:lnTo>
                              <a:lnTo>
                                <a:pt x="10958" y="4363"/>
                              </a:lnTo>
                              <a:lnTo>
                                <a:pt x="10945" y="4310"/>
                              </a:lnTo>
                              <a:lnTo>
                                <a:pt x="10930" y="4254"/>
                              </a:lnTo>
                              <a:lnTo>
                                <a:pt x="10920" y="4225"/>
                              </a:lnTo>
                              <a:lnTo>
                                <a:pt x="10910" y="4194"/>
                              </a:lnTo>
                              <a:lnTo>
                                <a:pt x="10898" y="4164"/>
                              </a:lnTo>
                              <a:lnTo>
                                <a:pt x="10885" y="4132"/>
                              </a:lnTo>
                              <a:lnTo>
                                <a:pt x="10872" y="4100"/>
                              </a:lnTo>
                              <a:lnTo>
                                <a:pt x="10856" y="4068"/>
                              </a:lnTo>
                              <a:lnTo>
                                <a:pt x="10840" y="4035"/>
                              </a:lnTo>
                              <a:lnTo>
                                <a:pt x="10821" y="4002"/>
                              </a:lnTo>
                              <a:lnTo>
                                <a:pt x="10802" y="3969"/>
                              </a:lnTo>
                              <a:lnTo>
                                <a:pt x="10780" y="3935"/>
                              </a:lnTo>
                              <a:lnTo>
                                <a:pt x="10758" y="3900"/>
                              </a:lnTo>
                              <a:lnTo>
                                <a:pt x="10733" y="3866"/>
                              </a:lnTo>
                              <a:lnTo>
                                <a:pt x="10707" y="3831"/>
                              </a:lnTo>
                              <a:lnTo>
                                <a:pt x="10679" y="3797"/>
                              </a:lnTo>
                              <a:lnTo>
                                <a:pt x="10649" y="3762"/>
                              </a:lnTo>
                              <a:lnTo>
                                <a:pt x="10617" y="3727"/>
                              </a:lnTo>
                              <a:lnTo>
                                <a:pt x="10584" y="3693"/>
                              </a:lnTo>
                              <a:lnTo>
                                <a:pt x="10548" y="3657"/>
                              </a:lnTo>
                              <a:lnTo>
                                <a:pt x="10510" y="3623"/>
                              </a:lnTo>
                              <a:lnTo>
                                <a:pt x="10470" y="3589"/>
                              </a:lnTo>
                              <a:lnTo>
                                <a:pt x="10462" y="3551"/>
                              </a:lnTo>
                              <a:lnTo>
                                <a:pt x="10451" y="3513"/>
                              </a:lnTo>
                              <a:lnTo>
                                <a:pt x="10439" y="3475"/>
                              </a:lnTo>
                              <a:lnTo>
                                <a:pt x="10426" y="3437"/>
                              </a:lnTo>
                              <a:lnTo>
                                <a:pt x="10413" y="3399"/>
                              </a:lnTo>
                              <a:lnTo>
                                <a:pt x="10398" y="3360"/>
                              </a:lnTo>
                              <a:lnTo>
                                <a:pt x="10381" y="3322"/>
                              </a:lnTo>
                              <a:lnTo>
                                <a:pt x="10363" y="3283"/>
                              </a:lnTo>
                              <a:lnTo>
                                <a:pt x="10346" y="3245"/>
                              </a:lnTo>
                              <a:lnTo>
                                <a:pt x="10327" y="3206"/>
                              </a:lnTo>
                              <a:lnTo>
                                <a:pt x="10307" y="3168"/>
                              </a:lnTo>
                              <a:lnTo>
                                <a:pt x="10285" y="3130"/>
                              </a:lnTo>
                              <a:lnTo>
                                <a:pt x="10243" y="3054"/>
                              </a:lnTo>
                              <a:lnTo>
                                <a:pt x="10196" y="2981"/>
                              </a:lnTo>
                              <a:lnTo>
                                <a:pt x="10149" y="2908"/>
                              </a:lnTo>
                              <a:lnTo>
                                <a:pt x="10102" y="2837"/>
                              </a:lnTo>
                              <a:lnTo>
                                <a:pt x="10052" y="2770"/>
                              </a:lnTo>
                              <a:lnTo>
                                <a:pt x="10003" y="2706"/>
                              </a:lnTo>
                              <a:lnTo>
                                <a:pt x="9956" y="2644"/>
                              </a:lnTo>
                              <a:lnTo>
                                <a:pt x="9908" y="2586"/>
                              </a:lnTo>
                              <a:lnTo>
                                <a:pt x="9863" y="2533"/>
                              </a:lnTo>
                              <a:lnTo>
                                <a:pt x="9820" y="2483"/>
                              </a:lnTo>
                              <a:lnTo>
                                <a:pt x="9881" y="2486"/>
                              </a:lnTo>
                              <a:lnTo>
                                <a:pt x="9949" y="2489"/>
                              </a:lnTo>
                              <a:lnTo>
                                <a:pt x="9976" y="2490"/>
                              </a:lnTo>
                              <a:lnTo>
                                <a:pt x="10009" y="2491"/>
                              </a:lnTo>
                              <a:lnTo>
                                <a:pt x="10092" y="2490"/>
                              </a:lnTo>
                              <a:lnTo>
                                <a:pt x="10193" y="2487"/>
                              </a:lnTo>
                              <a:lnTo>
                                <a:pt x="10303" y="2481"/>
                              </a:lnTo>
                              <a:lnTo>
                                <a:pt x="10360" y="2476"/>
                              </a:lnTo>
                              <a:lnTo>
                                <a:pt x="10418" y="2471"/>
                              </a:lnTo>
                              <a:lnTo>
                                <a:pt x="10475" y="2464"/>
                              </a:lnTo>
                              <a:lnTo>
                                <a:pt x="10529" y="2458"/>
                              </a:lnTo>
                              <a:lnTo>
                                <a:pt x="10583" y="2450"/>
                              </a:lnTo>
                              <a:lnTo>
                                <a:pt x="10633" y="2442"/>
                              </a:lnTo>
                              <a:lnTo>
                                <a:pt x="10680" y="2432"/>
                              </a:lnTo>
                              <a:lnTo>
                                <a:pt x="10722" y="2422"/>
                              </a:lnTo>
                              <a:lnTo>
                                <a:pt x="10732" y="2418"/>
                              </a:lnTo>
                              <a:lnTo>
                                <a:pt x="10741" y="2414"/>
                              </a:lnTo>
                              <a:lnTo>
                                <a:pt x="10759" y="2405"/>
                              </a:lnTo>
                              <a:lnTo>
                                <a:pt x="10776" y="2393"/>
                              </a:lnTo>
                              <a:lnTo>
                                <a:pt x="10792" y="2380"/>
                              </a:lnTo>
                              <a:lnTo>
                                <a:pt x="10806" y="2363"/>
                              </a:lnTo>
                              <a:lnTo>
                                <a:pt x="10821" y="2346"/>
                              </a:lnTo>
                              <a:lnTo>
                                <a:pt x="10834" y="2327"/>
                              </a:lnTo>
                              <a:lnTo>
                                <a:pt x="10844" y="2305"/>
                              </a:lnTo>
                              <a:lnTo>
                                <a:pt x="10855" y="2284"/>
                              </a:lnTo>
                              <a:lnTo>
                                <a:pt x="10865" y="2260"/>
                              </a:lnTo>
                              <a:lnTo>
                                <a:pt x="10874" y="2236"/>
                              </a:lnTo>
                              <a:lnTo>
                                <a:pt x="10881" y="2211"/>
                              </a:lnTo>
                              <a:lnTo>
                                <a:pt x="10888" y="2185"/>
                              </a:lnTo>
                              <a:lnTo>
                                <a:pt x="10893" y="2158"/>
                              </a:lnTo>
                              <a:lnTo>
                                <a:pt x="10898" y="2131"/>
                              </a:lnTo>
                              <a:lnTo>
                                <a:pt x="10901" y="2104"/>
                              </a:lnTo>
                              <a:lnTo>
                                <a:pt x="10905" y="2077"/>
                              </a:lnTo>
                              <a:lnTo>
                                <a:pt x="10906" y="2051"/>
                              </a:lnTo>
                              <a:lnTo>
                                <a:pt x="10907" y="2023"/>
                              </a:lnTo>
                              <a:lnTo>
                                <a:pt x="10907" y="1997"/>
                              </a:lnTo>
                              <a:lnTo>
                                <a:pt x="10906" y="1972"/>
                              </a:lnTo>
                              <a:lnTo>
                                <a:pt x="10905" y="1948"/>
                              </a:lnTo>
                              <a:lnTo>
                                <a:pt x="10902" y="1924"/>
                              </a:lnTo>
                              <a:lnTo>
                                <a:pt x="10899" y="1901"/>
                              </a:lnTo>
                              <a:lnTo>
                                <a:pt x="10894" y="1880"/>
                              </a:lnTo>
                              <a:lnTo>
                                <a:pt x="10889" y="1860"/>
                              </a:lnTo>
                              <a:lnTo>
                                <a:pt x="10883" y="1842"/>
                              </a:lnTo>
                              <a:lnTo>
                                <a:pt x="10876" y="1826"/>
                              </a:lnTo>
                              <a:lnTo>
                                <a:pt x="10869" y="1811"/>
                              </a:lnTo>
                              <a:lnTo>
                                <a:pt x="10861" y="1800"/>
                              </a:lnTo>
                              <a:lnTo>
                                <a:pt x="10851" y="1789"/>
                              </a:lnTo>
                              <a:lnTo>
                                <a:pt x="10842" y="1782"/>
                              </a:lnTo>
                              <a:lnTo>
                                <a:pt x="10830" y="1776"/>
                              </a:lnTo>
                              <a:lnTo>
                                <a:pt x="10816" y="1770"/>
                              </a:lnTo>
                              <a:lnTo>
                                <a:pt x="10801" y="1764"/>
                              </a:lnTo>
                              <a:lnTo>
                                <a:pt x="10783" y="1759"/>
                              </a:lnTo>
                              <a:lnTo>
                                <a:pt x="10741" y="1750"/>
                              </a:lnTo>
                              <a:lnTo>
                                <a:pt x="10694" y="1741"/>
                              </a:lnTo>
                              <a:lnTo>
                                <a:pt x="10642" y="1734"/>
                              </a:lnTo>
                              <a:lnTo>
                                <a:pt x="10585" y="1727"/>
                              </a:lnTo>
                              <a:lnTo>
                                <a:pt x="10527" y="1722"/>
                              </a:lnTo>
                              <a:lnTo>
                                <a:pt x="10466" y="1718"/>
                              </a:lnTo>
                              <a:lnTo>
                                <a:pt x="10405" y="1714"/>
                              </a:lnTo>
                              <a:lnTo>
                                <a:pt x="10346" y="1711"/>
                              </a:lnTo>
                              <a:lnTo>
                                <a:pt x="10288" y="1709"/>
                              </a:lnTo>
                              <a:lnTo>
                                <a:pt x="10233" y="1708"/>
                              </a:lnTo>
                              <a:lnTo>
                                <a:pt x="10182" y="1708"/>
                              </a:lnTo>
                              <a:lnTo>
                                <a:pt x="10137" y="1708"/>
                              </a:lnTo>
                              <a:lnTo>
                                <a:pt x="10099" y="1709"/>
                              </a:lnTo>
                              <a:lnTo>
                                <a:pt x="10068" y="1712"/>
                              </a:lnTo>
                              <a:lnTo>
                                <a:pt x="10044" y="1714"/>
                              </a:lnTo>
                              <a:lnTo>
                                <a:pt x="10021" y="1718"/>
                              </a:lnTo>
                              <a:lnTo>
                                <a:pt x="10002" y="1722"/>
                              </a:lnTo>
                              <a:lnTo>
                                <a:pt x="9984" y="1727"/>
                              </a:lnTo>
                              <a:lnTo>
                                <a:pt x="9970" y="1734"/>
                              </a:lnTo>
                              <a:lnTo>
                                <a:pt x="9957" y="1740"/>
                              </a:lnTo>
                              <a:lnTo>
                                <a:pt x="9946" y="1747"/>
                              </a:lnTo>
                              <a:lnTo>
                                <a:pt x="9937" y="1754"/>
                              </a:lnTo>
                              <a:lnTo>
                                <a:pt x="9929" y="1762"/>
                              </a:lnTo>
                              <a:lnTo>
                                <a:pt x="9922" y="1770"/>
                              </a:lnTo>
                              <a:lnTo>
                                <a:pt x="9911" y="1784"/>
                              </a:lnTo>
                              <a:lnTo>
                                <a:pt x="9901" y="1798"/>
                              </a:lnTo>
                              <a:lnTo>
                                <a:pt x="9893" y="1810"/>
                              </a:lnTo>
                              <a:lnTo>
                                <a:pt x="9891" y="1814"/>
                              </a:lnTo>
                              <a:lnTo>
                                <a:pt x="9888" y="1818"/>
                              </a:lnTo>
                              <a:lnTo>
                                <a:pt x="9885" y="1833"/>
                              </a:lnTo>
                              <a:lnTo>
                                <a:pt x="9882" y="1852"/>
                              </a:lnTo>
                              <a:lnTo>
                                <a:pt x="9880" y="1874"/>
                              </a:lnTo>
                              <a:lnTo>
                                <a:pt x="9875" y="1930"/>
                              </a:lnTo>
                              <a:lnTo>
                                <a:pt x="9873" y="1990"/>
                              </a:lnTo>
                              <a:lnTo>
                                <a:pt x="9872" y="2049"/>
                              </a:lnTo>
                              <a:lnTo>
                                <a:pt x="9872" y="2100"/>
                              </a:lnTo>
                              <a:lnTo>
                                <a:pt x="9872" y="2149"/>
                              </a:lnTo>
                              <a:lnTo>
                                <a:pt x="9872" y="2156"/>
                              </a:lnTo>
                              <a:lnTo>
                                <a:pt x="9869" y="2162"/>
                              </a:lnTo>
                              <a:lnTo>
                                <a:pt x="9868" y="2168"/>
                              </a:lnTo>
                              <a:lnTo>
                                <a:pt x="9865" y="2172"/>
                              </a:lnTo>
                              <a:lnTo>
                                <a:pt x="9861" y="2176"/>
                              </a:lnTo>
                              <a:lnTo>
                                <a:pt x="9856" y="2179"/>
                              </a:lnTo>
                              <a:lnTo>
                                <a:pt x="9852" y="2181"/>
                              </a:lnTo>
                              <a:lnTo>
                                <a:pt x="9846" y="2183"/>
                              </a:lnTo>
                              <a:lnTo>
                                <a:pt x="9833" y="2186"/>
                              </a:lnTo>
                              <a:lnTo>
                                <a:pt x="9817" y="2186"/>
                              </a:lnTo>
                              <a:lnTo>
                                <a:pt x="9801" y="2185"/>
                              </a:lnTo>
                              <a:lnTo>
                                <a:pt x="9782" y="2181"/>
                              </a:lnTo>
                              <a:lnTo>
                                <a:pt x="9743" y="2173"/>
                              </a:lnTo>
                              <a:lnTo>
                                <a:pt x="9701" y="2162"/>
                              </a:lnTo>
                              <a:lnTo>
                                <a:pt x="9662" y="2153"/>
                              </a:lnTo>
                              <a:lnTo>
                                <a:pt x="9643" y="2148"/>
                              </a:lnTo>
                              <a:lnTo>
                                <a:pt x="9625" y="2144"/>
                              </a:lnTo>
                              <a:lnTo>
                                <a:pt x="9622" y="2144"/>
                              </a:lnTo>
                              <a:lnTo>
                                <a:pt x="9584" y="2025"/>
                              </a:lnTo>
                              <a:lnTo>
                                <a:pt x="9540" y="1894"/>
                              </a:lnTo>
                              <a:lnTo>
                                <a:pt x="9491" y="1756"/>
                              </a:lnTo>
                              <a:lnTo>
                                <a:pt x="9438" y="1611"/>
                              </a:lnTo>
                              <a:lnTo>
                                <a:pt x="9410" y="1536"/>
                              </a:lnTo>
                              <a:lnTo>
                                <a:pt x="9380" y="1462"/>
                              </a:lnTo>
                              <a:lnTo>
                                <a:pt x="9349" y="1386"/>
                              </a:lnTo>
                              <a:lnTo>
                                <a:pt x="9319" y="1310"/>
                              </a:lnTo>
                              <a:lnTo>
                                <a:pt x="9287" y="1234"/>
                              </a:lnTo>
                              <a:lnTo>
                                <a:pt x="9252" y="1160"/>
                              </a:lnTo>
                              <a:lnTo>
                                <a:pt x="9219" y="1085"/>
                              </a:lnTo>
                              <a:lnTo>
                                <a:pt x="9183" y="1012"/>
                              </a:lnTo>
                              <a:lnTo>
                                <a:pt x="9148" y="939"/>
                              </a:lnTo>
                              <a:lnTo>
                                <a:pt x="9111" y="868"/>
                              </a:lnTo>
                              <a:lnTo>
                                <a:pt x="9073" y="798"/>
                              </a:lnTo>
                              <a:lnTo>
                                <a:pt x="9035" y="731"/>
                              </a:lnTo>
                              <a:lnTo>
                                <a:pt x="8996" y="667"/>
                              </a:lnTo>
                              <a:lnTo>
                                <a:pt x="8956" y="604"/>
                              </a:lnTo>
                              <a:lnTo>
                                <a:pt x="8916" y="545"/>
                              </a:lnTo>
                              <a:lnTo>
                                <a:pt x="8875" y="488"/>
                              </a:lnTo>
                              <a:lnTo>
                                <a:pt x="8833" y="436"/>
                              </a:lnTo>
                              <a:lnTo>
                                <a:pt x="8813" y="410"/>
                              </a:lnTo>
                              <a:lnTo>
                                <a:pt x="8791" y="386"/>
                              </a:lnTo>
                              <a:lnTo>
                                <a:pt x="8770" y="364"/>
                              </a:lnTo>
                              <a:lnTo>
                                <a:pt x="8749" y="341"/>
                              </a:lnTo>
                              <a:lnTo>
                                <a:pt x="8727" y="320"/>
                              </a:lnTo>
                              <a:lnTo>
                                <a:pt x="8706" y="300"/>
                              </a:lnTo>
                              <a:lnTo>
                                <a:pt x="8684" y="281"/>
                              </a:lnTo>
                              <a:lnTo>
                                <a:pt x="8662" y="263"/>
                              </a:lnTo>
                              <a:lnTo>
                                <a:pt x="8640" y="247"/>
                              </a:lnTo>
                              <a:lnTo>
                                <a:pt x="8618" y="232"/>
                              </a:lnTo>
                              <a:lnTo>
                                <a:pt x="8596" y="218"/>
                              </a:lnTo>
                              <a:lnTo>
                                <a:pt x="8573" y="205"/>
                              </a:lnTo>
                              <a:lnTo>
                                <a:pt x="8551" y="194"/>
                              </a:lnTo>
                              <a:lnTo>
                                <a:pt x="8530" y="183"/>
                              </a:lnTo>
                              <a:lnTo>
                                <a:pt x="8498" y="173"/>
                              </a:lnTo>
                              <a:lnTo>
                                <a:pt x="8461" y="162"/>
                              </a:lnTo>
                              <a:lnTo>
                                <a:pt x="8418" y="151"/>
                              </a:lnTo>
                              <a:lnTo>
                                <a:pt x="8370" y="141"/>
                              </a:lnTo>
                              <a:lnTo>
                                <a:pt x="8316" y="131"/>
                              </a:lnTo>
                              <a:lnTo>
                                <a:pt x="8257" y="122"/>
                              </a:lnTo>
                              <a:lnTo>
                                <a:pt x="8193" y="112"/>
                              </a:lnTo>
                              <a:lnTo>
                                <a:pt x="8123" y="104"/>
                              </a:lnTo>
                              <a:lnTo>
                                <a:pt x="8050" y="95"/>
                              </a:lnTo>
                              <a:lnTo>
                                <a:pt x="7972" y="87"/>
                              </a:lnTo>
                              <a:lnTo>
                                <a:pt x="7889" y="79"/>
                              </a:lnTo>
                              <a:lnTo>
                                <a:pt x="7802" y="72"/>
                              </a:lnTo>
                              <a:lnTo>
                                <a:pt x="7617" y="58"/>
                              </a:lnTo>
                              <a:lnTo>
                                <a:pt x="7418" y="46"/>
                              </a:lnTo>
                              <a:lnTo>
                                <a:pt x="7206" y="35"/>
                              </a:lnTo>
                              <a:lnTo>
                                <a:pt x="6985" y="26"/>
                              </a:lnTo>
                              <a:lnTo>
                                <a:pt x="6753" y="19"/>
                              </a:lnTo>
                              <a:lnTo>
                                <a:pt x="6513" y="12"/>
                              </a:lnTo>
                              <a:lnTo>
                                <a:pt x="6267" y="7"/>
                              </a:lnTo>
                              <a:lnTo>
                                <a:pt x="6017" y="3"/>
                              </a:lnTo>
                              <a:lnTo>
                                <a:pt x="5762" y="1"/>
                              </a:lnTo>
                              <a:lnTo>
                                <a:pt x="5507" y="0"/>
                              </a:lnTo>
                              <a:lnTo>
                                <a:pt x="5253" y="1"/>
                              </a:lnTo>
                              <a:lnTo>
                                <a:pt x="4998" y="3"/>
                              </a:lnTo>
                              <a:lnTo>
                                <a:pt x="4748" y="7"/>
                              </a:lnTo>
                              <a:lnTo>
                                <a:pt x="4502" y="12"/>
                              </a:lnTo>
                              <a:lnTo>
                                <a:pt x="4262" y="19"/>
                              </a:lnTo>
                              <a:lnTo>
                                <a:pt x="4030" y="26"/>
                              </a:lnTo>
                              <a:lnTo>
                                <a:pt x="3809" y="35"/>
                              </a:lnTo>
                              <a:lnTo>
                                <a:pt x="3597" y="46"/>
                              </a:lnTo>
                              <a:lnTo>
                                <a:pt x="3398" y="58"/>
                              </a:lnTo>
                              <a:lnTo>
                                <a:pt x="3213" y="72"/>
                              </a:lnTo>
                              <a:lnTo>
                                <a:pt x="3126" y="79"/>
                              </a:lnTo>
                              <a:lnTo>
                                <a:pt x="3043" y="87"/>
                              </a:lnTo>
                              <a:lnTo>
                                <a:pt x="2965" y="95"/>
                              </a:lnTo>
                              <a:lnTo>
                                <a:pt x="2892" y="104"/>
                              </a:lnTo>
                              <a:lnTo>
                                <a:pt x="2822" y="112"/>
                              </a:lnTo>
                              <a:lnTo>
                                <a:pt x="2758" y="122"/>
                              </a:lnTo>
                              <a:lnTo>
                                <a:pt x="2699" y="131"/>
                              </a:lnTo>
                              <a:lnTo>
                                <a:pt x="2645" y="141"/>
                              </a:lnTo>
                              <a:lnTo>
                                <a:pt x="2597" y="151"/>
                              </a:lnTo>
                              <a:lnTo>
                                <a:pt x="2554" y="162"/>
                              </a:lnTo>
                              <a:lnTo>
                                <a:pt x="2516" y="173"/>
                              </a:lnTo>
                              <a:lnTo>
                                <a:pt x="2485" y="183"/>
                              </a:lnTo>
                              <a:lnTo>
                                <a:pt x="2463" y="194"/>
                              </a:lnTo>
                              <a:lnTo>
                                <a:pt x="2442" y="205"/>
                              </a:lnTo>
                              <a:lnTo>
                                <a:pt x="2419" y="218"/>
                              </a:lnTo>
                              <a:lnTo>
                                <a:pt x="2397" y="232"/>
                              </a:lnTo>
                              <a:lnTo>
                                <a:pt x="2375" y="247"/>
                              </a:lnTo>
                              <a:lnTo>
                                <a:pt x="2353" y="263"/>
                              </a:lnTo>
                              <a:lnTo>
                                <a:pt x="2331" y="281"/>
                              </a:lnTo>
                              <a:lnTo>
                                <a:pt x="2309" y="300"/>
                              </a:lnTo>
                              <a:lnTo>
                                <a:pt x="2288" y="320"/>
                              </a:lnTo>
                              <a:lnTo>
                                <a:pt x="2266" y="341"/>
                              </a:lnTo>
                              <a:lnTo>
                                <a:pt x="2245" y="364"/>
                              </a:lnTo>
                              <a:lnTo>
                                <a:pt x="2224" y="386"/>
                              </a:lnTo>
                              <a:lnTo>
                                <a:pt x="2202" y="410"/>
                              </a:lnTo>
                              <a:lnTo>
                                <a:pt x="2182" y="436"/>
                              </a:lnTo>
                              <a:lnTo>
                                <a:pt x="2141" y="488"/>
                              </a:lnTo>
                              <a:lnTo>
                                <a:pt x="2099" y="545"/>
                              </a:lnTo>
                              <a:lnTo>
                                <a:pt x="2059" y="604"/>
                              </a:lnTo>
                              <a:lnTo>
                                <a:pt x="2020" y="667"/>
                              </a:lnTo>
                              <a:lnTo>
                                <a:pt x="1981" y="731"/>
                              </a:lnTo>
                              <a:lnTo>
                                <a:pt x="1942" y="798"/>
                              </a:lnTo>
                              <a:lnTo>
                                <a:pt x="1905" y="868"/>
                              </a:lnTo>
                              <a:lnTo>
                                <a:pt x="1868" y="939"/>
                              </a:lnTo>
                              <a:lnTo>
                                <a:pt x="1831" y="1012"/>
                              </a:lnTo>
                              <a:lnTo>
                                <a:pt x="1797" y="1085"/>
                              </a:lnTo>
                              <a:lnTo>
                                <a:pt x="1763" y="1160"/>
                              </a:lnTo>
                              <a:lnTo>
                                <a:pt x="1730" y="1234"/>
                              </a:lnTo>
                              <a:lnTo>
                                <a:pt x="1696" y="1310"/>
                              </a:lnTo>
                              <a:lnTo>
                                <a:pt x="1666" y="1386"/>
                              </a:lnTo>
                              <a:lnTo>
                                <a:pt x="1635" y="1462"/>
                              </a:lnTo>
                              <a:lnTo>
                                <a:pt x="1605" y="1536"/>
                              </a:lnTo>
                              <a:lnTo>
                                <a:pt x="1577" y="1611"/>
                              </a:lnTo>
                              <a:lnTo>
                                <a:pt x="1523" y="1756"/>
                              </a:lnTo>
                              <a:lnTo>
                                <a:pt x="1475" y="1894"/>
                              </a:lnTo>
                              <a:lnTo>
                                <a:pt x="1431" y="2025"/>
                              </a:lnTo>
                              <a:lnTo>
                                <a:pt x="1393" y="2144"/>
                              </a:lnTo>
                              <a:lnTo>
                                <a:pt x="1391" y="2144"/>
                              </a:lnTo>
                              <a:lnTo>
                                <a:pt x="1373" y="2148"/>
                              </a:lnTo>
                              <a:lnTo>
                                <a:pt x="1354" y="2153"/>
                              </a:lnTo>
                              <a:lnTo>
                                <a:pt x="1314" y="2162"/>
                              </a:lnTo>
                              <a:lnTo>
                                <a:pt x="1274" y="2173"/>
                              </a:lnTo>
                              <a:lnTo>
                                <a:pt x="1233" y="2181"/>
                              </a:lnTo>
                              <a:lnTo>
                                <a:pt x="1215" y="2185"/>
                              </a:lnTo>
                              <a:lnTo>
                                <a:pt x="1198" y="2186"/>
                              </a:lnTo>
                              <a:lnTo>
                                <a:pt x="1182" y="2186"/>
                              </a:lnTo>
                              <a:lnTo>
                                <a:pt x="1169" y="2183"/>
                              </a:lnTo>
                              <a:lnTo>
                                <a:pt x="1163" y="2181"/>
                              </a:lnTo>
                              <a:lnTo>
                                <a:pt x="1159" y="2179"/>
                              </a:lnTo>
                              <a:lnTo>
                                <a:pt x="1154" y="2176"/>
                              </a:lnTo>
                              <a:lnTo>
                                <a:pt x="1150" y="2172"/>
                              </a:lnTo>
                              <a:lnTo>
                                <a:pt x="1147" y="2168"/>
                              </a:lnTo>
                              <a:lnTo>
                                <a:pt x="1146" y="2162"/>
                              </a:lnTo>
                              <a:lnTo>
                                <a:pt x="1143" y="2156"/>
                              </a:lnTo>
                              <a:lnTo>
                                <a:pt x="1143" y="2149"/>
                              </a:lnTo>
                              <a:lnTo>
                                <a:pt x="1143" y="2100"/>
                              </a:lnTo>
                              <a:lnTo>
                                <a:pt x="1143" y="2049"/>
                              </a:lnTo>
                              <a:lnTo>
                                <a:pt x="1142" y="1990"/>
                              </a:lnTo>
                              <a:lnTo>
                                <a:pt x="1140" y="1930"/>
                              </a:lnTo>
                              <a:lnTo>
                                <a:pt x="1136" y="1874"/>
                              </a:lnTo>
                              <a:lnTo>
                                <a:pt x="1133" y="1852"/>
                              </a:lnTo>
                              <a:lnTo>
                                <a:pt x="1130" y="1833"/>
                              </a:lnTo>
                              <a:lnTo>
                                <a:pt x="1127" y="1818"/>
                              </a:lnTo>
                              <a:lnTo>
                                <a:pt x="1124" y="1814"/>
                              </a:lnTo>
                              <a:lnTo>
                                <a:pt x="1122" y="1810"/>
                              </a:lnTo>
                              <a:lnTo>
                                <a:pt x="1114" y="1798"/>
                              </a:lnTo>
                              <a:lnTo>
                                <a:pt x="1104" y="1784"/>
                              </a:lnTo>
                              <a:lnTo>
                                <a:pt x="1093" y="1770"/>
                              </a:lnTo>
                              <a:lnTo>
                                <a:pt x="1086" y="1762"/>
                              </a:lnTo>
                              <a:lnTo>
                                <a:pt x="1078" y="1754"/>
                              </a:lnTo>
                              <a:lnTo>
                                <a:pt x="1069" y="1747"/>
                              </a:lnTo>
                              <a:lnTo>
                                <a:pt x="1058" y="1740"/>
                              </a:lnTo>
                              <a:lnTo>
                                <a:pt x="1045" y="1734"/>
                              </a:lnTo>
                              <a:lnTo>
                                <a:pt x="1031" y="1727"/>
                              </a:lnTo>
                              <a:lnTo>
                                <a:pt x="1013" y="1722"/>
                              </a:lnTo>
                              <a:lnTo>
                                <a:pt x="994" y="1718"/>
                              </a:lnTo>
                              <a:lnTo>
                                <a:pt x="971" y="1714"/>
                              </a:lnTo>
                              <a:lnTo>
                                <a:pt x="947" y="1712"/>
                              </a:lnTo>
                              <a:lnTo>
                                <a:pt x="916" y="1709"/>
                              </a:lnTo>
                              <a:lnTo>
                                <a:pt x="878" y="1708"/>
                              </a:lnTo>
                              <a:lnTo>
                                <a:pt x="833" y="1708"/>
                              </a:lnTo>
                              <a:lnTo>
                                <a:pt x="782" y="1708"/>
                              </a:lnTo>
                              <a:lnTo>
                                <a:pt x="727" y="1709"/>
                              </a:lnTo>
                              <a:lnTo>
                                <a:pt x="669" y="1711"/>
                              </a:lnTo>
                              <a:lnTo>
                                <a:pt x="610" y="1714"/>
                              </a:lnTo>
                              <a:lnTo>
                                <a:pt x="548" y="1718"/>
                              </a:lnTo>
                              <a:lnTo>
                                <a:pt x="488" y="1722"/>
                              </a:lnTo>
                              <a:lnTo>
                                <a:pt x="430" y="1727"/>
                              </a:lnTo>
                              <a:lnTo>
                                <a:pt x="373" y="1734"/>
                              </a:lnTo>
                              <a:lnTo>
                                <a:pt x="321" y="1741"/>
                              </a:lnTo>
                              <a:lnTo>
                                <a:pt x="274" y="1750"/>
                              </a:lnTo>
                              <a:lnTo>
                                <a:pt x="233" y="1759"/>
                              </a:lnTo>
                              <a:lnTo>
                                <a:pt x="216" y="1764"/>
                              </a:lnTo>
                              <a:lnTo>
                                <a:pt x="199" y="1770"/>
                              </a:lnTo>
                              <a:lnTo>
                                <a:pt x="185" y="1776"/>
                              </a:lnTo>
                              <a:lnTo>
                                <a:pt x="174" y="1782"/>
                              </a:lnTo>
                              <a:lnTo>
                                <a:pt x="163" y="1789"/>
                              </a:lnTo>
                              <a:lnTo>
                                <a:pt x="155" y="1800"/>
                              </a:lnTo>
                              <a:lnTo>
                                <a:pt x="147" y="1811"/>
                              </a:lnTo>
                              <a:lnTo>
                                <a:pt x="139" y="1826"/>
                              </a:lnTo>
                              <a:lnTo>
                                <a:pt x="131" y="1842"/>
                              </a:lnTo>
                              <a:lnTo>
                                <a:pt x="126" y="1860"/>
                              </a:lnTo>
                              <a:lnTo>
                                <a:pt x="121" y="1880"/>
                              </a:lnTo>
                              <a:lnTo>
                                <a:pt x="116" y="1901"/>
                              </a:lnTo>
                              <a:lnTo>
                                <a:pt x="113" y="1924"/>
                              </a:lnTo>
                              <a:lnTo>
                                <a:pt x="110" y="1948"/>
                              </a:lnTo>
                              <a:lnTo>
                                <a:pt x="109" y="1972"/>
                              </a:lnTo>
                              <a:lnTo>
                                <a:pt x="108" y="1997"/>
                              </a:lnTo>
                              <a:lnTo>
                                <a:pt x="108" y="2023"/>
                              </a:lnTo>
                              <a:lnTo>
                                <a:pt x="109" y="2051"/>
                              </a:lnTo>
                              <a:lnTo>
                                <a:pt x="110" y="2077"/>
                              </a:lnTo>
                              <a:lnTo>
                                <a:pt x="114" y="2104"/>
                              </a:lnTo>
                              <a:lnTo>
                                <a:pt x="117" y="2131"/>
                              </a:lnTo>
                              <a:lnTo>
                                <a:pt x="122" y="2158"/>
                              </a:lnTo>
                              <a:lnTo>
                                <a:pt x="127" y="2185"/>
                              </a:lnTo>
                              <a:lnTo>
                                <a:pt x="134" y="2211"/>
                              </a:lnTo>
                              <a:lnTo>
                                <a:pt x="141" y="2236"/>
                              </a:lnTo>
                              <a:lnTo>
                                <a:pt x="150" y="2260"/>
                              </a:lnTo>
                              <a:lnTo>
                                <a:pt x="160" y="2284"/>
                              </a:lnTo>
                              <a:lnTo>
                                <a:pt x="171" y="2305"/>
                              </a:lnTo>
                              <a:lnTo>
                                <a:pt x="182" y="2327"/>
                              </a:lnTo>
                              <a:lnTo>
                                <a:pt x="194" y="2346"/>
                              </a:lnTo>
                              <a:lnTo>
                                <a:pt x="208" y="2363"/>
                              </a:lnTo>
                              <a:lnTo>
                                <a:pt x="223" y="2380"/>
                              </a:lnTo>
                              <a:lnTo>
                                <a:pt x="239" y="2393"/>
                              </a:lnTo>
                              <a:lnTo>
                                <a:pt x="256" y="2405"/>
                              </a:lnTo>
                              <a:lnTo>
                                <a:pt x="275" y="2414"/>
                              </a:lnTo>
                              <a:lnTo>
                                <a:pt x="284" y="2418"/>
                              </a:lnTo>
                              <a:lnTo>
                                <a:pt x="294" y="2422"/>
                              </a:lnTo>
                              <a:lnTo>
                                <a:pt x="335" y="2432"/>
                              </a:lnTo>
                              <a:lnTo>
                                <a:pt x="383" y="2442"/>
                              </a:lnTo>
                              <a:lnTo>
                                <a:pt x="432" y="2450"/>
                              </a:lnTo>
                              <a:lnTo>
                                <a:pt x="486" y="2458"/>
                              </a:lnTo>
                              <a:lnTo>
                                <a:pt x="541" y="2464"/>
                              </a:lnTo>
                              <a:lnTo>
                                <a:pt x="598" y="2471"/>
                              </a:lnTo>
                              <a:lnTo>
                                <a:pt x="655" y="2476"/>
                              </a:lnTo>
                              <a:lnTo>
                                <a:pt x="712" y="2481"/>
                              </a:lnTo>
                              <a:lnTo>
                                <a:pt x="822" y="2487"/>
                              </a:lnTo>
                              <a:lnTo>
                                <a:pt x="923" y="2490"/>
                              </a:lnTo>
                              <a:lnTo>
                                <a:pt x="1006" y="2491"/>
                              </a:lnTo>
                              <a:lnTo>
                                <a:pt x="1040" y="2490"/>
                              </a:lnTo>
                              <a:lnTo>
                                <a:pt x="1066" y="2489"/>
                              </a:lnTo>
                              <a:lnTo>
                                <a:pt x="1135" y="2486"/>
                              </a:lnTo>
                              <a:lnTo>
                                <a:pt x="1195" y="2483"/>
                              </a:lnTo>
                              <a:lnTo>
                                <a:pt x="1153" y="2533"/>
                              </a:lnTo>
                              <a:lnTo>
                                <a:pt x="1106" y="2586"/>
                              </a:lnTo>
                              <a:lnTo>
                                <a:pt x="1060" y="2644"/>
                              </a:lnTo>
                              <a:lnTo>
                                <a:pt x="1012" y="2706"/>
                              </a:lnTo>
                              <a:lnTo>
                                <a:pt x="963" y="2770"/>
                              </a:lnTo>
                              <a:lnTo>
                                <a:pt x="913" y="2837"/>
                              </a:lnTo>
                              <a:lnTo>
                                <a:pt x="866" y="2908"/>
                              </a:lnTo>
                              <a:lnTo>
                                <a:pt x="819" y="2981"/>
                              </a:lnTo>
                              <a:lnTo>
                                <a:pt x="772" y="3054"/>
                              </a:lnTo>
                              <a:lnTo>
                                <a:pt x="730" y="3130"/>
                              </a:lnTo>
                              <a:lnTo>
                                <a:pt x="708" y="3168"/>
                              </a:lnTo>
                              <a:lnTo>
                                <a:pt x="688" y="3206"/>
                              </a:lnTo>
                              <a:lnTo>
                                <a:pt x="669" y="3245"/>
                              </a:lnTo>
                              <a:lnTo>
                                <a:pt x="652" y="3283"/>
                              </a:lnTo>
                              <a:lnTo>
                                <a:pt x="634" y="3322"/>
                              </a:lnTo>
                              <a:lnTo>
                                <a:pt x="617" y="3360"/>
                              </a:lnTo>
                              <a:lnTo>
                                <a:pt x="603" y="3399"/>
                              </a:lnTo>
                              <a:lnTo>
                                <a:pt x="589" y="3437"/>
                              </a:lnTo>
                              <a:lnTo>
                                <a:pt x="576" y="3475"/>
                              </a:lnTo>
                              <a:lnTo>
                                <a:pt x="564" y="3513"/>
                              </a:lnTo>
                              <a:lnTo>
                                <a:pt x="554" y="3551"/>
                              </a:lnTo>
                              <a:lnTo>
                                <a:pt x="545" y="3589"/>
                              </a:lnTo>
                              <a:lnTo>
                                <a:pt x="505" y="3623"/>
                              </a:lnTo>
                              <a:lnTo>
                                <a:pt x="467" y="3657"/>
                              </a:lnTo>
                              <a:lnTo>
                                <a:pt x="431" y="3693"/>
                              </a:lnTo>
                              <a:lnTo>
                                <a:pt x="398" y="3727"/>
                              </a:lnTo>
                              <a:lnTo>
                                <a:pt x="366" y="3762"/>
                              </a:lnTo>
                              <a:lnTo>
                                <a:pt x="336" y="3797"/>
                              </a:lnTo>
                              <a:lnTo>
                                <a:pt x="308" y="3831"/>
                              </a:lnTo>
                              <a:lnTo>
                                <a:pt x="282" y="3866"/>
                              </a:lnTo>
                              <a:lnTo>
                                <a:pt x="258" y="3900"/>
                              </a:lnTo>
                              <a:lnTo>
                                <a:pt x="235" y="3935"/>
                              </a:lnTo>
                              <a:lnTo>
                                <a:pt x="213" y="3969"/>
                              </a:lnTo>
                              <a:lnTo>
                                <a:pt x="194" y="4002"/>
                              </a:lnTo>
                              <a:lnTo>
                                <a:pt x="177" y="4035"/>
                              </a:lnTo>
                              <a:lnTo>
                                <a:pt x="160" y="4068"/>
                              </a:lnTo>
                              <a:lnTo>
                                <a:pt x="145" y="4100"/>
                              </a:lnTo>
                              <a:lnTo>
                                <a:pt x="130" y="4132"/>
                              </a:lnTo>
                              <a:lnTo>
                                <a:pt x="117" y="4164"/>
                              </a:lnTo>
                              <a:lnTo>
                                <a:pt x="105" y="4194"/>
                              </a:lnTo>
                              <a:lnTo>
                                <a:pt x="95" y="4225"/>
                              </a:lnTo>
                              <a:lnTo>
                                <a:pt x="85" y="4254"/>
                              </a:lnTo>
                              <a:lnTo>
                                <a:pt x="70" y="4310"/>
                              </a:lnTo>
                              <a:lnTo>
                                <a:pt x="57" y="4363"/>
                              </a:lnTo>
                              <a:lnTo>
                                <a:pt x="47" y="4413"/>
                              </a:lnTo>
                              <a:lnTo>
                                <a:pt x="40" y="4458"/>
                              </a:lnTo>
                              <a:lnTo>
                                <a:pt x="34" y="4498"/>
                              </a:lnTo>
                              <a:lnTo>
                                <a:pt x="30" y="4535"/>
                              </a:lnTo>
                              <a:lnTo>
                                <a:pt x="24" y="4599"/>
                              </a:lnTo>
                              <a:lnTo>
                                <a:pt x="18" y="4687"/>
                              </a:lnTo>
                              <a:lnTo>
                                <a:pt x="12" y="4792"/>
                              </a:lnTo>
                              <a:lnTo>
                                <a:pt x="6" y="4914"/>
                              </a:lnTo>
                              <a:lnTo>
                                <a:pt x="2" y="5049"/>
                              </a:lnTo>
                              <a:lnTo>
                                <a:pt x="0" y="5196"/>
                              </a:lnTo>
                              <a:lnTo>
                                <a:pt x="0" y="5349"/>
                              </a:lnTo>
                              <a:lnTo>
                                <a:pt x="1" y="5429"/>
                              </a:lnTo>
                              <a:lnTo>
                                <a:pt x="4" y="5508"/>
                              </a:lnTo>
                              <a:lnTo>
                                <a:pt x="6" y="5587"/>
                              </a:lnTo>
                              <a:lnTo>
                                <a:pt x="11" y="5668"/>
                              </a:lnTo>
                              <a:lnTo>
                                <a:pt x="15" y="5747"/>
                              </a:lnTo>
                              <a:lnTo>
                                <a:pt x="21" y="5827"/>
                              </a:lnTo>
                              <a:lnTo>
                                <a:pt x="28" y="5905"/>
                              </a:lnTo>
                              <a:lnTo>
                                <a:pt x="37" y="5982"/>
                              </a:lnTo>
                              <a:lnTo>
                                <a:pt x="46" y="6057"/>
                              </a:lnTo>
                              <a:lnTo>
                                <a:pt x="58" y="6130"/>
                              </a:lnTo>
                              <a:lnTo>
                                <a:pt x="70" y="6201"/>
                              </a:lnTo>
                              <a:lnTo>
                                <a:pt x="84" y="6269"/>
                              </a:lnTo>
                              <a:lnTo>
                                <a:pt x="101" y="6334"/>
                              </a:lnTo>
                              <a:lnTo>
                                <a:pt x="117" y="6394"/>
                              </a:lnTo>
                              <a:lnTo>
                                <a:pt x="127" y="6424"/>
                              </a:lnTo>
                              <a:lnTo>
                                <a:pt x="136" y="6452"/>
                              </a:lnTo>
                              <a:lnTo>
                                <a:pt x="147" y="6479"/>
                              </a:lnTo>
                              <a:lnTo>
                                <a:pt x="158" y="6506"/>
                              </a:lnTo>
                              <a:lnTo>
                                <a:pt x="168" y="6530"/>
                              </a:lnTo>
                              <a:lnTo>
                                <a:pt x="180" y="6554"/>
                              </a:lnTo>
                              <a:lnTo>
                                <a:pt x="192" y="6577"/>
                              </a:lnTo>
                              <a:lnTo>
                                <a:pt x="205" y="6598"/>
                              </a:lnTo>
                              <a:lnTo>
                                <a:pt x="211" y="6606"/>
                              </a:lnTo>
                              <a:lnTo>
                                <a:pt x="218" y="6615"/>
                              </a:lnTo>
                              <a:lnTo>
                                <a:pt x="226" y="6622"/>
                              </a:lnTo>
                              <a:lnTo>
                                <a:pt x="236" y="6630"/>
                              </a:lnTo>
                              <a:lnTo>
                                <a:pt x="246" y="6638"/>
                              </a:lnTo>
                              <a:lnTo>
                                <a:pt x="257" y="6645"/>
                              </a:lnTo>
                              <a:lnTo>
                                <a:pt x="284" y="6661"/>
                              </a:lnTo>
                              <a:lnTo>
                                <a:pt x="315" y="6676"/>
                              </a:lnTo>
                              <a:lnTo>
                                <a:pt x="351" y="6690"/>
                              </a:lnTo>
                              <a:lnTo>
                                <a:pt x="389" y="6705"/>
                              </a:lnTo>
                              <a:lnTo>
                                <a:pt x="431" y="6718"/>
                              </a:lnTo>
                              <a:lnTo>
                                <a:pt x="431" y="8072"/>
                              </a:lnTo>
                              <a:lnTo>
                                <a:pt x="432" y="8088"/>
                              </a:lnTo>
                              <a:lnTo>
                                <a:pt x="435" y="8105"/>
                              </a:lnTo>
                              <a:lnTo>
                                <a:pt x="437" y="8120"/>
                              </a:lnTo>
                              <a:lnTo>
                                <a:pt x="442" y="8135"/>
                              </a:lnTo>
                              <a:lnTo>
                                <a:pt x="448" y="8149"/>
                              </a:lnTo>
                              <a:lnTo>
                                <a:pt x="455" y="8163"/>
                              </a:lnTo>
                              <a:lnTo>
                                <a:pt x="463" y="8175"/>
                              </a:lnTo>
                              <a:lnTo>
                                <a:pt x="473" y="8187"/>
                              </a:lnTo>
                              <a:lnTo>
                                <a:pt x="482" y="8196"/>
                              </a:lnTo>
                              <a:lnTo>
                                <a:pt x="493" y="8206"/>
                              </a:lnTo>
                              <a:lnTo>
                                <a:pt x="505" y="8214"/>
                              </a:lnTo>
                              <a:lnTo>
                                <a:pt x="517" y="8221"/>
                              </a:lnTo>
                              <a:lnTo>
                                <a:pt x="530" y="8226"/>
                              </a:lnTo>
                              <a:lnTo>
                                <a:pt x="543" y="8231"/>
                              </a:lnTo>
                              <a:lnTo>
                                <a:pt x="557" y="8233"/>
                              </a:lnTo>
                              <a:lnTo>
                                <a:pt x="571" y="8233"/>
                              </a:lnTo>
                              <a:lnTo>
                                <a:pt x="1929" y="8233"/>
                              </a:lnTo>
                              <a:lnTo>
                                <a:pt x="1943" y="8233"/>
                              </a:lnTo>
                              <a:lnTo>
                                <a:pt x="1957" y="8231"/>
                              </a:lnTo>
                              <a:lnTo>
                                <a:pt x="1970" y="8226"/>
                              </a:lnTo>
                              <a:lnTo>
                                <a:pt x="1983" y="8221"/>
                              </a:lnTo>
                              <a:lnTo>
                                <a:pt x="1995" y="8214"/>
                              </a:lnTo>
                              <a:lnTo>
                                <a:pt x="2007" y="8206"/>
                              </a:lnTo>
                              <a:lnTo>
                                <a:pt x="2017" y="8196"/>
                              </a:lnTo>
                              <a:lnTo>
                                <a:pt x="2027" y="8187"/>
                              </a:lnTo>
                              <a:lnTo>
                                <a:pt x="2036" y="8175"/>
                              </a:lnTo>
                              <a:lnTo>
                                <a:pt x="2045" y="8163"/>
                              </a:lnTo>
                              <a:lnTo>
                                <a:pt x="2051" y="8149"/>
                              </a:lnTo>
                              <a:lnTo>
                                <a:pt x="2057" y="8135"/>
                              </a:lnTo>
                              <a:lnTo>
                                <a:pt x="2061" y="8120"/>
                              </a:lnTo>
                              <a:lnTo>
                                <a:pt x="2065" y="8105"/>
                              </a:lnTo>
                              <a:lnTo>
                                <a:pt x="2067" y="8088"/>
                              </a:lnTo>
                              <a:lnTo>
                                <a:pt x="2068" y="8072"/>
                              </a:lnTo>
                              <a:lnTo>
                                <a:pt x="2068" y="6924"/>
                              </a:lnTo>
                              <a:lnTo>
                                <a:pt x="2335" y="6940"/>
                              </a:lnTo>
                              <a:lnTo>
                                <a:pt x="2606" y="6953"/>
                              </a:lnTo>
                              <a:lnTo>
                                <a:pt x="2881" y="6965"/>
                              </a:lnTo>
                              <a:lnTo>
                                <a:pt x="3155" y="6975"/>
                              </a:lnTo>
                              <a:lnTo>
                                <a:pt x="3426" y="6984"/>
                              </a:lnTo>
                              <a:lnTo>
                                <a:pt x="3693" y="6991"/>
                              </a:lnTo>
                              <a:lnTo>
                                <a:pt x="3952" y="6997"/>
                              </a:lnTo>
                              <a:lnTo>
                                <a:pt x="4200" y="7002"/>
                              </a:lnTo>
                              <a:lnTo>
                                <a:pt x="4435" y="7006"/>
                              </a:lnTo>
                              <a:lnTo>
                                <a:pt x="4656" y="7008"/>
                              </a:lnTo>
                              <a:lnTo>
                                <a:pt x="5038" y="7011"/>
                              </a:lnTo>
                              <a:lnTo>
                                <a:pt x="5330" y="7013"/>
                              </a:lnTo>
                              <a:lnTo>
                                <a:pt x="5507" y="7013"/>
                              </a:lnTo>
                              <a:lnTo>
                                <a:pt x="5685" y="7013"/>
                              </a:lnTo>
                              <a:lnTo>
                                <a:pt x="5977" y="7011"/>
                              </a:lnTo>
                              <a:lnTo>
                                <a:pt x="6360" y="7008"/>
                              </a:lnTo>
                              <a:lnTo>
                                <a:pt x="6581" y="7006"/>
                              </a:lnTo>
                              <a:lnTo>
                                <a:pt x="6815" y="7002"/>
                              </a:lnTo>
                              <a:lnTo>
                                <a:pt x="7064" y="6997"/>
                              </a:lnTo>
                              <a:lnTo>
                                <a:pt x="7322" y="6991"/>
                              </a:lnTo>
                              <a:lnTo>
                                <a:pt x="7589" y="6984"/>
                              </a:lnTo>
                              <a:lnTo>
                                <a:pt x="7860" y="6975"/>
                              </a:lnTo>
                              <a:lnTo>
                                <a:pt x="8135" y="6965"/>
                              </a:lnTo>
                              <a:lnTo>
                                <a:pt x="8409" y="6953"/>
                              </a:lnTo>
                              <a:lnTo>
                                <a:pt x="8680" y="6940"/>
                              </a:lnTo>
                              <a:lnTo>
                                <a:pt x="8948" y="6924"/>
                              </a:lnTo>
                              <a:lnTo>
                                <a:pt x="8948" y="8072"/>
                              </a:lnTo>
                              <a:lnTo>
                                <a:pt x="8948" y="8088"/>
                              </a:lnTo>
                              <a:lnTo>
                                <a:pt x="8950" y="8105"/>
                              </a:lnTo>
                              <a:lnTo>
                                <a:pt x="8954" y="8120"/>
                              </a:lnTo>
                              <a:lnTo>
                                <a:pt x="8958" y="8135"/>
                              </a:lnTo>
                              <a:lnTo>
                                <a:pt x="8964" y="8149"/>
                              </a:lnTo>
                              <a:lnTo>
                                <a:pt x="8971" y="8163"/>
                              </a:lnTo>
                              <a:lnTo>
                                <a:pt x="8979" y="8175"/>
                              </a:lnTo>
                              <a:lnTo>
                                <a:pt x="8988" y="8187"/>
                              </a:lnTo>
                              <a:lnTo>
                                <a:pt x="8997" y="8196"/>
                              </a:lnTo>
                              <a:lnTo>
                                <a:pt x="9008" y="8206"/>
                              </a:lnTo>
                              <a:lnTo>
                                <a:pt x="9020" y="8214"/>
                              </a:lnTo>
                              <a:lnTo>
                                <a:pt x="9032" y="8221"/>
                              </a:lnTo>
                              <a:lnTo>
                                <a:pt x="9045" y="8226"/>
                              </a:lnTo>
                              <a:lnTo>
                                <a:pt x="9058" y="8231"/>
                              </a:lnTo>
                              <a:lnTo>
                                <a:pt x="9072" y="8233"/>
                              </a:lnTo>
                              <a:lnTo>
                                <a:pt x="9086" y="8233"/>
                              </a:lnTo>
                              <a:lnTo>
                                <a:pt x="10444" y="8233"/>
                              </a:lnTo>
                              <a:lnTo>
                                <a:pt x="10458" y="8233"/>
                              </a:lnTo>
                              <a:lnTo>
                                <a:pt x="10472" y="8231"/>
                              </a:lnTo>
                              <a:lnTo>
                                <a:pt x="10485" y="8226"/>
                              </a:lnTo>
                              <a:lnTo>
                                <a:pt x="10498" y="8221"/>
                              </a:lnTo>
                              <a:lnTo>
                                <a:pt x="10510" y="8214"/>
                              </a:lnTo>
                              <a:lnTo>
                                <a:pt x="10522" y="8206"/>
                              </a:lnTo>
                              <a:lnTo>
                                <a:pt x="10533" y="8196"/>
                              </a:lnTo>
                              <a:lnTo>
                                <a:pt x="10542" y="8187"/>
                              </a:lnTo>
                              <a:lnTo>
                                <a:pt x="10552" y="8175"/>
                              </a:lnTo>
                              <a:lnTo>
                                <a:pt x="10560" y="8163"/>
                              </a:lnTo>
                              <a:lnTo>
                                <a:pt x="10567" y="8149"/>
                              </a:lnTo>
                              <a:lnTo>
                                <a:pt x="10573" y="8135"/>
                              </a:lnTo>
                              <a:lnTo>
                                <a:pt x="10577" y="8120"/>
                              </a:lnTo>
                              <a:lnTo>
                                <a:pt x="10580" y="8105"/>
                              </a:lnTo>
                              <a:lnTo>
                                <a:pt x="10583" y="8088"/>
                              </a:lnTo>
                              <a:lnTo>
                                <a:pt x="10584" y="8072"/>
                              </a:lnTo>
                              <a:lnTo>
                                <a:pt x="10584" y="6718"/>
                              </a:lnTo>
                              <a:lnTo>
                                <a:pt x="10626" y="6705"/>
                              </a:lnTo>
                              <a:lnTo>
                                <a:pt x="10665" y="6690"/>
                              </a:lnTo>
                              <a:lnTo>
                                <a:pt x="10700" y="6676"/>
                              </a:lnTo>
                              <a:lnTo>
                                <a:pt x="10731" y="6661"/>
                              </a:lnTo>
                              <a:lnTo>
                                <a:pt x="10758" y="6645"/>
                              </a:lnTo>
                              <a:lnTo>
                                <a:pt x="10770" y="6638"/>
                              </a:lnTo>
                              <a:lnTo>
                                <a:pt x="10780" y="6630"/>
                              </a:lnTo>
                              <a:lnTo>
                                <a:pt x="10790" y="6622"/>
                              </a:lnTo>
                              <a:lnTo>
                                <a:pt x="10798" y="6615"/>
                              </a:lnTo>
                              <a:lnTo>
                                <a:pt x="10805" y="6606"/>
                              </a:lnTo>
                              <a:lnTo>
                                <a:pt x="10811" y="6598"/>
                              </a:lnTo>
                              <a:lnTo>
                                <a:pt x="10823" y="6577"/>
                              </a:lnTo>
                              <a:lnTo>
                                <a:pt x="10835" y="6554"/>
                              </a:lnTo>
                              <a:lnTo>
                                <a:pt x="10847" y="6530"/>
                              </a:lnTo>
                              <a:lnTo>
                                <a:pt x="10859" y="6506"/>
                              </a:lnTo>
                              <a:lnTo>
                                <a:pt x="10869" y="6479"/>
                              </a:lnTo>
                              <a:lnTo>
                                <a:pt x="10879" y="6452"/>
                              </a:lnTo>
                              <a:lnTo>
                                <a:pt x="10888" y="6424"/>
                              </a:lnTo>
                              <a:lnTo>
                                <a:pt x="10898" y="6394"/>
                              </a:lnTo>
                              <a:lnTo>
                                <a:pt x="10915" y="6334"/>
                              </a:lnTo>
                              <a:lnTo>
                                <a:pt x="10931" y="6269"/>
                              </a:lnTo>
                              <a:lnTo>
                                <a:pt x="10945" y="6201"/>
                              </a:lnTo>
                              <a:lnTo>
                                <a:pt x="10957" y="6130"/>
                              </a:lnTo>
                              <a:lnTo>
                                <a:pt x="10969" y="6057"/>
                              </a:lnTo>
                              <a:lnTo>
                                <a:pt x="10978" y="5982"/>
                              </a:lnTo>
                              <a:lnTo>
                                <a:pt x="10987" y="5905"/>
                              </a:lnTo>
                              <a:lnTo>
                                <a:pt x="10994" y="5827"/>
                              </a:lnTo>
                              <a:lnTo>
                                <a:pt x="11000" y="5747"/>
                              </a:lnTo>
                              <a:lnTo>
                                <a:pt x="11004" y="5668"/>
                              </a:lnTo>
                              <a:lnTo>
                                <a:pt x="11009" y="5587"/>
                              </a:lnTo>
                              <a:lnTo>
                                <a:pt x="11011" y="5508"/>
                              </a:lnTo>
                              <a:lnTo>
                                <a:pt x="11014" y="5429"/>
                              </a:lnTo>
                              <a:lnTo>
                                <a:pt x="11015" y="5349"/>
                              </a:lnTo>
                              <a:lnTo>
                                <a:pt x="11015" y="5196"/>
                              </a:lnTo>
                              <a:lnTo>
                                <a:pt x="11013" y="5049"/>
                              </a:lnTo>
                              <a:lnTo>
                                <a:pt x="11009" y="4914"/>
                              </a:lnTo>
                              <a:lnTo>
                                <a:pt x="11003" y="4792"/>
                              </a:lnTo>
                              <a:lnTo>
                                <a:pt x="10997" y="4687"/>
                              </a:lnTo>
                              <a:lnTo>
                                <a:pt x="10991" y="4599"/>
                              </a:lnTo>
                              <a:lnTo>
                                <a:pt x="10985" y="4535"/>
                              </a:lnTo>
                              <a:close/>
                              <a:moveTo>
                                <a:pt x="2546" y="515"/>
                              </a:moveTo>
                              <a:lnTo>
                                <a:pt x="2546" y="515"/>
                              </a:lnTo>
                              <a:lnTo>
                                <a:pt x="2701" y="503"/>
                              </a:lnTo>
                              <a:lnTo>
                                <a:pt x="2798" y="497"/>
                              </a:lnTo>
                              <a:lnTo>
                                <a:pt x="2908" y="491"/>
                              </a:lnTo>
                              <a:lnTo>
                                <a:pt x="3033" y="486"/>
                              </a:lnTo>
                              <a:lnTo>
                                <a:pt x="3171" y="480"/>
                              </a:lnTo>
                              <a:lnTo>
                                <a:pt x="3327" y="474"/>
                              </a:lnTo>
                              <a:lnTo>
                                <a:pt x="3497" y="469"/>
                              </a:lnTo>
                              <a:lnTo>
                                <a:pt x="3684" y="463"/>
                              </a:lnTo>
                              <a:lnTo>
                                <a:pt x="3890" y="458"/>
                              </a:lnTo>
                              <a:lnTo>
                                <a:pt x="4113" y="454"/>
                              </a:lnTo>
                              <a:lnTo>
                                <a:pt x="4355" y="450"/>
                              </a:lnTo>
                              <a:lnTo>
                                <a:pt x="4617" y="448"/>
                              </a:lnTo>
                              <a:lnTo>
                                <a:pt x="4899" y="445"/>
                              </a:lnTo>
                              <a:lnTo>
                                <a:pt x="5202" y="443"/>
                              </a:lnTo>
                              <a:lnTo>
                                <a:pt x="5526" y="443"/>
                              </a:lnTo>
                              <a:lnTo>
                                <a:pt x="5847" y="443"/>
                              </a:lnTo>
                              <a:lnTo>
                                <a:pt x="6147" y="445"/>
                              </a:lnTo>
                              <a:lnTo>
                                <a:pt x="6426" y="448"/>
                              </a:lnTo>
                              <a:lnTo>
                                <a:pt x="6684" y="450"/>
                              </a:lnTo>
                              <a:lnTo>
                                <a:pt x="6923" y="454"/>
                              </a:lnTo>
                              <a:lnTo>
                                <a:pt x="7143" y="458"/>
                              </a:lnTo>
                              <a:lnTo>
                                <a:pt x="7346" y="463"/>
                              </a:lnTo>
                              <a:lnTo>
                                <a:pt x="7531" y="468"/>
                              </a:lnTo>
                              <a:lnTo>
                                <a:pt x="7699" y="474"/>
                              </a:lnTo>
                              <a:lnTo>
                                <a:pt x="7852" y="480"/>
                              </a:lnTo>
                              <a:lnTo>
                                <a:pt x="7989" y="486"/>
                              </a:lnTo>
                              <a:lnTo>
                                <a:pt x="8111" y="491"/>
                              </a:lnTo>
                              <a:lnTo>
                                <a:pt x="8315" y="503"/>
                              </a:lnTo>
                              <a:lnTo>
                                <a:pt x="8469" y="514"/>
                              </a:lnTo>
                              <a:lnTo>
                                <a:pt x="8496" y="537"/>
                              </a:lnTo>
                              <a:lnTo>
                                <a:pt x="8524" y="563"/>
                              </a:lnTo>
                              <a:lnTo>
                                <a:pt x="8552" y="591"/>
                              </a:lnTo>
                              <a:lnTo>
                                <a:pt x="8580" y="624"/>
                              </a:lnTo>
                              <a:lnTo>
                                <a:pt x="8609" y="661"/>
                              </a:lnTo>
                              <a:lnTo>
                                <a:pt x="8639" y="700"/>
                              </a:lnTo>
                              <a:lnTo>
                                <a:pt x="8667" y="743"/>
                              </a:lnTo>
                              <a:lnTo>
                                <a:pt x="8697" y="788"/>
                              </a:lnTo>
                              <a:lnTo>
                                <a:pt x="8726" y="836"/>
                              </a:lnTo>
                              <a:lnTo>
                                <a:pt x="8756" y="886"/>
                              </a:lnTo>
                              <a:lnTo>
                                <a:pt x="8785" y="939"/>
                              </a:lnTo>
                              <a:lnTo>
                                <a:pt x="8815" y="994"/>
                              </a:lnTo>
                              <a:lnTo>
                                <a:pt x="8845" y="1052"/>
                              </a:lnTo>
                              <a:lnTo>
                                <a:pt x="8874" y="1110"/>
                              </a:lnTo>
                              <a:lnTo>
                                <a:pt x="8903" y="1172"/>
                              </a:lnTo>
                              <a:lnTo>
                                <a:pt x="8932" y="1233"/>
                              </a:lnTo>
                              <a:lnTo>
                                <a:pt x="8961" y="1297"/>
                              </a:lnTo>
                              <a:lnTo>
                                <a:pt x="8990" y="1362"/>
                              </a:lnTo>
                              <a:lnTo>
                                <a:pt x="9046" y="1496"/>
                              </a:lnTo>
                              <a:lnTo>
                                <a:pt x="9102" y="1632"/>
                              </a:lnTo>
                              <a:lnTo>
                                <a:pt x="9155" y="1771"/>
                              </a:lnTo>
                              <a:lnTo>
                                <a:pt x="9206" y="1911"/>
                              </a:lnTo>
                              <a:lnTo>
                                <a:pt x="9255" y="2049"/>
                              </a:lnTo>
                              <a:lnTo>
                                <a:pt x="9301" y="2187"/>
                              </a:lnTo>
                              <a:lnTo>
                                <a:pt x="9343" y="2321"/>
                              </a:lnTo>
                              <a:lnTo>
                                <a:pt x="9150" y="2328"/>
                              </a:lnTo>
                              <a:lnTo>
                                <a:pt x="8919" y="2334"/>
                              </a:lnTo>
                              <a:lnTo>
                                <a:pt x="8656" y="2340"/>
                              </a:lnTo>
                              <a:lnTo>
                                <a:pt x="8368" y="2346"/>
                              </a:lnTo>
                              <a:lnTo>
                                <a:pt x="7748" y="2355"/>
                              </a:lnTo>
                              <a:lnTo>
                                <a:pt x="7109" y="2362"/>
                              </a:lnTo>
                              <a:lnTo>
                                <a:pt x="6511" y="2368"/>
                              </a:lnTo>
                              <a:lnTo>
                                <a:pt x="6007" y="2372"/>
                              </a:lnTo>
                              <a:lnTo>
                                <a:pt x="5507" y="2375"/>
                              </a:lnTo>
                              <a:lnTo>
                                <a:pt x="5008" y="2372"/>
                              </a:lnTo>
                              <a:lnTo>
                                <a:pt x="4504" y="2368"/>
                              </a:lnTo>
                              <a:lnTo>
                                <a:pt x="3906" y="2362"/>
                              </a:lnTo>
                              <a:lnTo>
                                <a:pt x="3268" y="2355"/>
                              </a:lnTo>
                              <a:lnTo>
                                <a:pt x="2647" y="2346"/>
                              </a:lnTo>
                              <a:lnTo>
                                <a:pt x="2359" y="2340"/>
                              </a:lnTo>
                              <a:lnTo>
                                <a:pt x="2096" y="2334"/>
                              </a:lnTo>
                              <a:lnTo>
                                <a:pt x="1865" y="2328"/>
                              </a:lnTo>
                              <a:lnTo>
                                <a:pt x="1673" y="2321"/>
                              </a:lnTo>
                              <a:lnTo>
                                <a:pt x="1715" y="2187"/>
                              </a:lnTo>
                              <a:lnTo>
                                <a:pt x="1760" y="2049"/>
                              </a:lnTo>
                              <a:lnTo>
                                <a:pt x="1809" y="1911"/>
                              </a:lnTo>
                              <a:lnTo>
                                <a:pt x="1860" y="1772"/>
                              </a:lnTo>
                              <a:lnTo>
                                <a:pt x="1913" y="1634"/>
                              </a:lnTo>
                              <a:lnTo>
                                <a:pt x="1968" y="1497"/>
                              </a:lnTo>
                              <a:lnTo>
                                <a:pt x="2025" y="1363"/>
                              </a:lnTo>
                              <a:lnTo>
                                <a:pt x="2053" y="1298"/>
                              </a:lnTo>
                              <a:lnTo>
                                <a:pt x="2083" y="1236"/>
                              </a:lnTo>
                              <a:lnTo>
                                <a:pt x="2111" y="1173"/>
                              </a:lnTo>
                              <a:lnTo>
                                <a:pt x="2141" y="1112"/>
                              </a:lnTo>
                              <a:lnTo>
                                <a:pt x="2170" y="1053"/>
                              </a:lnTo>
                              <a:lnTo>
                                <a:pt x="2200" y="996"/>
                              </a:lnTo>
                              <a:lnTo>
                                <a:pt x="2230" y="941"/>
                              </a:lnTo>
                              <a:lnTo>
                                <a:pt x="2259" y="888"/>
                              </a:lnTo>
                              <a:lnTo>
                                <a:pt x="2288" y="837"/>
                              </a:lnTo>
                              <a:lnTo>
                                <a:pt x="2317" y="790"/>
                              </a:lnTo>
                              <a:lnTo>
                                <a:pt x="2347" y="744"/>
                              </a:lnTo>
                              <a:lnTo>
                                <a:pt x="2376" y="701"/>
                              </a:lnTo>
                              <a:lnTo>
                                <a:pt x="2405" y="662"/>
                              </a:lnTo>
                              <a:lnTo>
                                <a:pt x="2433" y="625"/>
                              </a:lnTo>
                              <a:lnTo>
                                <a:pt x="2462" y="593"/>
                              </a:lnTo>
                              <a:lnTo>
                                <a:pt x="2490" y="564"/>
                              </a:lnTo>
                              <a:lnTo>
                                <a:pt x="2517" y="538"/>
                              </a:lnTo>
                              <a:lnTo>
                                <a:pt x="2546" y="515"/>
                              </a:lnTo>
                              <a:close/>
                              <a:moveTo>
                                <a:pt x="1066" y="6335"/>
                              </a:moveTo>
                              <a:lnTo>
                                <a:pt x="1066" y="6335"/>
                              </a:lnTo>
                              <a:lnTo>
                                <a:pt x="1045" y="6335"/>
                              </a:lnTo>
                              <a:lnTo>
                                <a:pt x="1024" y="6334"/>
                              </a:lnTo>
                              <a:lnTo>
                                <a:pt x="1001" y="6330"/>
                              </a:lnTo>
                              <a:lnTo>
                                <a:pt x="981" y="6327"/>
                              </a:lnTo>
                              <a:lnTo>
                                <a:pt x="960" y="6322"/>
                              </a:lnTo>
                              <a:lnTo>
                                <a:pt x="939" y="6316"/>
                              </a:lnTo>
                              <a:lnTo>
                                <a:pt x="919" y="6310"/>
                              </a:lnTo>
                              <a:lnTo>
                                <a:pt x="900" y="6302"/>
                              </a:lnTo>
                              <a:lnTo>
                                <a:pt x="881" y="6293"/>
                              </a:lnTo>
                              <a:lnTo>
                                <a:pt x="864" y="6284"/>
                              </a:lnTo>
                              <a:lnTo>
                                <a:pt x="845" y="6273"/>
                              </a:lnTo>
                              <a:lnTo>
                                <a:pt x="828" y="6263"/>
                              </a:lnTo>
                              <a:lnTo>
                                <a:pt x="811" y="6251"/>
                              </a:lnTo>
                              <a:lnTo>
                                <a:pt x="795" y="6238"/>
                              </a:lnTo>
                              <a:lnTo>
                                <a:pt x="779" y="6225"/>
                              </a:lnTo>
                              <a:lnTo>
                                <a:pt x="764" y="6211"/>
                              </a:lnTo>
                              <a:lnTo>
                                <a:pt x="751" y="6195"/>
                              </a:lnTo>
                              <a:lnTo>
                                <a:pt x="737" y="6180"/>
                              </a:lnTo>
                              <a:lnTo>
                                <a:pt x="724" y="6164"/>
                              </a:lnTo>
                              <a:lnTo>
                                <a:pt x="712" y="6148"/>
                              </a:lnTo>
                              <a:lnTo>
                                <a:pt x="701" y="6130"/>
                              </a:lnTo>
                              <a:lnTo>
                                <a:pt x="691" y="6112"/>
                              </a:lnTo>
                              <a:lnTo>
                                <a:pt x="681" y="6093"/>
                              </a:lnTo>
                              <a:lnTo>
                                <a:pt x="673" y="6074"/>
                              </a:lnTo>
                              <a:lnTo>
                                <a:pt x="666" y="6055"/>
                              </a:lnTo>
                              <a:lnTo>
                                <a:pt x="659" y="6035"/>
                              </a:lnTo>
                              <a:lnTo>
                                <a:pt x="653" y="6015"/>
                              </a:lnTo>
                              <a:lnTo>
                                <a:pt x="648" y="5995"/>
                              </a:lnTo>
                              <a:lnTo>
                                <a:pt x="644" y="5974"/>
                              </a:lnTo>
                              <a:lnTo>
                                <a:pt x="642" y="5952"/>
                              </a:lnTo>
                              <a:lnTo>
                                <a:pt x="640" y="5931"/>
                              </a:lnTo>
                              <a:lnTo>
                                <a:pt x="640" y="5908"/>
                              </a:lnTo>
                              <a:lnTo>
                                <a:pt x="640" y="5887"/>
                              </a:lnTo>
                              <a:lnTo>
                                <a:pt x="642" y="5865"/>
                              </a:lnTo>
                              <a:lnTo>
                                <a:pt x="644" y="5843"/>
                              </a:lnTo>
                              <a:lnTo>
                                <a:pt x="648" y="5822"/>
                              </a:lnTo>
                              <a:lnTo>
                                <a:pt x="653" y="5802"/>
                              </a:lnTo>
                              <a:lnTo>
                                <a:pt x="659" y="5782"/>
                              </a:lnTo>
                              <a:lnTo>
                                <a:pt x="666" y="5761"/>
                              </a:lnTo>
                              <a:lnTo>
                                <a:pt x="673" y="5743"/>
                              </a:lnTo>
                              <a:lnTo>
                                <a:pt x="681" y="5724"/>
                              </a:lnTo>
                              <a:lnTo>
                                <a:pt x="691" y="5705"/>
                              </a:lnTo>
                              <a:lnTo>
                                <a:pt x="701" y="5687"/>
                              </a:lnTo>
                              <a:lnTo>
                                <a:pt x="712" y="5670"/>
                              </a:lnTo>
                              <a:lnTo>
                                <a:pt x="724" y="5652"/>
                              </a:lnTo>
                              <a:lnTo>
                                <a:pt x="737" y="5637"/>
                              </a:lnTo>
                              <a:lnTo>
                                <a:pt x="751" y="5622"/>
                              </a:lnTo>
                              <a:lnTo>
                                <a:pt x="764" y="5606"/>
                              </a:lnTo>
                              <a:lnTo>
                                <a:pt x="779" y="5592"/>
                              </a:lnTo>
                              <a:lnTo>
                                <a:pt x="795" y="5579"/>
                              </a:lnTo>
                              <a:lnTo>
                                <a:pt x="811" y="5566"/>
                              </a:lnTo>
                              <a:lnTo>
                                <a:pt x="828" y="5554"/>
                              </a:lnTo>
                              <a:lnTo>
                                <a:pt x="845" y="5543"/>
                              </a:lnTo>
                              <a:lnTo>
                                <a:pt x="864" y="5533"/>
                              </a:lnTo>
                              <a:lnTo>
                                <a:pt x="881" y="5523"/>
                              </a:lnTo>
                              <a:lnTo>
                                <a:pt x="900" y="5515"/>
                              </a:lnTo>
                              <a:lnTo>
                                <a:pt x="919" y="5508"/>
                              </a:lnTo>
                              <a:lnTo>
                                <a:pt x="939" y="5501"/>
                              </a:lnTo>
                              <a:lnTo>
                                <a:pt x="960" y="5495"/>
                              </a:lnTo>
                              <a:lnTo>
                                <a:pt x="981" y="5490"/>
                              </a:lnTo>
                              <a:lnTo>
                                <a:pt x="1001" y="5487"/>
                              </a:lnTo>
                              <a:lnTo>
                                <a:pt x="1024" y="5484"/>
                              </a:lnTo>
                              <a:lnTo>
                                <a:pt x="1045" y="5482"/>
                              </a:lnTo>
                              <a:lnTo>
                                <a:pt x="1066" y="5482"/>
                              </a:lnTo>
                              <a:lnTo>
                                <a:pt x="1089" y="5482"/>
                              </a:lnTo>
                              <a:lnTo>
                                <a:pt x="1110" y="5484"/>
                              </a:lnTo>
                              <a:lnTo>
                                <a:pt x="1131" y="5487"/>
                              </a:lnTo>
                              <a:lnTo>
                                <a:pt x="1153" y="5490"/>
                              </a:lnTo>
                              <a:lnTo>
                                <a:pt x="1173" y="5495"/>
                              </a:lnTo>
                              <a:lnTo>
                                <a:pt x="1193" y="5501"/>
                              </a:lnTo>
                              <a:lnTo>
                                <a:pt x="1213" y="5508"/>
                              </a:lnTo>
                              <a:lnTo>
                                <a:pt x="1233" y="5515"/>
                              </a:lnTo>
                              <a:lnTo>
                                <a:pt x="1252" y="5523"/>
                              </a:lnTo>
                              <a:lnTo>
                                <a:pt x="1270" y="5533"/>
                              </a:lnTo>
                              <a:lnTo>
                                <a:pt x="1288" y="5543"/>
                              </a:lnTo>
                              <a:lnTo>
                                <a:pt x="1305" y="5554"/>
                              </a:lnTo>
                              <a:lnTo>
                                <a:pt x="1322" y="5566"/>
                              </a:lnTo>
                              <a:lnTo>
                                <a:pt x="1337" y="5579"/>
                              </a:lnTo>
                              <a:lnTo>
                                <a:pt x="1354" y="5592"/>
                              </a:lnTo>
                              <a:lnTo>
                                <a:pt x="1368" y="5606"/>
                              </a:lnTo>
                              <a:lnTo>
                                <a:pt x="1382" y="5622"/>
                              </a:lnTo>
                              <a:lnTo>
                                <a:pt x="1396" y="5637"/>
                              </a:lnTo>
                              <a:lnTo>
                                <a:pt x="1409" y="5652"/>
                              </a:lnTo>
                              <a:lnTo>
                                <a:pt x="1420" y="5670"/>
                              </a:lnTo>
                              <a:lnTo>
                                <a:pt x="1431" y="5687"/>
                              </a:lnTo>
                              <a:lnTo>
                                <a:pt x="1442" y="5705"/>
                              </a:lnTo>
                              <a:lnTo>
                                <a:pt x="1451" y="5724"/>
                              </a:lnTo>
                              <a:lnTo>
                                <a:pt x="1459" y="5743"/>
                              </a:lnTo>
                              <a:lnTo>
                                <a:pt x="1468" y="5761"/>
                              </a:lnTo>
                              <a:lnTo>
                                <a:pt x="1474" y="5782"/>
                              </a:lnTo>
                              <a:lnTo>
                                <a:pt x="1480" y="5802"/>
                              </a:lnTo>
                              <a:lnTo>
                                <a:pt x="1484" y="5822"/>
                              </a:lnTo>
                              <a:lnTo>
                                <a:pt x="1488" y="5843"/>
                              </a:lnTo>
                              <a:lnTo>
                                <a:pt x="1491" y="5865"/>
                              </a:lnTo>
                              <a:lnTo>
                                <a:pt x="1493" y="5887"/>
                              </a:lnTo>
                              <a:lnTo>
                                <a:pt x="1494" y="5908"/>
                              </a:lnTo>
                              <a:lnTo>
                                <a:pt x="1493" y="5931"/>
                              </a:lnTo>
                              <a:lnTo>
                                <a:pt x="1491" y="5952"/>
                              </a:lnTo>
                              <a:lnTo>
                                <a:pt x="1488" y="5974"/>
                              </a:lnTo>
                              <a:lnTo>
                                <a:pt x="1484" y="5995"/>
                              </a:lnTo>
                              <a:lnTo>
                                <a:pt x="1480" y="6015"/>
                              </a:lnTo>
                              <a:lnTo>
                                <a:pt x="1474" y="6035"/>
                              </a:lnTo>
                              <a:lnTo>
                                <a:pt x="1468" y="6055"/>
                              </a:lnTo>
                              <a:lnTo>
                                <a:pt x="1459" y="6074"/>
                              </a:lnTo>
                              <a:lnTo>
                                <a:pt x="1451" y="6093"/>
                              </a:lnTo>
                              <a:lnTo>
                                <a:pt x="1442" y="6112"/>
                              </a:lnTo>
                              <a:lnTo>
                                <a:pt x="1431" y="6130"/>
                              </a:lnTo>
                              <a:lnTo>
                                <a:pt x="1420" y="6148"/>
                              </a:lnTo>
                              <a:lnTo>
                                <a:pt x="1409" y="6164"/>
                              </a:lnTo>
                              <a:lnTo>
                                <a:pt x="1396" y="6180"/>
                              </a:lnTo>
                              <a:lnTo>
                                <a:pt x="1382" y="6195"/>
                              </a:lnTo>
                              <a:lnTo>
                                <a:pt x="1368" y="6211"/>
                              </a:lnTo>
                              <a:lnTo>
                                <a:pt x="1354" y="6225"/>
                              </a:lnTo>
                              <a:lnTo>
                                <a:pt x="1337" y="6238"/>
                              </a:lnTo>
                              <a:lnTo>
                                <a:pt x="1322" y="6251"/>
                              </a:lnTo>
                              <a:lnTo>
                                <a:pt x="1305" y="6263"/>
                              </a:lnTo>
                              <a:lnTo>
                                <a:pt x="1288" y="6273"/>
                              </a:lnTo>
                              <a:lnTo>
                                <a:pt x="1270" y="6284"/>
                              </a:lnTo>
                              <a:lnTo>
                                <a:pt x="1252" y="6293"/>
                              </a:lnTo>
                              <a:lnTo>
                                <a:pt x="1233" y="6302"/>
                              </a:lnTo>
                              <a:lnTo>
                                <a:pt x="1213" y="6310"/>
                              </a:lnTo>
                              <a:lnTo>
                                <a:pt x="1193" y="6316"/>
                              </a:lnTo>
                              <a:lnTo>
                                <a:pt x="1173" y="6322"/>
                              </a:lnTo>
                              <a:lnTo>
                                <a:pt x="1153" y="6327"/>
                              </a:lnTo>
                              <a:lnTo>
                                <a:pt x="1131" y="6330"/>
                              </a:lnTo>
                              <a:lnTo>
                                <a:pt x="1110" y="6334"/>
                              </a:lnTo>
                              <a:lnTo>
                                <a:pt x="1089" y="6335"/>
                              </a:lnTo>
                              <a:lnTo>
                                <a:pt x="1066" y="6335"/>
                              </a:lnTo>
                              <a:close/>
                              <a:moveTo>
                                <a:pt x="2740" y="4488"/>
                              </a:moveTo>
                              <a:lnTo>
                                <a:pt x="2740" y="4488"/>
                              </a:lnTo>
                              <a:lnTo>
                                <a:pt x="2737" y="4507"/>
                              </a:lnTo>
                              <a:lnTo>
                                <a:pt x="2731" y="4525"/>
                              </a:lnTo>
                              <a:lnTo>
                                <a:pt x="2724" y="4541"/>
                              </a:lnTo>
                              <a:lnTo>
                                <a:pt x="2715" y="4558"/>
                              </a:lnTo>
                              <a:lnTo>
                                <a:pt x="2705" y="4572"/>
                              </a:lnTo>
                              <a:lnTo>
                                <a:pt x="2694" y="4586"/>
                              </a:lnTo>
                              <a:lnTo>
                                <a:pt x="2681" y="4598"/>
                              </a:lnTo>
                              <a:lnTo>
                                <a:pt x="2667" y="4610"/>
                              </a:lnTo>
                              <a:lnTo>
                                <a:pt x="2651" y="4622"/>
                              </a:lnTo>
                              <a:lnTo>
                                <a:pt x="2633" y="4632"/>
                              </a:lnTo>
                              <a:lnTo>
                                <a:pt x="2616" y="4642"/>
                              </a:lnTo>
                              <a:lnTo>
                                <a:pt x="2598" y="4650"/>
                              </a:lnTo>
                              <a:lnTo>
                                <a:pt x="2578" y="4658"/>
                              </a:lnTo>
                              <a:lnTo>
                                <a:pt x="2556" y="4666"/>
                              </a:lnTo>
                              <a:lnTo>
                                <a:pt x="2535" y="4673"/>
                              </a:lnTo>
                              <a:lnTo>
                                <a:pt x="2513" y="4679"/>
                              </a:lnTo>
                              <a:lnTo>
                                <a:pt x="2466" y="4689"/>
                              </a:lnTo>
                              <a:lnTo>
                                <a:pt x="2417" y="4698"/>
                              </a:lnTo>
                              <a:lnTo>
                                <a:pt x="2366" y="4705"/>
                              </a:lnTo>
                              <a:lnTo>
                                <a:pt x="2314" y="4711"/>
                              </a:lnTo>
                              <a:lnTo>
                                <a:pt x="2260" y="4715"/>
                              </a:lnTo>
                              <a:lnTo>
                                <a:pt x="2206" y="4719"/>
                              </a:lnTo>
                              <a:lnTo>
                                <a:pt x="2099" y="4725"/>
                              </a:lnTo>
                              <a:lnTo>
                                <a:pt x="2044" y="4727"/>
                              </a:lnTo>
                              <a:lnTo>
                                <a:pt x="1978" y="4728"/>
                              </a:lnTo>
                              <a:lnTo>
                                <a:pt x="1907" y="4730"/>
                              </a:lnTo>
                              <a:lnTo>
                                <a:pt x="1831" y="4728"/>
                              </a:lnTo>
                              <a:lnTo>
                                <a:pt x="1751" y="4725"/>
                              </a:lnTo>
                              <a:lnTo>
                                <a:pt x="1668" y="4719"/>
                              </a:lnTo>
                              <a:lnTo>
                                <a:pt x="1625" y="4715"/>
                              </a:lnTo>
                              <a:lnTo>
                                <a:pt x="1583" y="4711"/>
                              </a:lnTo>
                              <a:lnTo>
                                <a:pt x="1540" y="4705"/>
                              </a:lnTo>
                              <a:lnTo>
                                <a:pt x="1497" y="4699"/>
                              </a:lnTo>
                              <a:lnTo>
                                <a:pt x="1455" y="4692"/>
                              </a:lnTo>
                              <a:lnTo>
                                <a:pt x="1413" y="4683"/>
                              </a:lnTo>
                              <a:lnTo>
                                <a:pt x="1372" y="4674"/>
                              </a:lnTo>
                              <a:lnTo>
                                <a:pt x="1330" y="4663"/>
                              </a:lnTo>
                              <a:lnTo>
                                <a:pt x="1290" y="4651"/>
                              </a:lnTo>
                              <a:lnTo>
                                <a:pt x="1251" y="4638"/>
                              </a:lnTo>
                              <a:lnTo>
                                <a:pt x="1213" y="4624"/>
                              </a:lnTo>
                              <a:lnTo>
                                <a:pt x="1175" y="4609"/>
                              </a:lnTo>
                              <a:lnTo>
                                <a:pt x="1140" y="4592"/>
                              </a:lnTo>
                              <a:lnTo>
                                <a:pt x="1106" y="4574"/>
                              </a:lnTo>
                              <a:lnTo>
                                <a:pt x="1074" y="4554"/>
                              </a:lnTo>
                              <a:lnTo>
                                <a:pt x="1044" y="4533"/>
                              </a:lnTo>
                              <a:lnTo>
                                <a:pt x="1015" y="4510"/>
                              </a:lnTo>
                              <a:lnTo>
                                <a:pt x="989" y="4485"/>
                              </a:lnTo>
                              <a:lnTo>
                                <a:pt x="977" y="4472"/>
                              </a:lnTo>
                              <a:lnTo>
                                <a:pt x="965" y="4459"/>
                              </a:lnTo>
                              <a:lnTo>
                                <a:pt x="954" y="4445"/>
                              </a:lnTo>
                              <a:lnTo>
                                <a:pt x="944" y="4431"/>
                              </a:lnTo>
                              <a:lnTo>
                                <a:pt x="934" y="4417"/>
                              </a:lnTo>
                              <a:lnTo>
                                <a:pt x="924" y="4400"/>
                              </a:lnTo>
                              <a:lnTo>
                                <a:pt x="915" y="4382"/>
                              </a:lnTo>
                              <a:lnTo>
                                <a:pt x="906" y="4365"/>
                              </a:lnTo>
                              <a:lnTo>
                                <a:pt x="890" y="4326"/>
                              </a:lnTo>
                              <a:lnTo>
                                <a:pt x="874" y="4283"/>
                              </a:lnTo>
                              <a:lnTo>
                                <a:pt x="860" y="4238"/>
                              </a:lnTo>
                              <a:lnTo>
                                <a:pt x="848" y="4189"/>
                              </a:lnTo>
                              <a:lnTo>
                                <a:pt x="838" y="4138"/>
                              </a:lnTo>
                              <a:lnTo>
                                <a:pt x="828" y="4086"/>
                              </a:lnTo>
                              <a:lnTo>
                                <a:pt x="821" y="4032"/>
                              </a:lnTo>
                              <a:lnTo>
                                <a:pt x="815" y="3977"/>
                              </a:lnTo>
                              <a:lnTo>
                                <a:pt x="811" y="3921"/>
                              </a:lnTo>
                              <a:lnTo>
                                <a:pt x="809" y="3865"/>
                              </a:lnTo>
                              <a:lnTo>
                                <a:pt x="809" y="3809"/>
                              </a:lnTo>
                              <a:lnTo>
                                <a:pt x="810" y="3753"/>
                              </a:lnTo>
                              <a:lnTo>
                                <a:pt x="814" y="3699"/>
                              </a:lnTo>
                              <a:lnTo>
                                <a:pt x="820" y="3644"/>
                              </a:lnTo>
                              <a:lnTo>
                                <a:pt x="827" y="3593"/>
                              </a:lnTo>
                              <a:lnTo>
                                <a:pt x="836" y="3542"/>
                              </a:lnTo>
                              <a:lnTo>
                                <a:pt x="848" y="3495"/>
                              </a:lnTo>
                              <a:lnTo>
                                <a:pt x="855" y="3472"/>
                              </a:lnTo>
                              <a:lnTo>
                                <a:pt x="862" y="3450"/>
                              </a:lnTo>
                              <a:lnTo>
                                <a:pt x="871" y="3429"/>
                              </a:lnTo>
                              <a:lnTo>
                                <a:pt x="879" y="3408"/>
                              </a:lnTo>
                              <a:lnTo>
                                <a:pt x="887" y="3390"/>
                              </a:lnTo>
                              <a:lnTo>
                                <a:pt x="897" y="3371"/>
                              </a:lnTo>
                              <a:lnTo>
                                <a:pt x="907" y="3353"/>
                              </a:lnTo>
                              <a:lnTo>
                                <a:pt x="918" y="3336"/>
                              </a:lnTo>
                              <a:lnTo>
                                <a:pt x="929" y="3321"/>
                              </a:lnTo>
                              <a:lnTo>
                                <a:pt x="941" y="3307"/>
                              </a:lnTo>
                              <a:lnTo>
                                <a:pt x="954" y="3294"/>
                              </a:lnTo>
                              <a:lnTo>
                                <a:pt x="967" y="3282"/>
                              </a:lnTo>
                              <a:lnTo>
                                <a:pt x="980" y="3271"/>
                              </a:lnTo>
                              <a:lnTo>
                                <a:pt x="994" y="3262"/>
                              </a:lnTo>
                              <a:lnTo>
                                <a:pt x="1009" y="3254"/>
                              </a:lnTo>
                              <a:lnTo>
                                <a:pt x="1025" y="3247"/>
                              </a:lnTo>
                              <a:lnTo>
                                <a:pt x="1040" y="3243"/>
                              </a:lnTo>
                              <a:lnTo>
                                <a:pt x="1058" y="3239"/>
                              </a:lnTo>
                              <a:lnTo>
                                <a:pt x="1074" y="3237"/>
                              </a:lnTo>
                              <a:lnTo>
                                <a:pt x="1093" y="3237"/>
                              </a:lnTo>
                              <a:lnTo>
                                <a:pt x="1111" y="3238"/>
                              </a:lnTo>
                              <a:lnTo>
                                <a:pt x="1131" y="3241"/>
                              </a:lnTo>
                              <a:lnTo>
                                <a:pt x="1151" y="3246"/>
                              </a:lnTo>
                              <a:lnTo>
                                <a:pt x="1172" y="3253"/>
                              </a:lnTo>
                              <a:lnTo>
                                <a:pt x="1193" y="3262"/>
                              </a:lnTo>
                              <a:lnTo>
                                <a:pt x="1215" y="3272"/>
                              </a:lnTo>
                              <a:lnTo>
                                <a:pt x="1260" y="3295"/>
                              </a:lnTo>
                              <a:lnTo>
                                <a:pt x="1304" y="3320"/>
                              </a:lnTo>
                              <a:lnTo>
                                <a:pt x="1348" y="3346"/>
                              </a:lnTo>
                              <a:lnTo>
                                <a:pt x="1392" y="3372"/>
                              </a:lnTo>
                              <a:lnTo>
                                <a:pt x="1436" y="3399"/>
                              </a:lnTo>
                              <a:lnTo>
                                <a:pt x="1478" y="3426"/>
                              </a:lnTo>
                              <a:lnTo>
                                <a:pt x="1564" y="3484"/>
                              </a:lnTo>
                              <a:lnTo>
                                <a:pt x="1648" y="3544"/>
                              </a:lnTo>
                              <a:lnTo>
                                <a:pt x="1731" y="3604"/>
                              </a:lnTo>
                              <a:lnTo>
                                <a:pt x="1894" y="3724"/>
                              </a:lnTo>
                              <a:lnTo>
                                <a:pt x="1975" y="3782"/>
                              </a:lnTo>
                              <a:lnTo>
                                <a:pt x="2055" y="3836"/>
                              </a:lnTo>
                              <a:lnTo>
                                <a:pt x="2096" y="3863"/>
                              </a:lnTo>
                              <a:lnTo>
                                <a:pt x="2136" y="3888"/>
                              </a:lnTo>
                              <a:lnTo>
                                <a:pt x="2176" y="3913"/>
                              </a:lnTo>
                              <a:lnTo>
                                <a:pt x="2216" y="3937"/>
                              </a:lnTo>
                              <a:lnTo>
                                <a:pt x="2257" y="3959"/>
                              </a:lnTo>
                              <a:lnTo>
                                <a:pt x="2297" y="3981"/>
                              </a:lnTo>
                              <a:lnTo>
                                <a:pt x="2337" y="4000"/>
                              </a:lnTo>
                              <a:lnTo>
                                <a:pt x="2378" y="4017"/>
                              </a:lnTo>
                              <a:lnTo>
                                <a:pt x="2418" y="4034"/>
                              </a:lnTo>
                              <a:lnTo>
                                <a:pt x="2458" y="4049"/>
                              </a:lnTo>
                              <a:lnTo>
                                <a:pt x="2498" y="4062"/>
                              </a:lnTo>
                              <a:lnTo>
                                <a:pt x="2540" y="4073"/>
                              </a:lnTo>
                              <a:lnTo>
                                <a:pt x="2578" y="4087"/>
                              </a:lnTo>
                              <a:lnTo>
                                <a:pt x="2611" y="4102"/>
                              </a:lnTo>
                              <a:lnTo>
                                <a:pt x="2641" y="4117"/>
                              </a:lnTo>
                              <a:lnTo>
                                <a:pt x="2654" y="4124"/>
                              </a:lnTo>
                              <a:lnTo>
                                <a:pt x="2667" y="4132"/>
                              </a:lnTo>
                              <a:lnTo>
                                <a:pt x="2677" y="4142"/>
                              </a:lnTo>
                              <a:lnTo>
                                <a:pt x="2688" y="4151"/>
                              </a:lnTo>
                              <a:lnTo>
                                <a:pt x="2697" y="4161"/>
                              </a:lnTo>
                              <a:lnTo>
                                <a:pt x="2707" y="4170"/>
                              </a:lnTo>
                              <a:lnTo>
                                <a:pt x="2715" y="4181"/>
                              </a:lnTo>
                              <a:lnTo>
                                <a:pt x="2722" y="4192"/>
                              </a:lnTo>
                              <a:lnTo>
                                <a:pt x="2728" y="4202"/>
                              </a:lnTo>
                              <a:lnTo>
                                <a:pt x="2734" y="4214"/>
                              </a:lnTo>
                              <a:lnTo>
                                <a:pt x="2739" y="4226"/>
                              </a:lnTo>
                              <a:lnTo>
                                <a:pt x="2744" y="4239"/>
                              </a:lnTo>
                              <a:lnTo>
                                <a:pt x="2747" y="4253"/>
                              </a:lnTo>
                              <a:lnTo>
                                <a:pt x="2750" y="4266"/>
                              </a:lnTo>
                              <a:lnTo>
                                <a:pt x="2753" y="4297"/>
                              </a:lnTo>
                              <a:lnTo>
                                <a:pt x="2754" y="4329"/>
                              </a:lnTo>
                              <a:lnTo>
                                <a:pt x="2754" y="4365"/>
                              </a:lnTo>
                              <a:lnTo>
                                <a:pt x="2751" y="4403"/>
                              </a:lnTo>
                              <a:lnTo>
                                <a:pt x="2747" y="4444"/>
                              </a:lnTo>
                              <a:lnTo>
                                <a:pt x="2740" y="4488"/>
                              </a:lnTo>
                              <a:close/>
                              <a:moveTo>
                                <a:pt x="7282" y="6219"/>
                              </a:moveTo>
                              <a:lnTo>
                                <a:pt x="7282" y="6219"/>
                              </a:lnTo>
                              <a:lnTo>
                                <a:pt x="7282" y="6233"/>
                              </a:lnTo>
                              <a:lnTo>
                                <a:pt x="7280" y="6247"/>
                              </a:lnTo>
                              <a:lnTo>
                                <a:pt x="7276" y="6260"/>
                              </a:lnTo>
                              <a:lnTo>
                                <a:pt x="7271" y="6273"/>
                              </a:lnTo>
                              <a:lnTo>
                                <a:pt x="7266" y="6285"/>
                              </a:lnTo>
                              <a:lnTo>
                                <a:pt x="7258" y="6297"/>
                              </a:lnTo>
                              <a:lnTo>
                                <a:pt x="7251" y="6308"/>
                              </a:lnTo>
                              <a:lnTo>
                                <a:pt x="7242" y="6317"/>
                              </a:lnTo>
                              <a:lnTo>
                                <a:pt x="7232" y="6327"/>
                              </a:lnTo>
                              <a:lnTo>
                                <a:pt x="7222" y="6335"/>
                              </a:lnTo>
                              <a:lnTo>
                                <a:pt x="7210" y="6342"/>
                              </a:lnTo>
                              <a:lnTo>
                                <a:pt x="7198" y="6348"/>
                              </a:lnTo>
                              <a:lnTo>
                                <a:pt x="7185" y="6353"/>
                              </a:lnTo>
                              <a:lnTo>
                                <a:pt x="7171" y="6356"/>
                              </a:lnTo>
                              <a:lnTo>
                                <a:pt x="7158" y="6357"/>
                              </a:lnTo>
                              <a:lnTo>
                                <a:pt x="7143" y="6359"/>
                              </a:lnTo>
                              <a:lnTo>
                                <a:pt x="3873" y="6359"/>
                              </a:lnTo>
                              <a:lnTo>
                                <a:pt x="3858" y="6357"/>
                              </a:lnTo>
                              <a:lnTo>
                                <a:pt x="3844" y="6356"/>
                              </a:lnTo>
                              <a:lnTo>
                                <a:pt x="3831" y="6353"/>
                              </a:lnTo>
                              <a:lnTo>
                                <a:pt x="3818" y="6348"/>
                              </a:lnTo>
                              <a:lnTo>
                                <a:pt x="3806" y="6342"/>
                              </a:lnTo>
                              <a:lnTo>
                                <a:pt x="3794" y="6335"/>
                              </a:lnTo>
                              <a:lnTo>
                                <a:pt x="3784" y="6327"/>
                              </a:lnTo>
                              <a:lnTo>
                                <a:pt x="3773" y="6317"/>
                              </a:lnTo>
                              <a:lnTo>
                                <a:pt x="3765" y="6308"/>
                              </a:lnTo>
                              <a:lnTo>
                                <a:pt x="3757" y="6297"/>
                              </a:lnTo>
                              <a:lnTo>
                                <a:pt x="3749" y="6285"/>
                              </a:lnTo>
                              <a:lnTo>
                                <a:pt x="3744" y="6273"/>
                              </a:lnTo>
                              <a:lnTo>
                                <a:pt x="3739" y="6260"/>
                              </a:lnTo>
                              <a:lnTo>
                                <a:pt x="3735" y="6247"/>
                              </a:lnTo>
                              <a:lnTo>
                                <a:pt x="3734" y="6233"/>
                              </a:lnTo>
                              <a:lnTo>
                                <a:pt x="3733" y="6219"/>
                              </a:lnTo>
                              <a:lnTo>
                                <a:pt x="3733" y="5538"/>
                              </a:lnTo>
                              <a:lnTo>
                                <a:pt x="3734" y="5523"/>
                              </a:lnTo>
                              <a:lnTo>
                                <a:pt x="3735" y="5509"/>
                              </a:lnTo>
                              <a:lnTo>
                                <a:pt x="3739" y="5496"/>
                              </a:lnTo>
                              <a:lnTo>
                                <a:pt x="3744" y="5483"/>
                              </a:lnTo>
                              <a:lnTo>
                                <a:pt x="3749" y="5471"/>
                              </a:lnTo>
                              <a:lnTo>
                                <a:pt x="3757" y="5459"/>
                              </a:lnTo>
                              <a:lnTo>
                                <a:pt x="3765" y="5449"/>
                              </a:lnTo>
                              <a:lnTo>
                                <a:pt x="3773" y="5439"/>
                              </a:lnTo>
                              <a:lnTo>
                                <a:pt x="3784" y="5430"/>
                              </a:lnTo>
                              <a:lnTo>
                                <a:pt x="3794" y="5421"/>
                              </a:lnTo>
                              <a:lnTo>
                                <a:pt x="3806" y="5416"/>
                              </a:lnTo>
                              <a:lnTo>
                                <a:pt x="3818" y="5410"/>
                              </a:lnTo>
                              <a:lnTo>
                                <a:pt x="3831" y="5405"/>
                              </a:lnTo>
                              <a:lnTo>
                                <a:pt x="3844" y="5401"/>
                              </a:lnTo>
                              <a:lnTo>
                                <a:pt x="3858" y="5399"/>
                              </a:lnTo>
                              <a:lnTo>
                                <a:pt x="3873" y="5398"/>
                              </a:lnTo>
                              <a:lnTo>
                                <a:pt x="7143" y="5398"/>
                              </a:lnTo>
                              <a:lnTo>
                                <a:pt x="7158" y="5399"/>
                              </a:lnTo>
                              <a:lnTo>
                                <a:pt x="7171" y="5401"/>
                              </a:lnTo>
                              <a:lnTo>
                                <a:pt x="7185" y="5405"/>
                              </a:lnTo>
                              <a:lnTo>
                                <a:pt x="7198" y="5410"/>
                              </a:lnTo>
                              <a:lnTo>
                                <a:pt x="7210" y="5416"/>
                              </a:lnTo>
                              <a:lnTo>
                                <a:pt x="7222" y="5421"/>
                              </a:lnTo>
                              <a:lnTo>
                                <a:pt x="7232" y="5430"/>
                              </a:lnTo>
                              <a:lnTo>
                                <a:pt x="7242" y="5439"/>
                              </a:lnTo>
                              <a:lnTo>
                                <a:pt x="7251" y="5449"/>
                              </a:lnTo>
                              <a:lnTo>
                                <a:pt x="7258" y="5459"/>
                              </a:lnTo>
                              <a:lnTo>
                                <a:pt x="7266" y="5471"/>
                              </a:lnTo>
                              <a:lnTo>
                                <a:pt x="7271" y="5483"/>
                              </a:lnTo>
                              <a:lnTo>
                                <a:pt x="7276" y="5496"/>
                              </a:lnTo>
                              <a:lnTo>
                                <a:pt x="7280" y="5509"/>
                              </a:lnTo>
                              <a:lnTo>
                                <a:pt x="7282" y="5523"/>
                              </a:lnTo>
                              <a:lnTo>
                                <a:pt x="7282" y="5538"/>
                              </a:lnTo>
                              <a:lnTo>
                                <a:pt x="7282" y="6219"/>
                              </a:lnTo>
                              <a:close/>
                              <a:moveTo>
                                <a:pt x="8916" y="4725"/>
                              </a:moveTo>
                              <a:lnTo>
                                <a:pt x="8916" y="4725"/>
                              </a:lnTo>
                              <a:lnTo>
                                <a:pt x="8809" y="4719"/>
                              </a:lnTo>
                              <a:lnTo>
                                <a:pt x="8756" y="4715"/>
                              </a:lnTo>
                              <a:lnTo>
                                <a:pt x="8703" y="4711"/>
                              </a:lnTo>
                              <a:lnTo>
                                <a:pt x="8649" y="4705"/>
                              </a:lnTo>
                              <a:lnTo>
                                <a:pt x="8598" y="4698"/>
                              </a:lnTo>
                              <a:lnTo>
                                <a:pt x="8550" y="4689"/>
                              </a:lnTo>
                              <a:lnTo>
                                <a:pt x="8502" y="4679"/>
                              </a:lnTo>
                              <a:lnTo>
                                <a:pt x="8480" y="4673"/>
                              </a:lnTo>
                              <a:lnTo>
                                <a:pt x="8458" y="4666"/>
                              </a:lnTo>
                              <a:lnTo>
                                <a:pt x="8438" y="4658"/>
                              </a:lnTo>
                              <a:lnTo>
                                <a:pt x="8418" y="4650"/>
                              </a:lnTo>
                              <a:lnTo>
                                <a:pt x="8399" y="4642"/>
                              </a:lnTo>
                              <a:lnTo>
                                <a:pt x="8381" y="4632"/>
                              </a:lnTo>
                              <a:lnTo>
                                <a:pt x="8365" y="4622"/>
                              </a:lnTo>
                              <a:lnTo>
                                <a:pt x="8349" y="4610"/>
                              </a:lnTo>
                              <a:lnTo>
                                <a:pt x="8335" y="4598"/>
                              </a:lnTo>
                              <a:lnTo>
                                <a:pt x="8322" y="4586"/>
                              </a:lnTo>
                              <a:lnTo>
                                <a:pt x="8310" y="4572"/>
                              </a:lnTo>
                              <a:lnTo>
                                <a:pt x="8301" y="4558"/>
                              </a:lnTo>
                              <a:lnTo>
                                <a:pt x="8291" y="4541"/>
                              </a:lnTo>
                              <a:lnTo>
                                <a:pt x="8284" y="4525"/>
                              </a:lnTo>
                              <a:lnTo>
                                <a:pt x="8280" y="4507"/>
                              </a:lnTo>
                              <a:lnTo>
                                <a:pt x="8275" y="4488"/>
                              </a:lnTo>
                              <a:lnTo>
                                <a:pt x="8269" y="4444"/>
                              </a:lnTo>
                              <a:lnTo>
                                <a:pt x="8264" y="4403"/>
                              </a:lnTo>
                              <a:lnTo>
                                <a:pt x="8262" y="4365"/>
                              </a:lnTo>
                              <a:lnTo>
                                <a:pt x="8261" y="4329"/>
                              </a:lnTo>
                              <a:lnTo>
                                <a:pt x="8262" y="4297"/>
                              </a:lnTo>
                              <a:lnTo>
                                <a:pt x="8265" y="4266"/>
                              </a:lnTo>
                              <a:lnTo>
                                <a:pt x="8269" y="4253"/>
                              </a:lnTo>
                              <a:lnTo>
                                <a:pt x="8272" y="4239"/>
                              </a:lnTo>
                              <a:lnTo>
                                <a:pt x="8276" y="4226"/>
                              </a:lnTo>
                              <a:lnTo>
                                <a:pt x="8281" y="4214"/>
                              </a:lnTo>
                              <a:lnTo>
                                <a:pt x="8287" y="4202"/>
                              </a:lnTo>
                              <a:lnTo>
                                <a:pt x="8294" y="4192"/>
                              </a:lnTo>
                              <a:lnTo>
                                <a:pt x="8301" y="4181"/>
                              </a:lnTo>
                              <a:lnTo>
                                <a:pt x="8308" y="4170"/>
                              </a:lnTo>
                              <a:lnTo>
                                <a:pt x="8317" y="4161"/>
                              </a:lnTo>
                              <a:lnTo>
                                <a:pt x="8327" y="4151"/>
                              </a:lnTo>
                              <a:lnTo>
                                <a:pt x="8338" y="4142"/>
                              </a:lnTo>
                              <a:lnTo>
                                <a:pt x="8349" y="4132"/>
                              </a:lnTo>
                              <a:lnTo>
                                <a:pt x="8361" y="4124"/>
                              </a:lnTo>
                              <a:lnTo>
                                <a:pt x="8374" y="4117"/>
                              </a:lnTo>
                              <a:lnTo>
                                <a:pt x="8404" y="4102"/>
                              </a:lnTo>
                              <a:lnTo>
                                <a:pt x="8437" y="4087"/>
                              </a:lnTo>
                              <a:lnTo>
                                <a:pt x="8475" y="4073"/>
                              </a:lnTo>
                              <a:lnTo>
                                <a:pt x="8517" y="4062"/>
                              </a:lnTo>
                              <a:lnTo>
                                <a:pt x="8557" y="4049"/>
                              </a:lnTo>
                              <a:lnTo>
                                <a:pt x="8597" y="4034"/>
                              </a:lnTo>
                              <a:lnTo>
                                <a:pt x="8637" y="4017"/>
                              </a:lnTo>
                              <a:lnTo>
                                <a:pt x="8679" y="4000"/>
                              </a:lnTo>
                              <a:lnTo>
                                <a:pt x="8719" y="3981"/>
                              </a:lnTo>
                              <a:lnTo>
                                <a:pt x="8758" y="3959"/>
                              </a:lnTo>
                              <a:lnTo>
                                <a:pt x="8798" y="3937"/>
                              </a:lnTo>
                              <a:lnTo>
                                <a:pt x="8839" y="3913"/>
                              </a:lnTo>
                              <a:lnTo>
                                <a:pt x="8879" y="3888"/>
                              </a:lnTo>
                              <a:lnTo>
                                <a:pt x="8919" y="3863"/>
                              </a:lnTo>
                              <a:lnTo>
                                <a:pt x="8960" y="3836"/>
                              </a:lnTo>
                              <a:lnTo>
                                <a:pt x="9040" y="3782"/>
                              </a:lnTo>
                              <a:lnTo>
                                <a:pt x="9122" y="3724"/>
                              </a:lnTo>
                              <a:lnTo>
                                <a:pt x="9285" y="3604"/>
                              </a:lnTo>
                              <a:lnTo>
                                <a:pt x="9368" y="3544"/>
                              </a:lnTo>
                              <a:lnTo>
                                <a:pt x="9452" y="3484"/>
                              </a:lnTo>
                              <a:lnTo>
                                <a:pt x="9537" y="3426"/>
                              </a:lnTo>
                              <a:lnTo>
                                <a:pt x="9579" y="3399"/>
                              </a:lnTo>
                              <a:lnTo>
                                <a:pt x="9623" y="3372"/>
                              </a:lnTo>
                              <a:lnTo>
                                <a:pt x="9667" y="3346"/>
                              </a:lnTo>
                              <a:lnTo>
                                <a:pt x="9711" y="3320"/>
                              </a:lnTo>
                              <a:lnTo>
                                <a:pt x="9754" y="3295"/>
                              </a:lnTo>
                              <a:lnTo>
                                <a:pt x="9799" y="3272"/>
                              </a:lnTo>
                              <a:lnTo>
                                <a:pt x="9822" y="3262"/>
                              </a:lnTo>
                              <a:lnTo>
                                <a:pt x="9843" y="3253"/>
                              </a:lnTo>
                              <a:lnTo>
                                <a:pt x="9863" y="3246"/>
                              </a:lnTo>
                              <a:lnTo>
                                <a:pt x="9884" y="3241"/>
                              </a:lnTo>
                              <a:lnTo>
                                <a:pt x="9904" y="3238"/>
                              </a:lnTo>
                              <a:lnTo>
                                <a:pt x="9923" y="3237"/>
                              </a:lnTo>
                              <a:lnTo>
                                <a:pt x="9940" y="3237"/>
                              </a:lnTo>
                              <a:lnTo>
                                <a:pt x="9958" y="3239"/>
                              </a:lnTo>
                              <a:lnTo>
                                <a:pt x="9975" y="3243"/>
                              </a:lnTo>
                              <a:lnTo>
                                <a:pt x="9990" y="3247"/>
                              </a:lnTo>
                              <a:lnTo>
                                <a:pt x="10007" y="3254"/>
                              </a:lnTo>
                              <a:lnTo>
                                <a:pt x="10021" y="3262"/>
                              </a:lnTo>
                              <a:lnTo>
                                <a:pt x="10035" y="3271"/>
                              </a:lnTo>
                              <a:lnTo>
                                <a:pt x="10049" y="3282"/>
                              </a:lnTo>
                              <a:lnTo>
                                <a:pt x="10062" y="3294"/>
                              </a:lnTo>
                              <a:lnTo>
                                <a:pt x="10074" y="3307"/>
                              </a:lnTo>
                              <a:lnTo>
                                <a:pt x="10086" y="3321"/>
                              </a:lnTo>
                              <a:lnTo>
                                <a:pt x="10098" y="3336"/>
                              </a:lnTo>
                              <a:lnTo>
                                <a:pt x="10109" y="3353"/>
                              </a:lnTo>
                              <a:lnTo>
                                <a:pt x="10118" y="3371"/>
                              </a:lnTo>
                              <a:lnTo>
                                <a:pt x="10128" y="3390"/>
                              </a:lnTo>
                              <a:lnTo>
                                <a:pt x="10137" y="3408"/>
                              </a:lnTo>
                              <a:lnTo>
                                <a:pt x="10145" y="3429"/>
                              </a:lnTo>
                              <a:lnTo>
                                <a:pt x="10153" y="3450"/>
                              </a:lnTo>
                              <a:lnTo>
                                <a:pt x="10161" y="3472"/>
                              </a:lnTo>
                              <a:lnTo>
                                <a:pt x="10167" y="3495"/>
                              </a:lnTo>
                              <a:lnTo>
                                <a:pt x="10179" y="3542"/>
                              </a:lnTo>
                              <a:lnTo>
                                <a:pt x="10188" y="3593"/>
                              </a:lnTo>
                              <a:lnTo>
                                <a:pt x="10196" y="3644"/>
                              </a:lnTo>
                              <a:lnTo>
                                <a:pt x="10201" y="3699"/>
                              </a:lnTo>
                              <a:lnTo>
                                <a:pt x="10205" y="3753"/>
                              </a:lnTo>
                              <a:lnTo>
                                <a:pt x="10207" y="3809"/>
                              </a:lnTo>
                              <a:lnTo>
                                <a:pt x="10207" y="3865"/>
                              </a:lnTo>
                              <a:lnTo>
                                <a:pt x="10205" y="3921"/>
                              </a:lnTo>
                              <a:lnTo>
                                <a:pt x="10200" y="3977"/>
                              </a:lnTo>
                              <a:lnTo>
                                <a:pt x="10195" y="4032"/>
                              </a:lnTo>
                              <a:lnTo>
                                <a:pt x="10187" y="4086"/>
                              </a:lnTo>
                              <a:lnTo>
                                <a:pt x="10179" y="4138"/>
                              </a:lnTo>
                              <a:lnTo>
                                <a:pt x="10168" y="4189"/>
                              </a:lnTo>
                              <a:lnTo>
                                <a:pt x="10155" y="4238"/>
                              </a:lnTo>
                              <a:lnTo>
                                <a:pt x="10142" y="4283"/>
                              </a:lnTo>
                              <a:lnTo>
                                <a:pt x="10126" y="4326"/>
                              </a:lnTo>
                              <a:lnTo>
                                <a:pt x="10110" y="4365"/>
                              </a:lnTo>
                              <a:lnTo>
                                <a:pt x="10100" y="4382"/>
                              </a:lnTo>
                              <a:lnTo>
                                <a:pt x="10091" y="4400"/>
                              </a:lnTo>
                              <a:lnTo>
                                <a:pt x="10081" y="4417"/>
                              </a:lnTo>
                              <a:lnTo>
                                <a:pt x="10072" y="4431"/>
                              </a:lnTo>
                              <a:lnTo>
                                <a:pt x="10061" y="4445"/>
                              </a:lnTo>
                              <a:lnTo>
                                <a:pt x="10051" y="4459"/>
                              </a:lnTo>
                              <a:lnTo>
                                <a:pt x="10039" y="4472"/>
                              </a:lnTo>
                              <a:lnTo>
                                <a:pt x="10027" y="4485"/>
                              </a:lnTo>
                              <a:lnTo>
                                <a:pt x="10000" y="4510"/>
                              </a:lnTo>
                              <a:lnTo>
                                <a:pt x="9972" y="4533"/>
                              </a:lnTo>
                              <a:lnTo>
                                <a:pt x="9942" y="4554"/>
                              </a:lnTo>
                              <a:lnTo>
                                <a:pt x="9910" y="4574"/>
                              </a:lnTo>
                              <a:lnTo>
                                <a:pt x="9875" y="4592"/>
                              </a:lnTo>
                              <a:lnTo>
                                <a:pt x="9840" y="4609"/>
                              </a:lnTo>
                              <a:lnTo>
                                <a:pt x="9803" y="4624"/>
                              </a:lnTo>
                              <a:lnTo>
                                <a:pt x="9765" y="4638"/>
                              </a:lnTo>
                              <a:lnTo>
                                <a:pt x="9725" y="4651"/>
                              </a:lnTo>
                              <a:lnTo>
                                <a:pt x="9685" y="4663"/>
                              </a:lnTo>
                              <a:lnTo>
                                <a:pt x="9644" y="4674"/>
                              </a:lnTo>
                              <a:lnTo>
                                <a:pt x="9603" y="4683"/>
                              </a:lnTo>
                              <a:lnTo>
                                <a:pt x="9560" y="4692"/>
                              </a:lnTo>
                              <a:lnTo>
                                <a:pt x="9518" y="4699"/>
                              </a:lnTo>
                              <a:lnTo>
                                <a:pt x="9475" y="4705"/>
                              </a:lnTo>
                              <a:lnTo>
                                <a:pt x="9432" y="4711"/>
                              </a:lnTo>
                              <a:lnTo>
                                <a:pt x="9390" y="4715"/>
                              </a:lnTo>
                              <a:lnTo>
                                <a:pt x="9347" y="4719"/>
                              </a:lnTo>
                              <a:lnTo>
                                <a:pt x="9264" y="4725"/>
                              </a:lnTo>
                              <a:lnTo>
                                <a:pt x="9183" y="4728"/>
                              </a:lnTo>
                              <a:lnTo>
                                <a:pt x="9108" y="4730"/>
                              </a:lnTo>
                              <a:lnTo>
                                <a:pt x="9037" y="4728"/>
                              </a:lnTo>
                              <a:lnTo>
                                <a:pt x="8971" y="4727"/>
                              </a:lnTo>
                              <a:lnTo>
                                <a:pt x="8916" y="4725"/>
                              </a:lnTo>
                              <a:close/>
                              <a:moveTo>
                                <a:pt x="9949" y="6335"/>
                              </a:moveTo>
                              <a:lnTo>
                                <a:pt x="9949" y="6335"/>
                              </a:lnTo>
                              <a:lnTo>
                                <a:pt x="9926" y="6335"/>
                              </a:lnTo>
                              <a:lnTo>
                                <a:pt x="9905" y="6334"/>
                              </a:lnTo>
                              <a:lnTo>
                                <a:pt x="9884" y="6330"/>
                              </a:lnTo>
                              <a:lnTo>
                                <a:pt x="9862" y="6327"/>
                              </a:lnTo>
                              <a:lnTo>
                                <a:pt x="9842" y="6322"/>
                              </a:lnTo>
                              <a:lnTo>
                                <a:pt x="9822" y="6316"/>
                              </a:lnTo>
                              <a:lnTo>
                                <a:pt x="9802" y="6310"/>
                              </a:lnTo>
                              <a:lnTo>
                                <a:pt x="9783" y="6302"/>
                              </a:lnTo>
                              <a:lnTo>
                                <a:pt x="9764" y="6293"/>
                              </a:lnTo>
                              <a:lnTo>
                                <a:pt x="9745" y="6284"/>
                              </a:lnTo>
                              <a:lnTo>
                                <a:pt x="9727" y="6273"/>
                              </a:lnTo>
                              <a:lnTo>
                                <a:pt x="9709" y="6263"/>
                              </a:lnTo>
                              <a:lnTo>
                                <a:pt x="9693" y="6251"/>
                              </a:lnTo>
                              <a:lnTo>
                                <a:pt x="9677" y="6238"/>
                              </a:lnTo>
                              <a:lnTo>
                                <a:pt x="9662" y="6225"/>
                              </a:lnTo>
                              <a:lnTo>
                                <a:pt x="9647" y="6211"/>
                              </a:lnTo>
                              <a:lnTo>
                                <a:pt x="9632" y="6195"/>
                              </a:lnTo>
                              <a:lnTo>
                                <a:pt x="9619" y="6180"/>
                              </a:lnTo>
                              <a:lnTo>
                                <a:pt x="9606" y="6164"/>
                              </a:lnTo>
                              <a:lnTo>
                                <a:pt x="9595" y="6148"/>
                              </a:lnTo>
                              <a:lnTo>
                                <a:pt x="9584" y="6130"/>
                              </a:lnTo>
                              <a:lnTo>
                                <a:pt x="9573" y="6112"/>
                              </a:lnTo>
                              <a:lnTo>
                                <a:pt x="9564" y="6093"/>
                              </a:lnTo>
                              <a:lnTo>
                                <a:pt x="9555" y="6074"/>
                              </a:lnTo>
                              <a:lnTo>
                                <a:pt x="9548" y="6055"/>
                              </a:lnTo>
                              <a:lnTo>
                                <a:pt x="9541" y="6035"/>
                              </a:lnTo>
                              <a:lnTo>
                                <a:pt x="9535" y="6015"/>
                              </a:lnTo>
                              <a:lnTo>
                                <a:pt x="9531" y="5995"/>
                              </a:lnTo>
                              <a:lnTo>
                                <a:pt x="9527" y="5974"/>
                              </a:lnTo>
                              <a:lnTo>
                                <a:pt x="9525" y="5952"/>
                              </a:lnTo>
                              <a:lnTo>
                                <a:pt x="9522" y="5931"/>
                              </a:lnTo>
                              <a:lnTo>
                                <a:pt x="9522" y="5908"/>
                              </a:lnTo>
                              <a:lnTo>
                                <a:pt x="9522" y="5887"/>
                              </a:lnTo>
                              <a:lnTo>
                                <a:pt x="9525" y="5865"/>
                              </a:lnTo>
                              <a:lnTo>
                                <a:pt x="9527" y="5843"/>
                              </a:lnTo>
                              <a:lnTo>
                                <a:pt x="9531" y="5822"/>
                              </a:lnTo>
                              <a:lnTo>
                                <a:pt x="9535" y="5802"/>
                              </a:lnTo>
                              <a:lnTo>
                                <a:pt x="9541" y="5782"/>
                              </a:lnTo>
                              <a:lnTo>
                                <a:pt x="9548" y="5761"/>
                              </a:lnTo>
                              <a:lnTo>
                                <a:pt x="9555" y="5743"/>
                              </a:lnTo>
                              <a:lnTo>
                                <a:pt x="9564" y="5724"/>
                              </a:lnTo>
                              <a:lnTo>
                                <a:pt x="9573" y="5705"/>
                              </a:lnTo>
                              <a:lnTo>
                                <a:pt x="9584" y="5687"/>
                              </a:lnTo>
                              <a:lnTo>
                                <a:pt x="9595" y="5670"/>
                              </a:lnTo>
                              <a:lnTo>
                                <a:pt x="9606" y="5652"/>
                              </a:lnTo>
                              <a:lnTo>
                                <a:pt x="9619" y="5637"/>
                              </a:lnTo>
                              <a:lnTo>
                                <a:pt x="9632" y="5622"/>
                              </a:lnTo>
                              <a:lnTo>
                                <a:pt x="9647" y="5606"/>
                              </a:lnTo>
                              <a:lnTo>
                                <a:pt x="9662" y="5592"/>
                              </a:lnTo>
                              <a:lnTo>
                                <a:pt x="9677" y="5579"/>
                              </a:lnTo>
                              <a:lnTo>
                                <a:pt x="9693" y="5566"/>
                              </a:lnTo>
                              <a:lnTo>
                                <a:pt x="9709" y="5554"/>
                              </a:lnTo>
                              <a:lnTo>
                                <a:pt x="9727" y="5543"/>
                              </a:lnTo>
                              <a:lnTo>
                                <a:pt x="9745" y="5533"/>
                              </a:lnTo>
                              <a:lnTo>
                                <a:pt x="9764" y="5523"/>
                              </a:lnTo>
                              <a:lnTo>
                                <a:pt x="9783" y="5515"/>
                              </a:lnTo>
                              <a:lnTo>
                                <a:pt x="9802" y="5508"/>
                              </a:lnTo>
                              <a:lnTo>
                                <a:pt x="9822" y="5501"/>
                              </a:lnTo>
                              <a:lnTo>
                                <a:pt x="9842" y="5495"/>
                              </a:lnTo>
                              <a:lnTo>
                                <a:pt x="9862" y="5490"/>
                              </a:lnTo>
                              <a:lnTo>
                                <a:pt x="9884" y="5487"/>
                              </a:lnTo>
                              <a:lnTo>
                                <a:pt x="9905" y="5484"/>
                              </a:lnTo>
                              <a:lnTo>
                                <a:pt x="9926" y="5482"/>
                              </a:lnTo>
                              <a:lnTo>
                                <a:pt x="9949" y="5482"/>
                              </a:lnTo>
                              <a:lnTo>
                                <a:pt x="9970" y="5482"/>
                              </a:lnTo>
                              <a:lnTo>
                                <a:pt x="9993" y="5484"/>
                              </a:lnTo>
                              <a:lnTo>
                                <a:pt x="10014" y="5487"/>
                              </a:lnTo>
                              <a:lnTo>
                                <a:pt x="10035" y="5490"/>
                              </a:lnTo>
                              <a:lnTo>
                                <a:pt x="10055" y="5495"/>
                              </a:lnTo>
                              <a:lnTo>
                                <a:pt x="10076" y="5501"/>
                              </a:lnTo>
                              <a:lnTo>
                                <a:pt x="10096" y="5508"/>
                              </a:lnTo>
                              <a:lnTo>
                                <a:pt x="10115" y="5515"/>
                              </a:lnTo>
                              <a:lnTo>
                                <a:pt x="10134" y="5523"/>
                              </a:lnTo>
                              <a:lnTo>
                                <a:pt x="10153" y="5533"/>
                              </a:lnTo>
                              <a:lnTo>
                                <a:pt x="10170" y="5543"/>
                              </a:lnTo>
                              <a:lnTo>
                                <a:pt x="10187" y="5554"/>
                              </a:lnTo>
                              <a:lnTo>
                                <a:pt x="10205" y="5566"/>
                              </a:lnTo>
                              <a:lnTo>
                                <a:pt x="10220" y="5579"/>
                              </a:lnTo>
                              <a:lnTo>
                                <a:pt x="10235" y="5592"/>
                              </a:lnTo>
                              <a:lnTo>
                                <a:pt x="10251" y="5606"/>
                              </a:lnTo>
                              <a:lnTo>
                                <a:pt x="10265" y="5622"/>
                              </a:lnTo>
                              <a:lnTo>
                                <a:pt x="10278" y="5637"/>
                              </a:lnTo>
                              <a:lnTo>
                                <a:pt x="10291" y="5652"/>
                              </a:lnTo>
                              <a:lnTo>
                                <a:pt x="10303" y="5670"/>
                              </a:lnTo>
                              <a:lnTo>
                                <a:pt x="10314" y="5687"/>
                              </a:lnTo>
                              <a:lnTo>
                                <a:pt x="10324" y="5705"/>
                              </a:lnTo>
                              <a:lnTo>
                                <a:pt x="10334" y="5724"/>
                              </a:lnTo>
                              <a:lnTo>
                                <a:pt x="10342" y="5743"/>
                              </a:lnTo>
                              <a:lnTo>
                                <a:pt x="10350" y="5761"/>
                              </a:lnTo>
                              <a:lnTo>
                                <a:pt x="10356" y="5782"/>
                              </a:lnTo>
                              <a:lnTo>
                                <a:pt x="10362" y="5802"/>
                              </a:lnTo>
                              <a:lnTo>
                                <a:pt x="10367" y="5822"/>
                              </a:lnTo>
                              <a:lnTo>
                                <a:pt x="10371" y="5843"/>
                              </a:lnTo>
                              <a:lnTo>
                                <a:pt x="10374" y="5865"/>
                              </a:lnTo>
                              <a:lnTo>
                                <a:pt x="10375" y="5887"/>
                              </a:lnTo>
                              <a:lnTo>
                                <a:pt x="10376" y="5908"/>
                              </a:lnTo>
                              <a:lnTo>
                                <a:pt x="10375" y="5931"/>
                              </a:lnTo>
                              <a:lnTo>
                                <a:pt x="10374" y="5952"/>
                              </a:lnTo>
                              <a:lnTo>
                                <a:pt x="10371" y="5974"/>
                              </a:lnTo>
                              <a:lnTo>
                                <a:pt x="10367" y="5995"/>
                              </a:lnTo>
                              <a:lnTo>
                                <a:pt x="10362" y="6015"/>
                              </a:lnTo>
                              <a:lnTo>
                                <a:pt x="10356" y="6035"/>
                              </a:lnTo>
                              <a:lnTo>
                                <a:pt x="10350" y="6055"/>
                              </a:lnTo>
                              <a:lnTo>
                                <a:pt x="10342" y="6074"/>
                              </a:lnTo>
                              <a:lnTo>
                                <a:pt x="10334" y="6093"/>
                              </a:lnTo>
                              <a:lnTo>
                                <a:pt x="10324" y="6112"/>
                              </a:lnTo>
                              <a:lnTo>
                                <a:pt x="10314" y="6130"/>
                              </a:lnTo>
                              <a:lnTo>
                                <a:pt x="10303" y="6148"/>
                              </a:lnTo>
                              <a:lnTo>
                                <a:pt x="10291" y="6164"/>
                              </a:lnTo>
                              <a:lnTo>
                                <a:pt x="10278" y="6180"/>
                              </a:lnTo>
                              <a:lnTo>
                                <a:pt x="10265" y="6195"/>
                              </a:lnTo>
                              <a:lnTo>
                                <a:pt x="10251" y="6211"/>
                              </a:lnTo>
                              <a:lnTo>
                                <a:pt x="10235" y="6225"/>
                              </a:lnTo>
                              <a:lnTo>
                                <a:pt x="10220" y="6238"/>
                              </a:lnTo>
                              <a:lnTo>
                                <a:pt x="10205" y="6251"/>
                              </a:lnTo>
                              <a:lnTo>
                                <a:pt x="10187" y="6263"/>
                              </a:lnTo>
                              <a:lnTo>
                                <a:pt x="10170" y="6273"/>
                              </a:lnTo>
                              <a:lnTo>
                                <a:pt x="10153" y="6284"/>
                              </a:lnTo>
                              <a:lnTo>
                                <a:pt x="10134" y="6293"/>
                              </a:lnTo>
                              <a:lnTo>
                                <a:pt x="10115" y="6302"/>
                              </a:lnTo>
                              <a:lnTo>
                                <a:pt x="10096" y="6310"/>
                              </a:lnTo>
                              <a:lnTo>
                                <a:pt x="10076" y="6316"/>
                              </a:lnTo>
                              <a:lnTo>
                                <a:pt x="10055" y="6322"/>
                              </a:lnTo>
                              <a:lnTo>
                                <a:pt x="10035" y="6327"/>
                              </a:lnTo>
                              <a:lnTo>
                                <a:pt x="10014" y="6330"/>
                              </a:lnTo>
                              <a:lnTo>
                                <a:pt x="9993" y="6334"/>
                              </a:lnTo>
                              <a:lnTo>
                                <a:pt x="9970" y="6335"/>
                              </a:lnTo>
                              <a:lnTo>
                                <a:pt x="9949" y="6335"/>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汽车" o:spid="_x0000_s1026" o:spt="100" style="position:absolute;left:0pt;margin-left:83.55pt;margin-top:558.45pt;height:19.7pt;width:20.6pt;z-index:-167755776;v-text-anchor:middle;mso-width-relative:page;mso-height-relative:page;" fillcolor="#5B9BD5 [3204]" filled="t" stroked="f" coordsize="11015,8233" o:gfxdata="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" path="m10985,4535l10985,4535,10981,4498,10976,4458,10968,4413,10958,4363,10945,4310,10930,4254,10920,4225,10910,4194,10898,4164,10885,4132,10872,4100,10856,4068,10840,4035,10821,4002,10802,3969,10780,3935,10758,3900,10733,3866,10707,3831,10679,3797,10649,3762,10617,3727,10584,3693,10548,3657,10510,3623,10470,3589,10462,3551,10451,3513,10439,3475,10426,3437,10413,3399,10398,3360,10381,3322,10363,3283,10346,3245,10327,3206,10307,3168,10285,3130,10243,3054,10196,2981,10149,2908,10102,2837,10052,2770,10003,2706,9956,2644,9908,2586,9863,2533,9820,2483,9881,2486,9949,2489,9976,2490,10009,2491,10092,2490,10193,2487,10303,2481,10360,2476,10418,2471,10475,2464,10529,2458,10583,2450,10633,2442,10680,2432,10722,2422,10732,2418,10741,2414,10759,2405,10776,2393,10792,2380,10806,2363,10821,2346,10834,2327,10844,2305,10855,2284,10865,2260,10874,2236,10881,2211,10888,2185,10893,2158,10898,2131,10901,2104,10905,2077,10906,2051,10907,2023,10907,1997,10906,1972,10905,1948,10902,1924,10899,1901,10894,1880,10889,1860,10883,1842,10876,1826,10869,1811,10861,1800,10851,1789,10842,1782,10830,1776,10816,1770,10801,1764,10783,1759,10741,1750,10694,1741,10642,1734,10585,1727,10527,1722,10466,1718,10405,1714,10346,1711,10288,1709,10233,1708,10182,1708,10137,1708,10099,1709,10068,1712,10044,1714,10021,1718,10002,1722,9984,1727,9970,1734,9957,1740,9946,1747,9937,1754,9929,1762,9922,1770,9911,1784,9901,1798,9893,1810,9891,1814,9888,1818,9885,1833,9882,1852,9880,1874,9875,1930,9873,1990,9872,2049,9872,2100,9872,2149,9872,2156,9869,2162,9868,2168,9865,2172,9861,2176,9856,2179,9852,2181,9846,2183,9833,2186,9817,2186,9801,2185,9782,2181,9743,2173,9701,2162,9662,2153,9643,2148,9625,2144,9622,2144,9584,2025,9540,1894,9491,1756,9438,1611,9410,1536,9380,1462,9349,1386,9319,1310,9287,1234,9252,1160,9219,1085,9183,1012,9148,939,9111,868,9073,798,9035,731,8996,667,8956,604,8916,545,8875,488,8833,436,8813,410,8791,386,8770,364,8749,341,8727,320,8706,300,8684,281,8662,263,8640,247,8618,232,8596,218,8573,205,8551,194,8530,183,8498,173,8461,162,8418,151,8370,141,8316,131,8257,122,8193,112,8123,104,8050,95,7972,87,7889,79,7802,72,7617,58,7418,46,7206,35,6985,26,6753,19,6513,12,6267,7,6017,3,5762,1,5507,0,5253,1,4998,3,4748,7,4502,12,4262,19,4030,26,3809,35,3597,46,3398,58,3213,72,3126,79,3043,87,2965,95,2892,104,2822,112,2758,122,2699,131,2645,141,2597,151,2554,162,2516,173,2485,183,2463,194,2442,205,2419,218,2397,232,2375,247,2353,263,2331,281,2309,300,2288,320,2266,341,2245,364,2224,386,2202,410,2182,436,2141,488,2099,545,2059,604,2020,667,1981,731,1942,798,1905,868,1868,939,1831,1012,1797,1085,1763,1160,1730,1234,1696,1310,1666,1386,1635,1462,1605,1536,1577,1611,1523,1756,1475,1894,1431,2025,1393,2144,1391,2144,1373,2148,1354,2153,1314,2162,1274,2173,1233,2181,1215,2185,1198,2186,1182,2186,1169,2183,1163,2181,1159,2179,1154,2176,1150,2172,1147,2168,1146,2162,1143,2156,1143,2149,1143,2100,1143,2049,1142,1990,1140,1930,1136,1874,1133,1852,1130,1833,1127,1818,1124,1814,1122,1810,1114,1798,1104,1784,1093,1770,1086,1762,1078,1754,1069,1747,1058,1740,1045,1734,1031,1727,1013,1722,994,1718,971,1714,947,1712,916,1709,878,1708,833,1708,782,1708,727,1709,669,1711,610,1714,548,1718,488,1722,430,1727,373,1734,321,1741,274,1750,233,1759,216,1764,199,1770,185,1776,174,1782,163,1789,155,1800,147,1811,139,1826,131,1842,126,1860,121,1880,116,1901,113,1924,110,1948,109,1972,108,1997,108,2023,109,2051,110,2077,114,2104,117,2131,122,2158,127,2185,134,2211,141,2236,150,2260,160,2284,171,2305,182,2327,194,2346,208,2363,223,2380,239,2393,256,2405,275,2414,284,2418,294,2422,335,2432,383,2442,432,2450,486,2458,541,2464,598,2471,655,2476,712,2481,822,2487,923,2490,1006,2491,1040,2490,1066,2489,1135,2486,1195,2483,1153,2533,1106,2586,1060,2644,1012,2706,963,2770,913,2837,866,2908,819,2981,772,3054,730,3130,708,3168,688,3206,669,3245,652,3283,634,3322,617,3360,603,3399,589,3437,576,3475,564,3513,554,3551,545,3589,505,3623,467,3657,431,3693,398,3727,366,3762,336,3797,308,3831,282,3866,258,3900,235,3935,213,3969,194,4002,177,4035,160,4068,145,4100,130,4132,117,4164,105,4194,95,4225,85,4254,70,4310,57,4363,47,4413,40,4458,34,4498,30,4535,24,4599,18,4687,12,4792,6,4914,2,5049,0,5196,0,5349,1,5429,4,5508,6,5587,11,5668,15,5747,21,5827,28,5905,37,5982,46,6057,58,6130,70,6201,84,6269,101,6334,117,6394,127,6424,136,6452,147,6479,158,6506,168,6530,180,6554,192,6577,205,6598,211,6606,218,6615,226,6622,236,6630,246,6638,257,6645,284,6661,315,6676,351,6690,389,6705,431,6718,431,8072,432,8088,435,8105,437,8120,442,8135,448,8149,455,8163,463,8175,473,8187,482,8196,493,8206,505,8214,517,8221,530,8226,543,8231,557,8233,571,8233,1929,8233,1943,8233,1957,8231,1970,8226,1983,8221,1995,8214,2007,8206,2017,8196,2027,8187,2036,8175,2045,8163,2051,8149,2057,8135,2061,8120,2065,8105,2067,8088,2068,8072,2068,6924,2335,6940,2606,6953,2881,6965,3155,6975,3426,6984,3693,6991,3952,6997,4200,7002,4435,7006,4656,7008,5038,7011,5330,7013,5507,7013,5685,7013,5977,7011,6360,7008,6581,7006,6815,7002,7064,6997,7322,6991,7589,6984,7860,6975,8135,6965,8409,6953,8680,6940,8948,6924,8948,8072,8948,8088,8950,8105,8954,8120,8958,8135,8964,8149,8971,8163,8979,8175,8988,8187,8997,8196,9008,8206,9020,8214,9032,8221,9045,8226,9058,8231,9072,8233,9086,8233,10444,8233,10458,8233,10472,8231,10485,8226,10498,8221,10510,8214,10522,8206,10533,8196,10542,8187,10552,8175,10560,8163,10567,8149,10573,8135,10577,8120,10580,8105,10583,8088,10584,8072,10584,6718,10626,6705,10665,6690,10700,6676,10731,6661,10758,6645,10770,6638,10780,6630,10790,6622,10798,6615,10805,6606,10811,6598,10823,6577,10835,6554,10847,6530,10859,6506,10869,6479,10879,6452,10888,6424,10898,6394,10915,6334,10931,6269,10945,6201,10957,6130,10969,6057,10978,5982,10987,5905,10994,5827,11000,5747,11004,5668,11009,5587,11011,5508,11014,5429,11015,5349,11015,5196,11013,5049,11009,4914,11003,4792,10997,4687,10991,4599,10985,4535xm2546,515l2546,515,2701,503,2798,497,2908,491,3033,486,3171,480,3327,474,3497,469,3684,463,3890,458,4113,454,4355,450,4617,448,4899,445,5202,443,5526,443,5847,443,6147,445,6426,448,6684,450,6923,454,7143,458,7346,463,7531,468,7699,474,7852,480,7989,486,8111,491,8315,503,8469,514,8496,537,8524,563,8552,591,8580,624,8609,661,8639,700,8667,743,8697,788,8726,836,8756,886,8785,939,8815,994,8845,1052,8874,1110,8903,1172,8932,1233,8961,1297,8990,1362,9046,1496,9102,1632,9155,1771,9206,1911,9255,2049,9301,2187,9343,2321,9150,2328,8919,2334,8656,2340,8368,2346,7748,2355,7109,2362,6511,2368,6007,2372,5507,2375,5008,2372,4504,2368,3906,2362,3268,2355,2647,2346,2359,2340,2096,2334,1865,2328,1673,2321,1715,2187,1760,2049,1809,1911,1860,1772,1913,1634,1968,1497,2025,1363,2053,1298,2083,1236,2111,1173,2141,1112,2170,1053,2200,996,2230,941,2259,888,2288,837,2317,790,2347,744,2376,701,2405,662,2433,625,2462,593,2490,564,2517,538,2546,515xm1066,6335l1066,6335,1045,6335,1024,6334,1001,6330,981,6327,960,6322,939,6316,919,6310,900,6302,881,6293,864,6284,845,6273,828,6263,811,6251,795,6238,779,6225,764,6211,751,6195,737,6180,724,6164,712,6148,701,6130,691,6112,681,6093,673,6074,666,6055,659,6035,653,6015,648,5995,644,5974,642,5952,640,5931,640,5908,640,5887,642,5865,644,5843,648,5822,653,5802,659,5782,666,5761,673,5743,681,5724,691,5705,701,5687,712,5670,724,5652,737,5637,751,5622,764,5606,779,5592,795,5579,811,5566,828,5554,845,5543,864,5533,881,5523,900,5515,919,5508,939,5501,960,5495,981,5490,1001,5487,1024,5484,1045,5482,1066,5482,1089,5482,1110,5484,1131,5487,1153,5490,1173,5495,1193,5501,1213,5508,1233,5515,1252,5523,1270,5533,1288,5543,1305,5554,1322,5566,1337,5579,1354,5592,1368,5606,1382,5622,1396,5637,1409,5652,1420,5670,1431,5687,1442,5705,1451,5724,1459,5743,1468,5761,1474,5782,1480,5802,1484,5822,1488,5843,1491,5865,1493,5887,1494,5908,1493,5931,1491,5952,1488,5974,1484,5995,1480,6015,1474,6035,1468,6055,1459,6074,1451,6093,1442,6112,1431,6130,1420,6148,1409,6164,1396,6180,1382,6195,1368,6211,1354,6225,1337,6238,1322,6251,1305,6263,1288,6273,1270,6284,1252,6293,1233,6302,1213,6310,1193,6316,1173,6322,1153,6327,1131,6330,1110,6334,1089,6335,1066,6335xm2740,4488l2740,4488,2737,4507,2731,4525,2724,4541,2715,4558,2705,4572,2694,4586,2681,4598,2667,4610,2651,4622,2633,4632,2616,4642,2598,4650,2578,4658,2556,4666,2535,4673,2513,4679,2466,4689,2417,4698,2366,4705,2314,4711,2260,4715,2206,4719,2099,4725,2044,4727,1978,4728,1907,4730,1831,4728,1751,4725,1668,4719,1625,4715,1583,4711,1540,4705,1497,4699,1455,4692,1413,4683,1372,4674,1330,4663,1290,4651,1251,4638,1213,4624,1175,4609,1140,4592,1106,4574,1074,4554,1044,4533,1015,4510,989,4485,977,4472,965,4459,954,4445,944,4431,934,4417,924,4400,915,4382,906,4365,890,4326,874,4283,860,4238,848,4189,838,4138,828,4086,821,4032,815,3977,811,3921,809,3865,809,3809,810,3753,814,3699,820,3644,827,3593,836,3542,848,3495,855,3472,862,3450,871,3429,879,3408,887,3390,897,3371,907,3353,918,3336,929,3321,941,3307,954,3294,967,3282,980,3271,994,3262,1009,3254,1025,3247,1040,3243,1058,3239,1074,3237,1093,3237,1111,3238,1131,3241,1151,3246,1172,3253,1193,3262,1215,3272,1260,3295,1304,3320,1348,3346,1392,3372,1436,3399,1478,3426,1564,3484,1648,3544,1731,3604,1894,3724,1975,3782,2055,3836,2096,3863,2136,3888,2176,3913,2216,3937,2257,3959,2297,3981,2337,4000,2378,4017,2418,4034,2458,4049,2498,4062,2540,4073,2578,4087,2611,4102,2641,4117,2654,4124,2667,4132,2677,4142,2688,4151,2697,4161,2707,4170,2715,4181,2722,4192,2728,4202,2734,4214,2739,4226,2744,4239,2747,4253,2750,4266,2753,4297,2754,4329,2754,4365,2751,4403,2747,4444,2740,4488xm7282,6219l7282,6219,7282,6233,7280,6247,7276,6260,7271,6273,7266,6285,7258,6297,7251,6308,7242,6317,7232,6327,7222,6335,7210,6342,7198,6348,7185,6353,7171,6356,7158,6357,7143,6359,3873,6359,3858,6357,3844,6356,3831,6353,3818,6348,3806,6342,3794,6335,3784,6327,3773,6317,3765,6308,3757,6297,3749,6285,3744,6273,3739,6260,3735,6247,3734,6233,3733,6219,3733,5538,3734,5523,3735,5509,3739,5496,3744,5483,3749,5471,3757,5459,3765,5449,3773,5439,3784,5430,3794,5421,3806,5416,3818,5410,3831,5405,3844,5401,3858,5399,3873,5398,7143,5398,7158,5399,7171,5401,7185,5405,7198,5410,7210,5416,7222,5421,7232,5430,7242,5439,7251,5449,7258,5459,7266,5471,7271,5483,7276,5496,7280,5509,7282,5523,7282,5538,7282,6219xm8916,4725l8916,4725,8809,4719,8756,4715,8703,4711,8649,4705,8598,4698,8550,4689,8502,4679,8480,4673,8458,4666,8438,4658,8418,4650,8399,4642,8381,4632,8365,4622,8349,4610,8335,4598,8322,4586,8310,4572,8301,4558,8291,4541,8284,4525,8280,4507,8275,4488,8269,4444,8264,4403,8262,4365,8261,4329,8262,4297,8265,4266,8269,4253,8272,4239,8276,4226,8281,4214,8287,4202,8294,4192,8301,4181,8308,4170,8317,4161,8327,4151,8338,4142,8349,4132,8361,4124,8374,4117,8404,4102,8437,4087,8475,4073,8517,4062,8557,4049,8597,4034,8637,4017,8679,4000,8719,3981,8758,3959,8798,3937,8839,3913,8879,3888,8919,3863,8960,3836,9040,3782,9122,3724,9285,3604,9368,3544,9452,3484,9537,3426,9579,3399,9623,3372,9667,3346,9711,3320,9754,3295,9799,3272,9822,3262,9843,3253,9863,3246,9884,3241,9904,3238,9923,3237,9940,3237,9958,3239,9975,3243,9990,3247,10007,3254,10021,3262,10035,3271,10049,3282,10062,3294,10074,3307,10086,3321,10098,3336,10109,3353,10118,3371,10128,3390,10137,3408,10145,3429,10153,3450,10161,3472,10167,3495,10179,3542,10188,3593,10196,3644,10201,3699,10205,3753,10207,3809,10207,3865,10205,3921,10200,3977,10195,4032,10187,4086,10179,4138,10168,4189,10155,4238,10142,4283,10126,4326,10110,4365,10100,4382,10091,4400,10081,4417,10072,4431,10061,4445,10051,4459,10039,4472,10027,4485,10000,4510,9972,4533,9942,4554,9910,4574,9875,4592,9840,4609,9803,4624,9765,4638,9725,4651,9685,4663,9644,4674,9603,4683,9560,4692,9518,4699,9475,4705,9432,4711,9390,4715,9347,4719,9264,4725,9183,4728,9108,4730,9037,4728,8971,4727,8916,4725xm9949,6335l9949,6335,9926,6335,9905,6334,9884,6330,9862,6327,9842,6322,9822,6316,9802,6310,9783,6302,9764,6293,9745,6284,9727,6273,9709,6263,9693,6251,9677,6238,9662,6225,9647,6211,9632,6195,9619,6180,9606,6164,9595,6148,9584,6130,9573,6112,9564,6093,9555,6074,9548,6055,9541,6035,9535,6015,9531,5995,9527,5974,9525,5952,9522,5931,9522,5908,9522,5887,9525,5865,9527,5843,9531,5822,9535,5802,9541,5782,9548,5761,9555,5743,9564,5724,9573,5705,9584,5687,9595,5670,9606,5652,9619,5637,9632,5622,9647,5606,9662,5592,9677,5579,9693,5566,9709,5554,9727,5543,9745,5533,9764,5523,9783,5515,9802,5508,9822,5501,9842,5495,9862,5490,9884,5487,9905,5484,9926,5482,9949,5482,9970,5482,9993,5484,10014,5487,10035,5490,10055,5495,10076,5501,10096,5508,10115,5515,10134,5523,10153,5533,10170,5543,10187,5554,10205,5566,10220,5579,10235,5592,10251,5606,10265,5622,10278,5637,10291,5652,10303,5670,10314,5687,10324,5705,10334,5724,10342,5743,10350,5761,10356,5782,10362,5802,10367,5822,10371,5843,10374,5865,10375,5887,10376,5908,10375,5931,10374,5952,10371,5974,10367,5995,10362,6015,10356,6035,10350,6055,10342,6074,10334,6093,10324,6112,10314,6130,10303,6148,10291,6164,10278,6180,10265,6195,10251,6211,10235,6225,10220,6238,10205,6251,10187,6263,10170,6273,10153,6284,10134,6293,10115,6302,10096,6310,10076,6316,10055,6322,10035,6327,10014,6330,9993,6334,9970,6335,9949,6335xe">
                <v:path o:connectlocs="@0,@0;@0,@0;@0,@0;@0,1861913524;@0,1574139807;@0,1606817028;@0,1979927414;@0,1120234188;@0,210611570;@0,17246882;1917388373,118922177;1491146429,494757395;988177074,1946336649;809862559,1752068931;650735038,1551443202;98744579,1657654676;137820988,2129715465;757292424,@0;409195056,@0;74591412,@0;14919109,@0;174761376,@0;385752502,@0;1469121041,@0;@0,@0;@0,@0;@0,@0;@0,@0;1918809624,456625224;@0,420314884;@0,1007664733;@0,@0;1541584675,955918798;667071289,@0;460343915,@0;553407600,@0;847517693,@0;1054245043,@0;961892019,@0;1928754319,@0;1405184937,@0;702594535,@0;578271404,@0;751611506,@0;1489014540,@0;1928754319,@0;@0,@0;@0,@0;@0,@0;@0,@0;@0,@0;@0,@0;@0,@0;@0,@0;@0,@0;@0,@0;@0,@0;@0,@0;@0,@0;@0,@0;@0,@0;@0,@0" o:connectangles="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08448" behindDoc="0" locked="0" layoutInCell="1" allowOverlap="1">
                <wp:simplePos x="0" y="0"/>
                <wp:positionH relativeFrom="column">
                  <wp:posOffset>322580</wp:posOffset>
                </wp:positionH>
                <wp:positionV relativeFrom="paragraph">
                  <wp:posOffset>7092315</wp:posOffset>
                </wp:positionV>
                <wp:extent cx="309245" cy="250190"/>
                <wp:effectExtent l="0" t="0" r="20955" b="3810"/>
                <wp:wrapNone/>
                <wp:docPr id="69" name="照相机"/>
                <wp:cNvGraphicFramePr/>
                <a:graphic xmlns:a="http://schemas.openxmlformats.org/drawingml/2006/main">
                  <a:graphicData uri="http://schemas.microsoft.com/office/word/2010/wordprocessingShape">
                    <wps:wsp>
                      <wps:cNvSpPr/>
                      <wps:spPr bwMode="auto">
                        <a:xfrm>
                          <a:off x="6168390" y="6646545"/>
                          <a:ext cx="309245" cy="250190"/>
                        </a:xfrm>
                        <a:custGeom>
                          <a:avLst/>
                          <a:gdLst/>
                          <a:ahLst/>
                          <a:cxnLst/>
                          <a:rect l="0" t="0" r="r" b="b"/>
                          <a:pathLst>
                            <a:path w="1166813" h="874713">
                              <a:moveTo>
                                <a:pt x="631825" y="339725"/>
                              </a:moveTo>
                              <a:lnTo>
                                <a:pt x="639247" y="339990"/>
                              </a:lnTo>
                              <a:lnTo>
                                <a:pt x="646669" y="340520"/>
                              </a:lnTo>
                              <a:lnTo>
                                <a:pt x="654090" y="341314"/>
                              </a:lnTo>
                              <a:lnTo>
                                <a:pt x="661247" y="342638"/>
                              </a:lnTo>
                              <a:lnTo>
                                <a:pt x="668404" y="344227"/>
                              </a:lnTo>
                              <a:lnTo>
                                <a:pt x="675296" y="346081"/>
                              </a:lnTo>
                              <a:lnTo>
                                <a:pt x="681922" y="348729"/>
                              </a:lnTo>
                              <a:lnTo>
                                <a:pt x="688814" y="351377"/>
                              </a:lnTo>
                              <a:lnTo>
                                <a:pt x="695175" y="354026"/>
                              </a:lnTo>
                              <a:lnTo>
                                <a:pt x="701537" y="357204"/>
                              </a:lnTo>
                              <a:lnTo>
                                <a:pt x="707633" y="360646"/>
                              </a:lnTo>
                              <a:lnTo>
                                <a:pt x="713465" y="364619"/>
                              </a:lnTo>
                              <a:lnTo>
                                <a:pt x="719296" y="368856"/>
                              </a:lnTo>
                              <a:lnTo>
                                <a:pt x="724862" y="373093"/>
                              </a:lnTo>
                              <a:lnTo>
                                <a:pt x="730164" y="377595"/>
                              </a:lnTo>
                              <a:lnTo>
                                <a:pt x="735200" y="382362"/>
                              </a:lnTo>
                              <a:lnTo>
                                <a:pt x="739971" y="387658"/>
                              </a:lnTo>
                              <a:lnTo>
                                <a:pt x="744742" y="392955"/>
                              </a:lnTo>
                              <a:lnTo>
                                <a:pt x="748983" y="398251"/>
                              </a:lnTo>
                              <a:lnTo>
                                <a:pt x="752959" y="404077"/>
                              </a:lnTo>
                              <a:lnTo>
                                <a:pt x="756670" y="409903"/>
                              </a:lnTo>
                              <a:lnTo>
                                <a:pt x="760116" y="415994"/>
                              </a:lnTo>
                              <a:lnTo>
                                <a:pt x="763562" y="422615"/>
                              </a:lnTo>
                              <a:lnTo>
                                <a:pt x="766477" y="428971"/>
                              </a:lnTo>
                              <a:lnTo>
                                <a:pt x="769128" y="435326"/>
                              </a:lnTo>
                              <a:lnTo>
                                <a:pt x="771514" y="442477"/>
                              </a:lnTo>
                              <a:lnTo>
                                <a:pt x="773369" y="449097"/>
                              </a:lnTo>
                              <a:lnTo>
                                <a:pt x="774959" y="456247"/>
                              </a:lnTo>
                              <a:lnTo>
                                <a:pt x="776285" y="463663"/>
                              </a:lnTo>
                              <a:lnTo>
                                <a:pt x="777080" y="470813"/>
                              </a:lnTo>
                              <a:lnTo>
                                <a:pt x="777610" y="478228"/>
                              </a:lnTo>
                              <a:lnTo>
                                <a:pt x="777875" y="485643"/>
                              </a:lnTo>
                              <a:lnTo>
                                <a:pt x="777610" y="493058"/>
                              </a:lnTo>
                              <a:lnTo>
                                <a:pt x="777080" y="500738"/>
                              </a:lnTo>
                              <a:lnTo>
                                <a:pt x="776285" y="507888"/>
                              </a:lnTo>
                              <a:lnTo>
                                <a:pt x="774959" y="515303"/>
                              </a:lnTo>
                              <a:lnTo>
                                <a:pt x="773369" y="522188"/>
                              </a:lnTo>
                              <a:lnTo>
                                <a:pt x="771514" y="529074"/>
                              </a:lnTo>
                              <a:lnTo>
                                <a:pt x="769128" y="535959"/>
                              </a:lnTo>
                              <a:lnTo>
                                <a:pt x="766477" y="542580"/>
                              </a:lnTo>
                              <a:lnTo>
                                <a:pt x="763562" y="548936"/>
                              </a:lnTo>
                              <a:lnTo>
                                <a:pt x="760116" y="555291"/>
                              </a:lnTo>
                              <a:lnTo>
                                <a:pt x="756670" y="561382"/>
                              </a:lnTo>
                              <a:lnTo>
                                <a:pt x="752959" y="567208"/>
                              </a:lnTo>
                              <a:lnTo>
                                <a:pt x="748983" y="573034"/>
                              </a:lnTo>
                              <a:lnTo>
                                <a:pt x="744742" y="578596"/>
                              </a:lnTo>
                              <a:lnTo>
                                <a:pt x="739971" y="583892"/>
                              </a:lnTo>
                              <a:lnTo>
                                <a:pt x="735200" y="588659"/>
                              </a:lnTo>
                              <a:lnTo>
                                <a:pt x="730164" y="593691"/>
                              </a:lnTo>
                              <a:lnTo>
                                <a:pt x="724862" y="598458"/>
                              </a:lnTo>
                              <a:lnTo>
                                <a:pt x="719296" y="602695"/>
                              </a:lnTo>
                              <a:lnTo>
                                <a:pt x="713465" y="606667"/>
                              </a:lnTo>
                              <a:lnTo>
                                <a:pt x="707633" y="610639"/>
                              </a:lnTo>
                              <a:lnTo>
                                <a:pt x="701537" y="614082"/>
                              </a:lnTo>
                              <a:lnTo>
                                <a:pt x="695175" y="617260"/>
                              </a:lnTo>
                              <a:lnTo>
                                <a:pt x="688814" y="620173"/>
                              </a:lnTo>
                              <a:lnTo>
                                <a:pt x="681922" y="622821"/>
                              </a:lnTo>
                              <a:lnTo>
                                <a:pt x="675296" y="624940"/>
                              </a:lnTo>
                              <a:lnTo>
                                <a:pt x="668404" y="626794"/>
                              </a:lnTo>
                              <a:lnTo>
                                <a:pt x="661247" y="628912"/>
                              </a:lnTo>
                              <a:lnTo>
                                <a:pt x="654090" y="629971"/>
                              </a:lnTo>
                              <a:lnTo>
                                <a:pt x="646669" y="631031"/>
                              </a:lnTo>
                              <a:lnTo>
                                <a:pt x="639247" y="631560"/>
                              </a:lnTo>
                              <a:lnTo>
                                <a:pt x="631825" y="631825"/>
                              </a:lnTo>
                              <a:lnTo>
                                <a:pt x="624403" y="631560"/>
                              </a:lnTo>
                              <a:lnTo>
                                <a:pt x="616982" y="631031"/>
                              </a:lnTo>
                              <a:lnTo>
                                <a:pt x="609560" y="629971"/>
                              </a:lnTo>
                              <a:lnTo>
                                <a:pt x="602403" y="628912"/>
                              </a:lnTo>
                              <a:lnTo>
                                <a:pt x="595511" y="626794"/>
                              </a:lnTo>
                              <a:lnTo>
                                <a:pt x="588355" y="624940"/>
                              </a:lnTo>
                              <a:lnTo>
                                <a:pt x="581728" y="622821"/>
                              </a:lnTo>
                              <a:lnTo>
                                <a:pt x="575102" y="620173"/>
                              </a:lnTo>
                              <a:lnTo>
                                <a:pt x="568475" y="617260"/>
                              </a:lnTo>
                              <a:lnTo>
                                <a:pt x="562378" y="614082"/>
                              </a:lnTo>
                              <a:lnTo>
                                <a:pt x="556282" y="610639"/>
                              </a:lnTo>
                              <a:lnTo>
                                <a:pt x="550186" y="606667"/>
                              </a:lnTo>
                              <a:lnTo>
                                <a:pt x="544619" y="602695"/>
                              </a:lnTo>
                              <a:lnTo>
                                <a:pt x="539053" y="598458"/>
                              </a:lnTo>
                              <a:lnTo>
                                <a:pt x="533487" y="593691"/>
                              </a:lnTo>
                              <a:lnTo>
                                <a:pt x="528450" y="588659"/>
                              </a:lnTo>
                              <a:lnTo>
                                <a:pt x="523679" y="583892"/>
                              </a:lnTo>
                              <a:lnTo>
                                <a:pt x="519173" y="578596"/>
                              </a:lnTo>
                              <a:lnTo>
                                <a:pt x="514667" y="573034"/>
                              </a:lnTo>
                              <a:lnTo>
                                <a:pt x="510691" y="567208"/>
                              </a:lnTo>
                              <a:lnTo>
                                <a:pt x="506980" y="561382"/>
                              </a:lnTo>
                              <a:lnTo>
                                <a:pt x="503534" y="555291"/>
                              </a:lnTo>
                              <a:lnTo>
                                <a:pt x="500354" y="548936"/>
                              </a:lnTo>
                              <a:lnTo>
                                <a:pt x="497438" y="542580"/>
                              </a:lnTo>
                              <a:lnTo>
                                <a:pt x="494522" y="535959"/>
                              </a:lnTo>
                              <a:lnTo>
                                <a:pt x="492402" y="529074"/>
                              </a:lnTo>
                              <a:lnTo>
                                <a:pt x="490281" y="522188"/>
                              </a:lnTo>
                              <a:lnTo>
                                <a:pt x="488691" y="515303"/>
                              </a:lnTo>
                              <a:lnTo>
                                <a:pt x="487366" y="507888"/>
                              </a:lnTo>
                              <a:lnTo>
                                <a:pt x="486570" y="500738"/>
                              </a:lnTo>
                              <a:lnTo>
                                <a:pt x="486040" y="493058"/>
                              </a:lnTo>
                              <a:lnTo>
                                <a:pt x="485775" y="485643"/>
                              </a:lnTo>
                              <a:lnTo>
                                <a:pt x="486040" y="478228"/>
                              </a:lnTo>
                              <a:lnTo>
                                <a:pt x="486570" y="470813"/>
                              </a:lnTo>
                              <a:lnTo>
                                <a:pt x="487366" y="463663"/>
                              </a:lnTo>
                              <a:lnTo>
                                <a:pt x="488691" y="456247"/>
                              </a:lnTo>
                              <a:lnTo>
                                <a:pt x="490281" y="449097"/>
                              </a:lnTo>
                              <a:lnTo>
                                <a:pt x="492402" y="442477"/>
                              </a:lnTo>
                              <a:lnTo>
                                <a:pt x="494522" y="435326"/>
                              </a:lnTo>
                              <a:lnTo>
                                <a:pt x="497438" y="428971"/>
                              </a:lnTo>
                              <a:lnTo>
                                <a:pt x="500354" y="422615"/>
                              </a:lnTo>
                              <a:lnTo>
                                <a:pt x="503534" y="415994"/>
                              </a:lnTo>
                              <a:lnTo>
                                <a:pt x="506980" y="409903"/>
                              </a:lnTo>
                              <a:lnTo>
                                <a:pt x="510691" y="404077"/>
                              </a:lnTo>
                              <a:lnTo>
                                <a:pt x="514667" y="398251"/>
                              </a:lnTo>
                              <a:lnTo>
                                <a:pt x="519173" y="392955"/>
                              </a:lnTo>
                              <a:lnTo>
                                <a:pt x="523679" y="387658"/>
                              </a:lnTo>
                              <a:lnTo>
                                <a:pt x="528450" y="382362"/>
                              </a:lnTo>
                              <a:lnTo>
                                <a:pt x="533487" y="377595"/>
                              </a:lnTo>
                              <a:lnTo>
                                <a:pt x="539053" y="373093"/>
                              </a:lnTo>
                              <a:lnTo>
                                <a:pt x="544619" y="368856"/>
                              </a:lnTo>
                              <a:lnTo>
                                <a:pt x="550186" y="364619"/>
                              </a:lnTo>
                              <a:lnTo>
                                <a:pt x="556282" y="360646"/>
                              </a:lnTo>
                              <a:lnTo>
                                <a:pt x="562378" y="357204"/>
                              </a:lnTo>
                              <a:lnTo>
                                <a:pt x="568475" y="354026"/>
                              </a:lnTo>
                              <a:lnTo>
                                <a:pt x="575102" y="351377"/>
                              </a:lnTo>
                              <a:lnTo>
                                <a:pt x="581728" y="348729"/>
                              </a:lnTo>
                              <a:lnTo>
                                <a:pt x="588355" y="346081"/>
                              </a:lnTo>
                              <a:lnTo>
                                <a:pt x="595511" y="344227"/>
                              </a:lnTo>
                              <a:lnTo>
                                <a:pt x="602403" y="342638"/>
                              </a:lnTo>
                              <a:lnTo>
                                <a:pt x="609560" y="341314"/>
                              </a:lnTo>
                              <a:lnTo>
                                <a:pt x="616982" y="340520"/>
                              </a:lnTo>
                              <a:lnTo>
                                <a:pt x="624403" y="339990"/>
                              </a:lnTo>
                              <a:lnTo>
                                <a:pt x="631825" y="339725"/>
                              </a:lnTo>
                              <a:close/>
                              <a:moveTo>
                                <a:pt x="992942" y="242814"/>
                              </a:moveTo>
                              <a:lnTo>
                                <a:pt x="989237" y="243079"/>
                              </a:lnTo>
                              <a:lnTo>
                                <a:pt x="985797" y="243608"/>
                              </a:lnTo>
                              <a:lnTo>
                                <a:pt x="981827" y="244137"/>
                              </a:lnTo>
                              <a:lnTo>
                                <a:pt x="978387" y="244930"/>
                              </a:lnTo>
                              <a:lnTo>
                                <a:pt x="974947" y="245988"/>
                              </a:lnTo>
                              <a:lnTo>
                                <a:pt x="971506" y="247046"/>
                              </a:lnTo>
                              <a:lnTo>
                                <a:pt x="968331" y="248369"/>
                              </a:lnTo>
                              <a:lnTo>
                                <a:pt x="964890" y="249956"/>
                              </a:lnTo>
                              <a:lnTo>
                                <a:pt x="961714" y="251543"/>
                              </a:lnTo>
                              <a:lnTo>
                                <a:pt x="958803" y="253395"/>
                              </a:lnTo>
                              <a:lnTo>
                                <a:pt x="955892" y="255246"/>
                              </a:lnTo>
                              <a:lnTo>
                                <a:pt x="952981" y="257362"/>
                              </a:lnTo>
                              <a:lnTo>
                                <a:pt x="950335" y="259478"/>
                              </a:lnTo>
                              <a:lnTo>
                                <a:pt x="947424" y="261594"/>
                              </a:lnTo>
                              <a:lnTo>
                                <a:pt x="945042" y="264239"/>
                              </a:lnTo>
                              <a:lnTo>
                                <a:pt x="942660" y="266620"/>
                              </a:lnTo>
                              <a:lnTo>
                                <a:pt x="940278" y="269265"/>
                              </a:lnTo>
                              <a:lnTo>
                                <a:pt x="938161" y="272174"/>
                              </a:lnTo>
                              <a:lnTo>
                                <a:pt x="936044" y="275084"/>
                              </a:lnTo>
                              <a:lnTo>
                                <a:pt x="934192" y="277993"/>
                              </a:lnTo>
                              <a:lnTo>
                                <a:pt x="932604" y="280903"/>
                              </a:lnTo>
                              <a:lnTo>
                                <a:pt x="931016" y="284077"/>
                              </a:lnTo>
                              <a:lnTo>
                                <a:pt x="929428" y="287251"/>
                              </a:lnTo>
                              <a:lnTo>
                                <a:pt x="927840" y="290425"/>
                              </a:lnTo>
                              <a:lnTo>
                                <a:pt x="926782" y="294128"/>
                              </a:lnTo>
                              <a:lnTo>
                                <a:pt x="925723" y="297567"/>
                              </a:lnTo>
                              <a:lnTo>
                                <a:pt x="924929" y="301005"/>
                              </a:lnTo>
                              <a:lnTo>
                                <a:pt x="924400" y="304444"/>
                              </a:lnTo>
                              <a:lnTo>
                                <a:pt x="923870" y="308147"/>
                              </a:lnTo>
                              <a:lnTo>
                                <a:pt x="923606" y="312114"/>
                              </a:lnTo>
                              <a:lnTo>
                                <a:pt x="923606" y="315817"/>
                              </a:lnTo>
                              <a:lnTo>
                                <a:pt x="923606" y="319520"/>
                              </a:lnTo>
                              <a:lnTo>
                                <a:pt x="923870" y="323223"/>
                              </a:lnTo>
                              <a:lnTo>
                                <a:pt x="924400" y="326662"/>
                              </a:lnTo>
                              <a:lnTo>
                                <a:pt x="924929" y="330630"/>
                              </a:lnTo>
                              <a:lnTo>
                                <a:pt x="925723" y="334068"/>
                              </a:lnTo>
                              <a:lnTo>
                                <a:pt x="926782" y="337242"/>
                              </a:lnTo>
                              <a:lnTo>
                                <a:pt x="927840" y="340681"/>
                              </a:lnTo>
                              <a:lnTo>
                                <a:pt x="929428" y="343855"/>
                              </a:lnTo>
                              <a:lnTo>
                                <a:pt x="931016" y="347293"/>
                              </a:lnTo>
                              <a:lnTo>
                                <a:pt x="932604" y="350467"/>
                              </a:lnTo>
                              <a:lnTo>
                                <a:pt x="934192" y="353377"/>
                              </a:lnTo>
                              <a:lnTo>
                                <a:pt x="936044" y="356286"/>
                              </a:lnTo>
                              <a:lnTo>
                                <a:pt x="938161" y="359196"/>
                              </a:lnTo>
                              <a:lnTo>
                                <a:pt x="940278" y="361841"/>
                              </a:lnTo>
                              <a:lnTo>
                                <a:pt x="942660" y="364486"/>
                              </a:lnTo>
                              <a:lnTo>
                                <a:pt x="945042" y="367131"/>
                              </a:lnTo>
                              <a:lnTo>
                                <a:pt x="947424" y="369512"/>
                              </a:lnTo>
                              <a:lnTo>
                                <a:pt x="950335" y="371892"/>
                              </a:lnTo>
                              <a:lnTo>
                                <a:pt x="952981" y="374008"/>
                              </a:lnTo>
                              <a:lnTo>
                                <a:pt x="955892" y="375860"/>
                              </a:lnTo>
                              <a:lnTo>
                                <a:pt x="958803" y="377711"/>
                              </a:lnTo>
                              <a:lnTo>
                                <a:pt x="961714" y="379563"/>
                              </a:lnTo>
                              <a:lnTo>
                                <a:pt x="964890" y="381150"/>
                              </a:lnTo>
                              <a:lnTo>
                                <a:pt x="968331" y="382472"/>
                              </a:lnTo>
                              <a:lnTo>
                                <a:pt x="971506" y="383795"/>
                              </a:lnTo>
                              <a:lnTo>
                                <a:pt x="974947" y="385117"/>
                              </a:lnTo>
                              <a:lnTo>
                                <a:pt x="978387" y="386175"/>
                              </a:lnTo>
                              <a:lnTo>
                                <a:pt x="981827" y="386969"/>
                              </a:lnTo>
                              <a:lnTo>
                                <a:pt x="985797" y="387498"/>
                              </a:lnTo>
                              <a:lnTo>
                                <a:pt x="989237" y="388027"/>
                              </a:lnTo>
                              <a:lnTo>
                                <a:pt x="992942" y="388291"/>
                              </a:lnTo>
                              <a:lnTo>
                                <a:pt x="996647" y="388291"/>
                              </a:lnTo>
                              <a:lnTo>
                                <a:pt x="1000352" y="388291"/>
                              </a:lnTo>
                              <a:lnTo>
                                <a:pt x="1004057" y="388027"/>
                              </a:lnTo>
                              <a:lnTo>
                                <a:pt x="1007762" y="387498"/>
                              </a:lnTo>
                              <a:lnTo>
                                <a:pt x="1011467" y="386969"/>
                              </a:lnTo>
                              <a:lnTo>
                                <a:pt x="1014908" y="386175"/>
                              </a:lnTo>
                              <a:lnTo>
                                <a:pt x="1018348" y="385117"/>
                              </a:lnTo>
                              <a:lnTo>
                                <a:pt x="1021524" y="383795"/>
                              </a:lnTo>
                              <a:lnTo>
                                <a:pt x="1025229" y="382472"/>
                              </a:lnTo>
                              <a:lnTo>
                                <a:pt x="1028405" y="381150"/>
                              </a:lnTo>
                              <a:lnTo>
                                <a:pt x="1031580" y="379563"/>
                              </a:lnTo>
                              <a:lnTo>
                                <a:pt x="1034491" y="377711"/>
                              </a:lnTo>
                              <a:lnTo>
                                <a:pt x="1037403" y="375860"/>
                              </a:lnTo>
                              <a:lnTo>
                                <a:pt x="1040314" y="374008"/>
                              </a:lnTo>
                              <a:lnTo>
                                <a:pt x="1043225" y="371892"/>
                              </a:lnTo>
                              <a:lnTo>
                                <a:pt x="1045871" y="369512"/>
                              </a:lnTo>
                              <a:lnTo>
                                <a:pt x="1048253" y="367131"/>
                              </a:lnTo>
                              <a:lnTo>
                                <a:pt x="1050635" y="364486"/>
                              </a:lnTo>
                              <a:lnTo>
                                <a:pt x="1053017" y="361841"/>
                              </a:lnTo>
                              <a:lnTo>
                                <a:pt x="1055134" y="359196"/>
                              </a:lnTo>
                              <a:lnTo>
                                <a:pt x="1057251" y="356286"/>
                              </a:lnTo>
                              <a:lnTo>
                                <a:pt x="1059103" y="353377"/>
                              </a:lnTo>
                              <a:lnTo>
                                <a:pt x="1060956" y="350467"/>
                              </a:lnTo>
                              <a:lnTo>
                                <a:pt x="1062544" y="347293"/>
                              </a:lnTo>
                              <a:lnTo>
                                <a:pt x="1064132" y="343855"/>
                              </a:lnTo>
                              <a:lnTo>
                                <a:pt x="1065455" y="340681"/>
                              </a:lnTo>
                              <a:lnTo>
                                <a:pt x="1066513" y="337242"/>
                              </a:lnTo>
                              <a:lnTo>
                                <a:pt x="1067572" y="334068"/>
                              </a:lnTo>
                              <a:lnTo>
                                <a:pt x="1068366" y="330630"/>
                              </a:lnTo>
                              <a:lnTo>
                                <a:pt x="1068895" y="326662"/>
                              </a:lnTo>
                              <a:lnTo>
                                <a:pt x="1069424" y="323223"/>
                              </a:lnTo>
                              <a:lnTo>
                                <a:pt x="1069689" y="319520"/>
                              </a:lnTo>
                              <a:lnTo>
                                <a:pt x="1069689" y="315817"/>
                              </a:lnTo>
                              <a:lnTo>
                                <a:pt x="1069689" y="312114"/>
                              </a:lnTo>
                              <a:lnTo>
                                <a:pt x="1069424" y="308147"/>
                              </a:lnTo>
                              <a:lnTo>
                                <a:pt x="1068895" y="304444"/>
                              </a:lnTo>
                              <a:lnTo>
                                <a:pt x="1068366" y="301005"/>
                              </a:lnTo>
                              <a:lnTo>
                                <a:pt x="1067572" y="297567"/>
                              </a:lnTo>
                              <a:lnTo>
                                <a:pt x="1066513" y="294128"/>
                              </a:lnTo>
                              <a:lnTo>
                                <a:pt x="1065455" y="290425"/>
                              </a:lnTo>
                              <a:lnTo>
                                <a:pt x="1064132" y="287251"/>
                              </a:lnTo>
                              <a:lnTo>
                                <a:pt x="1062544" y="284077"/>
                              </a:lnTo>
                              <a:lnTo>
                                <a:pt x="1060956" y="280903"/>
                              </a:lnTo>
                              <a:lnTo>
                                <a:pt x="1059103" y="277993"/>
                              </a:lnTo>
                              <a:lnTo>
                                <a:pt x="1057251" y="275084"/>
                              </a:lnTo>
                              <a:lnTo>
                                <a:pt x="1055134" y="272174"/>
                              </a:lnTo>
                              <a:lnTo>
                                <a:pt x="1053017" y="269265"/>
                              </a:lnTo>
                              <a:lnTo>
                                <a:pt x="1050635" y="266620"/>
                              </a:lnTo>
                              <a:lnTo>
                                <a:pt x="1048253" y="264239"/>
                              </a:lnTo>
                              <a:lnTo>
                                <a:pt x="1045871" y="261594"/>
                              </a:lnTo>
                              <a:lnTo>
                                <a:pt x="1043225" y="259478"/>
                              </a:lnTo>
                              <a:lnTo>
                                <a:pt x="1040314" y="257362"/>
                              </a:lnTo>
                              <a:lnTo>
                                <a:pt x="1037403" y="255246"/>
                              </a:lnTo>
                              <a:lnTo>
                                <a:pt x="1034491" y="253395"/>
                              </a:lnTo>
                              <a:lnTo>
                                <a:pt x="1031580" y="251543"/>
                              </a:lnTo>
                              <a:lnTo>
                                <a:pt x="1028405" y="249956"/>
                              </a:lnTo>
                              <a:lnTo>
                                <a:pt x="1025229" y="248369"/>
                              </a:lnTo>
                              <a:lnTo>
                                <a:pt x="1021524" y="247046"/>
                              </a:lnTo>
                              <a:lnTo>
                                <a:pt x="1018348" y="245988"/>
                              </a:lnTo>
                              <a:lnTo>
                                <a:pt x="1014908" y="244930"/>
                              </a:lnTo>
                              <a:lnTo>
                                <a:pt x="1011467" y="244137"/>
                              </a:lnTo>
                              <a:lnTo>
                                <a:pt x="1007762" y="243608"/>
                              </a:lnTo>
                              <a:lnTo>
                                <a:pt x="1004057" y="243079"/>
                              </a:lnTo>
                              <a:lnTo>
                                <a:pt x="1000352" y="242814"/>
                              </a:lnTo>
                              <a:lnTo>
                                <a:pt x="996647" y="242814"/>
                              </a:lnTo>
                              <a:lnTo>
                                <a:pt x="992942" y="242814"/>
                              </a:lnTo>
                              <a:close/>
                              <a:moveTo>
                                <a:pt x="632233" y="242814"/>
                              </a:moveTo>
                              <a:lnTo>
                                <a:pt x="619795" y="243079"/>
                              </a:lnTo>
                              <a:lnTo>
                                <a:pt x="607357" y="243872"/>
                              </a:lnTo>
                              <a:lnTo>
                                <a:pt x="595183" y="245459"/>
                              </a:lnTo>
                              <a:lnTo>
                                <a:pt x="583274" y="247575"/>
                              </a:lnTo>
                              <a:lnTo>
                                <a:pt x="571365" y="250221"/>
                              </a:lnTo>
                              <a:lnTo>
                                <a:pt x="559986" y="253659"/>
                              </a:lnTo>
                              <a:lnTo>
                                <a:pt x="548606" y="257627"/>
                              </a:lnTo>
                              <a:lnTo>
                                <a:pt x="537756" y="261859"/>
                              </a:lnTo>
                              <a:lnTo>
                                <a:pt x="526905" y="266620"/>
                              </a:lnTo>
                              <a:lnTo>
                                <a:pt x="516055" y="272174"/>
                              </a:lnTo>
                              <a:lnTo>
                                <a:pt x="505998" y="277993"/>
                              </a:lnTo>
                              <a:lnTo>
                                <a:pt x="496207" y="284077"/>
                              </a:lnTo>
                              <a:lnTo>
                                <a:pt x="486679" y="291219"/>
                              </a:lnTo>
                              <a:lnTo>
                                <a:pt x="477417" y="298360"/>
                              </a:lnTo>
                              <a:lnTo>
                                <a:pt x="468684" y="305766"/>
                              </a:lnTo>
                              <a:lnTo>
                                <a:pt x="460480" y="313966"/>
                              </a:lnTo>
                              <a:lnTo>
                                <a:pt x="452276" y="322165"/>
                              </a:lnTo>
                              <a:lnTo>
                                <a:pt x="444601" y="331159"/>
                              </a:lnTo>
                              <a:lnTo>
                                <a:pt x="437191" y="340152"/>
                              </a:lnTo>
                              <a:lnTo>
                                <a:pt x="430575" y="349938"/>
                              </a:lnTo>
                              <a:lnTo>
                                <a:pt x="424224" y="359725"/>
                              </a:lnTo>
                              <a:lnTo>
                                <a:pt x="418401" y="369776"/>
                              </a:lnTo>
                              <a:lnTo>
                                <a:pt x="413109" y="380092"/>
                              </a:lnTo>
                              <a:lnTo>
                                <a:pt x="408080" y="390936"/>
                              </a:lnTo>
                              <a:lnTo>
                                <a:pt x="403846" y="402046"/>
                              </a:lnTo>
                              <a:lnTo>
                                <a:pt x="399876" y="413419"/>
                              </a:lnTo>
                              <a:lnTo>
                                <a:pt x="396701" y="424793"/>
                              </a:lnTo>
                              <a:lnTo>
                                <a:pt x="394054" y="436431"/>
                              </a:lnTo>
                              <a:lnTo>
                                <a:pt x="391937" y="448598"/>
                              </a:lnTo>
                              <a:lnTo>
                                <a:pt x="390349" y="460765"/>
                              </a:lnTo>
                              <a:lnTo>
                                <a:pt x="389291" y="472932"/>
                              </a:lnTo>
                              <a:lnTo>
                                <a:pt x="389026" y="485364"/>
                              </a:lnTo>
                              <a:lnTo>
                                <a:pt x="389291" y="498060"/>
                              </a:lnTo>
                              <a:lnTo>
                                <a:pt x="390349" y="510227"/>
                              </a:lnTo>
                              <a:lnTo>
                                <a:pt x="391937" y="522395"/>
                              </a:lnTo>
                              <a:lnTo>
                                <a:pt x="394054" y="534562"/>
                              </a:lnTo>
                              <a:lnTo>
                                <a:pt x="396701" y="546200"/>
                              </a:lnTo>
                              <a:lnTo>
                                <a:pt x="399876" y="557838"/>
                              </a:lnTo>
                              <a:lnTo>
                                <a:pt x="403846" y="568947"/>
                              </a:lnTo>
                              <a:lnTo>
                                <a:pt x="408080" y="580056"/>
                              </a:lnTo>
                              <a:lnTo>
                                <a:pt x="413109" y="590901"/>
                              </a:lnTo>
                              <a:lnTo>
                                <a:pt x="418401" y="601217"/>
                              </a:lnTo>
                              <a:lnTo>
                                <a:pt x="424224" y="611532"/>
                              </a:lnTo>
                              <a:lnTo>
                                <a:pt x="430575" y="621319"/>
                              </a:lnTo>
                              <a:lnTo>
                                <a:pt x="437191" y="630841"/>
                              </a:lnTo>
                              <a:lnTo>
                                <a:pt x="444601" y="640099"/>
                              </a:lnTo>
                              <a:lnTo>
                                <a:pt x="452276" y="648827"/>
                              </a:lnTo>
                              <a:lnTo>
                                <a:pt x="460480" y="657291"/>
                              </a:lnTo>
                              <a:lnTo>
                                <a:pt x="468684" y="665491"/>
                              </a:lnTo>
                              <a:lnTo>
                                <a:pt x="477417" y="672897"/>
                              </a:lnTo>
                              <a:lnTo>
                                <a:pt x="486679" y="680039"/>
                              </a:lnTo>
                              <a:lnTo>
                                <a:pt x="496207" y="687180"/>
                              </a:lnTo>
                              <a:lnTo>
                                <a:pt x="505998" y="693264"/>
                              </a:lnTo>
                              <a:lnTo>
                                <a:pt x="516055" y="699083"/>
                              </a:lnTo>
                              <a:lnTo>
                                <a:pt x="526905" y="704637"/>
                              </a:lnTo>
                              <a:lnTo>
                                <a:pt x="537756" y="709399"/>
                              </a:lnTo>
                              <a:lnTo>
                                <a:pt x="548606" y="713631"/>
                              </a:lnTo>
                              <a:lnTo>
                                <a:pt x="559986" y="717598"/>
                              </a:lnTo>
                              <a:lnTo>
                                <a:pt x="571365" y="721037"/>
                              </a:lnTo>
                              <a:lnTo>
                                <a:pt x="583274" y="723682"/>
                              </a:lnTo>
                              <a:lnTo>
                                <a:pt x="595183" y="725798"/>
                              </a:lnTo>
                              <a:lnTo>
                                <a:pt x="607357" y="727385"/>
                              </a:lnTo>
                              <a:lnTo>
                                <a:pt x="619795" y="728178"/>
                              </a:lnTo>
                              <a:lnTo>
                                <a:pt x="632233" y="728443"/>
                              </a:lnTo>
                              <a:lnTo>
                                <a:pt x="644672" y="728178"/>
                              </a:lnTo>
                              <a:lnTo>
                                <a:pt x="657110" y="727385"/>
                              </a:lnTo>
                              <a:lnTo>
                                <a:pt x="669283" y="725798"/>
                              </a:lnTo>
                              <a:lnTo>
                                <a:pt x="681192" y="723682"/>
                              </a:lnTo>
                              <a:lnTo>
                                <a:pt x="693101" y="721037"/>
                              </a:lnTo>
                              <a:lnTo>
                                <a:pt x="704746" y="717598"/>
                              </a:lnTo>
                              <a:lnTo>
                                <a:pt x="715861" y="713631"/>
                              </a:lnTo>
                              <a:lnTo>
                                <a:pt x="726976" y="709399"/>
                              </a:lnTo>
                              <a:lnTo>
                                <a:pt x="737561" y="704637"/>
                              </a:lnTo>
                              <a:lnTo>
                                <a:pt x="748147" y="699083"/>
                              </a:lnTo>
                              <a:lnTo>
                                <a:pt x="758204" y="693264"/>
                              </a:lnTo>
                              <a:lnTo>
                                <a:pt x="767995" y="687180"/>
                              </a:lnTo>
                              <a:lnTo>
                                <a:pt x="777523" y="680039"/>
                              </a:lnTo>
                              <a:lnTo>
                                <a:pt x="786785" y="672897"/>
                              </a:lnTo>
                              <a:lnTo>
                                <a:pt x="795518" y="665491"/>
                              </a:lnTo>
                              <a:lnTo>
                                <a:pt x="803987" y="657291"/>
                              </a:lnTo>
                              <a:lnTo>
                                <a:pt x="811926" y="648827"/>
                              </a:lnTo>
                              <a:lnTo>
                                <a:pt x="819866" y="640099"/>
                              </a:lnTo>
                              <a:lnTo>
                                <a:pt x="826746" y="630841"/>
                              </a:lnTo>
                              <a:lnTo>
                                <a:pt x="833627" y="621319"/>
                              </a:lnTo>
                              <a:lnTo>
                                <a:pt x="839978" y="611532"/>
                              </a:lnTo>
                              <a:lnTo>
                                <a:pt x="845801" y="601217"/>
                              </a:lnTo>
                              <a:lnTo>
                                <a:pt x="851094" y="590901"/>
                              </a:lnTo>
                              <a:lnTo>
                                <a:pt x="856122" y="580056"/>
                              </a:lnTo>
                              <a:lnTo>
                                <a:pt x="860356" y="568947"/>
                              </a:lnTo>
                              <a:lnTo>
                                <a:pt x="864061" y="557838"/>
                              </a:lnTo>
                              <a:lnTo>
                                <a:pt x="867501" y="546200"/>
                              </a:lnTo>
                              <a:lnTo>
                                <a:pt x="870148" y="534562"/>
                              </a:lnTo>
                              <a:lnTo>
                                <a:pt x="872265" y="522395"/>
                              </a:lnTo>
                              <a:lnTo>
                                <a:pt x="873853" y="510227"/>
                              </a:lnTo>
                              <a:lnTo>
                                <a:pt x="874911" y="498060"/>
                              </a:lnTo>
                              <a:lnTo>
                                <a:pt x="875176" y="485364"/>
                              </a:lnTo>
                              <a:lnTo>
                                <a:pt x="874911" y="472932"/>
                              </a:lnTo>
                              <a:lnTo>
                                <a:pt x="873853" y="460765"/>
                              </a:lnTo>
                              <a:lnTo>
                                <a:pt x="872265" y="448598"/>
                              </a:lnTo>
                              <a:lnTo>
                                <a:pt x="870148" y="436431"/>
                              </a:lnTo>
                              <a:lnTo>
                                <a:pt x="867501" y="424793"/>
                              </a:lnTo>
                              <a:lnTo>
                                <a:pt x="864061" y="413419"/>
                              </a:lnTo>
                              <a:lnTo>
                                <a:pt x="860356" y="402046"/>
                              </a:lnTo>
                              <a:lnTo>
                                <a:pt x="856122" y="390936"/>
                              </a:lnTo>
                              <a:lnTo>
                                <a:pt x="851094" y="380092"/>
                              </a:lnTo>
                              <a:lnTo>
                                <a:pt x="845801" y="369776"/>
                              </a:lnTo>
                              <a:lnTo>
                                <a:pt x="839978" y="359725"/>
                              </a:lnTo>
                              <a:lnTo>
                                <a:pt x="833627" y="349938"/>
                              </a:lnTo>
                              <a:lnTo>
                                <a:pt x="826746" y="340152"/>
                              </a:lnTo>
                              <a:lnTo>
                                <a:pt x="819866" y="331159"/>
                              </a:lnTo>
                              <a:lnTo>
                                <a:pt x="811926" y="322165"/>
                              </a:lnTo>
                              <a:lnTo>
                                <a:pt x="803987" y="313966"/>
                              </a:lnTo>
                              <a:lnTo>
                                <a:pt x="795518" y="305766"/>
                              </a:lnTo>
                              <a:lnTo>
                                <a:pt x="786785" y="298360"/>
                              </a:lnTo>
                              <a:lnTo>
                                <a:pt x="777523" y="291219"/>
                              </a:lnTo>
                              <a:lnTo>
                                <a:pt x="767995" y="284077"/>
                              </a:lnTo>
                              <a:lnTo>
                                <a:pt x="758204" y="277993"/>
                              </a:lnTo>
                              <a:lnTo>
                                <a:pt x="748147" y="272174"/>
                              </a:lnTo>
                              <a:lnTo>
                                <a:pt x="737561" y="266620"/>
                              </a:lnTo>
                              <a:lnTo>
                                <a:pt x="726976" y="261859"/>
                              </a:lnTo>
                              <a:lnTo>
                                <a:pt x="715861" y="257627"/>
                              </a:lnTo>
                              <a:lnTo>
                                <a:pt x="704746" y="253659"/>
                              </a:lnTo>
                              <a:lnTo>
                                <a:pt x="693101" y="250221"/>
                              </a:lnTo>
                              <a:lnTo>
                                <a:pt x="681192" y="247575"/>
                              </a:lnTo>
                              <a:lnTo>
                                <a:pt x="669283" y="245459"/>
                              </a:lnTo>
                              <a:lnTo>
                                <a:pt x="657110" y="243872"/>
                              </a:lnTo>
                              <a:lnTo>
                                <a:pt x="644672" y="243079"/>
                              </a:lnTo>
                              <a:lnTo>
                                <a:pt x="632233" y="242814"/>
                              </a:lnTo>
                              <a:close/>
                              <a:moveTo>
                                <a:pt x="291902" y="0"/>
                              </a:moveTo>
                              <a:lnTo>
                                <a:pt x="389026" y="0"/>
                              </a:lnTo>
                              <a:lnTo>
                                <a:pt x="394054" y="265"/>
                              </a:lnTo>
                              <a:lnTo>
                                <a:pt x="398818" y="529"/>
                              </a:lnTo>
                              <a:lnTo>
                                <a:pt x="403846" y="1058"/>
                              </a:lnTo>
                              <a:lnTo>
                                <a:pt x="408610" y="1852"/>
                              </a:lnTo>
                              <a:lnTo>
                                <a:pt x="413373" y="2910"/>
                              </a:lnTo>
                              <a:lnTo>
                                <a:pt x="417872" y="4232"/>
                              </a:lnTo>
                              <a:lnTo>
                                <a:pt x="422636" y="5819"/>
                              </a:lnTo>
                              <a:lnTo>
                                <a:pt x="426870" y="7406"/>
                              </a:lnTo>
                              <a:lnTo>
                                <a:pt x="431104" y="9522"/>
                              </a:lnTo>
                              <a:lnTo>
                                <a:pt x="435339" y="11903"/>
                              </a:lnTo>
                              <a:lnTo>
                                <a:pt x="439308" y="14019"/>
                              </a:lnTo>
                              <a:lnTo>
                                <a:pt x="443543" y="16664"/>
                              </a:lnTo>
                              <a:lnTo>
                                <a:pt x="447248" y="19309"/>
                              </a:lnTo>
                              <a:lnTo>
                                <a:pt x="450953" y="21954"/>
                              </a:lnTo>
                              <a:lnTo>
                                <a:pt x="454393" y="25128"/>
                              </a:lnTo>
                              <a:lnTo>
                                <a:pt x="457569" y="28302"/>
                              </a:lnTo>
                              <a:lnTo>
                                <a:pt x="461009" y="31741"/>
                              </a:lnTo>
                              <a:lnTo>
                                <a:pt x="464185" y="35179"/>
                              </a:lnTo>
                              <a:lnTo>
                                <a:pt x="466831" y="38882"/>
                              </a:lnTo>
                              <a:lnTo>
                                <a:pt x="469478" y="42585"/>
                              </a:lnTo>
                              <a:lnTo>
                                <a:pt x="472124" y="46553"/>
                              </a:lnTo>
                              <a:lnTo>
                                <a:pt x="474241" y="50785"/>
                              </a:lnTo>
                              <a:lnTo>
                                <a:pt x="476358" y="55017"/>
                              </a:lnTo>
                              <a:lnTo>
                                <a:pt x="478476" y="59249"/>
                              </a:lnTo>
                              <a:lnTo>
                                <a:pt x="480328" y="63481"/>
                              </a:lnTo>
                              <a:lnTo>
                                <a:pt x="481916" y="68242"/>
                              </a:lnTo>
                              <a:lnTo>
                                <a:pt x="483239" y="72739"/>
                              </a:lnTo>
                              <a:lnTo>
                                <a:pt x="484298" y="77500"/>
                              </a:lnTo>
                              <a:lnTo>
                                <a:pt x="485092" y="82261"/>
                              </a:lnTo>
                              <a:lnTo>
                                <a:pt x="485621" y="87286"/>
                              </a:lnTo>
                              <a:lnTo>
                                <a:pt x="486150" y="92047"/>
                              </a:lnTo>
                              <a:lnTo>
                                <a:pt x="486150" y="97073"/>
                              </a:lnTo>
                              <a:lnTo>
                                <a:pt x="1069689" y="97073"/>
                              </a:lnTo>
                              <a:lnTo>
                                <a:pt x="1074717" y="97073"/>
                              </a:lnTo>
                              <a:lnTo>
                                <a:pt x="1079745" y="97602"/>
                              </a:lnTo>
                              <a:lnTo>
                                <a:pt x="1084509" y="98131"/>
                              </a:lnTo>
                              <a:lnTo>
                                <a:pt x="1089273" y="98925"/>
                              </a:lnTo>
                              <a:lnTo>
                                <a:pt x="1093772" y="99983"/>
                              </a:lnTo>
                              <a:lnTo>
                                <a:pt x="1098535" y="101305"/>
                              </a:lnTo>
                              <a:lnTo>
                                <a:pt x="1103034" y="102892"/>
                              </a:lnTo>
                              <a:lnTo>
                                <a:pt x="1107533" y="104744"/>
                              </a:lnTo>
                              <a:lnTo>
                                <a:pt x="1111767" y="106595"/>
                              </a:lnTo>
                              <a:lnTo>
                                <a:pt x="1115737" y="108711"/>
                              </a:lnTo>
                              <a:lnTo>
                                <a:pt x="1119971" y="111092"/>
                              </a:lnTo>
                              <a:lnTo>
                                <a:pt x="1123941" y="113737"/>
                              </a:lnTo>
                              <a:lnTo>
                                <a:pt x="1127646" y="116382"/>
                              </a:lnTo>
                              <a:lnTo>
                                <a:pt x="1131351" y="119027"/>
                              </a:lnTo>
                              <a:lnTo>
                                <a:pt x="1134791" y="122201"/>
                              </a:lnTo>
                              <a:lnTo>
                                <a:pt x="1138496" y="125639"/>
                              </a:lnTo>
                              <a:lnTo>
                                <a:pt x="1141672" y="128813"/>
                              </a:lnTo>
                              <a:lnTo>
                                <a:pt x="1144583" y="132252"/>
                              </a:lnTo>
                              <a:lnTo>
                                <a:pt x="1147494" y="135955"/>
                              </a:lnTo>
                              <a:lnTo>
                                <a:pt x="1150141" y="139658"/>
                              </a:lnTo>
                              <a:lnTo>
                                <a:pt x="1152522" y="143890"/>
                              </a:lnTo>
                              <a:lnTo>
                                <a:pt x="1155169" y="147858"/>
                              </a:lnTo>
                              <a:lnTo>
                                <a:pt x="1157286" y="152090"/>
                              </a:lnTo>
                              <a:lnTo>
                                <a:pt x="1159139" y="156322"/>
                              </a:lnTo>
                              <a:lnTo>
                                <a:pt x="1160991" y="160818"/>
                              </a:lnTo>
                              <a:lnTo>
                                <a:pt x="1162579" y="165315"/>
                              </a:lnTo>
                              <a:lnTo>
                                <a:pt x="1163902" y="169811"/>
                              </a:lnTo>
                              <a:lnTo>
                                <a:pt x="1164961" y="174573"/>
                              </a:lnTo>
                              <a:lnTo>
                                <a:pt x="1165755" y="179334"/>
                              </a:lnTo>
                              <a:lnTo>
                                <a:pt x="1166284" y="184359"/>
                              </a:lnTo>
                              <a:lnTo>
                                <a:pt x="1166813" y="189120"/>
                              </a:lnTo>
                              <a:lnTo>
                                <a:pt x="1166813" y="194146"/>
                              </a:lnTo>
                              <a:lnTo>
                                <a:pt x="1166813" y="777111"/>
                              </a:lnTo>
                              <a:lnTo>
                                <a:pt x="1166813" y="782137"/>
                              </a:lnTo>
                              <a:lnTo>
                                <a:pt x="1166284" y="786898"/>
                              </a:lnTo>
                              <a:lnTo>
                                <a:pt x="1165755" y="791924"/>
                              </a:lnTo>
                              <a:lnTo>
                                <a:pt x="1164961" y="796949"/>
                              </a:lnTo>
                              <a:lnTo>
                                <a:pt x="1163902" y="801446"/>
                              </a:lnTo>
                              <a:lnTo>
                                <a:pt x="1162579" y="805942"/>
                              </a:lnTo>
                              <a:lnTo>
                                <a:pt x="1160991" y="810439"/>
                              </a:lnTo>
                              <a:lnTo>
                                <a:pt x="1159139" y="815200"/>
                              </a:lnTo>
                              <a:lnTo>
                                <a:pt x="1157286" y="819432"/>
                              </a:lnTo>
                              <a:lnTo>
                                <a:pt x="1155169" y="823400"/>
                              </a:lnTo>
                              <a:lnTo>
                                <a:pt x="1152522" y="827632"/>
                              </a:lnTo>
                              <a:lnTo>
                                <a:pt x="1150141" y="831335"/>
                              </a:lnTo>
                              <a:lnTo>
                                <a:pt x="1147494" y="835567"/>
                              </a:lnTo>
                              <a:lnTo>
                                <a:pt x="1144583" y="839005"/>
                              </a:lnTo>
                              <a:lnTo>
                                <a:pt x="1141672" y="842708"/>
                              </a:lnTo>
                              <a:lnTo>
                                <a:pt x="1138496" y="845882"/>
                              </a:lnTo>
                              <a:lnTo>
                                <a:pt x="1134791" y="849056"/>
                              </a:lnTo>
                              <a:lnTo>
                                <a:pt x="1131351" y="852495"/>
                              </a:lnTo>
                              <a:lnTo>
                                <a:pt x="1127646" y="855140"/>
                              </a:lnTo>
                              <a:lnTo>
                                <a:pt x="1123941" y="858049"/>
                              </a:lnTo>
                              <a:lnTo>
                                <a:pt x="1119971" y="860430"/>
                              </a:lnTo>
                              <a:lnTo>
                                <a:pt x="1115737" y="862811"/>
                              </a:lnTo>
                              <a:lnTo>
                                <a:pt x="1111767" y="864927"/>
                              </a:lnTo>
                              <a:lnTo>
                                <a:pt x="1107533" y="866778"/>
                              </a:lnTo>
                              <a:lnTo>
                                <a:pt x="1103034" y="868630"/>
                              </a:lnTo>
                              <a:lnTo>
                                <a:pt x="1098535" y="870217"/>
                              </a:lnTo>
                              <a:lnTo>
                                <a:pt x="1093772" y="871539"/>
                              </a:lnTo>
                              <a:lnTo>
                                <a:pt x="1089273" y="872597"/>
                              </a:lnTo>
                              <a:lnTo>
                                <a:pt x="1084509" y="873655"/>
                              </a:lnTo>
                              <a:lnTo>
                                <a:pt x="1079745" y="874184"/>
                              </a:lnTo>
                              <a:lnTo>
                                <a:pt x="1074717" y="874449"/>
                              </a:lnTo>
                              <a:lnTo>
                                <a:pt x="1069689" y="874713"/>
                              </a:lnTo>
                              <a:lnTo>
                                <a:pt x="97124" y="874713"/>
                              </a:lnTo>
                              <a:lnTo>
                                <a:pt x="92361" y="874449"/>
                              </a:lnTo>
                              <a:lnTo>
                                <a:pt x="87332" y="874184"/>
                              </a:lnTo>
                              <a:lnTo>
                                <a:pt x="82304" y="873655"/>
                              </a:lnTo>
                              <a:lnTo>
                                <a:pt x="77541" y="872597"/>
                              </a:lnTo>
                              <a:lnTo>
                                <a:pt x="73042" y="871539"/>
                              </a:lnTo>
                              <a:lnTo>
                                <a:pt x="68543" y="870217"/>
                              </a:lnTo>
                              <a:lnTo>
                                <a:pt x="63779" y="868630"/>
                              </a:lnTo>
                              <a:lnTo>
                                <a:pt x="59545" y="866778"/>
                              </a:lnTo>
                              <a:lnTo>
                                <a:pt x="55311" y="864927"/>
                              </a:lnTo>
                              <a:lnTo>
                                <a:pt x="51076" y="862811"/>
                              </a:lnTo>
                              <a:lnTo>
                                <a:pt x="47107" y="860430"/>
                              </a:lnTo>
                              <a:lnTo>
                                <a:pt x="42872" y="858049"/>
                              </a:lnTo>
                              <a:lnTo>
                                <a:pt x="39167" y="855140"/>
                              </a:lnTo>
                              <a:lnTo>
                                <a:pt x="35462" y="852495"/>
                              </a:lnTo>
                              <a:lnTo>
                                <a:pt x="32022" y="849056"/>
                              </a:lnTo>
                              <a:lnTo>
                                <a:pt x="28846" y="845882"/>
                              </a:lnTo>
                              <a:lnTo>
                                <a:pt x="25406" y="842708"/>
                              </a:lnTo>
                              <a:lnTo>
                                <a:pt x="22230" y="839005"/>
                              </a:lnTo>
                              <a:lnTo>
                                <a:pt x="19319" y="835567"/>
                              </a:lnTo>
                              <a:lnTo>
                                <a:pt x="16673" y="831335"/>
                              </a:lnTo>
                              <a:lnTo>
                                <a:pt x="14291" y="827632"/>
                              </a:lnTo>
                              <a:lnTo>
                                <a:pt x="11909" y="823400"/>
                              </a:lnTo>
                              <a:lnTo>
                                <a:pt x="9792" y="819432"/>
                              </a:lnTo>
                              <a:lnTo>
                                <a:pt x="7675" y="815200"/>
                              </a:lnTo>
                              <a:lnTo>
                                <a:pt x="5822" y="810439"/>
                              </a:lnTo>
                              <a:lnTo>
                                <a:pt x="4499" y="805942"/>
                              </a:lnTo>
                              <a:lnTo>
                                <a:pt x="3176" y="801446"/>
                              </a:lnTo>
                              <a:lnTo>
                                <a:pt x="2117" y="796949"/>
                              </a:lnTo>
                              <a:lnTo>
                                <a:pt x="1059" y="791924"/>
                              </a:lnTo>
                              <a:lnTo>
                                <a:pt x="529" y="786898"/>
                              </a:lnTo>
                              <a:lnTo>
                                <a:pt x="265" y="782137"/>
                              </a:lnTo>
                              <a:lnTo>
                                <a:pt x="40" y="777875"/>
                              </a:lnTo>
                              <a:lnTo>
                                <a:pt x="0" y="777875"/>
                              </a:lnTo>
                              <a:lnTo>
                                <a:pt x="0" y="777111"/>
                              </a:lnTo>
                              <a:lnTo>
                                <a:pt x="0" y="194146"/>
                              </a:lnTo>
                              <a:lnTo>
                                <a:pt x="0" y="193675"/>
                              </a:lnTo>
                              <a:lnTo>
                                <a:pt x="25" y="193675"/>
                              </a:lnTo>
                              <a:lnTo>
                                <a:pt x="265" y="189120"/>
                              </a:lnTo>
                              <a:lnTo>
                                <a:pt x="529" y="184359"/>
                              </a:lnTo>
                              <a:lnTo>
                                <a:pt x="1059" y="179334"/>
                              </a:lnTo>
                              <a:lnTo>
                                <a:pt x="2117" y="174573"/>
                              </a:lnTo>
                              <a:lnTo>
                                <a:pt x="3176" y="169811"/>
                              </a:lnTo>
                              <a:lnTo>
                                <a:pt x="4499" y="165315"/>
                              </a:lnTo>
                              <a:lnTo>
                                <a:pt x="5822" y="160818"/>
                              </a:lnTo>
                              <a:lnTo>
                                <a:pt x="7675" y="156322"/>
                              </a:lnTo>
                              <a:lnTo>
                                <a:pt x="9792" y="152090"/>
                              </a:lnTo>
                              <a:lnTo>
                                <a:pt x="11909" y="147858"/>
                              </a:lnTo>
                              <a:lnTo>
                                <a:pt x="14291" y="143890"/>
                              </a:lnTo>
                              <a:lnTo>
                                <a:pt x="16673" y="139658"/>
                              </a:lnTo>
                              <a:lnTo>
                                <a:pt x="19319" y="135955"/>
                              </a:lnTo>
                              <a:lnTo>
                                <a:pt x="22230" y="132252"/>
                              </a:lnTo>
                              <a:lnTo>
                                <a:pt x="25406" y="128813"/>
                              </a:lnTo>
                              <a:lnTo>
                                <a:pt x="28846" y="125639"/>
                              </a:lnTo>
                              <a:lnTo>
                                <a:pt x="32022" y="122201"/>
                              </a:lnTo>
                              <a:lnTo>
                                <a:pt x="35462" y="119027"/>
                              </a:lnTo>
                              <a:lnTo>
                                <a:pt x="39167" y="116382"/>
                              </a:lnTo>
                              <a:lnTo>
                                <a:pt x="42872" y="113737"/>
                              </a:lnTo>
                              <a:lnTo>
                                <a:pt x="47107" y="111092"/>
                              </a:lnTo>
                              <a:lnTo>
                                <a:pt x="51076" y="108711"/>
                              </a:lnTo>
                              <a:lnTo>
                                <a:pt x="55311" y="106595"/>
                              </a:lnTo>
                              <a:lnTo>
                                <a:pt x="59545" y="104744"/>
                              </a:lnTo>
                              <a:lnTo>
                                <a:pt x="63779" y="102892"/>
                              </a:lnTo>
                              <a:lnTo>
                                <a:pt x="68543" y="101305"/>
                              </a:lnTo>
                              <a:lnTo>
                                <a:pt x="73042" y="99983"/>
                              </a:lnTo>
                              <a:lnTo>
                                <a:pt x="77541" y="98925"/>
                              </a:lnTo>
                              <a:lnTo>
                                <a:pt x="82304" y="98131"/>
                              </a:lnTo>
                              <a:lnTo>
                                <a:pt x="87332" y="97602"/>
                              </a:lnTo>
                              <a:lnTo>
                                <a:pt x="92361" y="97073"/>
                              </a:lnTo>
                              <a:lnTo>
                                <a:pt x="97124" y="97073"/>
                              </a:lnTo>
                              <a:lnTo>
                                <a:pt x="194513" y="97073"/>
                              </a:lnTo>
                              <a:lnTo>
                                <a:pt x="194778" y="92047"/>
                              </a:lnTo>
                              <a:lnTo>
                                <a:pt x="195042" y="87286"/>
                              </a:lnTo>
                              <a:lnTo>
                                <a:pt x="195836" y="82261"/>
                              </a:lnTo>
                              <a:lnTo>
                                <a:pt x="196630" y="77500"/>
                              </a:lnTo>
                              <a:lnTo>
                                <a:pt x="197953" y="72739"/>
                              </a:lnTo>
                              <a:lnTo>
                                <a:pt x="199277" y="68242"/>
                              </a:lnTo>
                              <a:lnTo>
                                <a:pt x="200600" y="63481"/>
                              </a:lnTo>
                              <a:lnTo>
                                <a:pt x="202452" y="59249"/>
                              </a:lnTo>
                              <a:lnTo>
                                <a:pt x="204305" y="55017"/>
                              </a:lnTo>
                              <a:lnTo>
                                <a:pt x="206422" y="50785"/>
                              </a:lnTo>
                              <a:lnTo>
                                <a:pt x="208804" y="46553"/>
                              </a:lnTo>
                              <a:lnTo>
                                <a:pt x="211186" y="42585"/>
                              </a:lnTo>
                              <a:lnTo>
                                <a:pt x="213832" y="38882"/>
                              </a:lnTo>
                              <a:lnTo>
                                <a:pt x="217008" y="35179"/>
                              </a:lnTo>
                              <a:lnTo>
                                <a:pt x="219919" y="31741"/>
                              </a:lnTo>
                              <a:lnTo>
                                <a:pt x="223095" y="28302"/>
                              </a:lnTo>
                              <a:lnTo>
                                <a:pt x="226535" y="25128"/>
                              </a:lnTo>
                              <a:lnTo>
                                <a:pt x="229975" y="21954"/>
                              </a:lnTo>
                              <a:lnTo>
                                <a:pt x="233680" y="19309"/>
                              </a:lnTo>
                              <a:lnTo>
                                <a:pt x="237650" y="16664"/>
                              </a:lnTo>
                              <a:lnTo>
                                <a:pt x="241355" y="14019"/>
                              </a:lnTo>
                              <a:lnTo>
                                <a:pt x="245589" y="11903"/>
                              </a:lnTo>
                              <a:lnTo>
                                <a:pt x="249559" y="9522"/>
                              </a:lnTo>
                              <a:lnTo>
                                <a:pt x="254058" y="7406"/>
                              </a:lnTo>
                              <a:lnTo>
                                <a:pt x="258557" y="5819"/>
                              </a:lnTo>
                              <a:lnTo>
                                <a:pt x="262791" y="4232"/>
                              </a:lnTo>
                              <a:lnTo>
                                <a:pt x="267555" y="2910"/>
                              </a:lnTo>
                              <a:lnTo>
                                <a:pt x="272054" y="1852"/>
                              </a:lnTo>
                              <a:lnTo>
                                <a:pt x="277082" y="1058"/>
                              </a:lnTo>
                              <a:lnTo>
                                <a:pt x="281845" y="529"/>
                              </a:lnTo>
                              <a:lnTo>
                                <a:pt x="286874" y="265"/>
                              </a:lnTo>
                              <a:lnTo>
                                <a:pt x="291902"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照相机" o:spid="_x0000_s1026" o:spt="100" style="position:absolute;left:0pt;margin-left:25.4pt;margin-top:558.45pt;height:19.7pt;width:24.35pt;z-index:-167758848;v-text-anchor:middle;mso-width-relative:page;mso-height-relative:page;" fillcolor="#5B9BD5 [3204]" filled="t" stroked="f" coordsize="1166813,874713" o:gfxdata="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" path="m631825,339725l639247,339990,646669,340520,654090,341314,661247,342638,668404,344227,675296,346081,681922,348729,688814,351377,695175,354026,701537,357204,707633,360646,713465,364619,719296,368856,724862,373093,730164,377595,735200,382362,739971,387658,744742,392955,748983,398251,752959,404077,756670,409903,760116,415994,763562,422615,766477,428971,769128,435326,771514,442477,773369,449097,774959,456247,776285,463663,777080,470813,777610,478228,777875,485643,777610,493058,777080,500738,776285,507888,774959,515303,773369,522188,771514,529074,769128,535959,766477,542580,763562,548936,760116,555291,756670,561382,752959,567208,748983,573034,744742,578596,739971,583892,735200,588659,730164,593691,724862,598458,719296,602695,713465,606667,707633,610639,701537,614082,695175,617260,688814,620173,681922,622821,675296,624940,668404,626794,661247,628912,654090,629971,646669,631031,639247,631560,631825,631825,624403,631560,616982,631031,609560,629971,602403,628912,595511,626794,588355,624940,581728,622821,575102,620173,568475,617260,562378,614082,556282,610639,550186,606667,544619,602695,539053,598458,533487,593691,528450,588659,523679,583892,519173,578596,514667,573034,510691,567208,506980,561382,503534,555291,500354,548936,497438,542580,494522,535959,492402,529074,490281,522188,488691,515303,487366,507888,486570,500738,486040,493058,485775,485643,486040,478228,486570,470813,487366,463663,488691,456247,490281,449097,492402,442477,494522,435326,497438,428971,500354,422615,503534,415994,506980,409903,510691,404077,514667,398251,519173,392955,523679,387658,528450,382362,533487,377595,539053,373093,544619,368856,550186,364619,556282,360646,562378,357204,568475,354026,575102,351377,581728,348729,588355,346081,595511,344227,602403,342638,609560,341314,616982,340520,624403,339990,631825,339725xm992942,242814l989237,243079,985797,243608,981827,244137,978387,244930,974947,245988,971506,247046,968331,248369,964890,249956,961714,251543,958803,253395,955892,255246,952981,257362,950335,259478,947424,261594,945042,264239,942660,266620,940278,269265,938161,272174,936044,275084,934192,277993,932604,280903,931016,284077,929428,287251,927840,290425,926782,294128,925723,297567,924929,301005,924400,304444,923870,308147,923606,312114,923606,315817,923606,319520,923870,323223,924400,326662,924929,330630,925723,334068,926782,337242,927840,340681,929428,343855,931016,347293,932604,350467,934192,353377,936044,356286,938161,359196,940278,361841,942660,364486,945042,367131,947424,369512,950335,371892,952981,374008,955892,375860,958803,377711,961714,379563,964890,381150,968331,382472,971506,383795,974947,385117,978387,386175,981827,386969,985797,387498,989237,388027,992942,388291,996647,388291,1000352,388291,1004057,388027,1007762,387498,1011467,386969,1014908,386175,1018348,385117,1021524,383795,1025229,382472,1028405,381150,1031580,379563,1034491,377711,1037403,375860,1040314,374008,1043225,371892,1045871,369512,1048253,367131,1050635,364486,1053017,361841,1055134,359196,1057251,356286,1059103,353377,1060956,350467,1062544,347293,1064132,343855,1065455,340681,1066513,337242,1067572,334068,1068366,330630,1068895,326662,1069424,323223,1069689,319520,1069689,315817,1069689,312114,1069424,308147,1068895,304444,1068366,301005,1067572,297567,1066513,294128,1065455,290425,1064132,287251,1062544,284077,1060956,280903,1059103,277993,1057251,275084,1055134,272174,1053017,269265,1050635,266620,1048253,264239,1045871,261594,1043225,259478,1040314,257362,1037403,255246,1034491,253395,1031580,251543,1028405,249956,1025229,248369,1021524,247046,1018348,245988,1014908,244930,1011467,244137,1007762,243608,1004057,243079,1000352,242814,996647,242814,992942,242814xm632233,242814l619795,243079,607357,243872,595183,245459,583274,247575,571365,250221,559986,253659,548606,257627,537756,261859,526905,266620,516055,272174,505998,277993,496207,284077,486679,291219,477417,298360,468684,305766,460480,313966,452276,322165,444601,331159,437191,340152,430575,349938,424224,359725,418401,369776,413109,380092,408080,390936,403846,402046,399876,413419,396701,424793,394054,436431,391937,448598,390349,460765,389291,472932,389026,485364,389291,498060,390349,510227,391937,522395,394054,534562,396701,546200,399876,557838,403846,568947,408080,580056,413109,590901,418401,601217,424224,611532,430575,621319,437191,630841,444601,640099,452276,648827,460480,657291,468684,665491,477417,672897,486679,680039,496207,687180,505998,693264,516055,699083,526905,704637,537756,709399,548606,713631,559986,717598,571365,721037,583274,723682,595183,725798,607357,727385,619795,728178,632233,728443,644672,728178,657110,727385,669283,725798,681192,723682,693101,721037,704746,717598,715861,713631,726976,709399,737561,704637,748147,699083,758204,693264,767995,687180,777523,680039,786785,672897,795518,665491,803987,657291,811926,648827,819866,640099,826746,630841,833627,621319,839978,611532,845801,601217,851094,590901,856122,580056,860356,568947,864061,557838,867501,546200,870148,534562,872265,522395,873853,510227,874911,498060,875176,485364,874911,472932,873853,460765,872265,448598,870148,436431,867501,424793,864061,413419,860356,402046,856122,390936,851094,380092,845801,369776,839978,359725,833627,349938,826746,340152,819866,331159,811926,322165,803987,313966,795518,305766,786785,298360,777523,291219,767995,284077,758204,277993,748147,272174,737561,266620,726976,261859,715861,257627,704746,253659,693101,250221,681192,247575,669283,245459,657110,243872,644672,243079,632233,242814xm291902,0l389026,0,394054,265,398818,529,403846,1058,408610,1852,413373,2910,417872,4232,422636,5819,426870,7406,431104,9522,435339,11903,439308,14019,443543,16664,447248,19309,450953,21954,454393,25128,457569,28302,461009,31741,464185,35179,466831,38882,469478,42585,472124,46553,474241,50785,476358,55017,478476,59249,480328,63481,481916,68242,483239,72739,484298,77500,485092,82261,485621,87286,486150,92047,486150,97073,1069689,97073,1074717,97073,1079745,97602,1084509,98131,1089273,98925,1093772,99983,1098535,101305,1103034,102892,1107533,104744,1111767,106595,1115737,108711,1119971,111092,1123941,113737,1127646,116382,1131351,119027,1134791,122201,1138496,125639,1141672,128813,1144583,132252,1147494,135955,1150141,139658,1152522,143890,1155169,147858,1157286,152090,1159139,156322,1160991,160818,1162579,165315,1163902,169811,1164961,174573,1165755,179334,1166284,184359,1166813,189120,1166813,194146,1166813,777111,1166813,782137,1166284,786898,1165755,791924,1164961,796949,1163902,801446,1162579,805942,1160991,810439,1159139,815200,1157286,819432,1155169,823400,1152522,827632,1150141,831335,1147494,835567,1144583,839005,1141672,842708,1138496,845882,1134791,849056,1131351,852495,1127646,855140,1123941,858049,1119971,860430,1115737,862811,1111767,864927,1107533,866778,1103034,868630,1098535,870217,1093772,871539,1089273,872597,1084509,873655,1079745,874184,1074717,874449,1069689,874713,97124,874713,92361,874449,87332,874184,82304,873655,77541,872597,73042,871539,68543,870217,63779,868630,59545,866778,55311,864927,51076,862811,47107,860430,42872,858049,39167,855140,35462,852495,32022,849056,28846,845882,25406,842708,22230,839005,19319,835567,16673,831335,14291,827632,11909,823400,9792,819432,7675,815200,5822,810439,4499,805942,3176,801446,2117,796949,1059,791924,529,786898,265,782137,40,777875,0,777875,0,777111,0,194146,0,193675,25,193675,265,189120,529,184359,1059,179334,2117,174573,3176,169811,4499,165315,5822,160818,7675,156322,9792,152090,11909,147858,14291,143890,16673,139658,19319,135955,22230,132252,25406,128813,28846,125639,32022,122201,35462,119027,39167,116382,42872,113737,47107,111092,51076,108711,55311,106595,59545,104744,63779,102892,68543,101305,73042,99983,77541,98925,82304,98131,87332,97602,92361,97073,97124,97073,194513,97073,194778,92047,195042,87286,195836,82261,196630,77500,197953,72739,199277,68242,200600,63481,202452,59249,204305,55017,206422,50785,208804,46553,211186,42585,213832,38882,217008,35179,219919,31741,223095,28302,226535,25128,229975,21954,233680,19309,237650,16664,241355,14019,245589,11903,249559,9522,254058,7406,258557,5819,262791,4232,267555,2910,272054,1852,277082,1058,281845,529,286874,265,291902,0xe">
                <v:fill on="t" focussize="0,0"/>
                <v:stroke on="f"/>
                <v:imagedata o:title=""/>
                <o:lock v:ext="edit" aspectratio="f"/>
              </v:shape>
            </w:pict>
          </mc:Fallback>
        </mc:AlternateContent>
      </w:r>
      <w:r>
        <w:rPr>
          <w:sz w:val="21"/>
        </w:rPr>
        <mc:AlternateContent>
          <mc:Choice Requires="wps">
            <w:drawing>
              <wp:anchor distT="0" distB="0" distL="114300" distR="114300" simplePos="0" relativeHeight="4127223808" behindDoc="0" locked="0" layoutInCell="1" allowOverlap="1">
                <wp:simplePos x="0" y="0"/>
                <wp:positionH relativeFrom="column">
                  <wp:posOffset>4440555</wp:posOffset>
                </wp:positionH>
                <wp:positionV relativeFrom="paragraph">
                  <wp:posOffset>2437765</wp:posOffset>
                </wp:positionV>
                <wp:extent cx="285750" cy="273685"/>
                <wp:effectExtent l="0" t="0" r="19050" b="5715"/>
                <wp:wrapNone/>
                <wp:docPr id="71" name="五角星"/>
                <wp:cNvGraphicFramePr/>
                <a:graphic xmlns:a="http://schemas.openxmlformats.org/drawingml/2006/main">
                  <a:graphicData uri="http://schemas.microsoft.com/office/word/2010/wordprocessingShape">
                    <wps:wsp>
                      <wps:cNvSpPr/>
                      <wps:spPr bwMode="auto">
                        <a:xfrm>
                          <a:off x="5560695" y="3432175"/>
                          <a:ext cx="285750" cy="273685"/>
                        </a:xfrm>
                        <a:custGeom>
                          <a:avLst/>
                          <a:gdLst>
                            <a:gd name="T0" fmla="*/ 1380473 w 8875"/>
                            <a:gd name="T1" fmla="*/ 1102755 h 8442"/>
                            <a:gd name="T2" fmla="*/ 1456749 w 8875"/>
                            <a:gd name="T3" fmla="*/ 1712557 h 8442"/>
                            <a:gd name="T4" fmla="*/ 900300 w 8875"/>
                            <a:gd name="T5" fmla="*/ 1451677 h 8442"/>
                            <a:gd name="T6" fmla="*/ 344256 w 8875"/>
                            <a:gd name="T7" fmla="*/ 1712557 h 8442"/>
                            <a:gd name="T8" fmla="*/ 420532 w 8875"/>
                            <a:gd name="T9" fmla="*/ 1102755 h 8442"/>
                            <a:gd name="T10" fmla="*/ 0 w 8875"/>
                            <a:gd name="T11" fmla="*/ 654431 h 8442"/>
                            <a:gd name="T12" fmla="*/ 603513 w 8875"/>
                            <a:gd name="T13" fmla="*/ 538394 h 8442"/>
                            <a:gd name="T14" fmla="*/ 900300 w 8875"/>
                            <a:gd name="T15" fmla="*/ 0 h 8442"/>
                            <a:gd name="T16" fmla="*/ 1196884 w 8875"/>
                            <a:gd name="T17" fmla="*/ 538394 h 8442"/>
                            <a:gd name="T18" fmla="*/ 1800397 w 8875"/>
                            <a:gd name="T19" fmla="*/ 654431 h 8442"/>
                            <a:gd name="T20" fmla="*/ 1380473 w 8875"/>
                            <a:gd name="T21" fmla="*/ 1102755 h 8442"/>
                            <a:gd name="T22" fmla="*/ 1076587 w 8875"/>
                            <a:gd name="T23" fmla="*/ 667820 h 8442"/>
                            <a:gd name="T24" fmla="*/ 951421 w 8875"/>
                            <a:gd name="T25" fmla="*/ 349125 h 8442"/>
                            <a:gd name="T26" fmla="*/ 951421 w 8875"/>
                            <a:gd name="T27" fmla="*/ 1209663 h 8442"/>
                            <a:gd name="T28" fmla="*/ 1230559 w 8875"/>
                            <a:gd name="T29" fmla="*/ 1364041 h 8442"/>
                            <a:gd name="T30" fmla="*/ 1184915 w 8875"/>
                            <a:gd name="T31" fmla="*/ 1002542 h 8442"/>
                            <a:gd name="T32" fmla="*/ 1434232 w 8875"/>
                            <a:gd name="T33" fmla="*/ 736996 h 8442"/>
                            <a:gd name="T34" fmla="*/ 1076587 w 8875"/>
                            <a:gd name="T35" fmla="*/ 667820 h 844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875" h="8442">
                              <a:moveTo>
                                <a:pt x="6805" y="5436"/>
                              </a:moveTo>
                              <a:lnTo>
                                <a:pt x="7181" y="8442"/>
                              </a:lnTo>
                              <a:lnTo>
                                <a:pt x="4438" y="7156"/>
                              </a:lnTo>
                              <a:lnTo>
                                <a:pt x="1697" y="8442"/>
                              </a:lnTo>
                              <a:lnTo>
                                <a:pt x="2073" y="5436"/>
                              </a:lnTo>
                              <a:lnTo>
                                <a:pt x="0" y="3226"/>
                              </a:lnTo>
                              <a:lnTo>
                                <a:pt x="2975" y="2654"/>
                              </a:lnTo>
                              <a:lnTo>
                                <a:pt x="4438" y="0"/>
                              </a:lnTo>
                              <a:lnTo>
                                <a:pt x="5900" y="2654"/>
                              </a:lnTo>
                              <a:lnTo>
                                <a:pt x="8875" y="3226"/>
                              </a:lnTo>
                              <a:lnTo>
                                <a:pt x="6805" y="5436"/>
                              </a:lnTo>
                              <a:close/>
                              <a:moveTo>
                                <a:pt x="5307" y="3292"/>
                              </a:moveTo>
                              <a:lnTo>
                                <a:pt x="4690" y="1721"/>
                              </a:lnTo>
                              <a:lnTo>
                                <a:pt x="4690" y="5963"/>
                              </a:lnTo>
                              <a:lnTo>
                                <a:pt x="6066" y="6724"/>
                              </a:lnTo>
                              <a:lnTo>
                                <a:pt x="5841" y="4942"/>
                              </a:lnTo>
                              <a:lnTo>
                                <a:pt x="7070" y="3633"/>
                              </a:lnTo>
                              <a:lnTo>
                                <a:pt x="5307" y="3292"/>
                              </a:lnTo>
                              <a:close/>
                            </a:path>
                          </a:pathLst>
                        </a:custGeom>
                        <a:solidFill>
                          <a:schemeClr val="accent1"/>
                        </a:solidFill>
                        <a:ln>
                          <a:noFill/>
                        </a:ln>
                      </wps:spPr>
                      <wps:bodyPr anchor="ctr" anchorCtr="1"/>
                    </wps:wsp>
                  </a:graphicData>
                </a:graphic>
              </wp:anchor>
            </w:drawing>
          </mc:Choice>
          <mc:Fallback>
            <w:pict>
              <v:shape id="五角星" o:spid="_x0000_s1026" o:spt="100" style="position:absolute;left:0pt;margin-left:349.65pt;margin-top:191.95pt;height:21.55pt;width:22.5pt;z-index:-167743488;v-text-anchor:middle-center;mso-width-relative:page;mso-height-relative:page;" fillcolor="#5B9BD5 [3204]" filled="t" stroked="f" coordsize="8875,8442" o:gfxdata="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GWR36jbAAAACwEAAA8AAAAAAAAAAQAgAAAAIgAAAGRycy9kb3ducmV2LnhtbFBL&#10;AQIUABQAAAAIAIdO4kB+EBtsEQUAAAkTAAAOAAAAAAAAAAEAIAAAACoBAABkcnMvZTJvRG9jLnht&#10;bFBLBQYAAAAABgAGAFkBAACtCAAAAAA=&#10;" path="m6805,5436l7181,8442,4438,7156,1697,8442,2073,5436,0,3226,2975,2654,4438,0,5900,2654,8875,3226,6805,5436xm5307,3292l4690,1721,4690,5963,6066,6724,5841,4942,7070,3633,5307,3292xe">
                <v:path o:connectlocs="44447341,35750710;46903214,55520156;28987123,47062570;11084073,55520156;13539945,35750710;0,21216293;19431418,17454437;28987123,0;38536293,17454437;57967711,21216293;44447341,35750710;34663068,21650357;30633076,11318440;30633076,39216609;39620533,44221459;38150925,32501860;46178230,23893005;34663068,21650357" o:connectangles="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20736" behindDoc="0" locked="0" layoutInCell="1" allowOverlap="1">
                <wp:simplePos x="0" y="0"/>
                <wp:positionH relativeFrom="column">
                  <wp:posOffset>2023745</wp:posOffset>
                </wp:positionH>
                <wp:positionV relativeFrom="paragraph">
                  <wp:posOffset>5001260</wp:posOffset>
                </wp:positionV>
                <wp:extent cx="285750" cy="273685"/>
                <wp:effectExtent l="0" t="0" r="19050" b="5715"/>
                <wp:wrapNone/>
                <wp:docPr id="70" name="Facebook"/>
                <wp:cNvGraphicFramePr/>
                <a:graphic xmlns:a="http://schemas.openxmlformats.org/drawingml/2006/main">
                  <a:graphicData uri="http://schemas.microsoft.com/office/word/2010/wordprocessingShape">
                    <wps:wsp>
                      <wps:cNvSpPr/>
                      <wps:spPr bwMode="auto">
                        <a:xfrm>
                          <a:off x="3143885" y="5939790"/>
                          <a:ext cx="285750" cy="273685"/>
                        </a:xfrm>
                        <a:custGeom>
                          <a:avLst/>
                          <a:gdLst>
                            <a:gd name="T0" fmla="*/ 1619882 w 3951"/>
                            <a:gd name="T1" fmla="*/ 1800397 h 3950"/>
                            <a:gd name="T2" fmla="*/ 1077795 w 3951"/>
                            <a:gd name="T3" fmla="*/ 1800397 h 3950"/>
                            <a:gd name="T4" fmla="*/ 1077795 w 3951"/>
                            <a:gd name="T5" fmla="*/ 1153621 h 3950"/>
                            <a:gd name="T6" fmla="*/ 1290075 w 3951"/>
                            <a:gd name="T7" fmla="*/ 1153621 h 3950"/>
                            <a:gd name="T8" fmla="*/ 1290075 w 3951"/>
                            <a:gd name="T9" fmla="*/ 901110 h 3950"/>
                            <a:gd name="T10" fmla="*/ 1080984 w 3951"/>
                            <a:gd name="T11" fmla="*/ 901110 h 3950"/>
                            <a:gd name="T12" fmla="*/ 1080984 w 3951"/>
                            <a:gd name="T13" fmla="*/ 753432 h 3950"/>
                            <a:gd name="T14" fmla="*/ 1160703 w 3951"/>
                            <a:gd name="T15" fmla="*/ 683695 h 3950"/>
                            <a:gd name="T16" fmla="*/ 1365238 w 3951"/>
                            <a:gd name="T17" fmla="*/ 682783 h 3950"/>
                            <a:gd name="T18" fmla="*/ 1365238 w 3951"/>
                            <a:gd name="T19" fmla="*/ 433918 h 3950"/>
                            <a:gd name="T20" fmla="*/ 1037708 w 3951"/>
                            <a:gd name="T21" fmla="*/ 433918 h 3950"/>
                            <a:gd name="T22" fmla="*/ 791719 w 3951"/>
                            <a:gd name="T23" fmla="*/ 705118 h 3950"/>
                            <a:gd name="T24" fmla="*/ 791719 w 3951"/>
                            <a:gd name="T25" fmla="*/ 901566 h 3950"/>
                            <a:gd name="T26" fmla="*/ 610417 w 3951"/>
                            <a:gd name="T27" fmla="*/ 901566 h 3950"/>
                            <a:gd name="T28" fmla="*/ 609506 w 3951"/>
                            <a:gd name="T29" fmla="*/ 1153621 h 3950"/>
                            <a:gd name="T30" fmla="*/ 791719 w 3951"/>
                            <a:gd name="T31" fmla="*/ 1153621 h 3950"/>
                            <a:gd name="T32" fmla="*/ 791719 w 3951"/>
                            <a:gd name="T33" fmla="*/ 1800397 h 3950"/>
                            <a:gd name="T34" fmla="*/ 179936 w 3951"/>
                            <a:gd name="T35" fmla="*/ 1800397 h 3950"/>
                            <a:gd name="T36" fmla="*/ 0 w 3951"/>
                            <a:gd name="T37" fmla="*/ 1620357 h 3950"/>
                            <a:gd name="T38" fmla="*/ 0 w 3951"/>
                            <a:gd name="T39" fmla="*/ 180040 h 3950"/>
                            <a:gd name="T40" fmla="*/ 179936 w 3951"/>
                            <a:gd name="T41" fmla="*/ 0 h 3950"/>
                            <a:gd name="T42" fmla="*/ 1619882 w 3951"/>
                            <a:gd name="T43" fmla="*/ 0 h 3950"/>
                            <a:gd name="T44" fmla="*/ 1799818 w 3951"/>
                            <a:gd name="T45" fmla="*/ 180040 h 3950"/>
                            <a:gd name="T46" fmla="*/ 1799818 w 3951"/>
                            <a:gd name="T47" fmla="*/ 1620357 h 3950"/>
                            <a:gd name="T48" fmla="*/ 1619882 w 3951"/>
                            <a:gd name="T49" fmla="*/ 1800397 h 395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951" h="3950">
                              <a:moveTo>
                                <a:pt x="3556" y="3950"/>
                              </a:moveTo>
                              <a:cubicBezTo>
                                <a:pt x="2366" y="3950"/>
                                <a:pt x="2366" y="3950"/>
                                <a:pt x="2366" y="3950"/>
                              </a:cubicBezTo>
                              <a:cubicBezTo>
                                <a:pt x="2366" y="2531"/>
                                <a:pt x="2366" y="2531"/>
                                <a:pt x="2366" y="2531"/>
                              </a:cubicBezTo>
                              <a:cubicBezTo>
                                <a:pt x="2832" y="2531"/>
                                <a:pt x="2832" y="2531"/>
                                <a:pt x="2832" y="2531"/>
                              </a:cubicBezTo>
                              <a:cubicBezTo>
                                <a:pt x="2832" y="1977"/>
                                <a:pt x="2832" y="1977"/>
                                <a:pt x="2832" y="1977"/>
                              </a:cubicBezTo>
                              <a:cubicBezTo>
                                <a:pt x="2373" y="1977"/>
                                <a:pt x="2373" y="1977"/>
                                <a:pt x="2373" y="1977"/>
                              </a:cubicBezTo>
                              <a:cubicBezTo>
                                <a:pt x="2373" y="1653"/>
                                <a:pt x="2373" y="1653"/>
                                <a:pt x="2373" y="1653"/>
                              </a:cubicBezTo>
                              <a:cubicBezTo>
                                <a:pt x="2373" y="1653"/>
                                <a:pt x="2376" y="1500"/>
                                <a:pt x="2548" y="1500"/>
                              </a:cubicBezTo>
                              <a:cubicBezTo>
                                <a:pt x="2720" y="1500"/>
                                <a:pt x="2997" y="1498"/>
                                <a:pt x="2997" y="1498"/>
                              </a:cubicBezTo>
                              <a:cubicBezTo>
                                <a:pt x="2997" y="952"/>
                                <a:pt x="2997" y="952"/>
                                <a:pt x="2997" y="952"/>
                              </a:cubicBezTo>
                              <a:cubicBezTo>
                                <a:pt x="2997" y="952"/>
                                <a:pt x="2243" y="952"/>
                                <a:pt x="2278" y="952"/>
                              </a:cubicBezTo>
                              <a:cubicBezTo>
                                <a:pt x="1774" y="952"/>
                                <a:pt x="1738" y="1547"/>
                                <a:pt x="1738" y="1547"/>
                              </a:cubicBezTo>
                              <a:cubicBezTo>
                                <a:pt x="1738" y="1978"/>
                                <a:pt x="1738" y="1978"/>
                                <a:pt x="1738" y="1978"/>
                              </a:cubicBezTo>
                              <a:cubicBezTo>
                                <a:pt x="1340" y="1978"/>
                                <a:pt x="1340" y="1978"/>
                                <a:pt x="1340" y="1978"/>
                              </a:cubicBezTo>
                              <a:cubicBezTo>
                                <a:pt x="1338" y="2531"/>
                                <a:pt x="1338" y="2531"/>
                                <a:pt x="1338" y="2531"/>
                              </a:cubicBezTo>
                              <a:cubicBezTo>
                                <a:pt x="1738" y="2531"/>
                                <a:pt x="1738" y="2531"/>
                                <a:pt x="1738" y="2531"/>
                              </a:cubicBezTo>
                              <a:cubicBezTo>
                                <a:pt x="1738" y="3950"/>
                                <a:pt x="1738" y="3950"/>
                                <a:pt x="1738" y="3950"/>
                              </a:cubicBezTo>
                              <a:cubicBezTo>
                                <a:pt x="395" y="3950"/>
                                <a:pt x="395" y="3950"/>
                                <a:pt x="395" y="3950"/>
                              </a:cubicBezTo>
                              <a:cubicBezTo>
                                <a:pt x="177" y="3950"/>
                                <a:pt x="0" y="3773"/>
                                <a:pt x="0" y="3555"/>
                              </a:cubicBezTo>
                              <a:cubicBezTo>
                                <a:pt x="0" y="395"/>
                                <a:pt x="0" y="395"/>
                                <a:pt x="0" y="395"/>
                              </a:cubicBezTo>
                              <a:cubicBezTo>
                                <a:pt x="0" y="177"/>
                                <a:pt x="177" y="0"/>
                                <a:pt x="395" y="0"/>
                              </a:cubicBezTo>
                              <a:cubicBezTo>
                                <a:pt x="3556" y="0"/>
                                <a:pt x="3556" y="0"/>
                                <a:pt x="3556" y="0"/>
                              </a:cubicBezTo>
                              <a:cubicBezTo>
                                <a:pt x="3774" y="0"/>
                                <a:pt x="3951" y="177"/>
                                <a:pt x="3951" y="395"/>
                              </a:cubicBezTo>
                              <a:cubicBezTo>
                                <a:pt x="3951" y="3555"/>
                                <a:pt x="3951" y="3555"/>
                                <a:pt x="3951" y="3555"/>
                              </a:cubicBezTo>
                              <a:cubicBezTo>
                                <a:pt x="3951" y="3773"/>
                                <a:pt x="3774" y="3950"/>
                                <a:pt x="3556" y="3950"/>
                              </a:cubicBezTo>
                              <a:close/>
                            </a:path>
                          </a:pathLst>
                        </a:custGeom>
                        <a:solidFill>
                          <a:schemeClr val="accent1"/>
                        </a:solidFill>
                        <a:ln>
                          <a:noFill/>
                        </a:ln>
                      </wps:spPr>
                      <wps:bodyPr anchor="ctr" anchorCtr="1"/>
                    </wps:wsp>
                  </a:graphicData>
                </a:graphic>
              </wp:anchor>
            </w:drawing>
          </mc:Choice>
          <mc:Fallback>
            <w:pict>
              <v:shape id="Facebook" o:spid="_x0000_s1026" o:spt="100" style="position:absolute;left:0pt;margin-left:159.35pt;margin-top:393.8pt;height:21.55pt;width:22.5pt;z-index:-167746560;v-text-anchor:middle-center;mso-width-relative:page;mso-height-relative:page;" fillcolor="#5B9BD5 [3204]" filled="t" stroked="f" coordsize="3951,3950" o:gfxdata="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" path="m3556,3950c2366,3950,2366,3950,2366,3950c2366,2531,2366,2531,2366,2531c2832,2531,2832,2531,2832,2531c2832,1977,2832,1977,2832,1977c2373,1977,2373,1977,2373,1977c2373,1653,2373,1653,2373,1653c2373,1653,2376,1500,2548,1500c2720,1500,2997,1498,2997,1498c2997,952,2997,952,2997,952c2997,952,2243,952,2278,952c1774,952,1738,1547,1738,1547c1738,1978,1738,1978,1738,1978c1340,1978,1340,1978,1340,1978c1338,2531,1338,2531,1338,2531c1738,2531,1738,2531,1738,2531c1738,3950,1738,3950,1738,3950c395,3950,395,3950,395,3950c177,3950,0,3773,0,3555c0,395,0,395,0,395c0,177,177,0,395,0c3556,0,3556,0,3556,0c3774,0,3951,177,3951,395c3951,3555,3951,3555,3951,3555c3951,3773,3774,3950,3556,3950xe">
                <v:path o:connectlocs="117155474,124744722;77949866,124744722;77949866,79931332;93302690,79931332;93302690,62435516;78180505,62435516;78180505,52203300;83946059,47371409;98738739,47308219;98738739,30065024;75050635,30065024;57259859,48855751;57259859,62467111;44147470,62467111;44081584,79931332;57259859,79931332;57259859,124744722;13013594,124744722;0,112270229;0,12474493;13013594,0;117155474,0;130169069,12474493;130169069,112270229;117155474,124744722" o:connectangles="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21760" behindDoc="0" locked="0" layoutInCell="1" allowOverlap="1">
                <wp:simplePos x="0" y="0"/>
                <wp:positionH relativeFrom="column">
                  <wp:posOffset>2822575</wp:posOffset>
                </wp:positionH>
                <wp:positionV relativeFrom="paragraph">
                  <wp:posOffset>5001260</wp:posOffset>
                </wp:positionV>
                <wp:extent cx="285750" cy="273685"/>
                <wp:effectExtent l="0" t="0" r="19050" b="5715"/>
                <wp:wrapNone/>
                <wp:docPr id="74" name="网页"/>
                <wp:cNvGraphicFramePr/>
                <a:graphic xmlns:a="http://schemas.openxmlformats.org/drawingml/2006/main">
                  <a:graphicData uri="http://schemas.microsoft.com/office/word/2010/wordprocessingShape">
                    <wps:wsp>
                      <wps:cNvSpPr/>
                      <wps:spPr bwMode="auto">
                        <a:xfrm>
                          <a:off x="3965575" y="5939790"/>
                          <a:ext cx="285750" cy="273685"/>
                        </a:xfrm>
                        <a:custGeom>
                          <a:avLst/>
                          <a:gdLst>
                            <a:gd name="T0" fmla="*/ 1471438 w 3950"/>
                            <a:gd name="T1" fmla="*/ 1585004 h 3962"/>
                            <a:gd name="T2" fmla="*/ 1291995 w 3950"/>
                            <a:gd name="T3" fmla="*/ 1800397 h 3962"/>
                            <a:gd name="T4" fmla="*/ 0 w 3950"/>
                            <a:gd name="T5" fmla="*/ 1620903 h 3962"/>
                            <a:gd name="T6" fmla="*/ 179444 w 3950"/>
                            <a:gd name="T7" fmla="*/ 5453 h 3962"/>
                            <a:gd name="T8" fmla="*/ 963545 w 3950"/>
                            <a:gd name="T9" fmla="*/ 5453 h 3962"/>
                            <a:gd name="T10" fmla="*/ 968542 w 3950"/>
                            <a:gd name="T11" fmla="*/ 5453 h 3962"/>
                            <a:gd name="T12" fmla="*/ 968996 w 3950"/>
                            <a:gd name="T13" fmla="*/ 5907 h 3962"/>
                            <a:gd name="T14" fmla="*/ 1471438 w 3950"/>
                            <a:gd name="T15" fmla="*/ 543936 h 3962"/>
                            <a:gd name="T16" fmla="*/ 1474164 w 3950"/>
                            <a:gd name="T17" fmla="*/ 552570 h 3962"/>
                            <a:gd name="T18" fmla="*/ 1471438 w 3950"/>
                            <a:gd name="T19" fmla="*/ 974723 h 3962"/>
                            <a:gd name="T20" fmla="*/ 1794437 w 3950"/>
                            <a:gd name="T21" fmla="*/ 1154217 h 3962"/>
                            <a:gd name="T22" fmla="*/ 1614993 w 3950"/>
                            <a:gd name="T23" fmla="*/ 1585004 h 3962"/>
                            <a:gd name="T24" fmla="*/ 968996 w 3950"/>
                            <a:gd name="T25" fmla="*/ 364442 h 3962"/>
                            <a:gd name="T26" fmla="*/ 1355595 w 3950"/>
                            <a:gd name="T27" fmla="*/ 543936 h 3962"/>
                            <a:gd name="T28" fmla="*/ 1399661 w 3950"/>
                            <a:gd name="T29" fmla="*/ 615734 h 3962"/>
                            <a:gd name="T30" fmla="*/ 897219 w 3950"/>
                            <a:gd name="T31" fmla="*/ 436240 h 3962"/>
                            <a:gd name="T32" fmla="*/ 251221 w 3950"/>
                            <a:gd name="T33" fmla="*/ 77251 h 3962"/>
                            <a:gd name="T34" fmla="*/ 71777 w 3950"/>
                            <a:gd name="T35" fmla="*/ 1549105 h 3962"/>
                            <a:gd name="T36" fmla="*/ 1220217 w 3950"/>
                            <a:gd name="T37" fmla="*/ 1728599 h 3962"/>
                            <a:gd name="T38" fmla="*/ 430665 w 3950"/>
                            <a:gd name="T39" fmla="*/ 1585004 h 3962"/>
                            <a:gd name="T40" fmla="*/ 251221 w 3950"/>
                            <a:gd name="T41" fmla="*/ 1154217 h 3962"/>
                            <a:gd name="T42" fmla="*/ 1399661 w 3950"/>
                            <a:gd name="T43" fmla="*/ 974723 h 3962"/>
                            <a:gd name="T44" fmla="*/ 1161160 w 3950"/>
                            <a:gd name="T45" fmla="*/ 1455950 h 3962"/>
                            <a:gd name="T46" fmla="*/ 1282455 w 3950"/>
                            <a:gd name="T47" fmla="*/ 1212837 h 3962"/>
                            <a:gd name="T48" fmla="*/ 1340149 w 3950"/>
                            <a:gd name="T49" fmla="*/ 1455950 h 3962"/>
                            <a:gd name="T50" fmla="*/ 1247020 w 3950"/>
                            <a:gd name="T51" fmla="*/ 1147401 h 3962"/>
                            <a:gd name="T52" fmla="*/ 1135720 w 3950"/>
                            <a:gd name="T53" fmla="*/ 1147401 h 3962"/>
                            <a:gd name="T54" fmla="*/ 1042591 w 3950"/>
                            <a:gd name="T55" fmla="*/ 1455950 h 3962"/>
                            <a:gd name="T56" fmla="*/ 1100285 w 3950"/>
                            <a:gd name="T57" fmla="*/ 1212837 h 3962"/>
                            <a:gd name="T58" fmla="*/ 992619 w 3950"/>
                            <a:gd name="T59" fmla="*/ 1199659 h 3962"/>
                            <a:gd name="T60" fmla="*/ 747304 w 3950"/>
                            <a:gd name="T61" fmla="*/ 1147401 h 3962"/>
                            <a:gd name="T62" fmla="*/ 838615 w 3950"/>
                            <a:gd name="T63" fmla="*/ 1199659 h 3962"/>
                            <a:gd name="T64" fmla="*/ 900853 w 3950"/>
                            <a:gd name="T65" fmla="*/ 1455950 h 3962"/>
                            <a:gd name="T66" fmla="*/ 992619 w 3950"/>
                            <a:gd name="T67" fmla="*/ 1199659 h 3962"/>
                            <a:gd name="T68" fmla="*/ 510165 w 3950"/>
                            <a:gd name="T69" fmla="*/ 1147401 h 3962"/>
                            <a:gd name="T70" fmla="*/ 447928 w 3950"/>
                            <a:gd name="T71" fmla="*/ 1455950 h 3962"/>
                            <a:gd name="T72" fmla="*/ 510165 w 3950"/>
                            <a:gd name="T73" fmla="*/ 1320988 h 3962"/>
                            <a:gd name="T74" fmla="*/ 631914 w 3950"/>
                            <a:gd name="T75" fmla="*/ 1455950 h 3962"/>
                            <a:gd name="T76" fmla="*/ 694152 w 3950"/>
                            <a:gd name="T77" fmla="*/ 1147401 h 3962"/>
                            <a:gd name="T78" fmla="*/ 631914 w 3950"/>
                            <a:gd name="T79" fmla="*/ 1268730 h 3962"/>
                            <a:gd name="T80" fmla="*/ 1631348 w 3950"/>
                            <a:gd name="T81" fmla="*/ 1403692 h 3962"/>
                            <a:gd name="T82" fmla="*/ 1476890 w 3950"/>
                            <a:gd name="T83" fmla="*/ 1149673 h 3962"/>
                            <a:gd name="T84" fmla="*/ 1414652 w 3950"/>
                            <a:gd name="T85" fmla="*/ 1455950 h 3962"/>
                            <a:gd name="T86" fmla="*/ 1631348 w 3950"/>
                            <a:gd name="T87" fmla="*/ 1403692 h 3962"/>
                            <a:gd name="T88" fmla="*/ 556503 w 3950"/>
                            <a:gd name="T89" fmla="*/ 220846 h 3962"/>
                            <a:gd name="T90" fmla="*/ 417945 w 3950"/>
                            <a:gd name="T91" fmla="*/ 897926 h 3962"/>
                            <a:gd name="T92" fmla="*/ 834981 w 3950"/>
                            <a:gd name="T93" fmla="*/ 617097 h 3962"/>
                            <a:gd name="T94" fmla="*/ 591483 w 3950"/>
                            <a:gd name="T95" fmla="*/ 686168 h 3962"/>
                            <a:gd name="T96" fmla="*/ 591483 w 3950"/>
                            <a:gd name="T97" fmla="*/ 441238 h 3962"/>
                            <a:gd name="T98" fmla="*/ 834981 w 3950"/>
                            <a:gd name="T99" fmla="*/ 509855 h 3962"/>
                            <a:gd name="T100" fmla="*/ 139466 w 3950"/>
                            <a:gd name="T101" fmla="*/ 508946 h 3962"/>
                            <a:gd name="T102" fmla="*/ 382965 w 3950"/>
                            <a:gd name="T103" fmla="*/ 442147 h 3962"/>
                            <a:gd name="T104" fmla="*/ 382965 w 3950"/>
                            <a:gd name="T105" fmla="*/ 685714 h 3962"/>
                            <a:gd name="T106" fmla="*/ 139466 w 3950"/>
                            <a:gd name="T107" fmla="*/ 617097 h 39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50" h="3962">
                              <a:moveTo>
                                <a:pt x="3555" y="3488"/>
                              </a:moveTo>
                              <a:cubicBezTo>
                                <a:pt x="3239" y="3488"/>
                                <a:pt x="3239" y="3488"/>
                                <a:pt x="3239" y="3488"/>
                              </a:cubicBezTo>
                              <a:cubicBezTo>
                                <a:pt x="3239" y="3567"/>
                                <a:pt x="3239" y="3567"/>
                                <a:pt x="3239" y="3567"/>
                              </a:cubicBezTo>
                              <a:cubicBezTo>
                                <a:pt x="3239" y="3785"/>
                                <a:pt x="3062" y="3962"/>
                                <a:pt x="2844" y="3962"/>
                              </a:cubicBezTo>
                              <a:cubicBezTo>
                                <a:pt x="395" y="3962"/>
                                <a:pt x="395" y="3962"/>
                                <a:pt x="395" y="3962"/>
                              </a:cubicBezTo>
                              <a:cubicBezTo>
                                <a:pt x="177" y="3962"/>
                                <a:pt x="0" y="3785"/>
                                <a:pt x="0" y="3567"/>
                              </a:cubicBezTo>
                              <a:cubicBezTo>
                                <a:pt x="0" y="407"/>
                                <a:pt x="0" y="407"/>
                                <a:pt x="0" y="407"/>
                              </a:cubicBezTo>
                              <a:cubicBezTo>
                                <a:pt x="0" y="189"/>
                                <a:pt x="177" y="12"/>
                                <a:pt x="395" y="12"/>
                              </a:cubicBezTo>
                              <a:cubicBezTo>
                                <a:pt x="1975" y="12"/>
                                <a:pt x="1975" y="12"/>
                                <a:pt x="1975" y="12"/>
                              </a:cubicBezTo>
                              <a:cubicBezTo>
                                <a:pt x="2121" y="12"/>
                                <a:pt x="2121" y="12"/>
                                <a:pt x="2121" y="12"/>
                              </a:cubicBezTo>
                              <a:cubicBezTo>
                                <a:pt x="2121" y="0"/>
                                <a:pt x="2121" y="0"/>
                                <a:pt x="2121" y="0"/>
                              </a:cubicBezTo>
                              <a:cubicBezTo>
                                <a:pt x="2132" y="12"/>
                                <a:pt x="2132" y="12"/>
                                <a:pt x="2132" y="12"/>
                              </a:cubicBezTo>
                              <a:cubicBezTo>
                                <a:pt x="2133" y="12"/>
                                <a:pt x="2133" y="12"/>
                                <a:pt x="2133" y="12"/>
                              </a:cubicBezTo>
                              <a:cubicBezTo>
                                <a:pt x="2133" y="13"/>
                                <a:pt x="2133" y="13"/>
                                <a:pt x="2133" y="13"/>
                              </a:cubicBezTo>
                              <a:cubicBezTo>
                                <a:pt x="3227" y="1197"/>
                                <a:pt x="3227" y="1197"/>
                                <a:pt x="3227" y="1197"/>
                              </a:cubicBezTo>
                              <a:cubicBezTo>
                                <a:pt x="3239" y="1197"/>
                                <a:pt x="3239" y="1197"/>
                                <a:pt x="3239" y="1197"/>
                              </a:cubicBezTo>
                              <a:cubicBezTo>
                                <a:pt x="3239" y="1210"/>
                                <a:pt x="3239" y="1210"/>
                                <a:pt x="3239" y="1210"/>
                              </a:cubicBezTo>
                              <a:cubicBezTo>
                                <a:pt x="3245" y="1216"/>
                                <a:pt x="3245" y="1216"/>
                                <a:pt x="3245" y="1216"/>
                              </a:cubicBezTo>
                              <a:cubicBezTo>
                                <a:pt x="3239" y="1216"/>
                                <a:pt x="3239" y="1216"/>
                                <a:pt x="3239" y="1216"/>
                              </a:cubicBezTo>
                              <a:cubicBezTo>
                                <a:pt x="3239" y="2145"/>
                                <a:pt x="3239" y="2145"/>
                                <a:pt x="3239" y="2145"/>
                              </a:cubicBezTo>
                              <a:cubicBezTo>
                                <a:pt x="3555" y="2145"/>
                                <a:pt x="3555" y="2145"/>
                                <a:pt x="3555" y="2145"/>
                              </a:cubicBezTo>
                              <a:cubicBezTo>
                                <a:pt x="3773" y="2145"/>
                                <a:pt x="3950" y="2322"/>
                                <a:pt x="3950" y="2540"/>
                              </a:cubicBezTo>
                              <a:cubicBezTo>
                                <a:pt x="3950" y="3093"/>
                                <a:pt x="3950" y="3093"/>
                                <a:pt x="3950" y="3093"/>
                              </a:cubicBezTo>
                              <a:cubicBezTo>
                                <a:pt x="3950" y="3311"/>
                                <a:pt x="3773" y="3488"/>
                                <a:pt x="3555" y="3488"/>
                              </a:cubicBezTo>
                              <a:close/>
                              <a:moveTo>
                                <a:pt x="2133" y="295"/>
                              </a:moveTo>
                              <a:cubicBezTo>
                                <a:pt x="2133" y="802"/>
                                <a:pt x="2133" y="802"/>
                                <a:pt x="2133" y="802"/>
                              </a:cubicBezTo>
                              <a:cubicBezTo>
                                <a:pt x="2133" y="1020"/>
                                <a:pt x="2310" y="1197"/>
                                <a:pt x="2528" y="1197"/>
                              </a:cubicBezTo>
                              <a:cubicBezTo>
                                <a:pt x="2984" y="1197"/>
                                <a:pt x="2984" y="1197"/>
                                <a:pt x="2984" y="1197"/>
                              </a:cubicBezTo>
                              <a:lnTo>
                                <a:pt x="2133" y="295"/>
                              </a:lnTo>
                              <a:close/>
                              <a:moveTo>
                                <a:pt x="3081" y="1355"/>
                              </a:moveTo>
                              <a:cubicBezTo>
                                <a:pt x="2370" y="1355"/>
                                <a:pt x="2370" y="1355"/>
                                <a:pt x="2370" y="1355"/>
                              </a:cubicBezTo>
                              <a:cubicBezTo>
                                <a:pt x="2152" y="1355"/>
                                <a:pt x="1975" y="1178"/>
                                <a:pt x="1975" y="960"/>
                              </a:cubicBezTo>
                              <a:cubicBezTo>
                                <a:pt x="1975" y="170"/>
                                <a:pt x="1975" y="170"/>
                                <a:pt x="1975" y="170"/>
                              </a:cubicBezTo>
                              <a:cubicBezTo>
                                <a:pt x="553" y="170"/>
                                <a:pt x="553" y="170"/>
                                <a:pt x="553" y="170"/>
                              </a:cubicBezTo>
                              <a:cubicBezTo>
                                <a:pt x="335" y="170"/>
                                <a:pt x="158" y="347"/>
                                <a:pt x="158" y="565"/>
                              </a:cubicBezTo>
                              <a:cubicBezTo>
                                <a:pt x="158" y="3409"/>
                                <a:pt x="158" y="3409"/>
                                <a:pt x="158" y="3409"/>
                              </a:cubicBezTo>
                              <a:cubicBezTo>
                                <a:pt x="158" y="3627"/>
                                <a:pt x="335" y="3804"/>
                                <a:pt x="553" y="3804"/>
                              </a:cubicBezTo>
                              <a:cubicBezTo>
                                <a:pt x="2686" y="3804"/>
                                <a:pt x="2686" y="3804"/>
                                <a:pt x="2686" y="3804"/>
                              </a:cubicBezTo>
                              <a:cubicBezTo>
                                <a:pt x="2877" y="3804"/>
                                <a:pt x="3037" y="3668"/>
                                <a:pt x="3073" y="3488"/>
                              </a:cubicBezTo>
                              <a:cubicBezTo>
                                <a:pt x="948" y="3488"/>
                                <a:pt x="948" y="3488"/>
                                <a:pt x="948" y="3488"/>
                              </a:cubicBezTo>
                              <a:cubicBezTo>
                                <a:pt x="730" y="3488"/>
                                <a:pt x="553" y="3311"/>
                                <a:pt x="553" y="3093"/>
                              </a:cubicBezTo>
                              <a:cubicBezTo>
                                <a:pt x="553" y="2540"/>
                                <a:pt x="553" y="2540"/>
                                <a:pt x="553" y="2540"/>
                              </a:cubicBezTo>
                              <a:cubicBezTo>
                                <a:pt x="553" y="2322"/>
                                <a:pt x="730" y="2145"/>
                                <a:pt x="948" y="2145"/>
                              </a:cubicBezTo>
                              <a:cubicBezTo>
                                <a:pt x="3081" y="2145"/>
                                <a:pt x="3081" y="2145"/>
                                <a:pt x="3081" y="2145"/>
                              </a:cubicBezTo>
                              <a:lnTo>
                                <a:pt x="3081" y="1355"/>
                              </a:lnTo>
                              <a:close/>
                              <a:moveTo>
                                <a:pt x="2556" y="3204"/>
                              </a:moveTo>
                              <a:cubicBezTo>
                                <a:pt x="2688" y="3204"/>
                                <a:pt x="2688" y="3204"/>
                                <a:pt x="2688" y="3204"/>
                              </a:cubicBezTo>
                              <a:cubicBezTo>
                                <a:pt x="2823" y="2669"/>
                                <a:pt x="2823" y="2669"/>
                                <a:pt x="2823" y="2669"/>
                              </a:cubicBezTo>
                              <a:cubicBezTo>
                                <a:pt x="2823" y="3204"/>
                                <a:pt x="2823" y="3204"/>
                                <a:pt x="2823" y="3204"/>
                              </a:cubicBezTo>
                              <a:cubicBezTo>
                                <a:pt x="2950" y="3204"/>
                                <a:pt x="2950" y="3204"/>
                                <a:pt x="2950" y="3204"/>
                              </a:cubicBezTo>
                              <a:cubicBezTo>
                                <a:pt x="2950" y="2525"/>
                                <a:pt x="2950" y="2525"/>
                                <a:pt x="2950" y="2525"/>
                              </a:cubicBezTo>
                              <a:cubicBezTo>
                                <a:pt x="2745" y="2525"/>
                                <a:pt x="2745" y="2525"/>
                                <a:pt x="2745" y="2525"/>
                              </a:cubicBezTo>
                              <a:cubicBezTo>
                                <a:pt x="2623" y="2988"/>
                                <a:pt x="2623" y="2988"/>
                                <a:pt x="2623" y="2988"/>
                              </a:cubicBezTo>
                              <a:cubicBezTo>
                                <a:pt x="2500" y="2525"/>
                                <a:pt x="2500" y="2525"/>
                                <a:pt x="2500" y="2525"/>
                              </a:cubicBezTo>
                              <a:cubicBezTo>
                                <a:pt x="2295" y="2525"/>
                                <a:pt x="2295" y="2525"/>
                                <a:pt x="2295" y="2525"/>
                              </a:cubicBezTo>
                              <a:cubicBezTo>
                                <a:pt x="2295" y="3204"/>
                                <a:pt x="2295" y="3204"/>
                                <a:pt x="2295" y="3204"/>
                              </a:cubicBezTo>
                              <a:cubicBezTo>
                                <a:pt x="2422" y="3204"/>
                                <a:pt x="2422" y="3204"/>
                                <a:pt x="2422" y="3204"/>
                              </a:cubicBezTo>
                              <a:cubicBezTo>
                                <a:pt x="2422" y="2669"/>
                                <a:pt x="2422" y="2669"/>
                                <a:pt x="2422" y="2669"/>
                              </a:cubicBezTo>
                              <a:lnTo>
                                <a:pt x="2556" y="3204"/>
                              </a:lnTo>
                              <a:close/>
                              <a:moveTo>
                                <a:pt x="2185" y="2640"/>
                              </a:moveTo>
                              <a:cubicBezTo>
                                <a:pt x="2185" y="2525"/>
                                <a:pt x="2185" y="2525"/>
                                <a:pt x="2185" y="2525"/>
                              </a:cubicBezTo>
                              <a:cubicBezTo>
                                <a:pt x="1645" y="2525"/>
                                <a:pt x="1645" y="2525"/>
                                <a:pt x="1645" y="2525"/>
                              </a:cubicBezTo>
                              <a:cubicBezTo>
                                <a:pt x="1645" y="2640"/>
                                <a:pt x="1645" y="2640"/>
                                <a:pt x="1645" y="2640"/>
                              </a:cubicBezTo>
                              <a:cubicBezTo>
                                <a:pt x="1846" y="2640"/>
                                <a:pt x="1846" y="2640"/>
                                <a:pt x="1846" y="2640"/>
                              </a:cubicBezTo>
                              <a:cubicBezTo>
                                <a:pt x="1846" y="3204"/>
                                <a:pt x="1846" y="3204"/>
                                <a:pt x="1846" y="3204"/>
                              </a:cubicBezTo>
                              <a:cubicBezTo>
                                <a:pt x="1983" y="3204"/>
                                <a:pt x="1983" y="3204"/>
                                <a:pt x="1983" y="3204"/>
                              </a:cubicBezTo>
                              <a:cubicBezTo>
                                <a:pt x="1983" y="2640"/>
                                <a:pt x="1983" y="2640"/>
                                <a:pt x="1983" y="2640"/>
                              </a:cubicBezTo>
                              <a:lnTo>
                                <a:pt x="2185" y="2640"/>
                              </a:lnTo>
                              <a:close/>
                              <a:moveTo>
                                <a:pt x="1123" y="2792"/>
                              </a:moveTo>
                              <a:cubicBezTo>
                                <a:pt x="1123" y="2525"/>
                                <a:pt x="1123" y="2525"/>
                                <a:pt x="1123" y="2525"/>
                              </a:cubicBezTo>
                              <a:cubicBezTo>
                                <a:pt x="986" y="2525"/>
                                <a:pt x="986" y="2525"/>
                                <a:pt x="986" y="2525"/>
                              </a:cubicBezTo>
                              <a:cubicBezTo>
                                <a:pt x="986" y="3204"/>
                                <a:pt x="986" y="3204"/>
                                <a:pt x="986" y="3204"/>
                              </a:cubicBezTo>
                              <a:cubicBezTo>
                                <a:pt x="1123" y="3204"/>
                                <a:pt x="1123" y="3204"/>
                                <a:pt x="1123" y="3204"/>
                              </a:cubicBezTo>
                              <a:cubicBezTo>
                                <a:pt x="1123" y="2907"/>
                                <a:pt x="1123" y="2907"/>
                                <a:pt x="1123" y="2907"/>
                              </a:cubicBezTo>
                              <a:cubicBezTo>
                                <a:pt x="1391" y="2907"/>
                                <a:pt x="1391" y="2907"/>
                                <a:pt x="1391" y="2907"/>
                              </a:cubicBezTo>
                              <a:cubicBezTo>
                                <a:pt x="1391" y="3204"/>
                                <a:pt x="1391" y="3204"/>
                                <a:pt x="1391" y="3204"/>
                              </a:cubicBezTo>
                              <a:cubicBezTo>
                                <a:pt x="1528" y="3204"/>
                                <a:pt x="1528" y="3204"/>
                                <a:pt x="1528" y="3204"/>
                              </a:cubicBezTo>
                              <a:cubicBezTo>
                                <a:pt x="1528" y="2525"/>
                                <a:pt x="1528" y="2525"/>
                                <a:pt x="1528" y="2525"/>
                              </a:cubicBezTo>
                              <a:cubicBezTo>
                                <a:pt x="1391" y="2525"/>
                                <a:pt x="1391" y="2525"/>
                                <a:pt x="1391" y="2525"/>
                              </a:cubicBezTo>
                              <a:cubicBezTo>
                                <a:pt x="1391" y="2792"/>
                                <a:pt x="1391" y="2792"/>
                                <a:pt x="1391" y="2792"/>
                              </a:cubicBezTo>
                              <a:lnTo>
                                <a:pt x="1123" y="2792"/>
                              </a:lnTo>
                              <a:close/>
                              <a:moveTo>
                                <a:pt x="3591" y="3089"/>
                              </a:moveTo>
                              <a:cubicBezTo>
                                <a:pt x="3251" y="3089"/>
                                <a:pt x="3251" y="3089"/>
                                <a:pt x="3251" y="3089"/>
                              </a:cubicBezTo>
                              <a:cubicBezTo>
                                <a:pt x="3251" y="2530"/>
                                <a:pt x="3251" y="2530"/>
                                <a:pt x="3251" y="2530"/>
                              </a:cubicBezTo>
                              <a:cubicBezTo>
                                <a:pt x="3114" y="2530"/>
                                <a:pt x="3114" y="2530"/>
                                <a:pt x="3114" y="2530"/>
                              </a:cubicBezTo>
                              <a:cubicBezTo>
                                <a:pt x="3114" y="3204"/>
                                <a:pt x="3114" y="3204"/>
                                <a:pt x="3114" y="3204"/>
                              </a:cubicBezTo>
                              <a:cubicBezTo>
                                <a:pt x="3591" y="3204"/>
                                <a:pt x="3591" y="3204"/>
                                <a:pt x="3591" y="3204"/>
                              </a:cubicBezTo>
                              <a:lnTo>
                                <a:pt x="3591" y="3089"/>
                              </a:lnTo>
                              <a:close/>
                              <a:moveTo>
                                <a:pt x="1113" y="486"/>
                              </a:moveTo>
                              <a:cubicBezTo>
                                <a:pt x="1225" y="486"/>
                                <a:pt x="1225" y="486"/>
                                <a:pt x="1225" y="486"/>
                              </a:cubicBezTo>
                              <a:cubicBezTo>
                                <a:pt x="1030" y="1976"/>
                                <a:pt x="1030" y="1976"/>
                                <a:pt x="1030" y="1976"/>
                              </a:cubicBezTo>
                              <a:cubicBezTo>
                                <a:pt x="920" y="1976"/>
                                <a:pt x="920" y="1976"/>
                                <a:pt x="920" y="1976"/>
                              </a:cubicBezTo>
                              <a:lnTo>
                                <a:pt x="1113" y="486"/>
                              </a:lnTo>
                              <a:close/>
                              <a:moveTo>
                                <a:pt x="1838" y="1358"/>
                              </a:moveTo>
                              <a:cubicBezTo>
                                <a:pt x="1302" y="1788"/>
                                <a:pt x="1302" y="1788"/>
                                <a:pt x="1302" y="1788"/>
                              </a:cubicBezTo>
                              <a:cubicBezTo>
                                <a:pt x="1302" y="1510"/>
                                <a:pt x="1302" y="1510"/>
                                <a:pt x="1302" y="1510"/>
                              </a:cubicBezTo>
                              <a:cubicBezTo>
                                <a:pt x="1676" y="1239"/>
                                <a:pt x="1676" y="1239"/>
                                <a:pt x="1676" y="1239"/>
                              </a:cubicBezTo>
                              <a:cubicBezTo>
                                <a:pt x="1302" y="971"/>
                                <a:pt x="1302" y="971"/>
                                <a:pt x="1302" y="971"/>
                              </a:cubicBezTo>
                              <a:cubicBezTo>
                                <a:pt x="1302" y="695"/>
                                <a:pt x="1302" y="695"/>
                                <a:pt x="1302" y="695"/>
                              </a:cubicBezTo>
                              <a:cubicBezTo>
                                <a:pt x="1838" y="1122"/>
                                <a:pt x="1838" y="1122"/>
                                <a:pt x="1838" y="1122"/>
                              </a:cubicBezTo>
                              <a:lnTo>
                                <a:pt x="1838" y="1358"/>
                              </a:lnTo>
                              <a:close/>
                              <a:moveTo>
                                <a:pt x="307" y="1120"/>
                              </a:moveTo>
                              <a:cubicBezTo>
                                <a:pt x="843" y="693"/>
                                <a:pt x="843" y="693"/>
                                <a:pt x="843" y="693"/>
                              </a:cubicBezTo>
                              <a:cubicBezTo>
                                <a:pt x="843" y="973"/>
                                <a:pt x="843" y="973"/>
                                <a:pt x="843" y="973"/>
                              </a:cubicBezTo>
                              <a:cubicBezTo>
                                <a:pt x="469" y="1236"/>
                                <a:pt x="469" y="1236"/>
                                <a:pt x="469" y="1236"/>
                              </a:cubicBezTo>
                              <a:cubicBezTo>
                                <a:pt x="843" y="1509"/>
                                <a:pt x="843" y="1509"/>
                                <a:pt x="843" y="1509"/>
                              </a:cubicBezTo>
                              <a:cubicBezTo>
                                <a:pt x="843" y="1787"/>
                                <a:pt x="843" y="1787"/>
                                <a:pt x="843" y="1787"/>
                              </a:cubicBezTo>
                              <a:cubicBezTo>
                                <a:pt x="307" y="1358"/>
                                <a:pt x="307" y="1358"/>
                                <a:pt x="307" y="1358"/>
                              </a:cubicBezTo>
                              <a:lnTo>
                                <a:pt x="307" y="1120"/>
                              </a:lnTo>
                              <a:close/>
                            </a:path>
                          </a:pathLst>
                        </a:custGeom>
                        <a:solidFill>
                          <a:schemeClr val="accent1"/>
                        </a:solidFill>
                        <a:ln>
                          <a:noFill/>
                        </a:ln>
                      </wps:spPr>
                      <wps:bodyPr anchor="ctr" anchorCtr="1"/>
                    </wps:wsp>
                  </a:graphicData>
                </a:graphic>
              </wp:anchor>
            </w:drawing>
          </mc:Choice>
          <mc:Fallback>
            <w:pict>
              <v:shape id="网页" o:spid="_x0000_s1026" o:spt="100" style="position:absolute;left:0pt;margin-left:222.25pt;margin-top:393.8pt;height:21.55pt;width:22.5pt;z-index:-167745536;v-text-anchor:middle-center;mso-width-relative:page;mso-height-relative:page;" fillcolor="#5B9BD5 [3204]" filled="t" stroked="f" coordsize="3950,3962" o:gfxdata="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" path="m3555,3488c3239,3488,3239,3488,3239,3488c3239,3567,3239,3567,3239,3567c3239,3785,3062,3962,2844,3962c395,3962,395,3962,395,3962c177,3962,0,3785,0,3567c0,407,0,407,0,407c0,189,177,12,395,12c1975,12,1975,12,1975,12c2121,12,2121,12,2121,12c2121,0,2121,0,2121,0c2132,12,2132,12,2132,12c2133,12,2133,12,2133,12c2133,13,2133,13,2133,13c3227,1197,3227,1197,3227,1197c3239,1197,3239,1197,3239,1197c3239,1210,3239,1210,3239,1210c3245,1216,3245,1216,3245,1216c3239,1216,3239,1216,3239,1216c3239,2145,3239,2145,3239,2145c3555,2145,3555,2145,3555,2145c3773,2145,3950,2322,3950,2540c3950,3093,3950,3093,3950,3093c3950,3311,3773,3488,3555,3488xm2133,295c2133,802,2133,802,2133,802c2133,1020,2310,1197,2528,1197c2984,1197,2984,1197,2984,1197l2133,295xm3081,1355c2370,1355,2370,1355,2370,1355c2152,1355,1975,1178,1975,960c1975,170,1975,170,1975,170c553,170,553,170,553,170c335,170,158,347,158,565c158,3409,158,3409,158,3409c158,3627,335,3804,553,3804c2686,3804,2686,3804,2686,3804c2877,3804,3037,3668,3073,3488c948,3488,948,3488,948,3488c730,3488,553,3311,553,3093c553,2540,553,2540,553,2540c553,2322,730,2145,948,2145c3081,2145,3081,2145,3081,2145l3081,1355xm2556,3204c2688,3204,2688,3204,2688,3204c2823,2669,2823,2669,2823,2669c2823,3204,2823,3204,2823,3204c2950,3204,2950,3204,2950,3204c2950,2525,2950,2525,2950,2525c2745,2525,2745,2525,2745,2525c2623,2988,2623,2988,2623,2988c2500,2525,2500,2525,2500,2525c2295,2525,2295,2525,2295,2525c2295,3204,2295,3204,2295,3204c2422,3204,2422,3204,2422,3204c2422,2669,2422,2669,2422,2669l2556,3204xm2185,2640c2185,2525,2185,2525,2185,2525c1645,2525,1645,2525,1645,2525c1645,2640,1645,2640,1645,2640c1846,2640,1846,2640,1846,2640c1846,3204,1846,3204,1846,3204c1983,3204,1983,3204,1983,3204c1983,2640,1983,2640,1983,2640l2185,2640xm1123,2792c1123,2525,1123,2525,1123,2525c986,2525,986,2525,986,2525c986,3204,986,3204,986,3204c1123,3204,1123,3204,1123,3204c1123,2907,1123,2907,1123,2907c1391,2907,1391,2907,1391,2907c1391,3204,1391,3204,1391,3204c1528,3204,1528,3204,1528,3204c1528,2525,1528,2525,1528,2525c1391,2525,1391,2525,1391,2525c1391,2792,1391,2792,1391,2792l1123,2792xm3591,3089c3251,3089,3251,3089,3251,3089c3251,2530,3251,2530,3251,2530c3114,2530,3114,2530,3114,2530c3114,3204,3114,3204,3114,3204c3591,3204,3591,3204,3591,3204l3591,3089xm1113,486c1225,486,1225,486,1225,486c1030,1976,1030,1976,1030,1976c920,1976,920,1976,920,1976l1113,486xm1838,1358c1302,1788,1302,1788,1302,1788c1302,1510,1302,1510,1302,1510c1676,1239,1676,1239,1676,1239c1302,971,1302,971,1302,971c1302,695,1302,695,1302,695c1838,1122,1838,1122,1838,1122l1838,1358xm307,1120c843,693,843,693,843,693c843,973,843,973,843,973c469,1236,469,1236,469,1236c843,1509,843,1509,843,1509c843,1787,843,1787,843,1787c307,1358,307,1358,307,1358l307,1120xe">
                <v:path o:connectlocs="106446432,109488091;93465207,124366898;0,111967904;12981296,376679;69704552,376679;70066044,376679;70098887,408040;106446432,37573731;106643636,38170146;106446432,67331414;129812752,79730408;116831455,109488091;70098887,25174737;98066144,37573731;101253957,42533356;64906412,30134362;18173772,5336304;5192475,107008279;88272660,119407273;31155069,109488091;18173772,79730408;101253957,67331414;84000372,100573365;92775067,83779731;96948753,100573365;90211636,79259576;82159997,79259576;75422880,100573365;79596566,83779731;71807817,82869427;54061295,79259576;60666895,82869427;65169302,100573365;71807817,82869427;36906240,79259576;32403905,100573365;36906240,91250530;45713778,100573365;50216185,79259576;45713778,87640678;118014605,96963514;106840839,79416520;102338432,100573365;118014605,96963514;40258413,15255486;30234881,62026470;60404005,42627509;42788928,47398760;42788928,30479611;60404005,35219501;10089217,35156710;27704366,30542403;27704366,47367399;10089217,42627509" o:connectangles="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22784" behindDoc="0" locked="0" layoutInCell="1" allowOverlap="1">
                <wp:simplePos x="0" y="0"/>
                <wp:positionH relativeFrom="column">
                  <wp:posOffset>3643630</wp:posOffset>
                </wp:positionH>
                <wp:positionV relativeFrom="paragraph">
                  <wp:posOffset>4941570</wp:posOffset>
                </wp:positionV>
                <wp:extent cx="296545" cy="321310"/>
                <wp:effectExtent l="0" t="0" r="8255" b="8890"/>
                <wp:wrapNone/>
                <wp:docPr id="355" name="IE浏览器"/>
                <wp:cNvGraphicFramePr/>
                <a:graphic xmlns:a="http://schemas.openxmlformats.org/drawingml/2006/main">
                  <a:graphicData uri="http://schemas.microsoft.com/office/word/2010/wordprocessingShape">
                    <wps:wsp>
                      <wps:cNvSpPr/>
                      <wps:spPr>
                        <a:xfrm>
                          <a:off x="5584825" y="7404100"/>
                          <a:ext cx="296545" cy="321310"/>
                        </a:xfrm>
                        <a:custGeom>
                          <a:avLst/>
                          <a:gdLst/>
                          <a:ahLst/>
                          <a:cxnLst/>
                          <a:rect l="l" t="t" r="r" b="b"/>
                          <a:pathLst>
                            <a:path w="1119349" h="1157433">
                              <a:moveTo>
                                <a:pt x="135620" y="818456"/>
                              </a:moveTo>
                              <a:cubicBezTo>
                                <a:pt x="71450" y="948523"/>
                                <a:pt x="57484" y="1054732"/>
                                <a:pt x="108323" y="1103729"/>
                              </a:cubicBezTo>
                              <a:cubicBezTo>
                                <a:pt x="164989" y="1158341"/>
                                <a:pt x="289713" y="1129874"/>
                                <a:pt x="437069" y="1040437"/>
                              </a:cubicBezTo>
                              <a:cubicBezTo>
                                <a:pt x="307239" y="1007168"/>
                                <a:pt x="198946" y="926245"/>
                                <a:pt x="135620" y="818456"/>
                              </a:cubicBezTo>
                              <a:close/>
                              <a:moveTo>
                                <a:pt x="582086" y="345816"/>
                              </a:moveTo>
                              <a:cubicBezTo>
                                <a:pt x="490772" y="345817"/>
                                <a:pt x="434615" y="407693"/>
                                <a:pt x="413811" y="495363"/>
                              </a:cubicBezTo>
                              <a:lnTo>
                                <a:pt x="750361" y="495364"/>
                              </a:lnTo>
                              <a:cubicBezTo>
                                <a:pt x="729557" y="407692"/>
                                <a:pt x="673401" y="345816"/>
                                <a:pt x="582086" y="345816"/>
                              </a:cubicBezTo>
                              <a:close/>
                              <a:moveTo>
                                <a:pt x="954622" y="129"/>
                              </a:moveTo>
                              <a:cubicBezTo>
                                <a:pt x="1007406" y="-1466"/>
                                <a:pt x="1051113" y="11645"/>
                                <a:pt x="1081775" y="41196"/>
                              </a:cubicBezTo>
                              <a:cubicBezTo>
                                <a:pt x="1101805" y="60500"/>
                                <a:pt x="1115030" y="85625"/>
                                <a:pt x="1119349" y="116033"/>
                              </a:cubicBezTo>
                              <a:cubicBezTo>
                                <a:pt x="1112931" y="103633"/>
                                <a:pt x="1104158" y="92219"/>
                                <a:pt x="1093494" y="81508"/>
                              </a:cubicBezTo>
                              <a:cubicBezTo>
                                <a:pt x="1010899" y="-1451"/>
                                <a:pt x="882017" y="28786"/>
                                <a:pt x="737350" y="130602"/>
                              </a:cubicBezTo>
                              <a:cubicBezTo>
                                <a:pt x="943277" y="190863"/>
                                <a:pt x="1091569" y="370605"/>
                                <a:pt x="1091569" y="582598"/>
                              </a:cubicBezTo>
                              <a:lnTo>
                                <a:pt x="1085273" y="640757"/>
                              </a:lnTo>
                              <a:lnTo>
                                <a:pt x="755888" y="640756"/>
                              </a:lnTo>
                              <a:lnTo>
                                <a:pt x="719073" y="640757"/>
                              </a:lnTo>
                              <a:lnTo>
                                <a:pt x="408284" y="640757"/>
                              </a:lnTo>
                              <a:cubicBezTo>
                                <a:pt x="424002" y="743453"/>
                                <a:pt x="484447" y="819382"/>
                                <a:pt x="582086" y="819383"/>
                              </a:cubicBezTo>
                              <a:cubicBezTo>
                                <a:pt x="648673" y="819382"/>
                                <a:pt x="697960" y="784070"/>
                                <a:pt x="725617" y="727992"/>
                              </a:cubicBezTo>
                              <a:lnTo>
                                <a:pt x="1064773" y="727992"/>
                              </a:lnTo>
                              <a:cubicBezTo>
                                <a:pt x="1000780" y="921122"/>
                                <a:pt x="807116" y="1060320"/>
                                <a:pt x="578539" y="1060320"/>
                              </a:cubicBezTo>
                              <a:cubicBezTo>
                                <a:pt x="541437" y="1060319"/>
                                <a:pt x="505255" y="1056652"/>
                                <a:pt x="470646" y="1048435"/>
                              </a:cubicBezTo>
                              <a:cubicBezTo>
                                <a:pt x="288189" y="1159820"/>
                                <a:pt x="124174" y="1191927"/>
                                <a:pt x="45670" y="1116267"/>
                              </a:cubicBezTo>
                              <a:cubicBezTo>
                                <a:pt x="-38972" y="1034693"/>
                                <a:pt x="-2092" y="849162"/>
                                <a:pt x="124297" y="645271"/>
                              </a:cubicBezTo>
                              <a:cubicBezTo>
                                <a:pt x="126384" y="641564"/>
                                <a:pt x="128546" y="637931"/>
                                <a:pt x="130887" y="634433"/>
                              </a:cubicBezTo>
                              <a:cubicBezTo>
                                <a:pt x="140131" y="616742"/>
                                <a:pt x="151256" y="599735"/>
                                <a:pt x="163296" y="582889"/>
                              </a:cubicBezTo>
                              <a:cubicBezTo>
                                <a:pt x="171413" y="570408"/>
                                <a:pt x="179765" y="558285"/>
                                <a:pt x="189707" y="547372"/>
                              </a:cubicBezTo>
                              <a:cubicBezTo>
                                <a:pt x="207410" y="520542"/>
                                <a:pt x="227598" y="494496"/>
                                <a:pt x="249351" y="468810"/>
                              </a:cubicBezTo>
                              <a:cubicBezTo>
                                <a:pt x="261501" y="453873"/>
                                <a:pt x="274484" y="439223"/>
                                <a:pt x="288439" y="424719"/>
                              </a:cubicBezTo>
                              <a:cubicBezTo>
                                <a:pt x="304701" y="403895"/>
                                <a:pt x="322841" y="384213"/>
                                <a:pt x="341644" y="364703"/>
                              </a:cubicBezTo>
                              <a:cubicBezTo>
                                <a:pt x="392793" y="311630"/>
                                <a:pt x="445389" y="263415"/>
                                <a:pt x="498166" y="220924"/>
                              </a:cubicBezTo>
                              <a:cubicBezTo>
                                <a:pt x="310657" y="309270"/>
                                <a:pt x="183697" y="431706"/>
                                <a:pt x="65845" y="579499"/>
                              </a:cubicBezTo>
                              <a:cubicBezTo>
                                <a:pt x="67312" y="317087"/>
                                <a:pt x="296312" y="104878"/>
                                <a:pt x="578538" y="104878"/>
                              </a:cubicBezTo>
                              <a:lnTo>
                                <a:pt x="651994" y="111773"/>
                              </a:lnTo>
                              <a:cubicBezTo>
                                <a:pt x="764896" y="41979"/>
                                <a:pt x="871117" y="2651"/>
                                <a:pt x="954622" y="129"/>
                              </a:cubicBezTo>
                              <a:close/>
                            </a:path>
                          </a:pathLst>
                        </a:custGeom>
                        <a:solidFill>
                          <a:schemeClr val="accent1"/>
                        </a:solidFill>
                        <a:ln w="12700">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IE浏览器" o:spid="_x0000_s1026" o:spt="100" style="position:absolute;left:0pt;margin-left:286.9pt;margin-top:389.1pt;height:25.3pt;width:23.35pt;z-index:-167744512;v-text-anchor:middle;mso-width-relative:page;mso-height-relative:page;" fillcolor="#5B9BD5 [3204]" filled="t" stroked="f" coordsize="1119349,1157433" o:gfxdata="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" path="m135620,818456c71450,948523,57484,1054732,108323,1103729c164989,1158341,289713,1129874,437069,1040437c307239,1007168,198946,926245,135620,818456xm582086,345816c490772,345817,434615,407693,413811,495363l750361,495364c729557,407692,673401,345816,582086,345816xm954622,129c1007406,-1466,1051113,11645,1081775,41196c1101805,60500,1115030,85625,1119349,116033c1112931,103633,1104158,92219,1093494,81508c1010899,-1451,882017,28786,737350,130602c943277,190863,1091569,370605,1091569,582598l1085273,640757,755888,640756,719073,640757,408284,640757c424002,743453,484447,819382,582086,819383c648673,819382,697960,784070,725617,727992l1064773,727992c1000780,921122,807116,1060320,578539,1060320c541437,1060319,505255,1056652,470646,1048435c288189,1159820,124174,1191927,45670,1116267c-38972,1034693,-2092,849162,124297,645271c126384,641564,128546,637931,130887,634433c140131,616742,151256,599735,163296,582889c171413,570408,179765,558285,189707,547372c207410,520542,227598,494496,249351,468810c261501,453873,274484,439223,288439,424719c304701,403895,322841,384213,341644,364703c392793,311630,445389,263415,498166,220924c310657,309270,183697,431706,65845,579499c67312,317087,296312,104878,578538,104878l651994,111773c764896,41979,871117,2651,954622,129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98208" behindDoc="0" locked="0" layoutInCell="1" allowOverlap="1">
                <wp:simplePos x="0" y="0"/>
                <wp:positionH relativeFrom="column">
                  <wp:posOffset>3569335</wp:posOffset>
                </wp:positionH>
                <wp:positionV relativeFrom="paragraph">
                  <wp:posOffset>7092315</wp:posOffset>
                </wp:positionV>
                <wp:extent cx="261620" cy="261620"/>
                <wp:effectExtent l="0" t="0" r="17780" b="17780"/>
                <wp:wrapNone/>
                <wp:docPr id="75" name="话筒"/>
                <wp:cNvGraphicFramePr/>
                <a:graphic xmlns:a="http://schemas.openxmlformats.org/drawingml/2006/main">
                  <a:graphicData uri="http://schemas.microsoft.com/office/word/2010/wordprocessingShape">
                    <wps:wsp>
                      <wps:cNvSpPr/>
                      <wps:spPr bwMode="auto">
                        <a:xfrm>
                          <a:off x="4882515" y="6006465"/>
                          <a:ext cx="261620" cy="261620"/>
                        </a:xfrm>
                        <a:custGeom>
                          <a:avLst/>
                          <a:gdLst>
                            <a:gd name="T0" fmla="*/ 62870906 w 5806"/>
                            <a:gd name="T1" fmla="*/ 551852761 h 5129"/>
                            <a:gd name="T2" fmla="*/ 300681578 w 5806"/>
                            <a:gd name="T3" fmla="*/ 144822472 h 5129"/>
                            <a:gd name="T4" fmla="*/ 590705195 w 5806"/>
                            <a:gd name="T5" fmla="*/ 54012371 h 5129"/>
                            <a:gd name="T6" fmla="*/ 583169519 w 5806"/>
                            <a:gd name="T7" fmla="*/ 45727558 h 5129"/>
                            <a:gd name="T8" fmla="*/ 575310656 w 5806"/>
                            <a:gd name="T9" fmla="*/ 38088418 h 5129"/>
                            <a:gd name="T10" fmla="*/ 567020986 w 5806"/>
                            <a:gd name="T11" fmla="*/ 31202562 h 5129"/>
                            <a:gd name="T12" fmla="*/ 558301165 w 5806"/>
                            <a:gd name="T13" fmla="*/ 24962049 h 5129"/>
                            <a:gd name="T14" fmla="*/ 549257829 w 5806"/>
                            <a:gd name="T15" fmla="*/ 19474493 h 5129"/>
                            <a:gd name="T16" fmla="*/ 539891962 w 5806"/>
                            <a:gd name="T17" fmla="*/ 14525325 h 5129"/>
                            <a:gd name="T18" fmla="*/ 530202907 w 5806"/>
                            <a:gd name="T19" fmla="*/ 10436725 h 5129"/>
                            <a:gd name="T20" fmla="*/ 520406233 w 5806"/>
                            <a:gd name="T21" fmla="*/ 6993796 h 5129"/>
                            <a:gd name="T22" fmla="*/ 510286700 w 5806"/>
                            <a:gd name="T23" fmla="*/ 4196212 h 5129"/>
                            <a:gd name="T24" fmla="*/ 500059547 w 5806"/>
                            <a:gd name="T25" fmla="*/ 2151912 h 5129"/>
                            <a:gd name="T26" fmla="*/ 489724446 w 5806"/>
                            <a:gd name="T27" fmla="*/ 753284 h 5129"/>
                            <a:gd name="T28" fmla="*/ 479389674 w 5806"/>
                            <a:gd name="T29" fmla="*/ 107612 h 5129"/>
                            <a:gd name="T30" fmla="*/ 468946953 w 5806"/>
                            <a:gd name="T31" fmla="*/ 322836 h 5129"/>
                            <a:gd name="T32" fmla="*/ 458612181 w 5806"/>
                            <a:gd name="T33" fmla="*/ 1075792 h 5129"/>
                            <a:gd name="T34" fmla="*/ 448277080 w 5806"/>
                            <a:gd name="T35" fmla="*/ 2582360 h 5129"/>
                            <a:gd name="T36" fmla="*/ 438049927 w 5806"/>
                            <a:gd name="T37" fmla="*/ 4841884 h 5129"/>
                            <a:gd name="T38" fmla="*/ 427822774 w 5806"/>
                            <a:gd name="T39" fmla="*/ 7854364 h 5129"/>
                            <a:gd name="T40" fmla="*/ 417918480 w 5806"/>
                            <a:gd name="T41" fmla="*/ 11727741 h 5129"/>
                            <a:gd name="T42" fmla="*/ 408229426 w 5806"/>
                            <a:gd name="T43" fmla="*/ 16246789 h 5129"/>
                            <a:gd name="T44" fmla="*/ 398647991 w 5806"/>
                            <a:gd name="T45" fmla="*/ 21411181 h 5129"/>
                            <a:gd name="T46" fmla="*/ 389604983 w 5806"/>
                            <a:gd name="T47" fmla="*/ 27329185 h 5129"/>
                            <a:gd name="T48" fmla="*/ 577248467 w 5806"/>
                            <a:gd name="T49" fmla="*/ 259087725 h 5129"/>
                            <a:gd name="T50" fmla="*/ 584999711 w 5806"/>
                            <a:gd name="T51" fmla="*/ 251340973 h 5129"/>
                            <a:gd name="T52" fmla="*/ 592212528 w 5806"/>
                            <a:gd name="T53" fmla="*/ 243163773 h 5129"/>
                            <a:gd name="T54" fmla="*/ 598671678 w 5806"/>
                            <a:gd name="T55" fmla="*/ 234556124 h 5129"/>
                            <a:gd name="T56" fmla="*/ 604269872 w 5806"/>
                            <a:gd name="T57" fmla="*/ 225518356 h 5129"/>
                            <a:gd name="T58" fmla="*/ 609437258 w 5806"/>
                            <a:gd name="T59" fmla="*/ 216372647 h 5129"/>
                            <a:gd name="T60" fmla="*/ 613743687 w 5806"/>
                            <a:gd name="T61" fmla="*/ 206796819 h 5129"/>
                            <a:gd name="T62" fmla="*/ 617511361 w 5806"/>
                            <a:gd name="T63" fmla="*/ 196898154 h 5129"/>
                            <a:gd name="T64" fmla="*/ 620310457 w 5806"/>
                            <a:gd name="T65" fmla="*/ 186891878 h 5129"/>
                            <a:gd name="T66" fmla="*/ 622679075 w 5806"/>
                            <a:gd name="T67" fmla="*/ 176777989 h 5129"/>
                            <a:gd name="T68" fmla="*/ 624186079 w 5806"/>
                            <a:gd name="T69" fmla="*/ 166341265 h 5129"/>
                            <a:gd name="T70" fmla="*/ 624939745 w 5806"/>
                            <a:gd name="T71" fmla="*/ 156119764 h 5129"/>
                            <a:gd name="T72" fmla="*/ 625047365 w 5806"/>
                            <a:gd name="T73" fmla="*/ 145575428 h 5129"/>
                            <a:gd name="T74" fmla="*/ 624508938 w 5806"/>
                            <a:gd name="T75" fmla="*/ 135246315 h 5129"/>
                            <a:gd name="T76" fmla="*/ 623109554 w 5806"/>
                            <a:gd name="T77" fmla="*/ 124809590 h 5129"/>
                            <a:gd name="T78" fmla="*/ 621064123 w 5806"/>
                            <a:gd name="T79" fmla="*/ 114588418 h 5129"/>
                            <a:gd name="T80" fmla="*/ 618265027 w 5806"/>
                            <a:gd name="T81" fmla="*/ 104474529 h 5129"/>
                            <a:gd name="T82" fmla="*/ 614712592 w 5806"/>
                            <a:gd name="T83" fmla="*/ 94467925 h 5129"/>
                            <a:gd name="T84" fmla="*/ 610406163 w 5806"/>
                            <a:gd name="T85" fmla="*/ 84676872 h 5129"/>
                            <a:gd name="T86" fmla="*/ 605346397 w 5806"/>
                            <a:gd name="T87" fmla="*/ 75101044 h 5129"/>
                            <a:gd name="T88" fmla="*/ 599640584 w 5806"/>
                            <a:gd name="T89" fmla="*/ 65955335 h 5129"/>
                            <a:gd name="T90" fmla="*/ 592966194 w 5806"/>
                            <a:gd name="T91" fmla="*/ 56917567 h 5129"/>
                            <a:gd name="T92" fmla="*/ 549903875 w 5806"/>
                            <a:gd name="T93" fmla="*/ 279315503 h 5129"/>
                            <a:gd name="T94" fmla="*/ 359138435 w 5806"/>
                            <a:gd name="T95" fmla="*/ 55841447 h 5129"/>
                            <a:gd name="T96" fmla="*/ 352033238 w 5806"/>
                            <a:gd name="T97" fmla="*/ 65417603 h 5129"/>
                            <a:gd name="T98" fmla="*/ 345789327 w 5806"/>
                            <a:gd name="T99" fmla="*/ 75531492 h 5129"/>
                            <a:gd name="T100" fmla="*/ 340406373 w 5806"/>
                            <a:gd name="T101" fmla="*/ 85860605 h 5129"/>
                            <a:gd name="T102" fmla="*/ 335885033 w 5806"/>
                            <a:gd name="T103" fmla="*/ 96619837 h 5129"/>
                            <a:gd name="T104" fmla="*/ 332224650 w 5806"/>
                            <a:gd name="T105" fmla="*/ 107594622 h 5129"/>
                            <a:gd name="T106" fmla="*/ 494353734 w 5806"/>
                            <a:gd name="T107" fmla="*/ 297714203 h 5129"/>
                            <a:gd name="T108" fmla="*/ 505765032 w 5806"/>
                            <a:gd name="T109" fmla="*/ 295885127 h 5129"/>
                            <a:gd name="T110" fmla="*/ 517176658 w 5806"/>
                            <a:gd name="T111" fmla="*/ 293195155 h 5129"/>
                            <a:gd name="T112" fmla="*/ 528265096 w 5806"/>
                            <a:gd name="T113" fmla="*/ 289429391 h 5129"/>
                            <a:gd name="T114" fmla="*/ 539245915 w 5806"/>
                            <a:gd name="T115" fmla="*/ 284803059 h 5129"/>
                            <a:gd name="T116" fmla="*/ 549903875 w 5806"/>
                            <a:gd name="T117" fmla="*/ 279315503 h 512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806" h="5129">
                              <a:moveTo>
                                <a:pt x="2793" y="1346"/>
                              </a:moveTo>
                              <a:lnTo>
                                <a:pt x="4144" y="2972"/>
                              </a:lnTo>
                              <a:lnTo>
                                <a:pt x="584" y="5129"/>
                              </a:lnTo>
                              <a:lnTo>
                                <a:pt x="204" y="4858"/>
                              </a:lnTo>
                              <a:lnTo>
                                <a:pt x="0" y="4425"/>
                              </a:lnTo>
                              <a:lnTo>
                                <a:pt x="2793" y="1346"/>
                              </a:lnTo>
                              <a:close/>
                              <a:moveTo>
                                <a:pt x="5487" y="502"/>
                              </a:moveTo>
                              <a:lnTo>
                                <a:pt x="5487" y="502"/>
                              </a:lnTo>
                              <a:lnTo>
                                <a:pt x="5464" y="476"/>
                              </a:lnTo>
                              <a:lnTo>
                                <a:pt x="5441" y="451"/>
                              </a:lnTo>
                              <a:lnTo>
                                <a:pt x="5417" y="425"/>
                              </a:lnTo>
                              <a:lnTo>
                                <a:pt x="5394" y="401"/>
                              </a:lnTo>
                              <a:lnTo>
                                <a:pt x="5369" y="378"/>
                              </a:lnTo>
                              <a:lnTo>
                                <a:pt x="5344" y="354"/>
                              </a:lnTo>
                              <a:lnTo>
                                <a:pt x="5319" y="333"/>
                              </a:lnTo>
                              <a:lnTo>
                                <a:pt x="5293" y="311"/>
                              </a:lnTo>
                              <a:lnTo>
                                <a:pt x="5267" y="290"/>
                              </a:lnTo>
                              <a:lnTo>
                                <a:pt x="5240" y="271"/>
                              </a:lnTo>
                              <a:lnTo>
                                <a:pt x="5214" y="250"/>
                              </a:lnTo>
                              <a:lnTo>
                                <a:pt x="5186" y="232"/>
                              </a:lnTo>
                              <a:lnTo>
                                <a:pt x="5159" y="214"/>
                              </a:lnTo>
                              <a:lnTo>
                                <a:pt x="5130" y="197"/>
                              </a:lnTo>
                              <a:lnTo>
                                <a:pt x="5102" y="181"/>
                              </a:lnTo>
                              <a:lnTo>
                                <a:pt x="5073" y="164"/>
                              </a:lnTo>
                              <a:lnTo>
                                <a:pt x="5044" y="149"/>
                              </a:lnTo>
                              <a:lnTo>
                                <a:pt x="5015" y="135"/>
                              </a:lnTo>
                              <a:lnTo>
                                <a:pt x="4985" y="122"/>
                              </a:lnTo>
                              <a:lnTo>
                                <a:pt x="4955" y="109"/>
                              </a:lnTo>
                              <a:lnTo>
                                <a:pt x="4925" y="97"/>
                              </a:lnTo>
                              <a:lnTo>
                                <a:pt x="4895" y="85"/>
                              </a:lnTo>
                              <a:lnTo>
                                <a:pt x="4864" y="74"/>
                              </a:lnTo>
                              <a:lnTo>
                                <a:pt x="4834" y="65"/>
                              </a:lnTo>
                              <a:lnTo>
                                <a:pt x="4803" y="55"/>
                              </a:lnTo>
                              <a:lnTo>
                                <a:pt x="4772" y="47"/>
                              </a:lnTo>
                              <a:lnTo>
                                <a:pt x="4740" y="39"/>
                              </a:lnTo>
                              <a:lnTo>
                                <a:pt x="4709" y="32"/>
                              </a:lnTo>
                              <a:lnTo>
                                <a:pt x="4677" y="25"/>
                              </a:lnTo>
                              <a:lnTo>
                                <a:pt x="4645" y="20"/>
                              </a:lnTo>
                              <a:lnTo>
                                <a:pt x="4613" y="14"/>
                              </a:lnTo>
                              <a:lnTo>
                                <a:pt x="4581" y="10"/>
                              </a:lnTo>
                              <a:lnTo>
                                <a:pt x="4549" y="7"/>
                              </a:lnTo>
                              <a:lnTo>
                                <a:pt x="4518" y="5"/>
                              </a:lnTo>
                              <a:lnTo>
                                <a:pt x="4486" y="3"/>
                              </a:lnTo>
                              <a:lnTo>
                                <a:pt x="4453" y="1"/>
                              </a:lnTo>
                              <a:lnTo>
                                <a:pt x="4420" y="0"/>
                              </a:lnTo>
                              <a:lnTo>
                                <a:pt x="4388" y="1"/>
                              </a:lnTo>
                              <a:lnTo>
                                <a:pt x="4356" y="3"/>
                              </a:lnTo>
                              <a:lnTo>
                                <a:pt x="4324" y="4"/>
                              </a:lnTo>
                              <a:lnTo>
                                <a:pt x="4292" y="7"/>
                              </a:lnTo>
                              <a:lnTo>
                                <a:pt x="4260" y="10"/>
                              </a:lnTo>
                              <a:lnTo>
                                <a:pt x="4227" y="14"/>
                              </a:lnTo>
                              <a:lnTo>
                                <a:pt x="4195" y="19"/>
                              </a:lnTo>
                              <a:lnTo>
                                <a:pt x="4164" y="24"/>
                              </a:lnTo>
                              <a:lnTo>
                                <a:pt x="4132" y="30"/>
                              </a:lnTo>
                              <a:lnTo>
                                <a:pt x="4100" y="38"/>
                              </a:lnTo>
                              <a:lnTo>
                                <a:pt x="4069" y="45"/>
                              </a:lnTo>
                              <a:lnTo>
                                <a:pt x="4037" y="54"/>
                              </a:lnTo>
                              <a:lnTo>
                                <a:pt x="4006" y="64"/>
                              </a:lnTo>
                              <a:lnTo>
                                <a:pt x="3974" y="73"/>
                              </a:lnTo>
                              <a:lnTo>
                                <a:pt x="3943" y="84"/>
                              </a:lnTo>
                              <a:lnTo>
                                <a:pt x="3912" y="96"/>
                              </a:lnTo>
                              <a:lnTo>
                                <a:pt x="3882" y="109"/>
                              </a:lnTo>
                              <a:lnTo>
                                <a:pt x="3852" y="122"/>
                              </a:lnTo>
                              <a:lnTo>
                                <a:pt x="3821" y="135"/>
                              </a:lnTo>
                              <a:lnTo>
                                <a:pt x="3792" y="151"/>
                              </a:lnTo>
                              <a:lnTo>
                                <a:pt x="3762" y="166"/>
                              </a:lnTo>
                              <a:lnTo>
                                <a:pt x="3733" y="182"/>
                              </a:lnTo>
                              <a:lnTo>
                                <a:pt x="3703" y="199"/>
                              </a:lnTo>
                              <a:lnTo>
                                <a:pt x="3675" y="217"/>
                              </a:lnTo>
                              <a:lnTo>
                                <a:pt x="3646" y="235"/>
                              </a:lnTo>
                              <a:lnTo>
                                <a:pt x="3619" y="254"/>
                              </a:lnTo>
                              <a:lnTo>
                                <a:pt x="3591" y="275"/>
                              </a:lnTo>
                              <a:lnTo>
                                <a:pt x="5362" y="2408"/>
                              </a:lnTo>
                              <a:lnTo>
                                <a:pt x="5387" y="2385"/>
                              </a:lnTo>
                              <a:lnTo>
                                <a:pt x="5411" y="2361"/>
                              </a:lnTo>
                              <a:lnTo>
                                <a:pt x="5434" y="2336"/>
                              </a:lnTo>
                              <a:lnTo>
                                <a:pt x="5457" y="2311"/>
                              </a:lnTo>
                              <a:lnTo>
                                <a:pt x="5479" y="2286"/>
                              </a:lnTo>
                              <a:lnTo>
                                <a:pt x="5501" y="2260"/>
                              </a:lnTo>
                              <a:lnTo>
                                <a:pt x="5521" y="2234"/>
                              </a:lnTo>
                              <a:lnTo>
                                <a:pt x="5542" y="2207"/>
                              </a:lnTo>
                              <a:lnTo>
                                <a:pt x="5561" y="2180"/>
                              </a:lnTo>
                              <a:lnTo>
                                <a:pt x="5579" y="2152"/>
                              </a:lnTo>
                              <a:lnTo>
                                <a:pt x="5596" y="2124"/>
                              </a:lnTo>
                              <a:lnTo>
                                <a:pt x="5613" y="2096"/>
                              </a:lnTo>
                              <a:lnTo>
                                <a:pt x="5631" y="2068"/>
                              </a:lnTo>
                              <a:lnTo>
                                <a:pt x="5646" y="2039"/>
                              </a:lnTo>
                              <a:lnTo>
                                <a:pt x="5661" y="2011"/>
                              </a:lnTo>
                              <a:lnTo>
                                <a:pt x="5675" y="1981"/>
                              </a:lnTo>
                              <a:lnTo>
                                <a:pt x="5689" y="1952"/>
                              </a:lnTo>
                              <a:lnTo>
                                <a:pt x="5701" y="1922"/>
                              </a:lnTo>
                              <a:lnTo>
                                <a:pt x="5713" y="1892"/>
                              </a:lnTo>
                              <a:lnTo>
                                <a:pt x="5725" y="1860"/>
                              </a:lnTo>
                              <a:lnTo>
                                <a:pt x="5736" y="1830"/>
                              </a:lnTo>
                              <a:lnTo>
                                <a:pt x="5745" y="1799"/>
                              </a:lnTo>
                              <a:lnTo>
                                <a:pt x="5754" y="1768"/>
                              </a:lnTo>
                              <a:lnTo>
                                <a:pt x="5762" y="1737"/>
                              </a:lnTo>
                              <a:lnTo>
                                <a:pt x="5770" y="1706"/>
                              </a:lnTo>
                              <a:lnTo>
                                <a:pt x="5778" y="1674"/>
                              </a:lnTo>
                              <a:lnTo>
                                <a:pt x="5784" y="1643"/>
                              </a:lnTo>
                              <a:lnTo>
                                <a:pt x="5789" y="1611"/>
                              </a:lnTo>
                              <a:lnTo>
                                <a:pt x="5794" y="1579"/>
                              </a:lnTo>
                              <a:lnTo>
                                <a:pt x="5798" y="1546"/>
                              </a:lnTo>
                              <a:lnTo>
                                <a:pt x="5801" y="1515"/>
                              </a:lnTo>
                              <a:lnTo>
                                <a:pt x="5803" y="1483"/>
                              </a:lnTo>
                              <a:lnTo>
                                <a:pt x="5805" y="1451"/>
                              </a:lnTo>
                              <a:lnTo>
                                <a:pt x="5806" y="1419"/>
                              </a:lnTo>
                              <a:lnTo>
                                <a:pt x="5806" y="1387"/>
                              </a:lnTo>
                              <a:lnTo>
                                <a:pt x="5806" y="1353"/>
                              </a:lnTo>
                              <a:lnTo>
                                <a:pt x="5805" y="1321"/>
                              </a:lnTo>
                              <a:lnTo>
                                <a:pt x="5803" y="1289"/>
                              </a:lnTo>
                              <a:lnTo>
                                <a:pt x="5801" y="1257"/>
                              </a:lnTo>
                              <a:lnTo>
                                <a:pt x="5797" y="1225"/>
                              </a:lnTo>
                              <a:lnTo>
                                <a:pt x="5794" y="1193"/>
                              </a:lnTo>
                              <a:lnTo>
                                <a:pt x="5788" y="1160"/>
                              </a:lnTo>
                              <a:lnTo>
                                <a:pt x="5783" y="1129"/>
                              </a:lnTo>
                              <a:lnTo>
                                <a:pt x="5776" y="1097"/>
                              </a:lnTo>
                              <a:lnTo>
                                <a:pt x="5769" y="1065"/>
                              </a:lnTo>
                              <a:lnTo>
                                <a:pt x="5760" y="1034"/>
                              </a:lnTo>
                              <a:lnTo>
                                <a:pt x="5752" y="1002"/>
                              </a:lnTo>
                              <a:lnTo>
                                <a:pt x="5743" y="971"/>
                              </a:lnTo>
                              <a:lnTo>
                                <a:pt x="5732" y="940"/>
                              </a:lnTo>
                              <a:lnTo>
                                <a:pt x="5722" y="908"/>
                              </a:lnTo>
                              <a:lnTo>
                                <a:pt x="5710" y="878"/>
                              </a:lnTo>
                              <a:lnTo>
                                <a:pt x="5697" y="847"/>
                              </a:lnTo>
                              <a:lnTo>
                                <a:pt x="5684" y="817"/>
                              </a:lnTo>
                              <a:lnTo>
                                <a:pt x="5670" y="787"/>
                              </a:lnTo>
                              <a:lnTo>
                                <a:pt x="5655" y="757"/>
                              </a:lnTo>
                              <a:lnTo>
                                <a:pt x="5639" y="727"/>
                              </a:lnTo>
                              <a:lnTo>
                                <a:pt x="5623" y="698"/>
                              </a:lnTo>
                              <a:lnTo>
                                <a:pt x="5606" y="669"/>
                              </a:lnTo>
                              <a:lnTo>
                                <a:pt x="5588" y="640"/>
                              </a:lnTo>
                              <a:lnTo>
                                <a:pt x="5570" y="613"/>
                              </a:lnTo>
                              <a:lnTo>
                                <a:pt x="5550" y="585"/>
                              </a:lnTo>
                              <a:lnTo>
                                <a:pt x="5530" y="557"/>
                              </a:lnTo>
                              <a:lnTo>
                                <a:pt x="5508" y="529"/>
                              </a:lnTo>
                              <a:lnTo>
                                <a:pt x="5487" y="502"/>
                              </a:lnTo>
                              <a:close/>
                              <a:moveTo>
                                <a:pt x="5108" y="2596"/>
                              </a:moveTo>
                              <a:lnTo>
                                <a:pt x="3360" y="490"/>
                              </a:lnTo>
                              <a:lnTo>
                                <a:pt x="3336" y="519"/>
                              </a:lnTo>
                              <a:lnTo>
                                <a:pt x="3313" y="548"/>
                              </a:lnTo>
                              <a:lnTo>
                                <a:pt x="3292" y="578"/>
                              </a:lnTo>
                              <a:lnTo>
                                <a:pt x="3270" y="608"/>
                              </a:lnTo>
                              <a:lnTo>
                                <a:pt x="3250" y="639"/>
                              </a:lnTo>
                              <a:lnTo>
                                <a:pt x="3230" y="670"/>
                              </a:lnTo>
                              <a:lnTo>
                                <a:pt x="3212" y="702"/>
                              </a:lnTo>
                              <a:lnTo>
                                <a:pt x="3194" y="734"/>
                              </a:lnTo>
                              <a:lnTo>
                                <a:pt x="3178" y="766"/>
                              </a:lnTo>
                              <a:lnTo>
                                <a:pt x="3162" y="798"/>
                              </a:lnTo>
                              <a:lnTo>
                                <a:pt x="3147" y="831"/>
                              </a:lnTo>
                              <a:lnTo>
                                <a:pt x="3133" y="865"/>
                              </a:lnTo>
                              <a:lnTo>
                                <a:pt x="3120" y="898"/>
                              </a:lnTo>
                              <a:lnTo>
                                <a:pt x="3107" y="932"/>
                              </a:lnTo>
                              <a:lnTo>
                                <a:pt x="3096" y="965"/>
                              </a:lnTo>
                              <a:lnTo>
                                <a:pt x="3086" y="1000"/>
                              </a:lnTo>
                              <a:lnTo>
                                <a:pt x="4557" y="2772"/>
                              </a:lnTo>
                              <a:lnTo>
                                <a:pt x="4592" y="2767"/>
                              </a:lnTo>
                              <a:lnTo>
                                <a:pt x="4627" y="2763"/>
                              </a:lnTo>
                              <a:lnTo>
                                <a:pt x="4663" y="2757"/>
                              </a:lnTo>
                              <a:lnTo>
                                <a:pt x="4698" y="2750"/>
                              </a:lnTo>
                              <a:lnTo>
                                <a:pt x="4733" y="2743"/>
                              </a:lnTo>
                              <a:lnTo>
                                <a:pt x="4769" y="2734"/>
                              </a:lnTo>
                              <a:lnTo>
                                <a:pt x="4804" y="2725"/>
                              </a:lnTo>
                              <a:lnTo>
                                <a:pt x="4838" y="2714"/>
                              </a:lnTo>
                              <a:lnTo>
                                <a:pt x="4873" y="2702"/>
                              </a:lnTo>
                              <a:lnTo>
                                <a:pt x="4907" y="2690"/>
                              </a:lnTo>
                              <a:lnTo>
                                <a:pt x="4941" y="2676"/>
                              </a:lnTo>
                              <a:lnTo>
                                <a:pt x="4976" y="2662"/>
                              </a:lnTo>
                              <a:lnTo>
                                <a:pt x="5009" y="2647"/>
                              </a:lnTo>
                              <a:lnTo>
                                <a:pt x="5042" y="2630"/>
                              </a:lnTo>
                              <a:lnTo>
                                <a:pt x="5074" y="2614"/>
                              </a:lnTo>
                              <a:lnTo>
                                <a:pt x="5108" y="2596"/>
                              </a:lnTo>
                              <a:close/>
                            </a:path>
                          </a:pathLst>
                        </a:custGeom>
                        <a:solidFill>
                          <a:schemeClr val="accent1"/>
                        </a:solidFill>
                        <a:ln>
                          <a:noFill/>
                        </a:ln>
                      </wps:spPr>
                      <wps:bodyPr anchor="ctr"/>
                    </wps:wsp>
                  </a:graphicData>
                </a:graphic>
              </wp:anchor>
            </w:drawing>
          </mc:Choice>
          <mc:Fallback>
            <w:pict>
              <v:shape id="话筒" o:spid="_x0000_s1026" o:spt="100" style="position:absolute;left:0pt;margin-left:281.05pt;margin-top:558.45pt;height:20.6pt;width:20.6pt;z-index:-167769088;v-text-anchor:middle;mso-width-relative:page;mso-height-relative:page;" fillcolor="#5B9BD5 [3204]" filled="t" stroked="f" coordsize="5806,5129" o:gfxdata="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" path="m2793,1346l4144,2972,584,5129,204,4858,0,4425,2793,1346xm5487,502l5487,502,5464,476,5441,451,5417,425,5394,401,5369,378,5344,354,5319,333,5293,311,5267,290,5240,271,5214,250,5186,232,5159,214,5130,197,5102,181,5073,164,5044,149,5015,135,4985,122,4955,109,4925,97,4895,85,4864,74,4834,65,4803,55,4772,47,4740,39,4709,32,4677,25,4645,20,4613,14,4581,10,4549,7,4518,5,4486,3,4453,1,4420,0,4388,1,4356,3,4324,4,4292,7,4260,10,4227,14,4195,19,4164,24,4132,30,4100,38,4069,45,4037,54,4006,64,3974,73,3943,84,3912,96,3882,109,3852,122,3821,135,3792,151,3762,166,3733,182,3703,199,3675,217,3646,235,3619,254,3591,275,5362,2408,5387,2385,5411,2361,5434,2336,5457,2311,5479,2286,5501,2260,5521,2234,5542,2207,5561,2180,5579,2152,5596,2124,5613,2096,5631,2068,5646,2039,5661,2011,5675,1981,5689,1952,5701,1922,5713,1892,5725,1860,5736,1830,5745,1799,5754,1768,5762,1737,5770,1706,5778,1674,5784,1643,5789,1611,5794,1579,5798,1546,5801,1515,5803,1483,5805,1451,5806,1419,5806,1387,5806,1353,5805,1321,5803,1289,5801,1257,5797,1225,5794,1193,5788,1160,5783,1129,5776,1097,5769,1065,5760,1034,5752,1002,5743,971,5732,940,5722,908,5710,878,5697,847,5684,817,5670,787,5655,757,5639,727,5623,698,5606,669,5588,640,5570,613,5550,585,5530,557,5508,529,5487,502xm5108,2596l3360,490,3336,519,3313,548,3292,578,3270,608,3250,639,3230,670,3212,702,3194,734,3178,766,3162,798,3147,831,3133,865,3120,898,3107,932,3096,965,3086,1000,4557,2772,4592,2767,4627,2763,4663,2757,4698,2750,4733,2743,4769,2734,4804,2725,4838,2714,4873,2702,4907,2690,4941,2676,4976,2662,5009,2647,5042,2630,5074,2614,5108,2596xe">
                <v:path o:connectlocs="@0,@0;@0,@0;@0,@0;@0,@0;@0,1942813787;@0,1591580087;@0,1273264039;@0,993354817;@0,740907686;@0,532356403;@0,356739502;@0,214040355;@0,109764713;@0,38423505;@0,5489072;@0,16467216;@0,54873991;@0,131721002;@0,246974788;@0,400635349;@0,598208539;@0,828716111;@0,1092141386;@0,1394006897;@0,@0;@0,@0;@0,@0;@0,@0;@0,@0;@0,@0;@0,@0;@0,@0;@0,@0;@0,@0;@0,@0;@0,@0;@0,@0;@0,@0;@0,@0;@0,@0;@0,@0;@0,@0;@0,@0;@0,@0;@0,@0;@0,@0;@0,@0;@0,@0;@0,@0;@0,@0;@0,@0;@0,@0;@0,@0;@0,@0;@0,@0;@0,@0;@0,@0;@0,@0;@0,@0" o:connectangles="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19712" behindDoc="0" locked="0" layoutInCell="1" allowOverlap="1">
                <wp:simplePos x="0" y="0"/>
                <wp:positionH relativeFrom="column">
                  <wp:posOffset>5059680</wp:posOffset>
                </wp:positionH>
                <wp:positionV relativeFrom="paragraph">
                  <wp:posOffset>5677535</wp:posOffset>
                </wp:positionV>
                <wp:extent cx="297180" cy="309245"/>
                <wp:effectExtent l="0" t="0" r="7620" b="20955"/>
                <wp:wrapNone/>
                <wp:docPr id="76" name="跳舞"/>
                <wp:cNvGraphicFramePr/>
                <a:graphic xmlns:a="http://schemas.openxmlformats.org/drawingml/2006/main">
                  <a:graphicData uri="http://schemas.microsoft.com/office/word/2010/wordprocessingShape">
                    <wps:wsp>
                      <wps:cNvSpPr/>
                      <wps:spPr bwMode="auto">
                        <a:xfrm>
                          <a:off x="6036945" y="8079740"/>
                          <a:ext cx="297180" cy="309245"/>
                        </a:xfrm>
                        <a:custGeom>
                          <a:avLst/>
                          <a:gdLst>
                            <a:gd name="T0" fmla="*/ 687218611 w 5699"/>
                            <a:gd name="T1" fmla="*/ 2147483646 h 6929"/>
                            <a:gd name="T2" fmla="*/ 2147483646 w 5699"/>
                            <a:gd name="T3" fmla="*/ 2147483646 h 6929"/>
                            <a:gd name="T4" fmla="*/ 2147483646 w 5699"/>
                            <a:gd name="T5" fmla="*/ 2147483646 h 6929"/>
                            <a:gd name="T6" fmla="*/ 2147483646 w 5699"/>
                            <a:gd name="T7" fmla="*/ 2147483646 h 6929"/>
                            <a:gd name="T8" fmla="*/ 2147483646 w 5699"/>
                            <a:gd name="T9" fmla="*/ 1932691645 h 6929"/>
                            <a:gd name="T10" fmla="*/ 2147483646 w 5699"/>
                            <a:gd name="T11" fmla="*/ 2147483646 h 6929"/>
                            <a:gd name="T12" fmla="*/ 2147483646 w 5699"/>
                            <a:gd name="T13" fmla="*/ 2147483646 h 6929"/>
                            <a:gd name="T14" fmla="*/ 2147483646 w 5699"/>
                            <a:gd name="T15" fmla="*/ 2147483646 h 6929"/>
                            <a:gd name="T16" fmla="*/ 2147483646 w 5699"/>
                            <a:gd name="T17" fmla="*/ 2147483646 h 6929"/>
                            <a:gd name="T18" fmla="*/ 2147483646 w 5699"/>
                            <a:gd name="T19" fmla="*/ 2147483646 h 6929"/>
                            <a:gd name="T20" fmla="*/ 2147483646 w 5699"/>
                            <a:gd name="T21" fmla="*/ 2147483646 h 6929"/>
                            <a:gd name="T22" fmla="*/ 2147483646 w 5699"/>
                            <a:gd name="T23" fmla="*/ 2147483646 h 6929"/>
                            <a:gd name="T24" fmla="*/ 2147483646 w 5699"/>
                            <a:gd name="T25" fmla="*/ 2147483646 h 6929"/>
                            <a:gd name="T26" fmla="*/ 2147483646 w 5699"/>
                            <a:gd name="T27" fmla="*/ 2147483646 h 6929"/>
                            <a:gd name="T28" fmla="*/ 2147483646 w 5699"/>
                            <a:gd name="T29" fmla="*/ 2147483646 h 6929"/>
                            <a:gd name="T30" fmla="*/ 2147483646 w 5699"/>
                            <a:gd name="T31" fmla="*/ 2147483646 h 6929"/>
                            <a:gd name="T32" fmla="*/ 2147483646 w 5699"/>
                            <a:gd name="T33" fmla="*/ 2147483646 h 6929"/>
                            <a:gd name="T34" fmla="*/ 2147483646 w 5699"/>
                            <a:gd name="T35" fmla="*/ 2147483646 h 6929"/>
                            <a:gd name="T36" fmla="*/ 2147483646 w 5699"/>
                            <a:gd name="T37" fmla="*/ 2147483646 h 6929"/>
                            <a:gd name="T38" fmla="*/ 2147483646 w 5699"/>
                            <a:gd name="T39" fmla="*/ 2147483646 h 6929"/>
                            <a:gd name="T40" fmla="*/ 2147483646 w 5699"/>
                            <a:gd name="T41" fmla="*/ 2147483646 h 6929"/>
                            <a:gd name="T42" fmla="*/ 2147483646 w 5699"/>
                            <a:gd name="T43" fmla="*/ 2147483646 h 6929"/>
                            <a:gd name="T44" fmla="*/ 2147483646 w 5699"/>
                            <a:gd name="T45" fmla="*/ 2147483646 h 6929"/>
                            <a:gd name="T46" fmla="*/ 2147483646 w 5699"/>
                            <a:gd name="T47" fmla="*/ 2147483646 h 6929"/>
                            <a:gd name="T48" fmla="*/ 2147483646 w 5699"/>
                            <a:gd name="T49" fmla="*/ 2147483646 h 6929"/>
                            <a:gd name="T50" fmla="*/ 2147483646 w 5699"/>
                            <a:gd name="T51" fmla="*/ 2147483646 h 6929"/>
                            <a:gd name="T52" fmla="*/ 2147483646 w 5699"/>
                            <a:gd name="T53" fmla="*/ 2147483646 h 6929"/>
                            <a:gd name="T54" fmla="*/ 2147483646 w 5699"/>
                            <a:gd name="T55" fmla="*/ 2147483646 h 6929"/>
                            <a:gd name="T56" fmla="*/ 2147483646 w 5699"/>
                            <a:gd name="T57" fmla="*/ 2147483646 h 6929"/>
                            <a:gd name="T58" fmla="*/ 2147483646 w 5699"/>
                            <a:gd name="T59" fmla="*/ 1766399634 h 6929"/>
                            <a:gd name="T60" fmla="*/ 2147483646 w 5699"/>
                            <a:gd name="T61" fmla="*/ 2147483646 h 6929"/>
                            <a:gd name="T62" fmla="*/ 2147483646 w 5699"/>
                            <a:gd name="T63" fmla="*/ 2147483646 h 6929"/>
                            <a:gd name="T64" fmla="*/ 2147483646 w 5699"/>
                            <a:gd name="T65" fmla="*/ 2147483646 h 6929"/>
                            <a:gd name="T66" fmla="*/ 2147483646 w 5699"/>
                            <a:gd name="T67" fmla="*/ 2147483646 h 6929"/>
                            <a:gd name="T68" fmla="*/ 2147483646 w 5699"/>
                            <a:gd name="T69" fmla="*/ 2147483646 h 6929"/>
                            <a:gd name="T70" fmla="*/ 2147483646 w 5699"/>
                            <a:gd name="T71" fmla="*/ 2147483646 h 6929"/>
                            <a:gd name="T72" fmla="*/ 2147483646 w 5699"/>
                            <a:gd name="T73" fmla="*/ 2147483646 h 6929"/>
                            <a:gd name="T74" fmla="*/ 2147483646 w 5699"/>
                            <a:gd name="T75" fmla="*/ 2147483646 h 6929"/>
                            <a:gd name="T76" fmla="*/ 2147483646 w 5699"/>
                            <a:gd name="T77" fmla="*/ 2147483646 h 6929"/>
                            <a:gd name="T78" fmla="*/ 2147483646 w 5699"/>
                            <a:gd name="T79" fmla="*/ 2147483646 h 6929"/>
                            <a:gd name="T80" fmla="*/ 2147483646 w 5699"/>
                            <a:gd name="T81" fmla="*/ 1517037086 h 6929"/>
                            <a:gd name="T82" fmla="*/ 2147483646 w 5699"/>
                            <a:gd name="T83" fmla="*/ 207789614 h 6929"/>
                            <a:gd name="T84" fmla="*/ 2147483646 w 5699"/>
                            <a:gd name="T85" fmla="*/ 2147483646 h 6929"/>
                            <a:gd name="T86" fmla="*/ 2147483646 w 5699"/>
                            <a:gd name="T87" fmla="*/ 2147483646 h 6929"/>
                            <a:gd name="T88" fmla="*/ 2147483646 w 5699"/>
                            <a:gd name="T89" fmla="*/ 2147483646 h 6929"/>
                            <a:gd name="T90" fmla="*/ 2147483646 w 5699"/>
                            <a:gd name="T91" fmla="*/ 2147483646 h 6929"/>
                            <a:gd name="T92" fmla="*/ 2147483646 w 5699"/>
                            <a:gd name="T93" fmla="*/ 2147483646 h 6929"/>
                            <a:gd name="T94" fmla="*/ 2147483646 w 5699"/>
                            <a:gd name="T95" fmla="*/ 2147483646 h 6929"/>
                            <a:gd name="T96" fmla="*/ 2147483646 w 5699"/>
                            <a:gd name="T97" fmla="*/ 2147483646 h 6929"/>
                            <a:gd name="T98" fmla="*/ 2147483646 w 5699"/>
                            <a:gd name="T99" fmla="*/ 2147483646 h 6929"/>
                            <a:gd name="T100" fmla="*/ 2147483646 w 5699"/>
                            <a:gd name="T101" fmla="*/ 2147483646 h 6929"/>
                            <a:gd name="T102" fmla="*/ 2147483646 w 5699"/>
                            <a:gd name="T103" fmla="*/ 2147483646 h 6929"/>
                            <a:gd name="T104" fmla="*/ 2147483646 w 5699"/>
                            <a:gd name="T105" fmla="*/ 436441026 h 6929"/>
                            <a:gd name="T106" fmla="*/ 2147483646 w 5699"/>
                            <a:gd name="T107" fmla="*/ 2147483646 h 6929"/>
                            <a:gd name="T108" fmla="*/ 2147483646 w 5699"/>
                            <a:gd name="T109" fmla="*/ 2147483646 h 6929"/>
                            <a:gd name="T110" fmla="*/ 2147483646 w 5699"/>
                            <a:gd name="T111" fmla="*/ 2147483646 h 6929"/>
                            <a:gd name="T112" fmla="*/ 2147483646 w 5699"/>
                            <a:gd name="T113" fmla="*/ 2147483646 h 6929"/>
                            <a:gd name="T114" fmla="*/ 2147483646 w 5699"/>
                            <a:gd name="T115" fmla="*/ 2147483646 h 6929"/>
                            <a:gd name="T116" fmla="*/ 2147483646 w 5699"/>
                            <a:gd name="T117" fmla="*/ 2147483646 h 6929"/>
                            <a:gd name="T118" fmla="*/ 2147483646 w 5699"/>
                            <a:gd name="T119" fmla="*/ 2147483646 h 6929"/>
                            <a:gd name="T120" fmla="*/ 2147483646 w 5699"/>
                            <a:gd name="T121" fmla="*/ 2147483646 h 6929"/>
                            <a:gd name="T122" fmla="*/ 2147483646 w 5699"/>
                            <a:gd name="T123" fmla="*/ 2147483646 h 692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99" h="6929">
                              <a:moveTo>
                                <a:pt x="2" y="509"/>
                              </a:moveTo>
                              <a:lnTo>
                                <a:pt x="2" y="509"/>
                              </a:lnTo>
                              <a:lnTo>
                                <a:pt x="0" y="490"/>
                              </a:lnTo>
                              <a:lnTo>
                                <a:pt x="2" y="470"/>
                              </a:lnTo>
                              <a:lnTo>
                                <a:pt x="3" y="452"/>
                              </a:lnTo>
                              <a:lnTo>
                                <a:pt x="6" y="435"/>
                              </a:lnTo>
                              <a:lnTo>
                                <a:pt x="10" y="419"/>
                              </a:lnTo>
                              <a:lnTo>
                                <a:pt x="14" y="403"/>
                              </a:lnTo>
                              <a:lnTo>
                                <a:pt x="19" y="388"/>
                              </a:lnTo>
                              <a:lnTo>
                                <a:pt x="26" y="374"/>
                              </a:lnTo>
                              <a:lnTo>
                                <a:pt x="33" y="360"/>
                              </a:lnTo>
                              <a:lnTo>
                                <a:pt x="41" y="348"/>
                              </a:lnTo>
                              <a:lnTo>
                                <a:pt x="50" y="337"/>
                              </a:lnTo>
                              <a:lnTo>
                                <a:pt x="60" y="325"/>
                              </a:lnTo>
                              <a:lnTo>
                                <a:pt x="70" y="316"/>
                              </a:lnTo>
                              <a:lnTo>
                                <a:pt x="82" y="306"/>
                              </a:lnTo>
                              <a:lnTo>
                                <a:pt x="93" y="298"/>
                              </a:lnTo>
                              <a:lnTo>
                                <a:pt x="105" y="291"/>
                              </a:lnTo>
                              <a:lnTo>
                                <a:pt x="118" y="284"/>
                              </a:lnTo>
                              <a:lnTo>
                                <a:pt x="131" y="279"/>
                              </a:lnTo>
                              <a:lnTo>
                                <a:pt x="145" y="274"/>
                              </a:lnTo>
                              <a:lnTo>
                                <a:pt x="159" y="270"/>
                              </a:lnTo>
                              <a:lnTo>
                                <a:pt x="174" y="268"/>
                              </a:lnTo>
                              <a:lnTo>
                                <a:pt x="189" y="266"/>
                              </a:lnTo>
                              <a:lnTo>
                                <a:pt x="204" y="265"/>
                              </a:lnTo>
                              <a:lnTo>
                                <a:pt x="221" y="265"/>
                              </a:lnTo>
                              <a:lnTo>
                                <a:pt x="237" y="266"/>
                              </a:lnTo>
                              <a:lnTo>
                                <a:pt x="254" y="268"/>
                              </a:lnTo>
                              <a:lnTo>
                                <a:pt x="271" y="272"/>
                              </a:lnTo>
                              <a:lnTo>
                                <a:pt x="288" y="275"/>
                              </a:lnTo>
                              <a:lnTo>
                                <a:pt x="304" y="280"/>
                              </a:lnTo>
                              <a:lnTo>
                                <a:pt x="322" y="287"/>
                              </a:lnTo>
                              <a:lnTo>
                                <a:pt x="339" y="294"/>
                              </a:lnTo>
                              <a:lnTo>
                                <a:pt x="356" y="301"/>
                              </a:lnTo>
                              <a:lnTo>
                                <a:pt x="355" y="286"/>
                              </a:lnTo>
                              <a:lnTo>
                                <a:pt x="355" y="270"/>
                              </a:lnTo>
                              <a:lnTo>
                                <a:pt x="356" y="257"/>
                              </a:lnTo>
                              <a:lnTo>
                                <a:pt x="357" y="243"/>
                              </a:lnTo>
                              <a:lnTo>
                                <a:pt x="361" y="229"/>
                              </a:lnTo>
                              <a:lnTo>
                                <a:pt x="364" y="216"/>
                              </a:lnTo>
                              <a:lnTo>
                                <a:pt x="368" y="203"/>
                              </a:lnTo>
                              <a:lnTo>
                                <a:pt x="374" y="192"/>
                              </a:lnTo>
                              <a:lnTo>
                                <a:pt x="379" y="180"/>
                              </a:lnTo>
                              <a:lnTo>
                                <a:pt x="386" y="170"/>
                              </a:lnTo>
                              <a:lnTo>
                                <a:pt x="393" y="159"/>
                              </a:lnTo>
                              <a:lnTo>
                                <a:pt x="402" y="150"/>
                              </a:lnTo>
                              <a:lnTo>
                                <a:pt x="411" y="141"/>
                              </a:lnTo>
                              <a:lnTo>
                                <a:pt x="420" y="131"/>
                              </a:lnTo>
                              <a:lnTo>
                                <a:pt x="430" y="124"/>
                              </a:lnTo>
                              <a:lnTo>
                                <a:pt x="441" y="116"/>
                              </a:lnTo>
                              <a:lnTo>
                                <a:pt x="453" y="109"/>
                              </a:lnTo>
                              <a:lnTo>
                                <a:pt x="464" y="104"/>
                              </a:lnTo>
                              <a:lnTo>
                                <a:pt x="477" y="98"/>
                              </a:lnTo>
                              <a:lnTo>
                                <a:pt x="490" y="93"/>
                              </a:lnTo>
                              <a:lnTo>
                                <a:pt x="504" y="88"/>
                              </a:lnTo>
                              <a:lnTo>
                                <a:pt x="517" y="85"/>
                              </a:lnTo>
                              <a:lnTo>
                                <a:pt x="531" y="83"/>
                              </a:lnTo>
                              <a:lnTo>
                                <a:pt x="546" y="79"/>
                              </a:lnTo>
                              <a:lnTo>
                                <a:pt x="577" y="77"/>
                              </a:lnTo>
                              <a:lnTo>
                                <a:pt x="609" y="77"/>
                              </a:lnTo>
                              <a:lnTo>
                                <a:pt x="641" y="79"/>
                              </a:lnTo>
                              <a:lnTo>
                                <a:pt x="675" y="85"/>
                              </a:lnTo>
                              <a:lnTo>
                                <a:pt x="1710" y="1149"/>
                              </a:lnTo>
                              <a:lnTo>
                                <a:pt x="3113" y="1158"/>
                              </a:lnTo>
                              <a:lnTo>
                                <a:pt x="3168" y="1142"/>
                              </a:lnTo>
                              <a:lnTo>
                                <a:pt x="3224" y="1128"/>
                              </a:lnTo>
                              <a:lnTo>
                                <a:pt x="3277" y="1117"/>
                              </a:lnTo>
                              <a:lnTo>
                                <a:pt x="3328" y="1108"/>
                              </a:lnTo>
                              <a:lnTo>
                                <a:pt x="3379" y="1104"/>
                              </a:lnTo>
                              <a:lnTo>
                                <a:pt x="3428" y="1100"/>
                              </a:lnTo>
                              <a:lnTo>
                                <a:pt x="3452" y="1100"/>
                              </a:lnTo>
                              <a:lnTo>
                                <a:pt x="3475" y="1101"/>
                              </a:lnTo>
                              <a:lnTo>
                                <a:pt x="3499" y="1103"/>
                              </a:lnTo>
                              <a:lnTo>
                                <a:pt x="3522" y="1104"/>
                              </a:lnTo>
                              <a:lnTo>
                                <a:pt x="3544" y="1106"/>
                              </a:lnTo>
                              <a:lnTo>
                                <a:pt x="3567" y="1110"/>
                              </a:lnTo>
                              <a:lnTo>
                                <a:pt x="3588" y="1114"/>
                              </a:lnTo>
                              <a:lnTo>
                                <a:pt x="3610" y="1119"/>
                              </a:lnTo>
                              <a:lnTo>
                                <a:pt x="3631" y="1124"/>
                              </a:lnTo>
                              <a:lnTo>
                                <a:pt x="3652" y="1130"/>
                              </a:lnTo>
                              <a:lnTo>
                                <a:pt x="3672" y="1137"/>
                              </a:lnTo>
                              <a:lnTo>
                                <a:pt x="3692" y="1144"/>
                              </a:lnTo>
                              <a:lnTo>
                                <a:pt x="3713" y="1152"/>
                              </a:lnTo>
                              <a:lnTo>
                                <a:pt x="3732" y="1162"/>
                              </a:lnTo>
                              <a:lnTo>
                                <a:pt x="3751" y="1171"/>
                              </a:lnTo>
                              <a:lnTo>
                                <a:pt x="3770" y="1181"/>
                              </a:lnTo>
                              <a:lnTo>
                                <a:pt x="3788" y="1193"/>
                              </a:lnTo>
                              <a:lnTo>
                                <a:pt x="3807" y="1205"/>
                              </a:lnTo>
                              <a:lnTo>
                                <a:pt x="3825" y="1217"/>
                              </a:lnTo>
                              <a:lnTo>
                                <a:pt x="3843" y="1230"/>
                              </a:lnTo>
                              <a:lnTo>
                                <a:pt x="4475" y="2219"/>
                              </a:lnTo>
                              <a:lnTo>
                                <a:pt x="5412" y="2237"/>
                              </a:lnTo>
                              <a:lnTo>
                                <a:pt x="5441" y="2235"/>
                              </a:lnTo>
                              <a:lnTo>
                                <a:pt x="5469" y="2235"/>
                              </a:lnTo>
                              <a:lnTo>
                                <a:pt x="5496" y="2236"/>
                              </a:lnTo>
                              <a:lnTo>
                                <a:pt x="5520" y="2240"/>
                              </a:lnTo>
                              <a:lnTo>
                                <a:pt x="5542" y="2244"/>
                              </a:lnTo>
                              <a:lnTo>
                                <a:pt x="5564" y="2251"/>
                              </a:lnTo>
                              <a:lnTo>
                                <a:pt x="5583" y="2259"/>
                              </a:lnTo>
                              <a:lnTo>
                                <a:pt x="5601" y="2270"/>
                              </a:lnTo>
                              <a:lnTo>
                                <a:pt x="5617" y="2281"/>
                              </a:lnTo>
                              <a:lnTo>
                                <a:pt x="5632" y="2293"/>
                              </a:lnTo>
                              <a:lnTo>
                                <a:pt x="5646" y="2307"/>
                              </a:lnTo>
                              <a:lnTo>
                                <a:pt x="5658" y="2321"/>
                              </a:lnTo>
                              <a:lnTo>
                                <a:pt x="5668" y="2337"/>
                              </a:lnTo>
                              <a:lnTo>
                                <a:pt x="5678" y="2353"/>
                              </a:lnTo>
                              <a:lnTo>
                                <a:pt x="5685" y="2369"/>
                              </a:lnTo>
                              <a:lnTo>
                                <a:pt x="5690" y="2387"/>
                              </a:lnTo>
                              <a:lnTo>
                                <a:pt x="5694" y="2405"/>
                              </a:lnTo>
                              <a:lnTo>
                                <a:pt x="5697" y="2423"/>
                              </a:lnTo>
                              <a:lnTo>
                                <a:pt x="5699" y="2441"/>
                              </a:lnTo>
                              <a:lnTo>
                                <a:pt x="5697" y="2460"/>
                              </a:lnTo>
                              <a:lnTo>
                                <a:pt x="5696" y="2478"/>
                              </a:lnTo>
                              <a:lnTo>
                                <a:pt x="5693" y="2497"/>
                              </a:lnTo>
                              <a:lnTo>
                                <a:pt x="5687" y="2516"/>
                              </a:lnTo>
                              <a:lnTo>
                                <a:pt x="5681" y="2534"/>
                              </a:lnTo>
                              <a:lnTo>
                                <a:pt x="5673" y="2551"/>
                              </a:lnTo>
                              <a:lnTo>
                                <a:pt x="5664" y="2568"/>
                              </a:lnTo>
                              <a:lnTo>
                                <a:pt x="5652" y="2584"/>
                              </a:lnTo>
                              <a:lnTo>
                                <a:pt x="5641" y="2600"/>
                              </a:lnTo>
                              <a:lnTo>
                                <a:pt x="5625" y="2615"/>
                              </a:lnTo>
                              <a:lnTo>
                                <a:pt x="5610" y="2629"/>
                              </a:lnTo>
                              <a:lnTo>
                                <a:pt x="5593" y="2642"/>
                              </a:lnTo>
                              <a:lnTo>
                                <a:pt x="5574" y="2652"/>
                              </a:lnTo>
                              <a:lnTo>
                                <a:pt x="5360" y="2665"/>
                              </a:lnTo>
                              <a:lnTo>
                                <a:pt x="5381" y="2691"/>
                              </a:lnTo>
                              <a:lnTo>
                                <a:pt x="5390" y="2703"/>
                              </a:lnTo>
                              <a:lnTo>
                                <a:pt x="5398" y="2715"/>
                              </a:lnTo>
                              <a:lnTo>
                                <a:pt x="5405" y="2728"/>
                              </a:lnTo>
                              <a:lnTo>
                                <a:pt x="5411" y="2739"/>
                              </a:lnTo>
                              <a:lnTo>
                                <a:pt x="5417" y="2752"/>
                              </a:lnTo>
                              <a:lnTo>
                                <a:pt x="5420" y="2764"/>
                              </a:lnTo>
                              <a:lnTo>
                                <a:pt x="5424" y="2776"/>
                              </a:lnTo>
                              <a:lnTo>
                                <a:pt x="5427" y="2788"/>
                              </a:lnTo>
                              <a:lnTo>
                                <a:pt x="5428" y="2800"/>
                              </a:lnTo>
                              <a:lnTo>
                                <a:pt x="5430" y="2811"/>
                              </a:lnTo>
                              <a:lnTo>
                                <a:pt x="5430" y="2823"/>
                              </a:lnTo>
                              <a:lnTo>
                                <a:pt x="5428" y="2834"/>
                              </a:lnTo>
                              <a:lnTo>
                                <a:pt x="5426" y="2846"/>
                              </a:lnTo>
                              <a:lnTo>
                                <a:pt x="5424" y="2856"/>
                              </a:lnTo>
                              <a:lnTo>
                                <a:pt x="5420" y="2868"/>
                              </a:lnTo>
                              <a:lnTo>
                                <a:pt x="5417" y="2878"/>
                              </a:lnTo>
                              <a:lnTo>
                                <a:pt x="5411" y="2890"/>
                              </a:lnTo>
                              <a:lnTo>
                                <a:pt x="5405" y="2900"/>
                              </a:lnTo>
                              <a:lnTo>
                                <a:pt x="5391" y="2922"/>
                              </a:lnTo>
                              <a:lnTo>
                                <a:pt x="5375" y="2943"/>
                              </a:lnTo>
                              <a:lnTo>
                                <a:pt x="5355" y="2964"/>
                              </a:lnTo>
                              <a:lnTo>
                                <a:pt x="5332" y="2985"/>
                              </a:lnTo>
                              <a:lnTo>
                                <a:pt x="5307" y="3006"/>
                              </a:lnTo>
                              <a:lnTo>
                                <a:pt x="5279" y="3026"/>
                              </a:lnTo>
                              <a:lnTo>
                                <a:pt x="4395" y="3038"/>
                              </a:lnTo>
                              <a:lnTo>
                                <a:pt x="5295" y="4234"/>
                              </a:lnTo>
                              <a:lnTo>
                                <a:pt x="4145" y="4243"/>
                              </a:lnTo>
                              <a:lnTo>
                                <a:pt x="4148" y="5215"/>
                              </a:lnTo>
                              <a:lnTo>
                                <a:pt x="5022" y="6088"/>
                              </a:lnTo>
                              <a:lnTo>
                                <a:pt x="5040" y="6123"/>
                              </a:lnTo>
                              <a:lnTo>
                                <a:pt x="5055" y="6157"/>
                              </a:lnTo>
                              <a:lnTo>
                                <a:pt x="5068" y="6192"/>
                              </a:lnTo>
                              <a:lnTo>
                                <a:pt x="5078" y="6226"/>
                              </a:lnTo>
                              <a:lnTo>
                                <a:pt x="5085" y="6258"/>
                              </a:lnTo>
                              <a:lnTo>
                                <a:pt x="5090" y="6292"/>
                              </a:lnTo>
                              <a:lnTo>
                                <a:pt x="5092" y="6324"/>
                              </a:lnTo>
                              <a:lnTo>
                                <a:pt x="5091" y="6355"/>
                              </a:lnTo>
                              <a:lnTo>
                                <a:pt x="5089" y="6388"/>
                              </a:lnTo>
                              <a:lnTo>
                                <a:pt x="5083" y="6419"/>
                              </a:lnTo>
                              <a:lnTo>
                                <a:pt x="5076" y="6449"/>
                              </a:lnTo>
                              <a:lnTo>
                                <a:pt x="5066" y="6481"/>
                              </a:lnTo>
                              <a:lnTo>
                                <a:pt x="5053" y="6511"/>
                              </a:lnTo>
                              <a:lnTo>
                                <a:pt x="5039" y="6541"/>
                              </a:lnTo>
                              <a:lnTo>
                                <a:pt x="5022" y="6570"/>
                              </a:lnTo>
                              <a:lnTo>
                                <a:pt x="5003" y="6600"/>
                              </a:lnTo>
                              <a:lnTo>
                                <a:pt x="4179" y="5797"/>
                              </a:lnTo>
                              <a:lnTo>
                                <a:pt x="4178" y="6741"/>
                              </a:lnTo>
                              <a:lnTo>
                                <a:pt x="4173" y="6761"/>
                              </a:lnTo>
                              <a:lnTo>
                                <a:pt x="4165" y="6779"/>
                              </a:lnTo>
                              <a:lnTo>
                                <a:pt x="4157" y="6796"/>
                              </a:lnTo>
                              <a:lnTo>
                                <a:pt x="4145" y="6812"/>
                              </a:lnTo>
                              <a:lnTo>
                                <a:pt x="4134" y="6826"/>
                              </a:lnTo>
                              <a:lnTo>
                                <a:pt x="4120" y="6840"/>
                              </a:lnTo>
                              <a:lnTo>
                                <a:pt x="4106" y="6852"/>
                              </a:lnTo>
                              <a:lnTo>
                                <a:pt x="4090" y="6862"/>
                              </a:lnTo>
                              <a:lnTo>
                                <a:pt x="4073" y="6871"/>
                              </a:lnTo>
                              <a:lnTo>
                                <a:pt x="4056" y="6879"/>
                              </a:lnTo>
                              <a:lnTo>
                                <a:pt x="4038" y="6886"/>
                              </a:lnTo>
                              <a:lnTo>
                                <a:pt x="4019" y="6892"/>
                              </a:lnTo>
                              <a:lnTo>
                                <a:pt x="3999" y="6897"/>
                              </a:lnTo>
                              <a:lnTo>
                                <a:pt x="3980" y="6899"/>
                              </a:lnTo>
                              <a:lnTo>
                                <a:pt x="3960" y="6901"/>
                              </a:lnTo>
                              <a:lnTo>
                                <a:pt x="3940" y="6901"/>
                              </a:lnTo>
                              <a:lnTo>
                                <a:pt x="3920" y="6901"/>
                              </a:lnTo>
                              <a:lnTo>
                                <a:pt x="3901" y="6899"/>
                              </a:lnTo>
                              <a:lnTo>
                                <a:pt x="3881" y="6896"/>
                              </a:lnTo>
                              <a:lnTo>
                                <a:pt x="3863" y="6891"/>
                              </a:lnTo>
                              <a:lnTo>
                                <a:pt x="3844" y="6885"/>
                              </a:lnTo>
                              <a:lnTo>
                                <a:pt x="3825" y="6878"/>
                              </a:lnTo>
                              <a:lnTo>
                                <a:pt x="3809" y="6870"/>
                              </a:lnTo>
                              <a:lnTo>
                                <a:pt x="3793" y="6861"/>
                              </a:lnTo>
                              <a:lnTo>
                                <a:pt x="3777" y="6850"/>
                              </a:lnTo>
                              <a:lnTo>
                                <a:pt x="3763" y="6838"/>
                              </a:lnTo>
                              <a:lnTo>
                                <a:pt x="3750" y="6825"/>
                              </a:lnTo>
                              <a:lnTo>
                                <a:pt x="3740" y="6811"/>
                              </a:lnTo>
                              <a:lnTo>
                                <a:pt x="3729" y="6795"/>
                              </a:lnTo>
                              <a:lnTo>
                                <a:pt x="3721" y="6779"/>
                              </a:lnTo>
                              <a:lnTo>
                                <a:pt x="3714" y="6760"/>
                              </a:lnTo>
                              <a:lnTo>
                                <a:pt x="3710" y="6741"/>
                              </a:lnTo>
                              <a:lnTo>
                                <a:pt x="3696" y="4243"/>
                              </a:lnTo>
                              <a:lnTo>
                                <a:pt x="3252" y="4241"/>
                              </a:lnTo>
                              <a:lnTo>
                                <a:pt x="3257" y="6745"/>
                              </a:lnTo>
                              <a:lnTo>
                                <a:pt x="3247" y="6767"/>
                              </a:lnTo>
                              <a:lnTo>
                                <a:pt x="3235" y="6787"/>
                              </a:lnTo>
                              <a:lnTo>
                                <a:pt x="3224" y="6806"/>
                              </a:lnTo>
                              <a:lnTo>
                                <a:pt x="3210" y="6824"/>
                              </a:lnTo>
                              <a:lnTo>
                                <a:pt x="3195" y="6841"/>
                              </a:lnTo>
                              <a:lnTo>
                                <a:pt x="3180" y="6856"/>
                              </a:lnTo>
                              <a:lnTo>
                                <a:pt x="3164" y="6870"/>
                              </a:lnTo>
                              <a:lnTo>
                                <a:pt x="3146" y="6882"/>
                              </a:lnTo>
                              <a:lnTo>
                                <a:pt x="3129" y="6893"/>
                              </a:lnTo>
                              <a:lnTo>
                                <a:pt x="3110" y="6903"/>
                              </a:lnTo>
                              <a:lnTo>
                                <a:pt x="3092" y="6911"/>
                              </a:lnTo>
                              <a:lnTo>
                                <a:pt x="3073" y="6918"/>
                              </a:lnTo>
                              <a:lnTo>
                                <a:pt x="3055" y="6922"/>
                              </a:lnTo>
                              <a:lnTo>
                                <a:pt x="3035" y="6926"/>
                              </a:lnTo>
                              <a:lnTo>
                                <a:pt x="3015" y="6928"/>
                              </a:lnTo>
                              <a:lnTo>
                                <a:pt x="2997" y="6929"/>
                              </a:lnTo>
                              <a:lnTo>
                                <a:pt x="2977" y="6929"/>
                              </a:lnTo>
                              <a:lnTo>
                                <a:pt x="2958" y="6927"/>
                              </a:lnTo>
                              <a:lnTo>
                                <a:pt x="2940" y="6923"/>
                              </a:lnTo>
                              <a:lnTo>
                                <a:pt x="2923" y="6919"/>
                              </a:lnTo>
                              <a:lnTo>
                                <a:pt x="2905" y="6912"/>
                              </a:lnTo>
                              <a:lnTo>
                                <a:pt x="2888" y="6905"/>
                              </a:lnTo>
                              <a:lnTo>
                                <a:pt x="2872" y="6896"/>
                              </a:lnTo>
                              <a:lnTo>
                                <a:pt x="2856" y="6884"/>
                              </a:lnTo>
                              <a:lnTo>
                                <a:pt x="2843" y="6872"/>
                              </a:lnTo>
                              <a:lnTo>
                                <a:pt x="2829" y="6859"/>
                              </a:lnTo>
                              <a:lnTo>
                                <a:pt x="2817" y="6842"/>
                              </a:lnTo>
                              <a:lnTo>
                                <a:pt x="2805" y="6826"/>
                              </a:lnTo>
                              <a:lnTo>
                                <a:pt x="2796" y="6808"/>
                              </a:lnTo>
                              <a:lnTo>
                                <a:pt x="2787" y="6788"/>
                              </a:lnTo>
                              <a:lnTo>
                                <a:pt x="2780" y="6767"/>
                              </a:lnTo>
                              <a:lnTo>
                                <a:pt x="2775" y="6744"/>
                              </a:lnTo>
                              <a:lnTo>
                                <a:pt x="2720" y="4102"/>
                              </a:lnTo>
                              <a:lnTo>
                                <a:pt x="2702" y="4091"/>
                              </a:lnTo>
                              <a:lnTo>
                                <a:pt x="2685" y="4080"/>
                              </a:lnTo>
                              <a:lnTo>
                                <a:pt x="2669" y="4072"/>
                              </a:lnTo>
                              <a:lnTo>
                                <a:pt x="2651" y="4065"/>
                              </a:lnTo>
                              <a:lnTo>
                                <a:pt x="2635" y="4061"/>
                              </a:lnTo>
                              <a:lnTo>
                                <a:pt x="2618" y="4057"/>
                              </a:lnTo>
                              <a:lnTo>
                                <a:pt x="2601" y="4055"/>
                              </a:lnTo>
                              <a:lnTo>
                                <a:pt x="2585" y="4054"/>
                              </a:lnTo>
                              <a:lnTo>
                                <a:pt x="2569" y="4055"/>
                              </a:lnTo>
                              <a:lnTo>
                                <a:pt x="2553" y="4057"/>
                              </a:lnTo>
                              <a:lnTo>
                                <a:pt x="2537" y="4061"/>
                              </a:lnTo>
                              <a:lnTo>
                                <a:pt x="2521" y="4066"/>
                              </a:lnTo>
                              <a:lnTo>
                                <a:pt x="2505" y="4073"/>
                              </a:lnTo>
                              <a:lnTo>
                                <a:pt x="2489" y="4081"/>
                              </a:lnTo>
                              <a:lnTo>
                                <a:pt x="2474" y="4092"/>
                              </a:lnTo>
                              <a:lnTo>
                                <a:pt x="2458" y="4103"/>
                              </a:lnTo>
                              <a:lnTo>
                                <a:pt x="2450" y="5169"/>
                              </a:lnTo>
                              <a:lnTo>
                                <a:pt x="1357" y="6613"/>
                              </a:lnTo>
                              <a:lnTo>
                                <a:pt x="1342" y="6594"/>
                              </a:lnTo>
                              <a:lnTo>
                                <a:pt x="1328" y="6576"/>
                              </a:lnTo>
                              <a:lnTo>
                                <a:pt x="1315" y="6557"/>
                              </a:lnTo>
                              <a:lnTo>
                                <a:pt x="1302" y="6539"/>
                              </a:lnTo>
                              <a:lnTo>
                                <a:pt x="1292" y="6519"/>
                              </a:lnTo>
                              <a:lnTo>
                                <a:pt x="1280" y="6499"/>
                              </a:lnTo>
                              <a:lnTo>
                                <a:pt x="1271" y="6478"/>
                              </a:lnTo>
                              <a:lnTo>
                                <a:pt x="1262" y="6459"/>
                              </a:lnTo>
                              <a:lnTo>
                                <a:pt x="1255" y="6438"/>
                              </a:lnTo>
                              <a:lnTo>
                                <a:pt x="1248" y="6416"/>
                              </a:lnTo>
                              <a:lnTo>
                                <a:pt x="1242" y="6394"/>
                              </a:lnTo>
                              <a:lnTo>
                                <a:pt x="1237" y="6372"/>
                              </a:lnTo>
                              <a:lnTo>
                                <a:pt x="1233" y="6349"/>
                              </a:lnTo>
                              <a:lnTo>
                                <a:pt x="1230" y="6325"/>
                              </a:lnTo>
                              <a:lnTo>
                                <a:pt x="1229" y="6301"/>
                              </a:lnTo>
                              <a:lnTo>
                                <a:pt x="1228" y="6277"/>
                              </a:lnTo>
                              <a:lnTo>
                                <a:pt x="1229" y="6251"/>
                              </a:lnTo>
                              <a:lnTo>
                                <a:pt x="1230" y="6226"/>
                              </a:lnTo>
                              <a:lnTo>
                                <a:pt x="1234" y="6200"/>
                              </a:lnTo>
                              <a:lnTo>
                                <a:pt x="1238" y="6174"/>
                              </a:lnTo>
                              <a:lnTo>
                                <a:pt x="1244" y="6146"/>
                              </a:lnTo>
                              <a:lnTo>
                                <a:pt x="1250" y="6118"/>
                              </a:lnTo>
                              <a:lnTo>
                                <a:pt x="1258" y="6089"/>
                              </a:lnTo>
                              <a:lnTo>
                                <a:pt x="1268" y="6060"/>
                              </a:lnTo>
                              <a:lnTo>
                                <a:pt x="1279" y="6030"/>
                              </a:lnTo>
                              <a:lnTo>
                                <a:pt x="1291" y="6000"/>
                              </a:lnTo>
                              <a:lnTo>
                                <a:pt x="1304" y="5968"/>
                              </a:lnTo>
                              <a:lnTo>
                                <a:pt x="1319" y="5936"/>
                              </a:lnTo>
                              <a:lnTo>
                                <a:pt x="1336" y="5903"/>
                              </a:lnTo>
                              <a:lnTo>
                                <a:pt x="1354" y="5870"/>
                              </a:lnTo>
                              <a:lnTo>
                                <a:pt x="1373" y="5835"/>
                              </a:lnTo>
                              <a:lnTo>
                                <a:pt x="1394" y="5800"/>
                              </a:lnTo>
                              <a:lnTo>
                                <a:pt x="1955" y="5093"/>
                              </a:lnTo>
                              <a:lnTo>
                                <a:pt x="1959" y="1797"/>
                              </a:lnTo>
                              <a:lnTo>
                                <a:pt x="1958" y="1782"/>
                              </a:lnTo>
                              <a:lnTo>
                                <a:pt x="1957" y="1767"/>
                              </a:lnTo>
                              <a:lnTo>
                                <a:pt x="1954" y="1752"/>
                              </a:lnTo>
                              <a:lnTo>
                                <a:pt x="1950" y="1737"/>
                              </a:lnTo>
                              <a:lnTo>
                                <a:pt x="1947" y="1723"/>
                              </a:lnTo>
                              <a:lnTo>
                                <a:pt x="1941" y="1710"/>
                              </a:lnTo>
                              <a:lnTo>
                                <a:pt x="1934" y="1696"/>
                              </a:lnTo>
                              <a:lnTo>
                                <a:pt x="1927" y="1683"/>
                              </a:lnTo>
                              <a:lnTo>
                                <a:pt x="1918" y="1672"/>
                              </a:lnTo>
                              <a:lnTo>
                                <a:pt x="1908" y="1660"/>
                              </a:lnTo>
                              <a:lnTo>
                                <a:pt x="1897" y="1649"/>
                              </a:lnTo>
                              <a:lnTo>
                                <a:pt x="1885" y="1638"/>
                              </a:lnTo>
                              <a:lnTo>
                                <a:pt x="1871" y="1629"/>
                              </a:lnTo>
                              <a:lnTo>
                                <a:pt x="1856" y="1620"/>
                              </a:lnTo>
                              <a:lnTo>
                                <a:pt x="1839" y="1611"/>
                              </a:lnTo>
                              <a:lnTo>
                                <a:pt x="1821" y="1603"/>
                              </a:lnTo>
                              <a:lnTo>
                                <a:pt x="986" y="1603"/>
                              </a:lnTo>
                              <a:lnTo>
                                <a:pt x="2" y="509"/>
                              </a:lnTo>
                              <a:close/>
                              <a:moveTo>
                                <a:pt x="3728" y="64"/>
                              </a:moveTo>
                              <a:lnTo>
                                <a:pt x="3728" y="64"/>
                              </a:lnTo>
                              <a:lnTo>
                                <a:pt x="3704" y="64"/>
                              </a:lnTo>
                              <a:lnTo>
                                <a:pt x="3681" y="66"/>
                              </a:lnTo>
                              <a:lnTo>
                                <a:pt x="3657" y="69"/>
                              </a:lnTo>
                              <a:lnTo>
                                <a:pt x="3634" y="73"/>
                              </a:lnTo>
                              <a:lnTo>
                                <a:pt x="3612" y="78"/>
                              </a:lnTo>
                              <a:lnTo>
                                <a:pt x="3590" y="85"/>
                              </a:lnTo>
                              <a:lnTo>
                                <a:pt x="3568" y="92"/>
                              </a:lnTo>
                              <a:lnTo>
                                <a:pt x="3547" y="100"/>
                              </a:lnTo>
                              <a:lnTo>
                                <a:pt x="3526" y="109"/>
                              </a:lnTo>
                              <a:lnTo>
                                <a:pt x="3507" y="120"/>
                              </a:lnTo>
                              <a:lnTo>
                                <a:pt x="3487" y="131"/>
                              </a:lnTo>
                              <a:lnTo>
                                <a:pt x="3468" y="143"/>
                              </a:lnTo>
                              <a:lnTo>
                                <a:pt x="3450" y="157"/>
                              </a:lnTo>
                              <a:lnTo>
                                <a:pt x="3433" y="171"/>
                              </a:lnTo>
                              <a:lnTo>
                                <a:pt x="3415" y="185"/>
                              </a:lnTo>
                              <a:lnTo>
                                <a:pt x="3399" y="201"/>
                              </a:lnTo>
                              <a:lnTo>
                                <a:pt x="3384" y="217"/>
                              </a:lnTo>
                              <a:lnTo>
                                <a:pt x="3369" y="233"/>
                              </a:lnTo>
                              <a:lnTo>
                                <a:pt x="3355" y="251"/>
                              </a:lnTo>
                              <a:lnTo>
                                <a:pt x="3342" y="269"/>
                              </a:lnTo>
                              <a:lnTo>
                                <a:pt x="3331" y="288"/>
                              </a:lnTo>
                              <a:lnTo>
                                <a:pt x="3319" y="308"/>
                              </a:lnTo>
                              <a:lnTo>
                                <a:pt x="3308" y="327"/>
                              </a:lnTo>
                              <a:lnTo>
                                <a:pt x="3299" y="348"/>
                              </a:lnTo>
                              <a:lnTo>
                                <a:pt x="3291" y="369"/>
                              </a:lnTo>
                              <a:lnTo>
                                <a:pt x="3284" y="391"/>
                              </a:lnTo>
                              <a:lnTo>
                                <a:pt x="3277" y="413"/>
                              </a:lnTo>
                              <a:lnTo>
                                <a:pt x="3273" y="435"/>
                              </a:lnTo>
                              <a:lnTo>
                                <a:pt x="3268" y="458"/>
                              </a:lnTo>
                              <a:lnTo>
                                <a:pt x="3264" y="481"/>
                              </a:lnTo>
                              <a:lnTo>
                                <a:pt x="3263" y="506"/>
                              </a:lnTo>
                              <a:lnTo>
                                <a:pt x="3262" y="529"/>
                              </a:lnTo>
                              <a:lnTo>
                                <a:pt x="3263" y="553"/>
                              </a:lnTo>
                              <a:lnTo>
                                <a:pt x="3264" y="576"/>
                              </a:lnTo>
                              <a:lnTo>
                                <a:pt x="3268" y="600"/>
                              </a:lnTo>
                              <a:lnTo>
                                <a:pt x="3273" y="623"/>
                              </a:lnTo>
                              <a:lnTo>
                                <a:pt x="3277" y="645"/>
                              </a:lnTo>
                              <a:lnTo>
                                <a:pt x="3284" y="667"/>
                              </a:lnTo>
                              <a:lnTo>
                                <a:pt x="3291" y="689"/>
                              </a:lnTo>
                              <a:lnTo>
                                <a:pt x="3299" y="710"/>
                              </a:lnTo>
                              <a:lnTo>
                                <a:pt x="3308" y="731"/>
                              </a:lnTo>
                              <a:lnTo>
                                <a:pt x="3319" y="750"/>
                              </a:lnTo>
                              <a:lnTo>
                                <a:pt x="3331" y="770"/>
                              </a:lnTo>
                              <a:lnTo>
                                <a:pt x="3342" y="789"/>
                              </a:lnTo>
                              <a:lnTo>
                                <a:pt x="3355" y="807"/>
                              </a:lnTo>
                              <a:lnTo>
                                <a:pt x="3369" y="824"/>
                              </a:lnTo>
                              <a:lnTo>
                                <a:pt x="3384" y="842"/>
                              </a:lnTo>
                              <a:lnTo>
                                <a:pt x="3399" y="858"/>
                              </a:lnTo>
                              <a:lnTo>
                                <a:pt x="3415" y="873"/>
                              </a:lnTo>
                              <a:lnTo>
                                <a:pt x="3433" y="888"/>
                              </a:lnTo>
                              <a:lnTo>
                                <a:pt x="3450" y="902"/>
                              </a:lnTo>
                              <a:lnTo>
                                <a:pt x="3468" y="915"/>
                              </a:lnTo>
                              <a:lnTo>
                                <a:pt x="3487" y="926"/>
                              </a:lnTo>
                              <a:lnTo>
                                <a:pt x="3507" y="938"/>
                              </a:lnTo>
                              <a:lnTo>
                                <a:pt x="3526" y="948"/>
                              </a:lnTo>
                              <a:lnTo>
                                <a:pt x="3547" y="958"/>
                              </a:lnTo>
                              <a:lnTo>
                                <a:pt x="3568" y="966"/>
                              </a:lnTo>
                              <a:lnTo>
                                <a:pt x="3590" y="974"/>
                              </a:lnTo>
                              <a:lnTo>
                                <a:pt x="3612" y="980"/>
                              </a:lnTo>
                              <a:lnTo>
                                <a:pt x="3634" y="986"/>
                              </a:lnTo>
                              <a:lnTo>
                                <a:pt x="3657" y="989"/>
                              </a:lnTo>
                              <a:lnTo>
                                <a:pt x="3681" y="993"/>
                              </a:lnTo>
                              <a:lnTo>
                                <a:pt x="3704" y="994"/>
                              </a:lnTo>
                              <a:lnTo>
                                <a:pt x="3728" y="995"/>
                              </a:lnTo>
                              <a:lnTo>
                                <a:pt x="3751" y="994"/>
                              </a:lnTo>
                              <a:lnTo>
                                <a:pt x="3776" y="993"/>
                              </a:lnTo>
                              <a:lnTo>
                                <a:pt x="3799" y="989"/>
                              </a:lnTo>
                              <a:lnTo>
                                <a:pt x="3822" y="986"/>
                              </a:lnTo>
                              <a:lnTo>
                                <a:pt x="3844" y="980"/>
                              </a:lnTo>
                              <a:lnTo>
                                <a:pt x="3866" y="974"/>
                              </a:lnTo>
                              <a:lnTo>
                                <a:pt x="3888" y="966"/>
                              </a:lnTo>
                              <a:lnTo>
                                <a:pt x="3909" y="958"/>
                              </a:lnTo>
                              <a:lnTo>
                                <a:pt x="3930" y="948"/>
                              </a:lnTo>
                              <a:lnTo>
                                <a:pt x="3949" y="938"/>
                              </a:lnTo>
                              <a:lnTo>
                                <a:pt x="3969" y="926"/>
                              </a:lnTo>
                              <a:lnTo>
                                <a:pt x="3988" y="915"/>
                              </a:lnTo>
                              <a:lnTo>
                                <a:pt x="4006" y="902"/>
                              </a:lnTo>
                              <a:lnTo>
                                <a:pt x="4024" y="888"/>
                              </a:lnTo>
                              <a:lnTo>
                                <a:pt x="4041" y="873"/>
                              </a:lnTo>
                              <a:lnTo>
                                <a:pt x="4057" y="858"/>
                              </a:lnTo>
                              <a:lnTo>
                                <a:pt x="4072" y="842"/>
                              </a:lnTo>
                              <a:lnTo>
                                <a:pt x="4086" y="824"/>
                              </a:lnTo>
                              <a:lnTo>
                                <a:pt x="4100" y="807"/>
                              </a:lnTo>
                              <a:lnTo>
                                <a:pt x="4114" y="789"/>
                              </a:lnTo>
                              <a:lnTo>
                                <a:pt x="4126" y="770"/>
                              </a:lnTo>
                              <a:lnTo>
                                <a:pt x="4137" y="750"/>
                              </a:lnTo>
                              <a:lnTo>
                                <a:pt x="4148" y="731"/>
                              </a:lnTo>
                              <a:lnTo>
                                <a:pt x="4157" y="710"/>
                              </a:lnTo>
                              <a:lnTo>
                                <a:pt x="4165" y="689"/>
                              </a:lnTo>
                              <a:lnTo>
                                <a:pt x="4172" y="667"/>
                              </a:lnTo>
                              <a:lnTo>
                                <a:pt x="4179" y="645"/>
                              </a:lnTo>
                              <a:lnTo>
                                <a:pt x="4184" y="623"/>
                              </a:lnTo>
                              <a:lnTo>
                                <a:pt x="4188" y="600"/>
                              </a:lnTo>
                              <a:lnTo>
                                <a:pt x="4191" y="576"/>
                              </a:lnTo>
                              <a:lnTo>
                                <a:pt x="4193" y="553"/>
                              </a:lnTo>
                              <a:lnTo>
                                <a:pt x="4193" y="529"/>
                              </a:lnTo>
                              <a:lnTo>
                                <a:pt x="4193" y="506"/>
                              </a:lnTo>
                              <a:lnTo>
                                <a:pt x="4191" y="481"/>
                              </a:lnTo>
                              <a:lnTo>
                                <a:pt x="4188" y="458"/>
                              </a:lnTo>
                              <a:lnTo>
                                <a:pt x="4184" y="435"/>
                              </a:lnTo>
                              <a:lnTo>
                                <a:pt x="4179" y="413"/>
                              </a:lnTo>
                              <a:lnTo>
                                <a:pt x="4172" y="391"/>
                              </a:lnTo>
                              <a:lnTo>
                                <a:pt x="4165" y="369"/>
                              </a:lnTo>
                              <a:lnTo>
                                <a:pt x="4157" y="348"/>
                              </a:lnTo>
                              <a:lnTo>
                                <a:pt x="4148" y="327"/>
                              </a:lnTo>
                              <a:lnTo>
                                <a:pt x="4137" y="308"/>
                              </a:lnTo>
                              <a:lnTo>
                                <a:pt x="4126" y="288"/>
                              </a:lnTo>
                              <a:lnTo>
                                <a:pt x="4114" y="269"/>
                              </a:lnTo>
                              <a:lnTo>
                                <a:pt x="4100" y="251"/>
                              </a:lnTo>
                              <a:lnTo>
                                <a:pt x="4086" y="233"/>
                              </a:lnTo>
                              <a:lnTo>
                                <a:pt x="4072" y="217"/>
                              </a:lnTo>
                              <a:lnTo>
                                <a:pt x="4057" y="201"/>
                              </a:lnTo>
                              <a:lnTo>
                                <a:pt x="4041" y="185"/>
                              </a:lnTo>
                              <a:lnTo>
                                <a:pt x="4024" y="171"/>
                              </a:lnTo>
                              <a:lnTo>
                                <a:pt x="4006" y="157"/>
                              </a:lnTo>
                              <a:lnTo>
                                <a:pt x="3988" y="143"/>
                              </a:lnTo>
                              <a:lnTo>
                                <a:pt x="3969" y="131"/>
                              </a:lnTo>
                              <a:lnTo>
                                <a:pt x="3949" y="120"/>
                              </a:lnTo>
                              <a:lnTo>
                                <a:pt x="3930" y="109"/>
                              </a:lnTo>
                              <a:lnTo>
                                <a:pt x="3909" y="100"/>
                              </a:lnTo>
                              <a:lnTo>
                                <a:pt x="3888" y="92"/>
                              </a:lnTo>
                              <a:lnTo>
                                <a:pt x="3866" y="85"/>
                              </a:lnTo>
                              <a:lnTo>
                                <a:pt x="3844" y="78"/>
                              </a:lnTo>
                              <a:lnTo>
                                <a:pt x="3822" y="73"/>
                              </a:lnTo>
                              <a:lnTo>
                                <a:pt x="3799" y="69"/>
                              </a:lnTo>
                              <a:lnTo>
                                <a:pt x="3776" y="66"/>
                              </a:lnTo>
                              <a:lnTo>
                                <a:pt x="3751" y="64"/>
                              </a:lnTo>
                              <a:lnTo>
                                <a:pt x="3728" y="64"/>
                              </a:lnTo>
                              <a:close/>
                              <a:moveTo>
                                <a:pt x="2550" y="0"/>
                              </a:moveTo>
                              <a:lnTo>
                                <a:pt x="2550" y="0"/>
                              </a:lnTo>
                              <a:lnTo>
                                <a:pt x="2526" y="0"/>
                              </a:lnTo>
                              <a:lnTo>
                                <a:pt x="2503" y="3"/>
                              </a:lnTo>
                              <a:lnTo>
                                <a:pt x="2480" y="5"/>
                              </a:lnTo>
                              <a:lnTo>
                                <a:pt x="2457" y="10"/>
                              </a:lnTo>
                              <a:lnTo>
                                <a:pt x="2435" y="14"/>
                              </a:lnTo>
                              <a:lnTo>
                                <a:pt x="2413" y="21"/>
                              </a:lnTo>
                              <a:lnTo>
                                <a:pt x="2390" y="28"/>
                              </a:lnTo>
                              <a:lnTo>
                                <a:pt x="2370" y="36"/>
                              </a:lnTo>
                              <a:lnTo>
                                <a:pt x="2349" y="47"/>
                              </a:lnTo>
                              <a:lnTo>
                                <a:pt x="2329" y="56"/>
                              </a:lnTo>
                              <a:lnTo>
                                <a:pt x="2309" y="68"/>
                              </a:lnTo>
                              <a:lnTo>
                                <a:pt x="2291" y="80"/>
                              </a:lnTo>
                              <a:lnTo>
                                <a:pt x="2272" y="93"/>
                              </a:lnTo>
                              <a:lnTo>
                                <a:pt x="2255" y="107"/>
                              </a:lnTo>
                              <a:lnTo>
                                <a:pt x="2237" y="121"/>
                              </a:lnTo>
                              <a:lnTo>
                                <a:pt x="2221" y="137"/>
                              </a:lnTo>
                              <a:lnTo>
                                <a:pt x="2206" y="153"/>
                              </a:lnTo>
                              <a:lnTo>
                                <a:pt x="2191" y="170"/>
                              </a:lnTo>
                              <a:lnTo>
                                <a:pt x="2177" y="187"/>
                              </a:lnTo>
                              <a:lnTo>
                                <a:pt x="2164" y="206"/>
                              </a:lnTo>
                              <a:lnTo>
                                <a:pt x="2153" y="224"/>
                              </a:lnTo>
                              <a:lnTo>
                                <a:pt x="2141" y="244"/>
                              </a:lnTo>
                              <a:lnTo>
                                <a:pt x="2131" y="265"/>
                              </a:lnTo>
                              <a:lnTo>
                                <a:pt x="2122" y="284"/>
                              </a:lnTo>
                              <a:lnTo>
                                <a:pt x="2113" y="306"/>
                              </a:lnTo>
                              <a:lnTo>
                                <a:pt x="2107" y="327"/>
                              </a:lnTo>
                              <a:lnTo>
                                <a:pt x="2100" y="349"/>
                              </a:lnTo>
                              <a:lnTo>
                                <a:pt x="2095" y="372"/>
                              </a:lnTo>
                              <a:lnTo>
                                <a:pt x="2090" y="394"/>
                              </a:lnTo>
                              <a:lnTo>
                                <a:pt x="2088" y="418"/>
                              </a:lnTo>
                              <a:lnTo>
                                <a:pt x="2086" y="442"/>
                              </a:lnTo>
                              <a:lnTo>
                                <a:pt x="2086" y="465"/>
                              </a:lnTo>
                              <a:lnTo>
                                <a:pt x="2086" y="490"/>
                              </a:lnTo>
                              <a:lnTo>
                                <a:pt x="2088" y="513"/>
                              </a:lnTo>
                              <a:lnTo>
                                <a:pt x="2090" y="536"/>
                              </a:lnTo>
                              <a:lnTo>
                                <a:pt x="2095" y="559"/>
                              </a:lnTo>
                              <a:lnTo>
                                <a:pt x="2100" y="582"/>
                              </a:lnTo>
                              <a:lnTo>
                                <a:pt x="2107" y="604"/>
                              </a:lnTo>
                              <a:lnTo>
                                <a:pt x="2113" y="625"/>
                              </a:lnTo>
                              <a:lnTo>
                                <a:pt x="2122" y="646"/>
                              </a:lnTo>
                              <a:lnTo>
                                <a:pt x="2131" y="667"/>
                              </a:lnTo>
                              <a:lnTo>
                                <a:pt x="2141" y="688"/>
                              </a:lnTo>
                              <a:lnTo>
                                <a:pt x="2153" y="706"/>
                              </a:lnTo>
                              <a:lnTo>
                                <a:pt x="2164" y="726"/>
                              </a:lnTo>
                              <a:lnTo>
                                <a:pt x="2177" y="743"/>
                              </a:lnTo>
                              <a:lnTo>
                                <a:pt x="2191" y="762"/>
                              </a:lnTo>
                              <a:lnTo>
                                <a:pt x="2206" y="778"/>
                              </a:lnTo>
                              <a:lnTo>
                                <a:pt x="2221" y="794"/>
                              </a:lnTo>
                              <a:lnTo>
                                <a:pt x="2237" y="809"/>
                              </a:lnTo>
                              <a:lnTo>
                                <a:pt x="2255" y="824"/>
                              </a:lnTo>
                              <a:lnTo>
                                <a:pt x="2272" y="838"/>
                              </a:lnTo>
                              <a:lnTo>
                                <a:pt x="2291" y="851"/>
                              </a:lnTo>
                              <a:lnTo>
                                <a:pt x="2309" y="864"/>
                              </a:lnTo>
                              <a:lnTo>
                                <a:pt x="2329" y="874"/>
                              </a:lnTo>
                              <a:lnTo>
                                <a:pt x="2349" y="885"/>
                              </a:lnTo>
                              <a:lnTo>
                                <a:pt x="2370" y="894"/>
                              </a:lnTo>
                              <a:lnTo>
                                <a:pt x="2390" y="902"/>
                              </a:lnTo>
                              <a:lnTo>
                                <a:pt x="2413" y="910"/>
                              </a:lnTo>
                              <a:lnTo>
                                <a:pt x="2435" y="916"/>
                              </a:lnTo>
                              <a:lnTo>
                                <a:pt x="2457" y="922"/>
                              </a:lnTo>
                              <a:lnTo>
                                <a:pt x="2480" y="925"/>
                              </a:lnTo>
                              <a:lnTo>
                                <a:pt x="2503" y="929"/>
                              </a:lnTo>
                              <a:lnTo>
                                <a:pt x="2526" y="930"/>
                              </a:lnTo>
                              <a:lnTo>
                                <a:pt x="2550" y="931"/>
                              </a:lnTo>
                              <a:lnTo>
                                <a:pt x="2575" y="930"/>
                              </a:lnTo>
                              <a:lnTo>
                                <a:pt x="2598" y="929"/>
                              </a:lnTo>
                              <a:lnTo>
                                <a:pt x="2621" y="925"/>
                              </a:lnTo>
                              <a:lnTo>
                                <a:pt x="2644" y="922"/>
                              </a:lnTo>
                              <a:lnTo>
                                <a:pt x="2666" y="916"/>
                              </a:lnTo>
                              <a:lnTo>
                                <a:pt x="2688" y="910"/>
                              </a:lnTo>
                              <a:lnTo>
                                <a:pt x="2710" y="902"/>
                              </a:lnTo>
                              <a:lnTo>
                                <a:pt x="2731" y="894"/>
                              </a:lnTo>
                              <a:lnTo>
                                <a:pt x="2752" y="885"/>
                              </a:lnTo>
                              <a:lnTo>
                                <a:pt x="2772" y="874"/>
                              </a:lnTo>
                              <a:lnTo>
                                <a:pt x="2792" y="864"/>
                              </a:lnTo>
                              <a:lnTo>
                                <a:pt x="2810" y="851"/>
                              </a:lnTo>
                              <a:lnTo>
                                <a:pt x="2829" y="838"/>
                              </a:lnTo>
                              <a:lnTo>
                                <a:pt x="2846" y="824"/>
                              </a:lnTo>
                              <a:lnTo>
                                <a:pt x="2863" y="809"/>
                              </a:lnTo>
                              <a:lnTo>
                                <a:pt x="2880" y="794"/>
                              </a:lnTo>
                              <a:lnTo>
                                <a:pt x="2895" y="778"/>
                              </a:lnTo>
                              <a:lnTo>
                                <a:pt x="2910" y="762"/>
                              </a:lnTo>
                              <a:lnTo>
                                <a:pt x="2924" y="743"/>
                              </a:lnTo>
                              <a:lnTo>
                                <a:pt x="2936" y="726"/>
                              </a:lnTo>
                              <a:lnTo>
                                <a:pt x="2948" y="706"/>
                              </a:lnTo>
                              <a:lnTo>
                                <a:pt x="2960" y="688"/>
                              </a:lnTo>
                              <a:lnTo>
                                <a:pt x="2970" y="667"/>
                              </a:lnTo>
                              <a:lnTo>
                                <a:pt x="2979" y="646"/>
                              </a:lnTo>
                              <a:lnTo>
                                <a:pt x="2987" y="625"/>
                              </a:lnTo>
                              <a:lnTo>
                                <a:pt x="2994" y="604"/>
                              </a:lnTo>
                              <a:lnTo>
                                <a:pt x="3001" y="582"/>
                              </a:lnTo>
                              <a:lnTo>
                                <a:pt x="3006" y="559"/>
                              </a:lnTo>
                              <a:lnTo>
                                <a:pt x="3011" y="536"/>
                              </a:lnTo>
                              <a:lnTo>
                                <a:pt x="3013" y="513"/>
                              </a:lnTo>
                              <a:lnTo>
                                <a:pt x="3015" y="490"/>
                              </a:lnTo>
                              <a:lnTo>
                                <a:pt x="3016" y="465"/>
                              </a:lnTo>
                              <a:lnTo>
                                <a:pt x="3015" y="442"/>
                              </a:lnTo>
                              <a:lnTo>
                                <a:pt x="3013" y="418"/>
                              </a:lnTo>
                              <a:lnTo>
                                <a:pt x="3011" y="394"/>
                              </a:lnTo>
                              <a:lnTo>
                                <a:pt x="3006" y="372"/>
                              </a:lnTo>
                              <a:lnTo>
                                <a:pt x="3001" y="349"/>
                              </a:lnTo>
                              <a:lnTo>
                                <a:pt x="2994" y="327"/>
                              </a:lnTo>
                              <a:lnTo>
                                <a:pt x="2987" y="306"/>
                              </a:lnTo>
                              <a:lnTo>
                                <a:pt x="2979" y="284"/>
                              </a:lnTo>
                              <a:lnTo>
                                <a:pt x="2970" y="265"/>
                              </a:lnTo>
                              <a:lnTo>
                                <a:pt x="2960" y="244"/>
                              </a:lnTo>
                              <a:lnTo>
                                <a:pt x="2948" y="224"/>
                              </a:lnTo>
                              <a:lnTo>
                                <a:pt x="2936" y="206"/>
                              </a:lnTo>
                              <a:lnTo>
                                <a:pt x="2924" y="187"/>
                              </a:lnTo>
                              <a:lnTo>
                                <a:pt x="2910" y="170"/>
                              </a:lnTo>
                              <a:lnTo>
                                <a:pt x="2895" y="153"/>
                              </a:lnTo>
                              <a:lnTo>
                                <a:pt x="2880" y="137"/>
                              </a:lnTo>
                              <a:lnTo>
                                <a:pt x="2863" y="121"/>
                              </a:lnTo>
                              <a:lnTo>
                                <a:pt x="2846" y="107"/>
                              </a:lnTo>
                              <a:lnTo>
                                <a:pt x="2829" y="93"/>
                              </a:lnTo>
                              <a:lnTo>
                                <a:pt x="2810" y="80"/>
                              </a:lnTo>
                              <a:lnTo>
                                <a:pt x="2792" y="68"/>
                              </a:lnTo>
                              <a:lnTo>
                                <a:pt x="2772" y="56"/>
                              </a:lnTo>
                              <a:lnTo>
                                <a:pt x="2752" y="47"/>
                              </a:lnTo>
                              <a:lnTo>
                                <a:pt x="2731" y="36"/>
                              </a:lnTo>
                              <a:lnTo>
                                <a:pt x="2710" y="28"/>
                              </a:lnTo>
                              <a:lnTo>
                                <a:pt x="2688" y="21"/>
                              </a:lnTo>
                              <a:lnTo>
                                <a:pt x="2666" y="14"/>
                              </a:lnTo>
                              <a:lnTo>
                                <a:pt x="2644" y="10"/>
                              </a:lnTo>
                              <a:lnTo>
                                <a:pt x="2621" y="5"/>
                              </a:lnTo>
                              <a:lnTo>
                                <a:pt x="2598" y="3"/>
                              </a:lnTo>
                              <a:lnTo>
                                <a:pt x="2575" y="0"/>
                              </a:lnTo>
                              <a:lnTo>
                                <a:pt x="2550" y="0"/>
                              </a:lnTo>
                              <a:close/>
                              <a:moveTo>
                                <a:pt x="413" y="369"/>
                              </a:moveTo>
                              <a:lnTo>
                                <a:pt x="1155" y="1149"/>
                              </a:lnTo>
                              <a:lnTo>
                                <a:pt x="1588" y="1157"/>
                              </a:lnTo>
                              <a:lnTo>
                                <a:pt x="1593" y="1150"/>
                              </a:lnTo>
                              <a:lnTo>
                                <a:pt x="1598" y="1144"/>
                              </a:lnTo>
                              <a:lnTo>
                                <a:pt x="1600" y="1137"/>
                              </a:lnTo>
                              <a:lnTo>
                                <a:pt x="1602" y="1130"/>
                              </a:lnTo>
                              <a:lnTo>
                                <a:pt x="1601" y="1124"/>
                              </a:lnTo>
                              <a:lnTo>
                                <a:pt x="1600" y="1115"/>
                              </a:lnTo>
                              <a:lnTo>
                                <a:pt x="1595" y="1107"/>
                              </a:lnTo>
                              <a:lnTo>
                                <a:pt x="1588" y="1098"/>
                              </a:lnTo>
                              <a:lnTo>
                                <a:pt x="680" y="152"/>
                              </a:lnTo>
                              <a:lnTo>
                                <a:pt x="665" y="145"/>
                              </a:lnTo>
                              <a:lnTo>
                                <a:pt x="651" y="139"/>
                              </a:lnTo>
                              <a:lnTo>
                                <a:pt x="636" y="135"/>
                              </a:lnTo>
                              <a:lnTo>
                                <a:pt x="621" y="131"/>
                              </a:lnTo>
                              <a:lnTo>
                                <a:pt x="606" y="130"/>
                              </a:lnTo>
                              <a:lnTo>
                                <a:pt x="592" y="129"/>
                              </a:lnTo>
                              <a:lnTo>
                                <a:pt x="578" y="130"/>
                              </a:lnTo>
                              <a:lnTo>
                                <a:pt x="564" y="133"/>
                              </a:lnTo>
                              <a:lnTo>
                                <a:pt x="550" y="135"/>
                              </a:lnTo>
                              <a:lnTo>
                                <a:pt x="536" y="138"/>
                              </a:lnTo>
                              <a:lnTo>
                                <a:pt x="523" y="144"/>
                              </a:lnTo>
                              <a:lnTo>
                                <a:pt x="510" y="150"/>
                              </a:lnTo>
                              <a:lnTo>
                                <a:pt x="499" y="156"/>
                              </a:lnTo>
                              <a:lnTo>
                                <a:pt x="487" y="164"/>
                              </a:lnTo>
                              <a:lnTo>
                                <a:pt x="476" y="172"/>
                              </a:lnTo>
                              <a:lnTo>
                                <a:pt x="465" y="180"/>
                              </a:lnTo>
                              <a:lnTo>
                                <a:pt x="456" y="189"/>
                              </a:lnTo>
                              <a:lnTo>
                                <a:pt x="447" y="200"/>
                              </a:lnTo>
                              <a:lnTo>
                                <a:pt x="439" y="210"/>
                              </a:lnTo>
                              <a:lnTo>
                                <a:pt x="430" y="222"/>
                              </a:lnTo>
                              <a:lnTo>
                                <a:pt x="424" y="233"/>
                              </a:lnTo>
                              <a:lnTo>
                                <a:pt x="418" y="245"/>
                              </a:lnTo>
                              <a:lnTo>
                                <a:pt x="412" y="257"/>
                              </a:lnTo>
                              <a:lnTo>
                                <a:pt x="408" y="269"/>
                              </a:lnTo>
                              <a:lnTo>
                                <a:pt x="405" y="282"/>
                              </a:lnTo>
                              <a:lnTo>
                                <a:pt x="403" y="294"/>
                              </a:lnTo>
                              <a:lnTo>
                                <a:pt x="402" y="306"/>
                              </a:lnTo>
                              <a:lnTo>
                                <a:pt x="402" y="319"/>
                              </a:lnTo>
                              <a:lnTo>
                                <a:pt x="403" y="332"/>
                              </a:lnTo>
                              <a:lnTo>
                                <a:pt x="405" y="345"/>
                              </a:lnTo>
                              <a:lnTo>
                                <a:pt x="408" y="357"/>
                              </a:lnTo>
                              <a:lnTo>
                                <a:pt x="413" y="369"/>
                              </a:lnTo>
                              <a:close/>
                              <a:moveTo>
                                <a:pt x="3216" y="1178"/>
                              </a:moveTo>
                              <a:lnTo>
                                <a:pt x="4079" y="2627"/>
                              </a:lnTo>
                              <a:lnTo>
                                <a:pt x="5555" y="2618"/>
                              </a:lnTo>
                              <a:lnTo>
                                <a:pt x="5574" y="2597"/>
                              </a:lnTo>
                              <a:lnTo>
                                <a:pt x="5593" y="2577"/>
                              </a:lnTo>
                              <a:lnTo>
                                <a:pt x="5609" y="2557"/>
                              </a:lnTo>
                              <a:lnTo>
                                <a:pt x="5622" y="2538"/>
                              </a:lnTo>
                              <a:lnTo>
                                <a:pt x="5632" y="2517"/>
                              </a:lnTo>
                              <a:lnTo>
                                <a:pt x="5642" y="2497"/>
                              </a:lnTo>
                              <a:lnTo>
                                <a:pt x="5646" y="2477"/>
                              </a:lnTo>
                              <a:lnTo>
                                <a:pt x="5649" y="2467"/>
                              </a:lnTo>
                              <a:lnTo>
                                <a:pt x="5649" y="2456"/>
                              </a:lnTo>
                              <a:lnTo>
                                <a:pt x="5650" y="2447"/>
                              </a:lnTo>
                              <a:lnTo>
                                <a:pt x="5649" y="2437"/>
                              </a:lnTo>
                              <a:lnTo>
                                <a:pt x="5648" y="2426"/>
                              </a:lnTo>
                              <a:lnTo>
                                <a:pt x="5645" y="2416"/>
                              </a:lnTo>
                              <a:lnTo>
                                <a:pt x="5643" y="2407"/>
                              </a:lnTo>
                              <a:lnTo>
                                <a:pt x="5638" y="2396"/>
                              </a:lnTo>
                              <a:lnTo>
                                <a:pt x="5634" y="2386"/>
                              </a:lnTo>
                              <a:lnTo>
                                <a:pt x="5629" y="2375"/>
                              </a:lnTo>
                              <a:lnTo>
                                <a:pt x="5623" y="2365"/>
                              </a:lnTo>
                              <a:lnTo>
                                <a:pt x="5615" y="2356"/>
                              </a:lnTo>
                              <a:lnTo>
                                <a:pt x="5599" y="2335"/>
                              </a:lnTo>
                              <a:lnTo>
                                <a:pt x="5578" y="2314"/>
                              </a:lnTo>
                              <a:lnTo>
                                <a:pt x="5555" y="2293"/>
                              </a:lnTo>
                              <a:lnTo>
                                <a:pt x="4470" y="2284"/>
                              </a:lnTo>
                              <a:lnTo>
                                <a:pt x="3786" y="1242"/>
                              </a:lnTo>
                              <a:lnTo>
                                <a:pt x="3756" y="1223"/>
                              </a:lnTo>
                              <a:lnTo>
                                <a:pt x="3726" y="1208"/>
                              </a:lnTo>
                              <a:lnTo>
                                <a:pt x="3694" y="1193"/>
                              </a:lnTo>
                              <a:lnTo>
                                <a:pt x="3662" y="1180"/>
                              </a:lnTo>
                              <a:lnTo>
                                <a:pt x="3630" y="1170"/>
                              </a:lnTo>
                              <a:lnTo>
                                <a:pt x="3596" y="1161"/>
                              </a:lnTo>
                              <a:lnTo>
                                <a:pt x="3561" y="1154"/>
                              </a:lnTo>
                              <a:lnTo>
                                <a:pt x="3526" y="1148"/>
                              </a:lnTo>
                              <a:lnTo>
                                <a:pt x="3490" y="1144"/>
                              </a:lnTo>
                              <a:lnTo>
                                <a:pt x="3455" y="1143"/>
                              </a:lnTo>
                              <a:lnTo>
                                <a:pt x="3416" y="1143"/>
                              </a:lnTo>
                              <a:lnTo>
                                <a:pt x="3378" y="1147"/>
                              </a:lnTo>
                              <a:lnTo>
                                <a:pt x="3340" y="1151"/>
                              </a:lnTo>
                              <a:lnTo>
                                <a:pt x="3299" y="1158"/>
                              </a:lnTo>
                              <a:lnTo>
                                <a:pt x="3259" y="1166"/>
                              </a:lnTo>
                              <a:lnTo>
                                <a:pt x="3216" y="1178"/>
                              </a:lnTo>
                              <a:close/>
                              <a:moveTo>
                                <a:pt x="3230" y="2047"/>
                              </a:moveTo>
                              <a:lnTo>
                                <a:pt x="3230" y="4172"/>
                              </a:lnTo>
                              <a:lnTo>
                                <a:pt x="5160" y="4165"/>
                              </a:lnTo>
                              <a:lnTo>
                                <a:pt x="4337" y="3032"/>
                              </a:lnTo>
                              <a:lnTo>
                                <a:pt x="3846" y="3029"/>
                              </a:lnTo>
                              <a:lnTo>
                                <a:pt x="3230" y="2047"/>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跳舞" o:spid="_x0000_s1026" o:spt="100" style="position:absolute;left:0pt;margin-left:398.4pt;margin-top:447.05pt;height:24.35pt;width:23.4pt;z-index:-167747584;v-text-anchor:middle;mso-width-relative:page;mso-height-relative:page;" fillcolor="#5B9BD5 [3204]" filled="t" stroked="f" coordsize="5699,6929" o:gfxdata="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" path="m2,509l2,509,0,490,2,470,3,452,6,435,10,419,14,403,19,388,26,374,33,360,41,348,50,337,60,325,70,316,82,306,93,298,105,291,118,284,131,279,145,274,159,270,174,268,189,266,204,265,221,265,237,266,254,268,271,272,288,275,304,280,322,287,339,294,356,301,355,286,355,270,356,257,357,243,361,229,364,216,368,203,374,192,379,180,386,170,393,159,402,150,411,141,420,131,430,124,441,116,453,109,464,104,477,98,490,93,504,88,517,85,531,83,546,79,577,77,609,77,641,79,675,85,1710,1149,3113,1158,3168,1142,3224,1128,3277,1117,3328,1108,3379,1104,3428,1100,3452,1100,3475,1101,3499,1103,3522,1104,3544,1106,3567,1110,3588,1114,3610,1119,3631,1124,3652,1130,3672,1137,3692,1144,3713,1152,3732,1162,3751,1171,3770,1181,3788,1193,3807,1205,3825,1217,3843,1230,4475,2219,5412,2237,5441,2235,5469,2235,5496,2236,5520,2240,5542,2244,5564,2251,5583,2259,5601,2270,5617,2281,5632,2293,5646,2307,5658,2321,5668,2337,5678,2353,5685,2369,5690,2387,5694,2405,5697,2423,5699,2441,5697,2460,5696,2478,5693,2497,5687,2516,5681,2534,5673,2551,5664,2568,5652,2584,5641,2600,5625,2615,5610,2629,5593,2642,5574,2652,5360,2665,5381,2691,5390,2703,5398,2715,5405,2728,5411,2739,5417,2752,5420,2764,5424,2776,5427,2788,5428,2800,5430,2811,5430,2823,5428,2834,5426,2846,5424,2856,5420,2868,5417,2878,5411,2890,5405,2900,5391,2922,5375,2943,5355,2964,5332,2985,5307,3006,5279,3026,4395,3038,5295,4234,4145,4243,4148,5215,5022,6088,5040,6123,5055,6157,5068,6192,5078,6226,5085,6258,5090,6292,5092,6324,5091,6355,5089,6388,5083,6419,5076,6449,5066,6481,5053,6511,5039,6541,5022,6570,5003,6600,4179,5797,4178,6741,4173,6761,4165,6779,4157,6796,4145,6812,4134,6826,4120,6840,4106,6852,4090,6862,4073,6871,4056,6879,4038,6886,4019,6892,3999,6897,3980,6899,3960,6901,3940,6901,3920,6901,3901,6899,3881,6896,3863,6891,3844,6885,3825,6878,3809,6870,3793,6861,3777,6850,3763,6838,3750,6825,3740,6811,3729,6795,3721,6779,3714,6760,3710,6741,3696,4243,3252,4241,3257,6745,3247,6767,3235,6787,3224,6806,3210,6824,3195,6841,3180,6856,3164,6870,3146,6882,3129,6893,3110,6903,3092,6911,3073,6918,3055,6922,3035,6926,3015,6928,2997,6929,2977,6929,2958,6927,2940,6923,2923,6919,2905,6912,2888,6905,2872,6896,2856,6884,2843,6872,2829,6859,2817,6842,2805,6826,2796,6808,2787,6788,2780,6767,2775,6744,2720,4102,2702,4091,2685,4080,2669,4072,2651,4065,2635,4061,2618,4057,2601,4055,2585,4054,2569,4055,2553,4057,2537,4061,2521,4066,2505,4073,2489,4081,2474,4092,2458,4103,2450,5169,1357,6613,1342,6594,1328,6576,1315,6557,1302,6539,1292,6519,1280,6499,1271,6478,1262,6459,1255,6438,1248,6416,1242,6394,1237,6372,1233,6349,1230,6325,1229,6301,1228,6277,1229,6251,1230,6226,1234,6200,1238,6174,1244,6146,1250,6118,1258,6089,1268,6060,1279,6030,1291,6000,1304,5968,1319,5936,1336,5903,1354,5870,1373,5835,1394,5800,1955,5093,1959,1797,1958,1782,1957,1767,1954,1752,1950,1737,1947,1723,1941,1710,1934,1696,1927,1683,1918,1672,1908,1660,1897,1649,1885,1638,1871,1629,1856,1620,1839,1611,1821,1603,986,1603,2,509xm3728,64l3728,64,3704,64,3681,66,3657,69,3634,73,3612,78,3590,85,3568,92,3547,100,3526,109,3507,120,3487,131,3468,143,3450,157,3433,171,3415,185,3399,201,3384,217,3369,233,3355,251,3342,269,3331,288,3319,308,3308,327,3299,348,3291,369,3284,391,3277,413,3273,435,3268,458,3264,481,3263,506,3262,529,3263,553,3264,576,3268,600,3273,623,3277,645,3284,667,3291,689,3299,710,3308,731,3319,750,3331,770,3342,789,3355,807,3369,824,3384,842,3399,858,3415,873,3433,888,3450,902,3468,915,3487,926,3507,938,3526,948,3547,958,3568,966,3590,974,3612,980,3634,986,3657,989,3681,993,3704,994,3728,995,3751,994,3776,993,3799,989,3822,986,3844,980,3866,974,3888,966,3909,958,3930,948,3949,938,3969,926,3988,915,4006,902,4024,888,4041,873,4057,858,4072,842,4086,824,4100,807,4114,789,4126,770,4137,750,4148,731,4157,710,4165,689,4172,667,4179,645,4184,623,4188,600,4191,576,4193,553,4193,529,4193,506,4191,481,4188,458,4184,435,4179,413,4172,391,4165,369,4157,348,4148,327,4137,308,4126,288,4114,269,4100,251,4086,233,4072,217,4057,201,4041,185,4024,171,4006,157,3988,143,3969,131,3949,120,3930,109,3909,100,3888,92,3866,85,3844,78,3822,73,3799,69,3776,66,3751,64,3728,64xm2550,0l2550,0,2526,0,2503,3,2480,5,2457,10,2435,14,2413,21,2390,28,2370,36,2349,47,2329,56,2309,68,2291,80,2272,93,2255,107,2237,121,2221,137,2206,153,2191,170,2177,187,2164,206,2153,224,2141,244,2131,265,2122,284,2113,306,2107,327,2100,349,2095,372,2090,394,2088,418,2086,442,2086,465,2086,490,2088,513,2090,536,2095,559,2100,582,2107,604,2113,625,2122,646,2131,667,2141,688,2153,706,2164,726,2177,743,2191,762,2206,778,2221,794,2237,809,2255,824,2272,838,2291,851,2309,864,2329,874,2349,885,2370,894,2390,902,2413,910,2435,916,2457,922,2480,925,2503,929,2526,930,2550,931,2575,930,2598,929,2621,925,2644,922,2666,916,2688,910,2710,902,2731,894,2752,885,2772,874,2792,864,2810,851,2829,838,2846,824,2863,809,2880,794,2895,778,2910,762,2924,743,2936,726,2948,706,2960,688,2970,667,2979,646,2987,625,2994,604,3001,582,3006,559,3011,536,3013,513,3015,490,3016,465,3015,442,3013,418,3011,394,3006,372,3001,349,2994,327,2987,306,2979,284,2970,265,2960,244,2948,224,2936,206,2924,187,2910,170,2895,153,2880,137,2863,121,2846,107,2829,93,2810,80,2792,68,2772,56,2752,47,2731,36,2710,28,2688,21,2666,14,2644,10,2621,5,2598,3,2575,0,2550,0xm413,369l1155,1149,1588,1157,1593,1150,1598,1144,1600,1137,1602,1130,1601,1124,1600,1115,1595,1107,1588,1098,680,152,665,145,651,139,636,135,621,131,606,130,592,129,578,130,564,133,550,135,536,138,523,144,510,150,499,156,487,164,476,172,465,180,456,189,447,200,439,210,430,222,424,233,418,245,412,257,408,269,405,282,403,294,402,306,402,319,403,332,405,345,408,357,413,369xm3216,1178l4079,2627,5555,2618,5574,2597,5593,2577,5609,2557,5622,2538,5632,2517,5642,2497,5646,2477,5649,2467,5649,2456,5650,2447,5649,2437,5648,2426,5645,2416,5643,2407,5638,2396,5634,2386,5629,2375,5623,2365,5615,2356,5599,2335,5578,2314,5555,2293,4470,2284,3786,1242,3756,1223,3726,1208,3694,1193,3662,1180,3630,1170,3596,1161,3561,1154,3526,1148,3490,1144,3455,1143,3416,1143,3378,1147,3340,1151,3299,1158,3259,1166,3216,1178xm3230,2047l3230,4172,5160,4165,4337,3032,3846,3029,3230,2047xe">
                <v:path o:connectlocs="@0,@0;@0,@0;@0,@0;@0,@0;@0,@0;@0,@0;@0,@0;@0,@0;@0,@0;@0,@0;@0,@0;@0,@0;@0,@0;@0,@0;@0,@0;@0,@0;@0,@0;@0,@0;@0,@0;@0,@0;@0,@0;@0,@0;@0,@0;@0,@0;@0,@0;@0,@0;@0,@0;@0,@0;@0,@0;@0,@0;@0,@0;@0,@0;@0,@0;@0,@0;@0,@0;@0,@0;@0,@0;@0,@0;@0,@0;@0,@0;@0,@0;@0,@0;@0,@0;@0,@0;@0,@0;@0,@0;@0,@0;@0,@0;@0,@0;@0,@0;@0,@0;@0,@0;@0,@0;@0,@0;@0,@0;@0,@0;@0,@0;@0,@0;@0,@0;@0,@0;@0,@0;@0,@0" o:connectangles="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18688" behindDoc="0" locked="0" layoutInCell="1" allowOverlap="1">
                <wp:simplePos x="0" y="0"/>
                <wp:positionH relativeFrom="column">
                  <wp:posOffset>3568700</wp:posOffset>
                </wp:positionH>
                <wp:positionV relativeFrom="paragraph">
                  <wp:posOffset>6405245</wp:posOffset>
                </wp:positionV>
                <wp:extent cx="250190" cy="273685"/>
                <wp:effectExtent l="0" t="0" r="3810" b="5715"/>
                <wp:wrapNone/>
                <wp:docPr id="101" name="钟"/>
                <wp:cNvGraphicFramePr/>
                <a:graphic xmlns:a="http://schemas.openxmlformats.org/drawingml/2006/main">
                  <a:graphicData uri="http://schemas.microsoft.com/office/word/2010/wordprocessingShape">
                    <wps:wsp>
                      <wps:cNvSpPr/>
                      <wps:spPr bwMode="auto">
                        <a:xfrm>
                          <a:off x="4584700" y="7329805"/>
                          <a:ext cx="250190" cy="273685"/>
                        </a:xfrm>
                        <a:custGeom>
                          <a:avLst/>
                          <a:gdLst/>
                          <a:ahLst/>
                          <a:cxnLst/>
                          <a:rect l="0" t="0" r="r" b="b"/>
                          <a:pathLst>
                            <a:path w="14245316" h="14255088">
                              <a:moveTo>
                                <a:pt x="7593642" y="12119807"/>
                              </a:moveTo>
                              <a:lnTo>
                                <a:pt x="7662036" y="12774427"/>
                              </a:lnTo>
                              <a:lnTo>
                                <a:pt x="7564332" y="12784197"/>
                              </a:lnTo>
                              <a:lnTo>
                                <a:pt x="7505708" y="12129577"/>
                              </a:lnTo>
                              <a:lnTo>
                                <a:pt x="7593642" y="12119807"/>
                              </a:lnTo>
                              <a:close/>
                              <a:moveTo>
                                <a:pt x="6626368" y="12119807"/>
                              </a:moveTo>
                              <a:lnTo>
                                <a:pt x="6714302" y="12129577"/>
                              </a:lnTo>
                              <a:lnTo>
                                <a:pt x="6665448" y="12784197"/>
                              </a:lnTo>
                              <a:lnTo>
                                <a:pt x="6567744" y="12774427"/>
                              </a:lnTo>
                              <a:lnTo>
                                <a:pt x="6626368" y="12119807"/>
                              </a:lnTo>
                              <a:close/>
                              <a:moveTo>
                                <a:pt x="8463212" y="11963479"/>
                              </a:moveTo>
                              <a:lnTo>
                                <a:pt x="8639080" y="12598559"/>
                              </a:lnTo>
                              <a:lnTo>
                                <a:pt x="8541376" y="12618100"/>
                              </a:lnTo>
                              <a:lnTo>
                                <a:pt x="8375278" y="11983020"/>
                              </a:lnTo>
                              <a:lnTo>
                                <a:pt x="8463212" y="11963479"/>
                              </a:lnTo>
                              <a:close/>
                              <a:moveTo>
                                <a:pt x="5756798" y="11953709"/>
                              </a:moveTo>
                              <a:lnTo>
                                <a:pt x="5844732" y="11983020"/>
                              </a:lnTo>
                              <a:lnTo>
                                <a:pt x="5678634" y="12618100"/>
                              </a:lnTo>
                              <a:lnTo>
                                <a:pt x="5590700" y="12598559"/>
                              </a:lnTo>
                              <a:lnTo>
                                <a:pt x="5756798" y="11953709"/>
                              </a:lnTo>
                              <a:close/>
                              <a:moveTo>
                                <a:pt x="7085580" y="11728989"/>
                              </a:moveTo>
                              <a:lnTo>
                                <a:pt x="7173512" y="11728989"/>
                              </a:lnTo>
                              <a:lnTo>
                                <a:pt x="7173512" y="12803738"/>
                              </a:lnTo>
                              <a:lnTo>
                                <a:pt x="7085580" y="12803738"/>
                              </a:lnTo>
                              <a:lnTo>
                                <a:pt x="7085580" y="11728989"/>
                              </a:lnTo>
                              <a:close/>
                              <a:moveTo>
                                <a:pt x="6264860" y="11650825"/>
                              </a:moveTo>
                              <a:lnTo>
                                <a:pt x="6352796" y="11660595"/>
                              </a:lnTo>
                              <a:lnTo>
                                <a:pt x="6167156" y="12725575"/>
                              </a:lnTo>
                              <a:lnTo>
                                <a:pt x="6079222" y="12706034"/>
                              </a:lnTo>
                              <a:lnTo>
                                <a:pt x="6264860" y="11650825"/>
                              </a:lnTo>
                              <a:close/>
                              <a:moveTo>
                                <a:pt x="4936080" y="11650825"/>
                              </a:moveTo>
                              <a:lnTo>
                                <a:pt x="5014244" y="11689907"/>
                              </a:lnTo>
                              <a:lnTo>
                                <a:pt x="4740672" y="12285904"/>
                              </a:lnTo>
                              <a:lnTo>
                                <a:pt x="4652736" y="12246823"/>
                              </a:lnTo>
                              <a:lnTo>
                                <a:pt x="4936080" y="11650825"/>
                              </a:lnTo>
                              <a:close/>
                              <a:moveTo>
                                <a:pt x="9303472" y="11641055"/>
                              </a:moveTo>
                              <a:lnTo>
                                <a:pt x="9596584" y="12237052"/>
                              </a:lnTo>
                              <a:lnTo>
                                <a:pt x="9508650" y="12276134"/>
                              </a:lnTo>
                              <a:lnTo>
                                <a:pt x="9225308" y="11680136"/>
                              </a:lnTo>
                              <a:lnTo>
                                <a:pt x="9303472" y="11641055"/>
                              </a:lnTo>
                              <a:close/>
                              <a:moveTo>
                                <a:pt x="7974690" y="11641055"/>
                              </a:moveTo>
                              <a:lnTo>
                                <a:pt x="8160328" y="12706034"/>
                              </a:lnTo>
                              <a:lnTo>
                                <a:pt x="8072394" y="12725575"/>
                              </a:lnTo>
                              <a:lnTo>
                                <a:pt x="7886756" y="11660595"/>
                              </a:lnTo>
                              <a:lnTo>
                                <a:pt x="7974690" y="11641055"/>
                              </a:lnTo>
                              <a:close/>
                              <a:moveTo>
                                <a:pt x="5492996" y="11435875"/>
                              </a:moveTo>
                              <a:lnTo>
                                <a:pt x="5580928" y="11465186"/>
                              </a:lnTo>
                              <a:lnTo>
                                <a:pt x="5209652" y="12481313"/>
                              </a:lnTo>
                              <a:lnTo>
                                <a:pt x="5121718" y="12452002"/>
                              </a:lnTo>
                              <a:lnTo>
                                <a:pt x="5492996" y="11435875"/>
                              </a:lnTo>
                              <a:close/>
                              <a:moveTo>
                                <a:pt x="8756326" y="11426105"/>
                              </a:moveTo>
                              <a:lnTo>
                                <a:pt x="9127604" y="12442232"/>
                              </a:lnTo>
                              <a:lnTo>
                                <a:pt x="9039668" y="12471543"/>
                              </a:lnTo>
                              <a:lnTo>
                                <a:pt x="8668392" y="11455416"/>
                              </a:lnTo>
                              <a:lnTo>
                                <a:pt x="8756326" y="11426105"/>
                              </a:lnTo>
                              <a:close/>
                              <a:moveTo>
                                <a:pt x="10065566" y="11191614"/>
                              </a:moveTo>
                              <a:lnTo>
                                <a:pt x="10446612" y="11738759"/>
                              </a:lnTo>
                              <a:lnTo>
                                <a:pt x="10368450" y="11787611"/>
                              </a:lnTo>
                              <a:lnTo>
                                <a:pt x="9987402" y="11250237"/>
                              </a:lnTo>
                              <a:lnTo>
                                <a:pt x="10065566" y="11191614"/>
                              </a:lnTo>
                              <a:close/>
                              <a:moveTo>
                                <a:pt x="4154444" y="11191614"/>
                              </a:moveTo>
                              <a:lnTo>
                                <a:pt x="4232608" y="11240466"/>
                              </a:lnTo>
                              <a:lnTo>
                                <a:pt x="3851560" y="11787611"/>
                              </a:lnTo>
                              <a:lnTo>
                                <a:pt x="3773396" y="11728989"/>
                              </a:lnTo>
                              <a:lnTo>
                                <a:pt x="4154444" y="11191614"/>
                              </a:lnTo>
                              <a:close/>
                              <a:moveTo>
                                <a:pt x="4760212" y="11084139"/>
                              </a:moveTo>
                              <a:lnTo>
                                <a:pt x="4838376" y="11132991"/>
                              </a:lnTo>
                              <a:lnTo>
                                <a:pt x="4301000" y="12070954"/>
                              </a:lnTo>
                              <a:lnTo>
                                <a:pt x="4222836" y="12022102"/>
                              </a:lnTo>
                              <a:lnTo>
                                <a:pt x="4760212" y="11084139"/>
                              </a:lnTo>
                              <a:close/>
                              <a:moveTo>
                                <a:pt x="9489108" y="11074368"/>
                              </a:moveTo>
                              <a:lnTo>
                                <a:pt x="10026484" y="12012332"/>
                              </a:lnTo>
                              <a:lnTo>
                                <a:pt x="9948320" y="12051414"/>
                              </a:lnTo>
                              <a:lnTo>
                                <a:pt x="9401176" y="11123221"/>
                              </a:lnTo>
                              <a:lnTo>
                                <a:pt x="9489108" y="11074368"/>
                              </a:lnTo>
                              <a:close/>
                              <a:moveTo>
                                <a:pt x="10739728" y="10615157"/>
                              </a:moveTo>
                              <a:lnTo>
                                <a:pt x="11208708" y="11084139"/>
                              </a:lnTo>
                              <a:lnTo>
                                <a:pt x="11140316" y="11152532"/>
                              </a:lnTo>
                              <a:lnTo>
                                <a:pt x="10671334" y="10683550"/>
                              </a:lnTo>
                              <a:lnTo>
                                <a:pt x="10739728" y="10615157"/>
                              </a:lnTo>
                              <a:close/>
                              <a:moveTo>
                                <a:pt x="4095820" y="10615157"/>
                              </a:moveTo>
                              <a:lnTo>
                                <a:pt x="4164214" y="10673780"/>
                              </a:lnTo>
                              <a:lnTo>
                                <a:pt x="3470512" y="11504268"/>
                              </a:lnTo>
                              <a:lnTo>
                                <a:pt x="3402120" y="11435875"/>
                              </a:lnTo>
                              <a:lnTo>
                                <a:pt x="4095820" y="10615157"/>
                              </a:lnTo>
                              <a:close/>
                              <a:moveTo>
                                <a:pt x="10133960" y="10605387"/>
                              </a:moveTo>
                              <a:lnTo>
                                <a:pt x="10827660" y="11435875"/>
                              </a:lnTo>
                              <a:lnTo>
                                <a:pt x="10759268" y="11494498"/>
                              </a:lnTo>
                              <a:lnTo>
                                <a:pt x="10065566" y="10664009"/>
                              </a:lnTo>
                              <a:lnTo>
                                <a:pt x="10133960" y="10605387"/>
                              </a:lnTo>
                              <a:close/>
                              <a:moveTo>
                                <a:pt x="3529136" y="10038701"/>
                              </a:moveTo>
                              <a:lnTo>
                                <a:pt x="3587758" y="10116864"/>
                              </a:lnTo>
                              <a:lnTo>
                                <a:pt x="2767040" y="10810566"/>
                              </a:lnTo>
                              <a:lnTo>
                                <a:pt x="2708416" y="10732403"/>
                              </a:lnTo>
                              <a:lnTo>
                                <a:pt x="3529136" y="10038701"/>
                              </a:lnTo>
                              <a:close/>
                              <a:moveTo>
                                <a:pt x="10710416" y="10019160"/>
                              </a:moveTo>
                              <a:lnTo>
                                <a:pt x="11540904" y="10712862"/>
                              </a:lnTo>
                              <a:lnTo>
                                <a:pt x="11482280" y="10781255"/>
                              </a:lnTo>
                              <a:lnTo>
                                <a:pt x="10651792" y="10087553"/>
                              </a:lnTo>
                              <a:lnTo>
                                <a:pt x="10710416" y="10019160"/>
                              </a:lnTo>
                              <a:close/>
                              <a:moveTo>
                                <a:pt x="11296644" y="9940996"/>
                              </a:moveTo>
                              <a:lnTo>
                                <a:pt x="11843788" y="10312273"/>
                              </a:lnTo>
                              <a:lnTo>
                                <a:pt x="11785164" y="10390437"/>
                              </a:lnTo>
                              <a:lnTo>
                                <a:pt x="11238020" y="10009389"/>
                              </a:lnTo>
                              <a:lnTo>
                                <a:pt x="11296644" y="9940996"/>
                              </a:lnTo>
                              <a:close/>
                              <a:moveTo>
                                <a:pt x="2933136" y="9940996"/>
                              </a:moveTo>
                              <a:lnTo>
                                <a:pt x="2981990" y="10009389"/>
                              </a:lnTo>
                              <a:lnTo>
                                <a:pt x="2444616" y="10400207"/>
                              </a:lnTo>
                              <a:lnTo>
                                <a:pt x="2385992" y="10322044"/>
                              </a:lnTo>
                              <a:lnTo>
                                <a:pt x="2933136" y="9940996"/>
                              </a:lnTo>
                              <a:close/>
                              <a:moveTo>
                                <a:pt x="3069924" y="9364540"/>
                              </a:moveTo>
                              <a:lnTo>
                                <a:pt x="3109006" y="9442703"/>
                              </a:lnTo>
                              <a:lnTo>
                                <a:pt x="2180812" y="9989848"/>
                              </a:lnTo>
                              <a:lnTo>
                                <a:pt x="2131960" y="9901914"/>
                              </a:lnTo>
                              <a:lnTo>
                                <a:pt x="3069924" y="9364540"/>
                              </a:lnTo>
                              <a:close/>
                              <a:moveTo>
                                <a:pt x="11159856" y="9354769"/>
                              </a:moveTo>
                              <a:lnTo>
                                <a:pt x="12097820" y="9892144"/>
                              </a:lnTo>
                              <a:lnTo>
                                <a:pt x="12048968" y="9980078"/>
                              </a:lnTo>
                              <a:lnTo>
                                <a:pt x="11120774" y="9432933"/>
                              </a:lnTo>
                              <a:lnTo>
                                <a:pt x="11159856" y="9354769"/>
                              </a:lnTo>
                              <a:close/>
                              <a:moveTo>
                                <a:pt x="2513008" y="9208213"/>
                              </a:moveTo>
                              <a:lnTo>
                                <a:pt x="2552090" y="9286376"/>
                              </a:lnTo>
                              <a:lnTo>
                                <a:pt x="1965864" y="9589260"/>
                              </a:lnTo>
                              <a:lnTo>
                                <a:pt x="1917012" y="9501326"/>
                              </a:lnTo>
                              <a:lnTo>
                                <a:pt x="2513008" y="9208213"/>
                              </a:lnTo>
                              <a:close/>
                              <a:moveTo>
                                <a:pt x="11726542" y="9169131"/>
                              </a:moveTo>
                              <a:lnTo>
                                <a:pt x="12332310" y="9442703"/>
                              </a:lnTo>
                              <a:lnTo>
                                <a:pt x="12283458" y="9530637"/>
                              </a:lnTo>
                              <a:lnTo>
                                <a:pt x="11687460" y="9257065"/>
                              </a:lnTo>
                              <a:lnTo>
                                <a:pt x="11726542" y="9169131"/>
                              </a:lnTo>
                              <a:close/>
                              <a:moveTo>
                                <a:pt x="2737728" y="8641526"/>
                              </a:moveTo>
                              <a:lnTo>
                                <a:pt x="2767040" y="8719690"/>
                              </a:lnTo>
                              <a:lnTo>
                                <a:pt x="1750912" y="9100738"/>
                              </a:lnTo>
                              <a:lnTo>
                                <a:pt x="1721602" y="9003033"/>
                              </a:lnTo>
                              <a:lnTo>
                                <a:pt x="2737728" y="8641526"/>
                              </a:lnTo>
                              <a:close/>
                              <a:moveTo>
                                <a:pt x="11462740" y="8612215"/>
                              </a:moveTo>
                              <a:lnTo>
                                <a:pt x="12517948" y="8983492"/>
                              </a:lnTo>
                              <a:lnTo>
                                <a:pt x="12478868" y="9071426"/>
                              </a:lnTo>
                              <a:lnTo>
                                <a:pt x="11433428" y="8690379"/>
                              </a:lnTo>
                              <a:lnTo>
                                <a:pt x="11462740" y="8612215"/>
                              </a:lnTo>
                              <a:close/>
                              <a:moveTo>
                                <a:pt x="2219896" y="8377724"/>
                              </a:moveTo>
                              <a:lnTo>
                                <a:pt x="2239436" y="8465658"/>
                              </a:lnTo>
                              <a:lnTo>
                                <a:pt x="1604356" y="8661067"/>
                              </a:lnTo>
                              <a:lnTo>
                                <a:pt x="1584816" y="8563363"/>
                              </a:lnTo>
                              <a:lnTo>
                                <a:pt x="2219896" y="8377724"/>
                              </a:lnTo>
                              <a:close/>
                              <a:moveTo>
                                <a:pt x="12019656" y="8319101"/>
                              </a:moveTo>
                              <a:lnTo>
                                <a:pt x="12664506" y="8485199"/>
                              </a:lnTo>
                              <a:lnTo>
                                <a:pt x="12644964" y="8573133"/>
                              </a:lnTo>
                              <a:lnTo>
                                <a:pt x="12000116" y="8407036"/>
                              </a:lnTo>
                              <a:lnTo>
                                <a:pt x="12019656" y="8319101"/>
                              </a:lnTo>
                              <a:close/>
                              <a:moveTo>
                                <a:pt x="2532548" y="7859890"/>
                              </a:moveTo>
                              <a:lnTo>
                                <a:pt x="2542320" y="7947824"/>
                              </a:lnTo>
                              <a:lnTo>
                                <a:pt x="1487112" y="8133463"/>
                              </a:lnTo>
                              <a:lnTo>
                                <a:pt x="1467570" y="8045529"/>
                              </a:lnTo>
                              <a:lnTo>
                                <a:pt x="2532548" y="7859890"/>
                              </a:lnTo>
                              <a:close/>
                              <a:moveTo>
                                <a:pt x="11667920" y="7830579"/>
                              </a:moveTo>
                              <a:lnTo>
                                <a:pt x="12762210" y="8016218"/>
                              </a:lnTo>
                              <a:lnTo>
                                <a:pt x="12742668" y="8113922"/>
                              </a:lnTo>
                              <a:lnTo>
                                <a:pt x="11648380" y="7918513"/>
                              </a:lnTo>
                              <a:lnTo>
                                <a:pt x="11667920" y="7830579"/>
                              </a:lnTo>
                              <a:close/>
                              <a:moveTo>
                                <a:pt x="2063568" y="7488613"/>
                              </a:moveTo>
                              <a:lnTo>
                                <a:pt x="2073338" y="7586318"/>
                              </a:lnTo>
                              <a:lnTo>
                                <a:pt x="1408948" y="7654711"/>
                              </a:lnTo>
                              <a:lnTo>
                                <a:pt x="1408948" y="7566777"/>
                              </a:lnTo>
                              <a:lnTo>
                                <a:pt x="2063568" y="7488613"/>
                              </a:lnTo>
                              <a:close/>
                              <a:moveTo>
                                <a:pt x="12166212" y="7459302"/>
                              </a:moveTo>
                              <a:lnTo>
                                <a:pt x="12830604" y="7508154"/>
                              </a:lnTo>
                              <a:lnTo>
                                <a:pt x="12820832" y="7596088"/>
                              </a:lnTo>
                              <a:lnTo>
                                <a:pt x="12156442" y="7547236"/>
                              </a:lnTo>
                              <a:lnTo>
                                <a:pt x="12166212" y="7459302"/>
                              </a:lnTo>
                              <a:close/>
                              <a:moveTo>
                                <a:pt x="1379636" y="7039172"/>
                              </a:moveTo>
                              <a:lnTo>
                                <a:pt x="2464156" y="7039172"/>
                              </a:lnTo>
                              <a:lnTo>
                                <a:pt x="2464156" y="7127106"/>
                              </a:lnTo>
                              <a:lnTo>
                                <a:pt x="1379636" y="7136877"/>
                              </a:lnTo>
                              <a:lnTo>
                                <a:pt x="1379636" y="7039172"/>
                              </a:lnTo>
                              <a:close/>
                              <a:moveTo>
                                <a:pt x="11726542" y="7019632"/>
                              </a:moveTo>
                              <a:lnTo>
                                <a:pt x="12840374" y="7019632"/>
                              </a:lnTo>
                              <a:lnTo>
                                <a:pt x="12840374" y="7107566"/>
                              </a:lnTo>
                              <a:lnTo>
                                <a:pt x="11726542" y="7117336"/>
                              </a:lnTo>
                              <a:lnTo>
                                <a:pt x="11726542" y="7019632"/>
                              </a:lnTo>
                              <a:close/>
                              <a:moveTo>
                                <a:pt x="1408948" y="6550650"/>
                              </a:moveTo>
                              <a:lnTo>
                                <a:pt x="2063568" y="6599502"/>
                              </a:lnTo>
                              <a:lnTo>
                                <a:pt x="2063568" y="6687436"/>
                              </a:lnTo>
                              <a:lnTo>
                                <a:pt x="1399176" y="6648354"/>
                              </a:lnTo>
                              <a:lnTo>
                                <a:pt x="1408948" y="6550650"/>
                              </a:lnTo>
                              <a:close/>
                              <a:moveTo>
                                <a:pt x="12811062" y="6492028"/>
                              </a:moveTo>
                              <a:lnTo>
                                <a:pt x="12820832" y="6589732"/>
                              </a:lnTo>
                              <a:lnTo>
                                <a:pt x="12166212" y="6648354"/>
                              </a:lnTo>
                              <a:lnTo>
                                <a:pt x="12156442" y="6560420"/>
                              </a:lnTo>
                              <a:lnTo>
                                <a:pt x="12811062" y="6492028"/>
                              </a:lnTo>
                              <a:close/>
                              <a:moveTo>
                                <a:pt x="1477340" y="6032816"/>
                              </a:moveTo>
                              <a:lnTo>
                                <a:pt x="2542320" y="6228225"/>
                              </a:lnTo>
                              <a:lnTo>
                                <a:pt x="2522778" y="6316159"/>
                              </a:lnTo>
                              <a:lnTo>
                                <a:pt x="1457800" y="6130520"/>
                              </a:lnTo>
                              <a:lnTo>
                                <a:pt x="1477340" y="6032816"/>
                              </a:lnTo>
                              <a:close/>
                              <a:moveTo>
                                <a:pt x="12742668" y="6013276"/>
                              </a:moveTo>
                              <a:lnTo>
                                <a:pt x="12762210" y="6110980"/>
                              </a:lnTo>
                              <a:lnTo>
                                <a:pt x="11658148" y="6306389"/>
                              </a:lnTo>
                              <a:lnTo>
                                <a:pt x="11648380" y="6218455"/>
                              </a:lnTo>
                              <a:lnTo>
                                <a:pt x="12742668" y="6013276"/>
                              </a:lnTo>
                              <a:close/>
                              <a:moveTo>
                                <a:pt x="1584816" y="5573605"/>
                              </a:moveTo>
                              <a:lnTo>
                                <a:pt x="2229664" y="5729932"/>
                              </a:lnTo>
                              <a:lnTo>
                                <a:pt x="2200354" y="5817866"/>
                              </a:lnTo>
                              <a:lnTo>
                                <a:pt x="1555504" y="5661539"/>
                              </a:lnTo>
                              <a:lnTo>
                                <a:pt x="1584816" y="5573605"/>
                              </a:lnTo>
                              <a:close/>
                              <a:moveTo>
                                <a:pt x="12615652" y="5495441"/>
                              </a:moveTo>
                              <a:lnTo>
                                <a:pt x="12644964" y="5583375"/>
                              </a:lnTo>
                              <a:lnTo>
                                <a:pt x="12009884" y="5759243"/>
                              </a:lnTo>
                              <a:lnTo>
                                <a:pt x="11980574" y="5671309"/>
                              </a:lnTo>
                              <a:lnTo>
                                <a:pt x="12615652" y="5495441"/>
                              </a:lnTo>
                              <a:close/>
                              <a:moveTo>
                                <a:pt x="1741144" y="5075312"/>
                              </a:moveTo>
                              <a:lnTo>
                                <a:pt x="2757268" y="5446589"/>
                              </a:lnTo>
                              <a:lnTo>
                                <a:pt x="2727958" y="5534523"/>
                              </a:lnTo>
                              <a:lnTo>
                                <a:pt x="1711832" y="5163246"/>
                              </a:lnTo>
                              <a:lnTo>
                                <a:pt x="1741144" y="5075312"/>
                              </a:lnTo>
                              <a:close/>
                              <a:moveTo>
                                <a:pt x="12469096" y="5055771"/>
                              </a:moveTo>
                              <a:lnTo>
                                <a:pt x="12508178" y="5143705"/>
                              </a:lnTo>
                              <a:lnTo>
                                <a:pt x="11462740" y="5524752"/>
                              </a:lnTo>
                              <a:lnTo>
                                <a:pt x="11423658" y="5446589"/>
                              </a:lnTo>
                              <a:lnTo>
                                <a:pt x="12469096" y="5055771"/>
                              </a:lnTo>
                              <a:close/>
                              <a:moveTo>
                                <a:pt x="1936552" y="4616101"/>
                              </a:moveTo>
                              <a:lnTo>
                                <a:pt x="2542320" y="4889673"/>
                              </a:lnTo>
                              <a:lnTo>
                                <a:pt x="2503238" y="4967837"/>
                              </a:lnTo>
                              <a:lnTo>
                                <a:pt x="1897470" y="4704035"/>
                              </a:lnTo>
                              <a:lnTo>
                                <a:pt x="1936552" y="4616101"/>
                              </a:lnTo>
                              <a:close/>
                              <a:moveTo>
                                <a:pt x="12263916" y="4567248"/>
                              </a:moveTo>
                              <a:lnTo>
                                <a:pt x="12303000" y="4645412"/>
                              </a:lnTo>
                              <a:lnTo>
                                <a:pt x="11707000" y="4938527"/>
                              </a:lnTo>
                              <a:lnTo>
                                <a:pt x="11667920" y="4850592"/>
                              </a:lnTo>
                              <a:lnTo>
                                <a:pt x="12263916" y="4567248"/>
                              </a:lnTo>
                              <a:close/>
                              <a:moveTo>
                                <a:pt x="12048968" y="4166660"/>
                              </a:moveTo>
                              <a:lnTo>
                                <a:pt x="12097820" y="4244824"/>
                              </a:lnTo>
                              <a:lnTo>
                                <a:pt x="11130544" y="4801739"/>
                              </a:lnTo>
                              <a:lnTo>
                                <a:pt x="11081692" y="4723576"/>
                              </a:lnTo>
                              <a:lnTo>
                                <a:pt x="12048968" y="4166660"/>
                              </a:lnTo>
                              <a:close/>
                              <a:moveTo>
                                <a:pt x="2171042" y="4166660"/>
                              </a:moveTo>
                              <a:lnTo>
                                <a:pt x="3138316" y="4723576"/>
                              </a:lnTo>
                              <a:lnTo>
                                <a:pt x="3099236" y="4811510"/>
                              </a:lnTo>
                              <a:lnTo>
                                <a:pt x="2122190" y="4254594"/>
                              </a:lnTo>
                              <a:lnTo>
                                <a:pt x="2171042" y="4166660"/>
                              </a:lnTo>
                              <a:close/>
                              <a:moveTo>
                                <a:pt x="11785164" y="3756301"/>
                              </a:moveTo>
                              <a:lnTo>
                                <a:pt x="11834016" y="3834465"/>
                              </a:lnTo>
                              <a:lnTo>
                                <a:pt x="11296644" y="4215512"/>
                              </a:lnTo>
                              <a:lnTo>
                                <a:pt x="11247790" y="4147119"/>
                              </a:lnTo>
                              <a:lnTo>
                                <a:pt x="11785164" y="3756301"/>
                              </a:lnTo>
                              <a:close/>
                              <a:moveTo>
                                <a:pt x="2444616" y="3756301"/>
                              </a:moveTo>
                              <a:lnTo>
                                <a:pt x="2991760" y="4127578"/>
                              </a:lnTo>
                              <a:lnTo>
                                <a:pt x="2933136" y="4205742"/>
                              </a:lnTo>
                              <a:lnTo>
                                <a:pt x="2385992" y="3834465"/>
                              </a:lnTo>
                              <a:lnTo>
                                <a:pt x="2444616" y="3756301"/>
                              </a:lnTo>
                              <a:close/>
                              <a:moveTo>
                                <a:pt x="2747500" y="3365483"/>
                              </a:moveTo>
                              <a:lnTo>
                                <a:pt x="3607300" y="4078726"/>
                              </a:lnTo>
                              <a:lnTo>
                                <a:pt x="3548676" y="4147119"/>
                              </a:lnTo>
                              <a:lnTo>
                                <a:pt x="2688876" y="3433876"/>
                              </a:lnTo>
                              <a:lnTo>
                                <a:pt x="2747500" y="3365483"/>
                              </a:lnTo>
                              <a:close/>
                              <a:moveTo>
                                <a:pt x="11462740" y="3336172"/>
                              </a:moveTo>
                              <a:lnTo>
                                <a:pt x="11521364" y="3414335"/>
                              </a:lnTo>
                              <a:lnTo>
                                <a:pt x="10671334" y="4137349"/>
                              </a:lnTo>
                              <a:lnTo>
                                <a:pt x="10602940" y="4059185"/>
                              </a:lnTo>
                              <a:lnTo>
                                <a:pt x="11462740" y="3336172"/>
                              </a:lnTo>
                              <a:close/>
                              <a:moveTo>
                                <a:pt x="3079694" y="3003979"/>
                              </a:moveTo>
                              <a:lnTo>
                                <a:pt x="3558446" y="3463187"/>
                              </a:lnTo>
                              <a:lnTo>
                                <a:pt x="3490052" y="3521810"/>
                              </a:lnTo>
                              <a:lnTo>
                                <a:pt x="3021072" y="3072369"/>
                              </a:lnTo>
                              <a:lnTo>
                                <a:pt x="3079694" y="3003979"/>
                              </a:lnTo>
                              <a:close/>
                              <a:moveTo>
                                <a:pt x="11391810" y="2760793"/>
                              </a:moveTo>
                              <a:lnTo>
                                <a:pt x="7705476" y="7719161"/>
                              </a:lnTo>
                              <a:lnTo>
                                <a:pt x="7706432" y="7720110"/>
                              </a:lnTo>
                              <a:lnTo>
                                <a:pt x="7702608" y="7723017"/>
                              </a:lnTo>
                              <a:lnTo>
                                <a:pt x="7699740" y="7726874"/>
                              </a:lnTo>
                              <a:lnTo>
                                <a:pt x="7698782" y="7725925"/>
                              </a:lnTo>
                              <a:lnTo>
                                <a:pt x="2779492" y="11464244"/>
                              </a:lnTo>
                              <a:lnTo>
                                <a:pt x="2968736" y="11644670"/>
                              </a:lnTo>
                              <a:cubicBezTo>
                                <a:pt x="4056068" y="12632934"/>
                                <a:pt x="5500482" y="13235266"/>
                                <a:pt x="7085580" y="13235266"/>
                              </a:cubicBezTo>
                              <a:cubicBezTo>
                                <a:pt x="10467116" y="13235266"/>
                                <a:pt x="13208396" y="10493988"/>
                                <a:pt x="13208396" y="7112449"/>
                              </a:cubicBezTo>
                              <a:cubicBezTo>
                                <a:pt x="13208396" y="5421680"/>
                                <a:pt x="12523076" y="3890975"/>
                                <a:pt x="11415064" y="2782964"/>
                              </a:cubicBezTo>
                              <a:lnTo>
                                <a:pt x="11391810" y="2760793"/>
                              </a:lnTo>
                              <a:close/>
                              <a:moveTo>
                                <a:pt x="10749496" y="2652240"/>
                              </a:moveTo>
                              <a:lnTo>
                                <a:pt x="10827660" y="2710863"/>
                              </a:lnTo>
                              <a:lnTo>
                                <a:pt x="10104648" y="3570662"/>
                              </a:lnTo>
                              <a:lnTo>
                                <a:pt x="10036254" y="3512040"/>
                              </a:lnTo>
                              <a:lnTo>
                                <a:pt x="10749496" y="2652240"/>
                              </a:lnTo>
                              <a:close/>
                              <a:moveTo>
                                <a:pt x="3470512" y="2652240"/>
                              </a:moveTo>
                              <a:lnTo>
                                <a:pt x="4183756" y="3512040"/>
                              </a:lnTo>
                              <a:lnTo>
                                <a:pt x="4115362" y="3570662"/>
                              </a:lnTo>
                              <a:lnTo>
                                <a:pt x="3392348" y="2710863"/>
                              </a:lnTo>
                              <a:lnTo>
                                <a:pt x="3470512" y="2652240"/>
                              </a:lnTo>
                              <a:close/>
                              <a:moveTo>
                                <a:pt x="10368450" y="2359126"/>
                              </a:moveTo>
                              <a:lnTo>
                                <a:pt x="10446612" y="2417749"/>
                              </a:lnTo>
                              <a:lnTo>
                                <a:pt x="10075336" y="2964894"/>
                              </a:lnTo>
                              <a:lnTo>
                                <a:pt x="9997172" y="2906275"/>
                              </a:lnTo>
                              <a:lnTo>
                                <a:pt x="10368450" y="2359126"/>
                              </a:lnTo>
                              <a:close/>
                              <a:moveTo>
                                <a:pt x="3861330" y="2359126"/>
                              </a:moveTo>
                              <a:lnTo>
                                <a:pt x="4242378" y="2896501"/>
                              </a:lnTo>
                              <a:lnTo>
                                <a:pt x="4173984" y="2945353"/>
                              </a:lnTo>
                              <a:lnTo>
                                <a:pt x="3783168" y="2417749"/>
                              </a:lnTo>
                              <a:lnTo>
                                <a:pt x="3861330" y="2359126"/>
                              </a:lnTo>
                              <a:close/>
                              <a:moveTo>
                                <a:pt x="4281460" y="2095324"/>
                              </a:moveTo>
                              <a:lnTo>
                                <a:pt x="4838376" y="3062599"/>
                              </a:lnTo>
                              <a:lnTo>
                                <a:pt x="4760212" y="3101681"/>
                              </a:lnTo>
                              <a:lnTo>
                                <a:pt x="4203296" y="2144177"/>
                              </a:lnTo>
                              <a:lnTo>
                                <a:pt x="4281460" y="2095324"/>
                              </a:lnTo>
                              <a:close/>
                              <a:moveTo>
                                <a:pt x="9919008" y="2075783"/>
                              </a:moveTo>
                              <a:lnTo>
                                <a:pt x="10006944" y="2124636"/>
                              </a:lnTo>
                              <a:lnTo>
                                <a:pt x="9450028" y="3091910"/>
                              </a:lnTo>
                              <a:lnTo>
                                <a:pt x="9371864" y="3052828"/>
                              </a:lnTo>
                              <a:lnTo>
                                <a:pt x="9919008" y="2075783"/>
                              </a:lnTo>
                              <a:close/>
                              <a:moveTo>
                                <a:pt x="4721130" y="1870604"/>
                              </a:moveTo>
                              <a:lnTo>
                                <a:pt x="5004472" y="2466601"/>
                              </a:lnTo>
                              <a:lnTo>
                                <a:pt x="4926308" y="2505683"/>
                              </a:lnTo>
                              <a:lnTo>
                                <a:pt x="4633196" y="1909686"/>
                              </a:lnTo>
                              <a:lnTo>
                                <a:pt x="4721130" y="1870604"/>
                              </a:lnTo>
                              <a:close/>
                              <a:moveTo>
                                <a:pt x="9479340" y="1860833"/>
                              </a:moveTo>
                              <a:lnTo>
                                <a:pt x="9567272" y="1899915"/>
                              </a:lnTo>
                              <a:lnTo>
                                <a:pt x="9303472" y="2505683"/>
                              </a:lnTo>
                              <a:lnTo>
                                <a:pt x="9215536" y="2466601"/>
                              </a:lnTo>
                              <a:lnTo>
                                <a:pt x="9479340" y="1860833"/>
                              </a:lnTo>
                              <a:close/>
                              <a:moveTo>
                                <a:pt x="5190112" y="1675195"/>
                              </a:moveTo>
                              <a:lnTo>
                                <a:pt x="5571160" y="2730403"/>
                              </a:lnTo>
                              <a:lnTo>
                                <a:pt x="5483224" y="2759715"/>
                              </a:lnTo>
                              <a:lnTo>
                                <a:pt x="5102176" y="1714277"/>
                              </a:lnTo>
                              <a:lnTo>
                                <a:pt x="5190112" y="1675195"/>
                              </a:lnTo>
                              <a:close/>
                              <a:moveTo>
                                <a:pt x="9010356" y="1665425"/>
                              </a:moveTo>
                              <a:lnTo>
                                <a:pt x="9098292" y="1704506"/>
                              </a:lnTo>
                              <a:lnTo>
                                <a:pt x="8727014" y="2749944"/>
                              </a:lnTo>
                              <a:lnTo>
                                <a:pt x="8639080" y="2720633"/>
                              </a:lnTo>
                              <a:lnTo>
                                <a:pt x="9010356" y="1665425"/>
                              </a:lnTo>
                              <a:close/>
                              <a:moveTo>
                                <a:pt x="8551146" y="1528638"/>
                              </a:moveTo>
                              <a:lnTo>
                                <a:pt x="8639080" y="1548179"/>
                              </a:lnTo>
                              <a:lnTo>
                                <a:pt x="8472984" y="2193029"/>
                              </a:lnTo>
                              <a:lnTo>
                                <a:pt x="8385048" y="2173488"/>
                              </a:lnTo>
                              <a:lnTo>
                                <a:pt x="8551146" y="1528638"/>
                              </a:lnTo>
                              <a:close/>
                              <a:moveTo>
                                <a:pt x="5678634" y="1528638"/>
                              </a:moveTo>
                              <a:lnTo>
                                <a:pt x="5864272" y="2163717"/>
                              </a:lnTo>
                              <a:lnTo>
                                <a:pt x="5766568" y="2183261"/>
                              </a:lnTo>
                              <a:lnTo>
                                <a:pt x="5590700" y="1548179"/>
                              </a:lnTo>
                              <a:lnTo>
                                <a:pt x="5678634" y="1528638"/>
                              </a:lnTo>
                              <a:close/>
                              <a:moveTo>
                                <a:pt x="8052852" y="1421164"/>
                              </a:moveTo>
                              <a:lnTo>
                                <a:pt x="8150558" y="1440704"/>
                              </a:lnTo>
                              <a:lnTo>
                                <a:pt x="7955148" y="2534995"/>
                              </a:lnTo>
                              <a:lnTo>
                                <a:pt x="7867216" y="2525224"/>
                              </a:lnTo>
                              <a:lnTo>
                                <a:pt x="8052852" y="1421164"/>
                              </a:lnTo>
                              <a:close/>
                              <a:moveTo>
                                <a:pt x="6157386" y="1421164"/>
                              </a:moveTo>
                              <a:lnTo>
                                <a:pt x="6352796" y="2525224"/>
                              </a:lnTo>
                              <a:lnTo>
                                <a:pt x="6264860" y="2544768"/>
                              </a:lnTo>
                              <a:lnTo>
                                <a:pt x="6059680" y="1440704"/>
                              </a:lnTo>
                              <a:lnTo>
                                <a:pt x="6157386" y="1421164"/>
                              </a:lnTo>
                              <a:close/>
                              <a:moveTo>
                                <a:pt x="7564332" y="1362543"/>
                              </a:moveTo>
                              <a:lnTo>
                                <a:pt x="7652264" y="1372311"/>
                              </a:lnTo>
                              <a:lnTo>
                                <a:pt x="7603412" y="2026931"/>
                              </a:lnTo>
                              <a:lnTo>
                                <a:pt x="7515480" y="2026931"/>
                              </a:lnTo>
                              <a:lnTo>
                                <a:pt x="7564332" y="1362543"/>
                              </a:lnTo>
                              <a:close/>
                              <a:moveTo>
                                <a:pt x="6655680" y="1362543"/>
                              </a:moveTo>
                              <a:lnTo>
                                <a:pt x="6724072" y="2017164"/>
                              </a:lnTo>
                              <a:lnTo>
                                <a:pt x="6636138" y="2026931"/>
                              </a:lnTo>
                              <a:lnTo>
                                <a:pt x="6567744" y="1372311"/>
                              </a:lnTo>
                              <a:lnTo>
                                <a:pt x="6655680" y="1362543"/>
                              </a:lnTo>
                              <a:close/>
                              <a:moveTo>
                                <a:pt x="7046496" y="1342999"/>
                              </a:moveTo>
                              <a:lnTo>
                                <a:pt x="7144200" y="1342999"/>
                              </a:lnTo>
                              <a:lnTo>
                                <a:pt x="7144200" y="2466601"/>
                              </a:lnTo>
                              <a:lnTo>
                                <a:pt x="7056268" y="2466601"/>
                              </a:lnTo>
                              <a:lnTo>
                                <a:pt x="7046496" y="1342999"/>
                              </a:lnTo>
                              <a:close/>
                              <a:moveTo>
                                <a:pt x="7085580" y="989632"/>
                              </a:moveTo>
                              <a:cubicBezTo>
                                <a:pt x="3704040" y="989632"/>
                                <a:pt x="962764" y="3730910"/>
                                <a:pt x="962764" y="7112449"/>
                              </a:cubicBezTo>
                              <a:cubicBezTo>
                                <a:pt x="962764" y="8803219"/>
                                <a:pt x="1648082" y="10333923"/>
                                <a:pt x="2756092" y="11441934"/>
                              </a:cubicBezTo>
                              <a:lnTo>
                                <a:pt x="2779362" y="11464120"/>
                              </a:lnTo>
                              <a:lnTo>
                                <a:pt x="6588734" y="6627501"/>
                              </a:lnTo>
                              <a:lnTo>
                                <a:pt x="6587966" y="6626741"/>
                              </a:lnTo>
                              <a:lnTo>
                                <a:pt x="6591696" y="6623740"/>
                              </a:lnTo>
                              <a:lnTo>
                                <a:pt x="6594660" y="6619978"/>
                              </a:lnTo>
                              <a:lnTo>
                                <a:pt x="6595428" y="6620737"/>
                              </a:lnTo>
                              <a:lnTo>
                                <a:pt x="11391680" y="2760668"/>
                              </a:lnTo>
                              <a:lnTo>
                                <a:pt x="11202422" y="2580229"/>
                              </a:lnTo>
                              <a:cubicBezTo>
                                <a:pt x="10115088" y="1591964"/>
                                <a:pt x="8670676" y="989632"/>
                                <a:pt x="7085580" y="989632"/>
                              </a:cubicBezTo>
                              <a:close/>
                              <a:moveTo>
                                <a:pt x="4474866" y="0"/>
                              </a:moveTo>
                              <a:lnTo>
                                <a:pt x="9770450" y="0"/>
                              </a:lnTo>
                              <a:lnTo>
                                <a:pt x="10288284" y="9771"/>
                              </a:lnTo>
                              <a:lnTo>
                                <a:pt x="10718184" y="9771"/>
                              </a:lnTo>
                              <a:lnTo>
                                <a:pt x="10962444" y="19541"/>
                              </a:lnTo>
                              <a:lnTo>
                                <a:pt x="11196936" y="29312"/>
                              </a:lnTo>
                              <a:lnTo>
                                <a:pt x="11431426" y="58623"/>
                              </a:lnTo>
                              <a:lnTo>
                                <a:pt x="11656148" y="87934"/>
                              </a:lnTo>
                              <a:lnTo>
                                <a:pt x="11880868" y="136787"/>
                              </a:lnTo>
                              <a:lnTo>
                                <a:pt x="12105588" y="205180"/>
                              </a:lnTo>
                              <a:lnTo>
                                <a:pt x="12330308" y="283343"/>
                              </a:lnTo>
                              <a:lnTo>
                                <a:pt x="12545258" y="381048"/>
                              </a:lnTo>
                              <a:lnTo>
                                <a:pt x="12652732" y="439671"/>
                              </a:lnTo>
                              <a:lnTo>
                                <a:pt x="12750436" y="498293"/>
                              </a:lnTo>
                              <a:lnTo>
                                <a:pt x="12945846" y="635080"/>
                              </a:lnTo>
                              <a:lnTo>
                                <a:pt x="13131484" y="781636"/>
                              </a:lnTo>
                              <a:lnTo>
                                <a:pt x="13307352" y="947734"/>
                              </a:lnTo>
                              <a:lnTo>
                                <a:pt x="13463680" y="1113832"/>
                              </a:lnTo>
                              <a:lnTo>
                                <a:pt x="13620008" y="1299470"/>
                              </a:lnTo>
                              <a:lnTo>
                                <a:pt x="13756792" y="1504650"/>
                              </a:lnTo>
                              <a:lnTo>
                                <a:pt x="13815416" y="1602354"/>
                              </a:lnTo>
                              <a:lnTo>
                                <a:pt x="13874040" y="1709829"/>
                              </a:lnTo>
                              <a:lnTo>
                                <a:pt x="13971744" y="1924779"/>
                              </a:lnTo>
                              <a:lnTo>
                                <a:pt x="14049908" y="2139729"/>
                              </a:lnTo>
                              <a:lnTo>
                                <a:pt x="14108530" y="2364450"/>
                              </a:lnTo>
                              <a:lnTo>
                                <a:pt x="14157382" y="2598940"/>
                              </a:lnTo>
                              <a:lnTo>
                                <a:pt x="14196464" y="2823661"/>
                              </a:lnTo>
                              <a:lnTo>
                                <a:pt x="14216004" y="3058152"/>
                              </a:lnTo>
                              <a:lnTo>
                                <a:pt x="14235546" y="3292642"/>
                              </a:lnTo>
                              <a:lnTo>
                                <a:pt x="14245316" y="3527133"/>
                              </a:lnTo>
                              <a:lnTo>
                                <a:pt x="14245316" y="3957033"/>
                              </a:lnTo>
                              <a:lnTo>
                                <a:pt x="14245316" y="4484637"/>
                              </a:lnTo>
                              <a:lnTo>
                                <a:pt x="14245316" y="9770451"/>
                              </a:lnTo>
                              <a:lnTo>
                                <a:pt x="14245316" y="10298055"/>
                              </a:lnTo>
                              <a:lnTo>
                                <a:pt x="14245316" y="10727955"/>
                              </a:lnTo>
                              <a:lnTo>
                                <a:pt x="14235546" y="10962446"/>
                              </a:lnTo>
                              <a:lnTo>
                                <a:pt x="14216004" y="11206707"/>
                              </a:lnTo>
                              <a:lnTo>
                                <a:pt x="14196464" y="11431428"/>
                              </a:lnTo>
                              <a:lnTo>
                                <a:pt x="14157382" y="11656148"/>
                              </a:lnTo>
                              <a:lnTo>
                                <a:pt x="14108530" y="11890639"/>
                              </a:lnTo>
                              <a:lnTo>
                                <a:pt x="14049908" y="12115359"/>
                              </a:lnTo>
                              <a:lnTo>
                                <a:pt x="13971744" y="12330309"/>
                              </a:lnTo>
                              <a:lnTo>
                                <a:pt x="13874040" y="12545259"/>
                              </a:lnTo>
                              <a:lnTo>
                                <a:pt x="13815416" y="12652734"/>
                              </a:lnTo>
                              <a:lnTo>
                                <a:pt x="13756792" y="12760209"/>
                              </a:lnTo>
                              <a:lnTo>
                                <a:pt x="13620008" y="12955618"/>
                              </a:lnTo>
                              <a:lnTo>
                                <a:pt x="13463680" y="13141257"/>
                              </a:lnTo>
                              <a:lnTo>
                                <a:pt x="13307352" y="13317125"/>
                              </a:lnTo>
                              <a:lnTo>
                                <a:pt x="13131484" y="13473452"/>
                              </a:lnTo>
                              <a:lnTo>
                                <a:pt x="12945846" y="13620009"/>
                              </a:lnTo>
                              <a:lnTo>
                                <a:pt x="12750436" y="13756795"/>
                              </a:lnTo>
                              <a:lnTo>
                                <a:pt x="12652732" y="13825188"/>
                              </a:lnTo>
                              <a:lnTo>
                                <a:pt x="12545258" y="13883811"/>
                              </a:lnTo>
                              <a:lnTo>
                                <a:pt x="12330308" y="13981515"/>
                              </a:lnTo>
                              <a:lnTo>
                                <a:pt x="12105588" y="14059679"/>
                              </a:lnTo>
                              <a:lnTo>
                                <a:pt x="11880868" y="14118302"/>
                              </a:lnTo>
                              <a:lnTo>
                                <a:pt x="11656148" y="14167154"/>
                              </a:lnTo>
                              <a:lnTo>
                                <a:pt x="11431426" y="14196465"/>
                              </a:lnTo>
                              <a:lnTo>
                                <a:pt x="11196936" y="14225777"/>
                              </a:lnTo>
                              <a:lnTo>
                                <a:pt x="10962444" y="14235547"/>
                              </a:lnTo>
                              <a:lnTo>
                                <a:pt x="10718184" y="14245318"/>
                              </a:lnTo>
                              <a:lnTo>
                                <a:pt x="10288284" y="14255088"/>
                              </a:lnTo>
                              <a:lnTo>
                                <a:pt x="9770450" y="14255088"/>
                              </a:lnTo>
                              <a:lnTo>
                                <a:pt x="4474866" y="14255088"/>
                              </a:lnTo>
                              <a:lnTo>
                                <a:pt x="3957032" y="14255088"/>
                              </a:lnTo>
                              <a:lnTo>
                                <a:pt x="3527132" y="14245318"/>
                              </a:lnTo>
                              <a:lnTo>
                                <a:pt x="3282870" y="14235547"/>
                              </a:lnTo>
                              <a:lnTo>
                                <a:pt x="3048380" y="14225777"/>
                              </a:lnTo>
                              <a:lnTo>
                                <a:pt x="2813888" y="14196465"/>
                              </a:lnTo>
                              <a:lnTo>
                                <a:pt x="2589168" y="14167154"/>
                              </a:lnTo>
                              <a:lnTo>
                                <a:pt x="2364448" y="14118302"/>
                              </a:lnTo>
                              <a:lnTo>
                                <a:pt x="2139728" y="14059679"/>
                              </a:lnTo>
                              <a:lnTo>
                                <a:pt x="1924778" y="13981515"/>
                              </a:lnTo>
                              <a:lnTo>
                                <a:pt x="1709828" y="13883811"/>
                              </a:lnTo>
                              <a:lnTo>
                                <a:pt x="1602352" y="13825188"/>
                              </a:lnTo>
                              <a:lnTo>
                                <a:pt x="1494878" y="13756795"/>
                              </a:lnTo>
                              <a:lnTo>
                                <a:pt x="1299468" y="13620009"/>
                              </a:lnTo>
                              <a:lnTo>
                                <a:pt x="1113832" y="13473452"/>
                              </a:lnTo>
                              <a:lnTo>
                                <a:pt x="937964" y="13317125"/>
                              </a:lnTo>
                              <a:lnTo>
                                <a:pt x="781636" y="13141257"/>
                              </a:lnTo>
                              <a:lnTo>
                                <a:pt x="625308" y="12955618"/>
                              </a:lnTo>
                              <a:lnTo>
                                <a:pt x="488520" y="12760209"/>
                              </a:lnTo>
                              <a:lnTo>
                                <a:pt x="429900" y="12652734"/>
                              </a:lnTo>
                              <a:lnTo>
                                <a:pt x="371276" y="12545259"/>
                              </a:lnTo>
                              <a:lnTo>
                                <a:pt x="273572" y="12330309"/>
                              </a:lnTo>
                              <a:lnTo>
                                <a:pt x="195408" y="12115359"/>
                              </a:lnTo>
                              <a:lnTo>
                                <a:pt x="136784" y="11890639"/>
                              </a:lnTo>
                              <a:lnTo>
                                <a:pt x="87932" y="11656148"/>
                              </a:lnTo>
                              <a:lnTo>
                                <a:pt x="48852" y="11431428"/>
                              </a:lnTo>
                              <a:lnTo>
                                <a:pt x="29312" y="11206707"/>
                              </a:lnTo>
                              <a:lnTo>
                                <a:pt x="9768" y="10962446"/>
                              </a:lnTo>
                              <a:lnTo>
                                <a:pt x="9768" y="10727955"/>
                              </a:lnTo>
                              <a:lnTo>
                                <a:pt x="0" y="10298055"/>
                              </a:lnTo>
                              <a:lnTo>
                                <a:pt x="0" y="9770451"/>
                              </a:lnTo>
                              <a:lnTo>
                                <a:pt x="0" y="4484637"/>
                              </a:lnTo>
                              <a:lnTo>
                                <a:pt x="0" y="3957033"/>
                              </a:lnTo>
                              <a:lnTo>
                                <a:pt x="9768" y="3527133"/>
                              </a:lnTo>
                              <a:lnTo>
                                <a:pt x="9768" y="3292642"/>
                              </a:lnTo>
                              <a:lnTo>
                                <a:pt x="29312" y="3058152"/>
                              </a:lnTo>
                              <a:lnTo>
                                <a:pt x="48852" y="2823661"/>
                              </a:lnTo>
                              <a:lnTo>
                                <a:pt x="87932" y="2598940"/>
                              </a:lnTo>
                              <a:lnTo>
                                <a:pt x="136784" y="2364450"/>
                              </a:lnTo>
                              <a:lnTo>
                                <a:pt x="195408" y="2139729"/>
                              </a:lnTo>
                              <a:lnTo>
                                <a:pt x="273572" y="1924779"/>
                              </a:lnTo>
                              <a:lnTo>
                                <a:pt x="371276" y="1709829"/>
                              </a:lnTo>
                              <a:lnTo>
                                <a:pt x="429900" y="1602354"/>
                              </a:lnTo>
                              <a:lnTo>
                                <a:pt x="488520" y="1504650"/>
                              </a:lnTo>
                              <a:lnTo>
                                <a:pt x="625308" y="1299470"/>
                              </a:lnTo>
                              <a:lnTo>
                                <a:pt x="781636" y="1113832"/>
                              </a:lnTo>
                              <a:lnTo>
                                <a:pt x="937964" y="947734"/>
                              </a:lnTo>
                              <a:lnTo>
                                <a:pt x="1113832" y="781636"/>
                              </a:lnTo>
                              <a:lnTo>
                                <a:pt x="1299468" y="635080"/>
                              </a:lnTo>
                              <a:lnTo>
                                <a:pt x="1494878" y="498293"/>
                              </a:lnTo>
                              <a:lnTo>
                                <a:pt x="1602352" y="439671"/>
                              </a:lnTo>
                              <a:lnTo>
                                <a:pt x="1709828" y="381048"/>
                              </a:lnTo>
                              <a:lnTo>
                                <a:pt x="1924778" y="283343"/>
                              </a:lnTo>
                              <a:lnTo>
                                <a:pt x="2139728" y="205180"/>
                              </a:lnTo>
                              <a:lnTo>
                                <a:pt x="2364448" y="136787"/>
                              </a:lnTo>
                              <a:lnTo>
                                <a:pt x="2589168" y="87934"/>
                              </a:lnTo>
                              <a:lnTo>
                                <a:pt x="2813888" y="58623"/>
                              </a:lnTo>
                              <a:lnTo>
                                <a:pt x="3048380" y="29312"/>
                              </a:lnTo>
                              <a:lnTo>
                                <a:pt x="3282870" y="19541"/>
                              </a:lnTo>
                              <a:lnTo>
                                <a:pt x="3527132" y="9771"/>
                              </a:lnTo>
                              <a:lnTo>
                                <a:pt x="3957032" y="9771"/>
                              </a:lnTo>
                              <a:lnTo>
                                <a:pt x="4474866"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钟" o:spid="_x0000_s1026" o:spt="100" style="position:absolute;left:0pt;margin-left:281pt;margin-top:504.35pt;height:21.55pt;width:19.7pt;z-index:-167748608;v-text-anchor:middle;mso-width-relative:page;mso-height-relative:page;" fillcolor="#5B9BD5 [3204]" filled="t" stroked="f" coordsize="14245316,14255088" o:gfxdata="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" path="m7593642,12119807l7662036,12774427,7564332,12784197,7505708,12129577,7593642,12119807xm6626368,12119807l6714302,12129577,6665448,12784197,6567744,12774427,6626368,12119807xm8463212,11963479l8639080,12598559,8541376,12618100,8375278,11983020,8463212,11963479xm5756798,11953709l5844732,11983020,5678634,12618100,5590700,12598559,5756798,11953709xm7085580,11728989l7173512,11728989,7173512,12803738,7085580,12803738,7085580,11728989xm6264860,11650825l6352796,11660595,6167156,12725575,6079222,12706034,6264860,11650825xm4936080,11650825l5014244,11689907,4740672,12285904,4652736,12246823,4936080,11650825xm9303472,11641055l9596584,12237052,9508650,12276134,9225308,11680136,9303472,11641055xm7974690,11641055l8160328,12706034,8072394,12725575,7886756,11660595,7974690,11641055xm5492996,11435875l5580928,11465186,5209652,12481313,5121718,12452002,5492996,11435875xm8756326,11426105l9127604,12442232,9039668,12471543,8668392,11455416,8756326,11426105xm10065566,11191614l10446612,11738759,10368450,11787611,9987402,11250237,10065566,11191614xm4154444,11191614l4232608,11240466,3851560,11787611,3773396,11728989,4154444,11191614xm4760212,11084139l4838376,11132991,4301000,12070954,4222836,12022102,4760212,11084139xm9489108,11074368l10026484,12012332,9948320,12051414,9401176,11123221,9489108,11074368xm10739728,10615157l11208708,11084139,11140316,11152532,10671334,10683550,10739728,10615157xm4095820,10615157l4164214,10673780,3470512,11504268,3402120,11435875,4095820,10615157xm10133960,10605387l10827660,11435875,10759268,11494498,10065566,10664009,10133960,10605387xm3529136,10038701l3587758,10116864,2767040,10810566,2708416,10732403,3529136,10038701xm10710416,10019160l11540904,10712862,11482280,10781255,10651792,10087553,10710416,10019160xm11296644,9940996l11843788,10312273,11785164,10390437,11238020,10009389,11296644,9940996xm2933136,9940996l2981990,10009389,2444616,10400207,2385992,10322044,2933136,9940996xm3069924,9364540l3109006,9442703,2180812,9989848,2131960,9901914,3069924,9364540xm11159856,9354769l12097820,9892144,12048968,9980078,11120774,9432933,11159856,9354769xm2513008,9208213l2552090,9286376,1965864,9589260,1917012,9501326,2513008,9208213xm11726542,9169131l12332310,9442703,12283458,9530637,11687460,9257065,11726542,9169131xm2737728,8641526l2767040,8719690,1750912,9100738,1721602,9003033,2737728,8641526xm11462740,8612215l12517948,8983492,12478868,9071426,11433428,8690379,11462740,8612215xm2219896,8377724l2239436,8465658,1604356,8661067,1584816,8563363,2219896,8377724xm12019656,8319101l12664506,8485199,12644964,8573133,12000116,8407036,12019656,8319101xm2532548,7859890l2542320,7947824,1487112,8133463,1467570,8045529,2532548,7859890xm11667920,7830579l12762210,8016218,12742668,8113922,11648380,7918513,11667920,7830579xm2063568,7488613l2073338,7586318,1408948,7654711,1408948,7566777,2063568,7488613xm12166212,7459302l12830604,7508154,12820832,7596088,12156442,7547236,12166212,7459302xm1379636,7039172l2464156,7039172,2464156,7127106,1379636,7136877,1379636,7039172xm11726542,7019632l12840374,7019632,12840374,7107566,11726542,7117336,11726542,7019632xm1408948,6550650l2063568,6599502,2063568,6687436,1399176,6648354,1408948,6550650xm12811062,6492028l12820832,6589732,12166212,6648354,12156442,6560420,12811062,6492028xm1477340,6032816l2542320,6228225,2522778,6316159,1457800,6130520,1477340,6032816xm12742668,6013276l12762210,6110980,11658148,6306389,11648380,6218455,12742668,6013276xm1584816,5573605l2229664,5729932,2200354,5817866,1555504,5661539,1584816,5573605xm12615652,5495441l12644964,5583375,12009884,5759243,11980574,5671309,12615652,5495441xm1741144,5075312l2757268,5446589,2727958,5534523,1711832,5163246,1741144,5075312xm12469096,5055771l12508178,5143705,11462740,5524752,11423658,5446589,12469096,5055771xm1936552,4616101l2542320,4889673,2503238,4967837,1897470,4704035,1936552,4616101xm12263916,4567248l12303000,4645412,11707000,4938527,11667920,4850592,12263916,4567248xm12048968,4166660l12097820,4244824,11130544,4801739,11081692,4723576,12048968,4166660xm2171042,4166660l3138316,4723576,3099236,4811510,2122190,4254594,2171042,4166660xm11785164,3756301l11834016,3834465,11296644,4215512,11247790,4147119,11785164,3756301xm2444616,3756301l2991760,4127578,2933136,4205742,2385992,3834465,2444616,3756301xm2747500,3365483l3607300,4078726,3548676,4147119,2688876,3433876,2747500,3365483xm11462740,3336172l11521364,3414335,10671334,4137349,10602940,4059185,11462740,3336172xm3079694,3003979l3558446,3463187,3490052,3521810,3021072,3072369,3079694,3003979xm11391810,2760793l7705476,7719161,7706432,7720110,7702608,7723017,7699740,7726874,7698782,7725925,2779492,11464244,2968736,11644670c4056068,12632934,5500482,13235266,7085580,13235266c10467116,13235266,13208396,10493988,13208396,7112449c13208396,5421680,12523076,3890975,11415064,2782964l11391810,2760793xm10749496,2652240l10827660,2710863,10104648,3570662,10036254,3512040,10749496,2652240xm3470512,2652240l4183756,3512040,4115362,3570662,3392348,2710863,3470512,2652240xm10368450,2359126l10446612,2417749,10075336,2964894,9997172,2906275,10368450,2359126xm3861330,2359126l4242378,2896501,4173984,2945353,3783168,2417749,3861330,2359126xm4281460,2095324l4838376,3062599,4760212,3101681,4203296,2144177,4281460,2095324xm9919008,2075783l10006944,2124636,9450028,3091910,9371864,3052828,9919008,2075783xm4721130,1870604l5004472,2466601,4926308,2505683,4633196,1909686,4721130,1870604xm9479340,1860833l9567272,1899915,9303472,2505683,9215536,2466601,9479340,1860833xm5190112,1675195l5571160,2730403,5483224,2759715,5102176,1714277,5190112,1675195xm9010356,1665425l9098292,1704506,8727014,2749944,8639080,2720633,9010356,1665425xm8551146,1528638l8639080,1548179,8472984,2193029,8385048,2173488,8551146,1528638xm5678634,1528638l5864272,2163717,5766568,2183261,5590700,1548179,5678634,1528638xm8052852,1421164l8150558,1440704,7955148,2534995,7867216,2525224,8052852,1421164xm6157386,1421164l6352796,2525224,6264860,2544768,6059680,1440704,6157386,1421164xm7564332,1362543l7652264,1372311,7603412,2026931,7515480,2026931,7564332,1362543xm6655680,1362543l6724072,2017164,6636138,2026931,6567744,1372311,6655680,1362543xm7046496,1342999l7144200,1342999,7144200,2466601,7056268,2466601,7046496,1342999xm7085580,989632c3704040,989632,962764,3730910,962764,7112449c962764,8803219,1648082,10333923,2756092,11441934l2779362,11464120,6588734,6627501,6587966,6626741,6591696,6623740,6594660,6619978,6595428,6620737,11391680,2760668,11202422,2580229c10115088,1591964,8670676,989632,7085580,989632xm4474866,0l9770450,0,10288284,9771,10718184,9771,10962444,19541,11196936,29312,11431426,58623,11656148,87934,11880868,136787,12105588,205180,12330308,283343,12545258,381048,12652732,439671,12750436,498293,12945846,635080,13131484,781636,13307352,947734,13463680,1113832,13620008,1299470,13756792,1504650,13815416,1602354,13874040,1709829,13971744,1924779,14049908,2139729,14108530,2364450,14157382,2598940,14196464,2823661,14216004,3058152,14235546,3292642,14245316,3527133,14245316,3957033,14245316,4484637,14245316,9770451,14245316,10298055,14245316,10727955,14235546,10962446,14216004,11206707,14196464,11431428,14157382,11656148,14108530,11890639,14049908,12115359,13971744,12330309,13874040,12545259,13815416,12652734,13756792,12760209,13620008,12955618,13463680,13141257,13307352,13317125,13131484,13473452,12945846,13620009,12750436,13756795,12652732,13825188,12545258,13883811,12330308,13981515,12105588,14059679,11880868,14118302,11656148,14167154,11431426,14196465,11196936,14225777,10962444,14235547,10718184,14245318,10288284,14255088,9770450,14255088,4474866,14255088,3957032,14255088,3527132,14245318,3282870,14235547,3048380,14225777,2813888,14196465,2589168,14167154,2364448,14118302,2139728,14059679,1924778,13981515,1709828,13883811,1602352,13825188,1494878,13756795,1299468,13620009,1113832,13473452,937964,13317125,781636,13141257,625308,12955618,488520,12760209,429900,12652734,371276,12545259,273572,12330309,195408,12115359,136784,11890639,87932,11656148,48852,11431428,29312,11206707,9768,10962446,9768,10727955,0,10298055,0,9770451,0,4484637,0,3957033,9768,3527133,9768,3292642,29312,3058152,48852,2823661,87932,2598940,136784,2364450,195408,2139729,273572,1924779,371276,1709829,429900,1602354,488520,1504650,625308,1299470,781636,1113832,937964,947734,1113832,781636,1299468,635080,1494878,498293,1602352,439671,1709828,381048,1924778,283343,2139728,205180,2364448,136787,2589168,87934,2813888,58623,3048380,29312,3282870,19541,3527132,9771,3957032,9771,4474866,0xe">
                <v:fill on="t" focussize="0,0"/>
                <v:stroke on="f"/>
                <v:imagedata o:title=""/>
                <o:lock v:ext="edit" aspectratio="f"/>
              </v:shape>
            </w:pict>
          </mc:Fallback>
        </mc:AlternateContent>
      </w:r>
      <w:r>
        <w:rPr>
          <w:sz w:val="21"/>
        </w:rPr>
        <mc:AlternateContent>
          <mc:Choice Requires="wps">
            <w:drawing>
              <wp:anchor distT="0" distB="0" distL="114300" distR="114300" simplePos="0" relativeHeight="4127216640" behindDoc="0" locked="0" layoutInCell="1" allowOverlap="1">
                <wp:simplePos x="0" y="0"/>
                <wp:positionH relativeFrom="column">
                  <wp:posOffset>1981200</wp:posOffset>
                </wp:positionH>
                <wp:positionV relativeFrom="paragraph">
                  <wp:posOffset>6405245</wp:posOffset>
                </wp:positionV>
                <wp:extent cx="308610" cy="309880"/>
                <wp:effectExtent l="0" t="0" r="21590" b="20320"/>
                <wp:wrapNone/>
                <wp:docPr id="102" name="日历"/>
                <wp:cNvGraphicFramePr/>
                <a:graphic xmlns:a="http://schemas.openxmlformats.org/drawingml/2006/main">
                  <a:graphicData uri="http://schemas.microsoft.com/office/word/2010/wordprocessingShape">
                    <wps:wsp>
                      <wps:cNvSpPr/>
                      <wps:spPr bwMode="auto">
                        <a:xfrm>
                          <a:off x="3108325" y="7365365"/>
                          <a:ext cx="308610" cy="309880"/>
                        </a:xfrm>
                        <a:custGeom>
                          <a:avLst/>
                          <a:gdLst>
                            <a:gd name="T0" fmla="*/ 1709661 w 2424113"/>
                            <a:gd name="T1" fmla="*/ 1178878 h 2703513"/>
                            <a:gd name="T2" fmla="*/ 1794476 w 2424113"/>
                            <a:gd name="T3" fmla="*/ 1247141 h 2703513"/>
                            <a:gd name="T4" fmla="*/ 1864996 w 2424113"/>
                            <a:gd name="T5" fmla="*/ 1438593 h 2703513"/>
                            <a:gd name="T6" fmla="*/ 1803052 w 2424113"/>
                            <a:gd name="T7" fmla="*/ 1682751 h 2703513"/>
                            <a:gd name="T8" fmla="*/ 1566715 w 2424113"/>
                            <a:gd name="T9" fmla="*/ 1968501 h 2703513"/>
                            <a:gd name="T10" fmla="*/ 1225550 w 2424113"/>
                            <a:gd name="T11" fmla="*/ 2254251 h 2703513"/>
                            <a:gd name="T12" fmla="*/ 1275740 w 2424113"/>
                            <a:gd name="T13" fmla="*/ 2068514 h 2703513"/>
                            <a:gd name="T14" fmla="*/ 1422816 w 2424113"/>
                            <a:gd name="T15" fmla="*/ 1857376 h 2703513"/>
                            <a:gd name="T16" fmla="*/ 1644541 w 2424113"/>
                            <a:gd name="T17" fmla="*/ 1598931 h 2703513"/>
                            <a:gd name="T18" fmla="*/ 1681707 w 2424113"/>
                            <a:gd name="T19" fmla="*/ 1485583 h 2703513"/>
                            <a:gd name="T20" fmla="*/ 1663918 w 2424113"/>
                            <a:gd name="T21" fmla="*/ 1382078 h 2703513"/>
                            <a:gd name="T22" fmla="*/ 1598481 w 2424113"/>
                            <a:gd name="T23" fmla="*/ 1328421 h 2703513"/>
                            <a:gd name="T24" fmla="*/ 1507630 w 2424113"/>
                            <a:gd name="T25" fmla="*/ 1333183 h 2703513"/>
                            <a:gd name="T26" fmla="*/ 1446640 w 2424113"/>
                            <a:gd name="T27" fmla="*/ 1400176 h 2703513"/>
                            <a:gd name="T28" fmla="*/ 1255410 w 2424113"/>
                            <a:gd name="T29" fmla="*/ 1412241 h 2703513"/>
                            <a:gd name="T30" fmla="*/ 1314812 w 2424113"/>
                            <a:gd name="T31" fmla="*/ 1261746 h 2703513"/>
                            <a:gd name="T32" fmla="*/ 1432028 w 2424113"/>
                            <a:gd name="T33" fmla="*/ 1171893 h 2703513"/>
                            <a:gd name="T34" fmla="*/ 794166 w 2424113"/>
                            <a:gd name="T35" fmla="*/ 1458278 h 2703513"/>
                            <a:gd name="T36" fmla="*/ 592061 w 2424113"/>
                            <a:gd name="T37" fmla="*/ 1604328 h 2703513"/>
                            <a:gd name="T38" fmla="*/ 662703 w 2424113"/>
                            <a:gd name="T39" fmla="*/ 1366521 h 2703513"/>
                            <a:gd name="T40" fmla="*/ 791315 w 2424113"/>
                            <a:gd name="T41" fmla="*/ 1231266 h 2703513"/>
                            <a:gd name="T42" fmla="*/ 113045 w 2424113"/>
                            <a:gd name="T43" fmla="*/ 555625 h 2703513"/>
                            <a:gd name="T44" fmla="*/ 382320 w 2424113"/>
                            <a:gd name="T45" fmla="*/ 782186 h 2703513"/>
                            <a:gd name="T46" fmla="*/ 442653 w 2424113"/>
                            <a:gd name="T47" fmla="*/ 836446 h 2703513"/>
                            <a:gd name="T48" fmla="*/ 773531 w 2424113"/>
                            <a:gd name="T49" fmla="*/ 834225 h 2703513"/>
                            <a:gd name="T50" fmla="*/ 831324 w 2424113"/>
                            <a:gd name="T51" fmla="*/ 776474 h 2703513"/>
                            <a:gd name="T52" fmla="*/ 1591837 w 2424113"/>
                            <a:gd name="T53" fmla="*/ 719993 h 2703513"/>
                            <a:gd name="T54" fmla="*/ 1617557 w 2424113"/>
                            <a:gd name="T55" fmla="*/ 806936 h 2703513"/>
                            <a:gd name="T56" fmla="*/ 1682336 w 2424113"/>
                            <a:gd name="T57" fmla="*/ 853899 h 2703513"/>
                            <a:gd name="T58" fmla="*/ 2012262 w 2424113"/>
                            <a:gd name="T59" fmla="*/ 843427 h 2703513"/>
                            <a:gd name="T60" fmla="*/ 2065291 w 2424113"/>
                            <a:gd name="T61" fmla="*/ 779013 h 2703513"/>
                            <a:gd name="T62" fmla="*/ 2328216 w 2424113"/>
                            <a:gd name="T63" fmla="*/ 557212 h 2703513"/>
                            <a:gd name="T64" fmla="*/ 2394582 w 2424113"/>
                            <a:gd name="T65" fmla="*/ 600366 h 2703513"/>
                            <a:gd name="T66" fmla="*/ 2424113 w 2424113"/>
                            <a:gd name="T67" fmla="*/ 685406 h 2703513"/>
                            <a:gd name="T68" fmla="*/ 2405061 w 2424113"/>
                            <a:gd name="T69" fmla="*/ 2643224 h 2703513"/>
                            <a:gd name="T70" fmla="*/ 2344728 w 2424113"/>
                            <a:gd name="T71" fmla="*/ 2697167 h 2703513"/>
                            <a:gd name="T72" fmla="*/ 73987 w 2424113"/>
                            <a:gd name="T73" fmla="*/ 2695263 h 2703513"/>
                            <a:gd name="T74" fmla="*/ 16512 w 2424113"/>
                            <a:gd name="T75" fmla="*/ 2637512 h 2703513"/>
                            <a:gd name="T76" fmla="*/ 635 w 2424113"/>
                            <a:gd name="T77" fmla="*/ 678425 h 2703513"/>
                            <a:gd name="T78" fmla="*/ 33024 w 2424113"/>
                            <a:gd name="T79" fmla="*/ 595607 h 2703513"/>
                            <a:gd name="T80" fmla="*/ 101296 w 2424113"/>
                            <a:gd name="T81" fmla="*/ 556260 h 2703513"/>
                            <a:gd name="T82" fmla="*/ 745446 w 2424113"/>
                            <a:gd name="T83" fmla="*/ 24766 h 2703513"/>
                            <a:gd name="T84" fmla="*/ 793109 w 2424113"/>
                            <a:gd name="T85" fmla="*/ 94933 h 2703513"/>
                            <a:gd name="T86" fmla="*/ 795016 w 2424113"/>
                            <a:gd name="T87" fmla="*/ 702311 h 2703513"/>
                            <a:gd name="T88" fmla="*/ 750212 w 2424113"/>
                            <a:gd name="T89" fmla="*/ 775018 h 2703513"/>
                            <a:gd name="T90" fmla="*/ 513484 w 2424113"/>
                            <a:gd name="T91" fmla="*/ 798513 h 2703513"/>
                            <a:gd name="T92" fmla="*/ 443259 w 2424113"/>
                            <a:gd name="T93" fmla="*/ 762953 h 2703513"/>
                            <a:gd name="T94" fmla="*/ 407671 w 2424113"/>
                            <a:gd name="T95" fmla="*/ 682308 h 2703513"/>
                            <a:gd name="T96" fmla="*/ 420063 w 2424113"/>
                            <a:gd name="T97" fmla="*/ 76518 h 2703513"/>
                            <a:gd name="T98" fmla="*/ 475353 w 2424113"/>
                            <a:gd name="T99" fmla="*/ 15876 h 2703513"/>
                            <a:gd name="T100" fmla="*/ 1939853 w 2424113"/>
                            <a:gd name="T101" fmla="*/ 2859 h 2703513"/>
                            <a:gd name="T102" fmla="*/ 2004357 w 2424113"/>
                            <a:gd name="T103" fmla="*/ 49867 h 2703513"/>
                            <a:gd name="T104" fmla="*/ 2030413 w 2424113"/>
                            <a:gd name="T105" fmla="*/ 136897 h 2703513"/>
                            <a:gd name="T106" fmla="*/ 2007853 w 2424113"/>
                            <a:gd name="T107" fmla="*/ 738801 h 2703513"/>
                            <a:gd name="T108" fmla="*/ 1945255 w 2424113"/>
                            <a:gd name="T109" fmla="*/ 789621 h 2703513"/>
                            <a:gd name="T110" fmla="*/ 1705666 w 2424113"/>
                            <a:gd name="T111" fmla="*/ 783268 h 2703513"/>
                            <a:gd name="T112" fmla="*/ 1650059 w 2424113"/>
                            <a:gd name="T113" fmla="*/ 722284 h 2703513"/>
                            <a:gd name="T114" fmla="*/ 1637984 w 2424113"/>
                            <a:gd name="T115" fmla="*/ 116252 h 2703513"/>
                            <a:gd name="T116" fmla="*/ 1673891 w 2424113"/>
                            <a:gd name="T117" fmla="*/ 35574 h 2703513"/>
                            <a:gd name="T118" fmla="*/ 1744115 w 2424113"/>
                            <a:gd name="T119" fmla="*/ 318 h 2703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424113" h="2703513">
                              <a:moveTo>
                                <a:pt x="1563221" y="1147763"/>
                              </a:moveTo>
                              <a:lnTo>
                                <a:pt x="1580692" y="1148081"/>
                              </a:lnTo>
                              <a:lnTo>
                                <a:pt x="1597528" y="1149351"/>
                              </a:lnTo>
                              <a:lnTo>
                                <a:pt x="1614046" y="1150938"/>
                              </a:lnTo>
                              <a:lnTo>
                                <a:pt x="1630246" y="1153478"/>
                              </a:lnTo>
                              <a:lnTo>
                                <a:pt x="1645494" y="1156336"/>
                              </a:lnTo>
                              <a:lnTo>
                                <a:pt x="1660424" y="1160146"/>
                              </a:lnTo>
                              <a:lnTo>
                                <a:pt x="1668048" y="1162368"/>
                              </a:lnTo>
                              <a:lnTo>
                                <a:pt x="1675354" y="1164591"/>
                              </a:lnTo>
                              <a:lnTo>
                                <a:pt x="1682342" y="1167448"/>
                              </a:lnTo>
                              <a:lnTo>
                                <a:pt x="1689013" y="1169988"/>
                              </a:lnTo>
                              <a:lnTo>
                                <a:pt x="1696002" y="1172528"/>
                              </a:lnTo>
                              <a:lnTo>
                                <a:pt x="1702990" y="1175703"/>
                              </a:lnTo>
                              <a:lnTo>
                                <a:pt x="1709661" y="1178878"/>
                              </a:lnTo>
                              <a:lnTo>
                                <a:pt x="1715696" y="1182053"/>
                              </a:lnTo>
                              <a:lnTo>
                                <a:pt x="1722367" y="1185863"/>
                              </a:lnTo>
                              <a:lnTo>
                                <a:pt x="1728720" y="1189356"/>
                              </a:lnTo>
                              <a:lnTo>
                                <a:pt x="1735073" y="1193483"/>
                              </a:lnTo>
                              <a:lnTo>
                                <a:pt x="1740791" y="1197293"/>
                              </a:lnTo>
                              <a:lnTo>
                                <a:pt x="1746827" y="1201738"/>
                              </a:lnTo>
                              <a:lnTo>
                                <a:pt x="1752862" y="1205866"/>
                              </a:lnTo>
                              <a:lnTo>
                                <a:pt x="1758263" y="1210628"/>
                              </a:lnTo>
                              <a:lnTo>
                                <a:pt x="1763980" y="1215073"/>
                              </a:lnTo>
                              <a:lnTo>
                                <a:pt x="1769063" y="1220153"/>
                              </a:lnTo>
                              <a:lnTo>
                                <a:pt x="1774463" y="1225233"/>
                              </a:lnTo>
                              <a:lnTo>
                                <a:pt x="1779863" y="1230313"/>
                              </a:lnTo>
                              <a:lnTo>
                                <a:pt x="1784946" y="1235711"/>
                              </a:lnTo>
                              <a:lnTo>
                                <a:pt x="1794476" y="1247141"/>
                              </a:lnTo>
                              <a:lnTo>
                                <a:pt x="1803688" y="1258571"/>
                              </a:lnTo>
                              <a:lnTo>
                                <a:pt x="1812264" y="1270318"/>
                              </a:lnTo>
                              <a:lnTo>
                                <a:pt x="1820206" y="1282383"/>
                              </a:lnTo>
                              <a:lnTo>
                                <a:pt x="1827512" y="1294766"/>
                              </a:lnTo>
                              <a:lnTo>
                                <a:pt x="1834183" y="1307783"/>
                              </a:lnTo>
                              <a:lnTo>
                                <a:pt x="1840218" y="1320801"/>
                              </a:lnTo>
                              <a:lnTo>
                                <a:pt x="1845301" y="1334453"/>
                              </a:lnTo>
                              <a:lnTo>
                                <a:pt x="1850066" y="1348106"/>
                              </a:lnTo>
                              <a:lnTo>
                                <a:pt x="1854195" y="1362393"/>
                              </a:lnTo>
                              <a:lnTo>
                                <a:pt x="1857372" y="1377316"/>
                              </a:lnTo>
                              <a:lnTo>
                                <a:pt x="1860548" y="1391921"/>
                              </a:lnTo>
                              <a:lnTo>
                                <a:pt x="1862772" y="1407161"/>
                              </a:lnTo>
                              <a:lnTo>
                                <a:pt x="1864043" y="1422718"/>
                              </a:lnTo>
                              <a:lnTo>
                                <a:pt x="1864996" y="1438593"/>
                              </a:lnTo>
                              <a:lnTo>
                                <a:pt x="1865313" y="1454468"/>
                              </a:lnTo>
                              <a:lnTo>
                                <a:pt x="1864996" y="1472883"/>
                              </a:lnTo>
                              <a:lnTo>
                                <a:pt x="1864043" y="1491616"/>
                              </a:lnTo>
                              <a:lnTo>
                                <a:pt x="1862137" y="1509396"/>
                              </a:lnTo>
                              <a:lnTo>
                                <a:pt x="1859913" y="1527493"/>
                              </a:lnTo>
                              <a:lnTo>
                                <a:pt x="1856419" y="1544956"/>
                              </a:lnTo>
                              <a:lnTo>
                                <a:pt x="1852607" y="1562418"/>
                              </a:lnTo>
                              <a:lnTo>
                                <a:pt x="1847842" y="1579563"/>
                              </a:lnTo>
                              <a:lnTo>
                                <a:pt x="1842442" y="1596073"/>
                              </a:lnTo>
                              <a:lnTo>
                                <a:pt x="1836089" y="1613218"/>
                              </a:lnTo>
                              <a:lnTo>
                                <a:pt x="1829100" y="1630046"/>
                              </a:lnTo>
                              <a:lnTo>
                                <a:pt x="1821159" y="1647508"/>
                              </a:lnTo>
                              <a:lnTo>
                                <a:pt x="1812582" y="1664971"/>
                              </a:lnTo>
                              <a:lnTo>
                                <a:pt x="1803052" y="1682751"/>
                              </a:lnTo>
                              <a:lnTo>
                                <a:pt x="1792570" y="1700531"/>
                              </a:lnTo>
                              <a:lnTo>
                                <a:pt x="1781452" y="1718628"/>
                              </a:lnTo>
                              <a:lnTo>
                                <a:pt x="1769063" y="1737361"/>
                              </a:lnTo>
                              <a:lnTo>
                                <a:pt x="1760168" y="1750061"/>
                              </a:lnTo>
                              <a:lnTo>
                                <a:pt x="1749368" y="1764348"/>
                              </a:lnTo>
                              <a:lnTo>
                                <a:pt x="1736979" y="1779906"/>
                              </a:lnTo>
                              <a:lnTo>
                                <a:pt x="1722685" y="1796733"/>
                              </a:lnTo>
                              <a:lnTo>
                                <a:pt x="1706802" y="1814831"/>
                              </a:lnTo>
                              <a:lnTo>
                                <a:pt x="1689648" y="1834833"/>
                              </a:lnTo>
                              <a:lnTo>
                                <a:pt x="1670589" y="1855471"/>
                              </a:lnTo>
                              <a:lnTo>
                                <a:pt x="1649624" y="1878013"/>
                              </a:lnTo>
                              <a:lnTo>
                                <a:pt x="1610234" y="1919606"/>
                              </a:lnTo>
                              <a:lnTo>
                                <a:pt x="1579103" y="1953896"/>
                              </a:lnTo>
                              <a:lnTo>
                                <a:pt x="1566715" y="1968501"/>
                              </a:lnTo>
                              <a:lnTo>
                                <a:pt x="1555597" y="1980566"/>
                              </a:lnTo>
                              <a:lnTo>
                                <a:pt x="1547020" y="1991044"/>
                              </a:lnTo>
                              <a:lnTo>
                                <a:pt x="1540349" y="1999616"/>
                              </a:lnTo>
                              <a:lnTo>
                                <a:pt x="1534631" y="2006919"/>
                              </a:lnTo>
                              <a:lnTo>
                                <a:pt x="1529231" y="2014539"/>
                              </a:lnTo>
                              <a:lnTo>
                                <a:pt x="1524466" y="2021841"/>
                              </a:lnTo>
                              <a:lnTo>
                                <a:pt x="1519384" y="2029461"/>
                              </a:lnTo>
                              <a:lnTo>
                                <a:pt x="1514937" y="2036764"/>
                              </a:lnTo>
                              <a:lnTo>
                                <a:pt x="1510489" y="2043749"/>
                              </a:lnTo>
                              <a:lnTo>
                                <a:pt x="1506677" y="2051051"/>
                              </a:lnTo>
                              <a:lnTo>
                                <a:pt x="1502866" y="2058036"/>
                              </a:lnTo>
                              <a:lnTo>
                                <a:pt x="1865313" y="2058036"/>
                              </a:lnTo>
                              <a:lnTo>
                                <a:pt x="1865313" y="2254251"/>
                              </a:lnTo>
                              <a:lnTo>
                                <a:pt x="1225550" y="2254251"/>
                              </a:lnTo>
                              <a:lnTo>
                                <a:pt x="1226821" y="2240599"/>
                              </a:lnTo>
                              <a:lnTo>
                                <a:pt x="1228727" y="2226629"/>
                              </a:lnTo>
                              <a:lnTo>
                                <a:pt x="1230633" y="2213294"/>
                              </a:lnTo>
                              <a:lnTo>
                                <a:pt x="1233492" y="2199641"/>
                              </a:lnTo>
                              <a:lnTo>
                                <a:pt x="1236033" y="2186306"/>
                              </a:lnTo>
                              <a:lnTo>
                                <a:pt x="1238892" y="2172654"/>
                              </a:lnTo>
                              <a:lnTo>
                                <a:pt x="1242704" y="2159319"/>
                              </a:lnTo>
                              <a:lnTo>
                                <a:pt x="1246198" y="2145984"/>
                              </a:lnTo>
                              <a:lnTo>
                                <a:pt x="1250328" y="2132966"/>
                              </a:lnTo>
                              <a:lnTo>
                                <a:pt x="1254775" y="2119949"/>
                              </a:lnTo>
                              <a:lnTo>
                                <a:pt x="1259540" y="2106931"/>
                              </a:lnTo>
                              <a:lnTo>
                                <a:pt x="1264305" y="2093914"/>
                              </a:lnTo>
                              <a:lnTo>
                                <a:pt x="1270022" y="2081531"/>
                              </a:lnTo>
                              <a:lnTo>
                                <a:pt x="1275740" y="2068514"/>
                              </a:lnTo>
                              <a:lnTo>
                                <a:pt x="1281458" y="2056131"/>
                              </a:lnTo>
                              <a:lnTo>
                                <a:pt x="1287811" y="2043431"/>
                              </a:lnTo>
                              <a:lnTo>
                                <a:pt x="1294800" y="2030731"/>
                              </a:lnTo>
                              <a:lnTo>
                                <a:pt x="1302741" y="2017396"/>
                              </a:lnTo>
                              <a:lnTo>
                                <a:pt x="1311000" y="2004061"/>
                              </a:lnTo>
                              <a:lnTo>
                                <a:pt x="1320212" y="1989456"/>
                              </a:lnTo>
                              <a:lnTo>
                                <a:pt x="1330377" y="1975169"/>
                              </a:lnTo>
                              <a:lnTo>
                                <a:pt x="1341178" y="1959611"/>
                              </a:lnTo>
                              <a:lnTo>
                                <a:pt x="1352613" y="1944054"/>
                              </a:lnTo>
                              <a:lnTo>
                                <a:pt x="1365320" y="1927544"/>
                              </a:lnTo>
                              <a:lnTo>
                                <a:pt x="1378344" y="1910716"/>
                              </a:lnTo>
                              <a:lnTo>
                                <a:pt x="1392638" y="1893571"/>
                              </a:lnTo>
                              <a:lnTo>
                                <a:pt x="1407251" y="1875791"/>
                              </a:lnTo>
                              <a:lnTo>
                                <a:pt x="1422816" y="1857376"/>
                              </a:lnTo>
                              <a:lnTo>
                                <a:pt x="1439334" y="1838643"/>
                              </a:lnTo>
                              <a:lnTo>
                                <a:pt x="1456488" y="1819593"/>
                              </a:lnTo>
                              <a:lnTo>
                                <a:pt x="1474276" y="1799908"/>
                              </a:lnTo>
                              <a:lnTo>
                                <a:pt x="1493018" y="1779271"/>
                              </a:lnTo>
                              <a:lnTo>
                                <a:pt x="1522560" y="1747521"/>
                              </a:lnTo>
                              <a:lnTo>
                                <a:pt x="1548926" y="1717993"/>
                              </a:lnTo>
                              <a:lnTo>
                                <a:pt x="1572433" y="1691641"/>
                              </a:lnTo>
                              <a:lnTo>
                                <a:pt x="1592445" y="1667828"/>
                              </a:lnTo>
                              <a:lnTo>
                                <a:pt x="1609916" y="1646556"/>
                              </a:lnTo>
                              <a:lnTo>
                                <a:pt x="1624529" y="1627823"/>
                              </a:lnTo>
                              <a:lnTo>
                                <a:pt x="1630882" y="1619568"/>
                              </a:lnTo>
                              <a:lnTo>
                                <a:pt x="1635964" y="1611948"/>
                              </a:lnTo>
                              <a:lnTo>
                                <a:pt x="1640729" y="1604963"/>
                              </a:lnTo>
                              <a:lnTo>
                                <a:pt x="1644541" y="1598931"/>
                              </a:lnTo>
                              <a:lnTo>
                                <a:pt x="1649306" y="1590676"/>
                              </a:lnTo>
                              <a:lnTo>
                                <a:pt x="1653435" y="1582738"/>
                              </a:lnTo>
                              <a:lnTo>
                                <a:pt x="1657565" y="1574483"/>
                              </a:lnTo>
                              <a:lnTo>
                                <a:pt x="1661059" y="1566228"/>
                              </a:lnTo>
                              <a:lnTo>
                                <a:pt x="1664553" y="1557973"/>
                              </a:lnTo>
                              <a:lnTo>
                                <a:pt x="1667412" y="1550036"/>
                              </a:lnTo>
                              <a:lnTo>
                                <a:pt x="1670271" y="1541781"/>
                              </a:lnTo>
                              <a:lnTo>
                                <a:pt x="1673130" y="1533843"/>
                              </a:lnTo>
                              <a:lnTo>
                                <a:pt x="1675036" y="1525588"/>
                              </a:lnTo>
                              <a:lnTo>
                                <a:pt x="1676942" y="1517968"/>
                              </a:lnTo>
                              <a:lnTo>
                                <a:pt x="1678530" y="1509713"/>
                              </a:lnTo>
                              <a:lnTo>
                                <a:pt x="1679801" y="1501776"/>
                              </a:lnTo>
                              <a:lnTo>
                                <a:pt x="1680754" y="1493838"/>
                              </a:lnTo>
                              <a:lnTo>
                                <a:pt x="1681707" y="1485583"/>
                              </a:lnTo>
                              <a:lnTo>
                                <a:pt x="1682342" y="1477646"/>
                              </a:lnTo>
                              <a:lnTo>
                                <a:pt x="1682342" y="1469708"/>
                              </a:lnTo>
                              <a:lnTo>
                                <a:pt x="1682342" y="1460818"/>
                              </a:lnTo>
                              <a:lnTo>
                                <a:pt x="1682025" y="1452563"/>
                              </a:lnTo>
                              <a:lnTo>
                                <a:pt x="1681389" y="1444308"/>
                              </a:lnTo>
                              <a:lnTo>
                                <a:pt x="1680119" y="1436371"/>
                              </a:lnTo>
                              <a:lnTo>
                                <a:pt x="1678848" y="1428433"/>
                              </a:lnTo>
                              <a:lnTo>
                                <a:pt x="1677577" y="1421448"/>
                              </a:lnTo>
                              <a:lnTo>
                                <a:pt x="1675989" y="1414146"/>
                              </a:lnTo>
                              <a:lnTo>
                                <a:pt x="1674083" y="1407161"/>
                              </a:lnTo>
                              <a:lnTo>
                                <a:pt x="1671860" y="1400493"/>
                              </a:lnTo>
                              <a:lnTo>
                                <a:pt x="1669318" y="1393826"/>
                              </a:lnTo>
                              <a:lnTo>
                                <a:pt x="1666777" y="1388111"/>
                              </a:lnTo>
                              <a:lnTo>
                                <a:pt x="1663918" y="1382078"/>
                              </a:lnTo>
                              <a:lnTo>
                                <a:pt x="1660424" y="1376363"/>
                              </a:lnTo>
                              <a:lnTo>
                                <a:pt x="1657247" y="1370966"/>
                              </a:lnTo>
                              <a:lnTo>
                                <a:pt x="1653435" y="1365886"/>
                              </a:lnTo>
                              <a:lnTo>
                                <a:pt x="1649624" y="1361123"/>
                              </a:lnTo>
                              <a:lnTo>
                                <a:pt x="1645176" y="1356361"/>
                              </a:lnTo>
                              <a:lnTo>
                                <a:pt x="1640729" y="1352233"/>
                              </a:lnTo>
                              <a:lnTo>
                                <a:pt x="1635964" y="1348106"/>
                              </a:lnTo>
                              <a:lnTo>
                                <a:pt x="1631517" y="1344296"/>
                              </a:lnTo>
                              <a:lnTo>
                                <a:pt x="1626434" y="1340803"/>
                              </a:lnTo>
                              <a:lnTo>
                                <a:pt x="1621352" y="1337946"/>
                              </a:lnTo>
                              <a:lnTo>
                                <a:pt x="1615952" y="1335088"/>
                              </a:lnTo>
                              <a:lnTo>
                                <a:pt x="1610234" y="1332231"/>
                              </a:lnTo>
                              <a:lnTo>
                                <a:pt x="1604516" y="1330326"/>
                              </a:lnTo>
                              <a:lnTo>
                                <a:pt x="1598481" y="1328421"/>
                              </a:lnTo>
                              <a:lnTo>
                                <a:pt x="1592445" y="1326833"/>
                              </a:lnTo>
                              <a:lnTo>
                                <a:pt x="1586092" y="1325563"/>
                              </a:lnTo>
                              <a:lnTo>
                                <a:pt x="1579739" y="1324611"/>
                              </a:lnTo>
                              <a:lnTo>
                                <a:pt x="1572750" y="1323341"/>
                              </a:lnTo>
                              <a:lnTo>
                                <a:pt x="1565762" y="1323023"/>
                              </a:lnTo>
                              <a:lnTo>
                                <a:pt x="1558773" y="1323023"/>
                              </a:lnTo>
                              <a:lnTo>
                                <a:pt x="1551785" y="1323023"/>
                              </a:lnTo>
                              <a:lnTo>
                                <a:pt x="1544796" y="1323658"/>
                              </a:lnTo>
                              <a:lnTo>
                                <a:pt x="1538126" y="1324611"/>
                              </a:lnTo>
                              <a:lnTo>
                                <a:pt x="1531772" y="1325563"/>
                              </a:lnTo>
                              <a:lnTo>
                                <a:pt x="1525419" y="1326833"/>
                              </a:lnTo>
                              <a:lnTo>
                                <a:pt x="1519066" y="1328738"/>
                              </a:lnTo>
                              <a:lnTo>
                                <a:pt x="1513031" y="1330643"/>
                              </a:lnTo>
                              <a:lnTo>
                                <a:pt x="1507630" y="1333183"/>
                              </a:lnTo>
                              <a:lnTo>
                                <a:pt x="1501913" y="1335723"/>
                              </a:lnTo>
                              <a:lnTo>
                                <a:pt x="1496512" y="1338581"/>
                              </a:lnTo>
                              <a:lnTo>
                                <a:pt x="1491112" y="1342073"/>
                              </a:lnTo>
                              <a:lnTo>
                                <a:pt x="1486030" y="1345566"/>
                              </a:lnTo>
                              <a:lnTo>
                                <a:pt x="1481265" y="1349058"/>
                              </a:lnTo>
                              <a:lnTo>
                                <a:pt x="1476500" y="1353503"/>
                              </a:lnTo>
                              <a:lnTo>
                                <a:pt x="1472370" y="1357948"/>
                              </a:lnTo>
                              <a:lnTo>
                                <a:pt x="1467606" y="1363028"/>
                              </a:lnTo>
                              <a:lnTo>
                                <a:pt x="1463794" y="1367791"/>
                              </a:lnTo>
                              <a:lnTo>
                                <a:pt x="1459664" y="1373506"/>
                              </a:lnTo>
                              <a:lnTo>
                                <a:pt x="1456170" y="1379538"/>
                              </a:lnTo>
                              <a:lnTo>
                                <a:pt x="1452993" y="1386206"/>
                              </a:lnTo>
                              <a:lnTo>
                                <a:pt x="1449499" y="1392873"/>
                              </a:lnTo>
                              <a:lnTo>
                                <a:pt x="1446640" y="1400176"/>
                              </a:lnTo>
                              <a:lnTo>
                                <a:pt x="1443781" y="1407796"/>
                              </a:lnTo>
                              <a:lnTo>
                                <a:pt x="1441240" y="1415733"/>
                              </a:lnTo>
                              <a:lnTo>
                                <a:pt x="1439016" y="1424306"/>
                              </a:lnTo>
                              <a:lnTo>
                                <a:pt x="1436793" y="1433196"/>
                              </a:lnTo>
                              <a:lnTo>
                                <a:pt x="1435204" y="1442403"/>
                              </a:lnTo>
                              <a:lnTo>
                                <a:pt x="1432981" y="1452246"/>
                              </a:lnTo>
                              <a:lnTo>
                                <a:pt x="1431710" y="1462406"/>
                              </a:lnTo>
                              <a:lnTo>
                                <a:pt x="1430440" y="1472883"/>
                              </a:lnTo>
                              <a:lnTo>
                                <a:pt x="1429487" y="1483996"/>
                              </a:lnTo>
                              <a:lnTo>
                                <a:pt x="1428851" y="1495108"/>
                              </a:lnTo>
                              <a:lnTo>
                                <a:pt x="1246833" y="1474153"/>
                              </a:lnTo>
                              <a:lnTo>
                                <a:pt x="1249375" y="1452563"/>
                              </a:lnTo>
                              <a:lnTo>
                                <a:pt x="1252234" y="1432243"/>
                              </a:lnTo>
                              <a:lnTo>
                                <a:pt x="1255410" y="1412241"/>
                              </a:lnTo>
                              <a:lnTo>
                                <a:pt x="1259540" y="1392873"/>
                              </a:lnTo>
                              <a:lnTo>
                                <a:pt x="1263669" y="1374776"/>
                              </a:lnTo>
                              <a:lnTo>
                                <a:pt x="1269069" y="1356996"/>
                              </a:lnTo>
                              <a:lnTo>
                                <a:pt x="1274470" y="1340168"/>
                              </a:lnTo>
                              <a:lnTo>
                                <a:pt x="1280505" y="1324611"/>
                              </a:lnTo>
                              <a:lnTo>
                                <a:pt x="1283682" y="1316673"/>
                              </a:lnTo>
                              <a:lnTo>
                                <a:pt x="1287176" y="1309053"/>
                              </a:lnTo>
                              <a:lnTo>
                                <a:pt x="1290670" y="1301751"/>
                              </a:lnTo>
                              <a:lnTo>
                                <a:pt x="1294482" y="1294448"/>
                              </a:lnTo>
                              <a:lnTo>
                                <a:pt x="1298294" y="1287463"/>
                              </a:lnTo>
                              <a:lnTo>
                                <a:pt x="1302423" y="1281113"/>
                              </a:lnTo>
                              <a:lnTo>
                                <a:pt x="1306235" y="1274446"/>
                              </a:lnTo>
                              <a:lnTo>
                                <a:pt x="1310683" y="1267778"/>
                              </a:lnTo>
                              <a:lnTo>
                                <a:pt x="1314812" y="1261746"/>
                              </a:lnTo>
                              <a:lnTo>
                                <a:pt x="1318942" y="1255713"/>
                              </a:lnTo>
                              <a:lnTo>
                                <a:pt x="1323707" y="1249998"/>
                              </a:lnTo>
                              <a:lnTo>
                                <a:pt x="1328789" y="1244283"/>
                              </a:lnTo>
                              <a:lnTo>
                                <a:pt x="1333554" y="1238886"/>
                              </a:lnTo>
                              <a:lnTo>
                                <a:pt x="1338636" y="1233806"/>
                              </a:lnTo>
                              <a:lnTo>
                                <a:pt x="1343719" y="1228726"/>
                              </a:lnTo>
                              <a:lnTo>
                                <a:pt x="1349119" y="1223963"/>
                              </a:lnTo>
                              <a:lnTo>
                                <a:pt x="1359920" y="1214756"/>
                              </a:lnTo>
                              <a:lnTo>
                                <a:pt x="1371038" y="1206183"/>
                              </a:lnTo>
                              <a:lnTo>
                                <a:pt x="1382791" y="1197928"/>
                              </a:lnTo>
                              <a:lnTo>
                                <a:pt x="1394544" y="1190626"/>
                              </a:lnTo>
                              <a:lnTo>
                                <a:pt x="1406615" y="1183958"/>
                              </a:lnTo>
                              <a:lnTo>
                                <a:pt x="1419322" y="1177608"/>
                              </a:lnTo>
                              <a:lnTo>
                                <a:pt x="1432028" y="1171893"/>
                              </a:lnTo>
                              <a:lnTo>
                                <a:pt x="1445370" y="1167131"/>
                              </a:lnTo>
                              <a:lnTo>
                                <a:pt x="1459029" y="1162368"/>
                              </a:lnTo>
                              <a:lnTo>
                                <a:pt x="1473006" y="1158558"/>
                              </a:lnTo>
                              <a:lnTo>
                                <a:pt x="1487300" y="1155066"/>
                              </a:lnTo>
                              <a:lnTo>
                                <a:pt x="1501595" y="1152526"/>
                              </a:lnTo>
                              <a:lnTo>
                                <a:pt x="1516525" y="1150621"/>
                              </a:lnTo>
                              <a:lnTo>
                                <a:pt x="1532090" y="1149351"/>
                              </a:lnTo>
                              <a:lnTo>
                                <a:pt x="1547338" y="1148081"/>
                              </a:lnTo>
                              <a:lnTo>
                                <a:pt x="1563221" y="1147763"/>
                              </a:lnTo>
                              <a:close/>
                              <a:moveTo>
                                <a:pt x="828378" y="1147763"/>
                              </a:moveTo>
                              <a:lnTo>
                                <a:pt x="976313" y="1147763"/>
                              </a:lnTo>
                              <a:lnTo>
                                <a:pt x="976313" y="2254251"/>
                              </a:lnTo>
                              <a:lnTo>
                                <a:pt x="794166" y="2254251"/>
                              </a:lnTo>
                              <a:lnTo>
                                <a:pt x="794166" y="1458278"/>
                              </a:lnTo>
                              <a:lnTo>
                                <a:pt x="781178" y="1471613"/>
                              </a:lnTo>
                              <a:lnTo>
                                <a:pt x="768507" y="1484631"/>
                              </a:lnTo>
                              <a:lnTo>
                                <a:pt x="755519" y="1497013"/>
                              </a:lnTo>
                              <a:lnTo>
                                <a:pt x="741897" y="1509078"/>
                              </a:lnTo>
                              <a:lnTo>
                                <a:pt x="727959" y="1520508"/>
                              </a:lnTo>
                              <a:lnTo>
                                <a:pt x="714338" y="1531621"/>
                              </a:lnTo>
                              <a:lnTo>
                                <a:pt x="699766" y="1542098"/>
                              </a:lnTo>
                              <a:lnTo>
                                <a:pt x="685511" y="1552258"/>
                              </a:lnTo>
                              <a:lnTo>
                                <a:pt x="670622" y="1562418"/>
                              </a:lnTo>
                              <a:lnTo>
                                <a:pt x="655417" y="1571626"/>
                              </a:lnTo>
                              <a:lnTo>
                                <a:pt x="639895" y="1580516"/>
                              </a:lnTo>
                              <a:lnTo>
                                <a:pt x="624373" y="1589088"/>
                              </a:lnTo>
                              <a:lnTo>
                                <a:pt x="608534" y="1597026"/>
                              </a:lnTo>
                              <a:lnTo>
                                <a:pt x="592061" y="1604328"/>
                              </a:lnTo>
                              <a:lnTo>
                                <a:pt x="575589" y="1611631"/>
                              </a:lnTo>
                              <a:lnTo>
                                <a:pt x="558800" y="1618298"/>
                              </a:lnTo>
                              <a:lnTo>
                                <a:pt x="558800" y="1426846"/>
                              </a:lnTo>
                              <a:lnTo>
                                <a:pt x="567670" y="1423353"/>
                              </a:lnTo>
                              <a:lnTo>
                                <a:pt x="576856" y="1419226"/>
                              </a:lnTo>
                              <a:lnTo>
                                <a:pt x="586043" y="1415098"/>
                              </a:lnTo>
                              <a:lnTo>
                                <a:pt x="595229" y="1410018"/>
                              </a:lnTo>
                              <a:lnTo>
                                <a:pt x="604416" y="1405256"/>
                              </a:lnTo>
                              <a:lnTo>
                                <a:pt x="613919" y="1399541"/>
                              </a:lnTo>
                              <a:lnTo>
                                <a:pt x="623739" y="1393508"/>
                              </a:lnTo>
                              <a:lnTo>
                                <a:pt x="633243" y="1387793"/>
                              </a:lnTo>
                              <a:lnTo>
                                <a:pt x="643063" y="1381126"/>
                              </a:lnTo>
                              <a:lnTo>
                                <a:pt x="652883" y="1373823"/>
                              </a:lnTo>
                              <a:lnTo>
                                <a:pt x="662703" y="1366521"/>
                              </a:lnTo>
                              <a:lnTo>
                                <a:pt x="672523" y="1358583"/>
                              </a:lnTo>
                              <a:lnTo>
                                <a:pt x="682660" y="1350963"/>
                              </a:lnTo>
                              <a:lnTo>
                                <a:pt x="692797" y="1342391"/>
                              </a:lnTo>
                              <a:lnTo>
                                <a:pt x="703567" y="1333501"/>
                              </a:lnTo>
                              <a:lnTo>
                                <a:pt x="713704" y="1323976"/>
                              </a:lnTo>
                              <a:lnTo>
                                <a:pt x="723841" y="1314451"/>
                              </a:lnTo>
                              <a:lnTo>
                                <a:pt x="733661" y="1304608"/>
                              </a:lnTo>
                              <a:lnTo>
                                <a:pt x="743164" y="1294766"/>
                              </a:lnTo>
                              <a:lnTo>
                                <a:pt x="752034" y="1284923"/>
                              </a:lnTo>
                              <a:lnTo>
                                <a:pt x="760904" y="1274446"/>
                              </a:lnTo>
                              <a:lnTo>
                                <a:pt x="769140" y="1263968"/>
                              </a:lnTo>
                              <a:lnTo>
                                <a:pt x="776743" y="1253173"/>
                              </a:lnTo>
                              <a:lnTo>
                                <a:pt x="784345" y="1242378"/>
                              </a:lnTo>
                              <a:lnTo>
                                <a:pt x="791315" y="1231266"/>
                              </a:lnTo>
                              <a:lnTo>
                                <a:pt x="797650" y="1219836"/>
                              </a:lnTo>
                              <a:lnTo>
                                <a:pt x="803669" y="1208406"/>
                              </a:lnTo>
                              <a:lnTo>
                                <a:pt x="809688" y="1196658"/>
                              </a:lnTo>
                              <a:lnTo>
                                <a:pt x="814756" y="1184911"/>
                              </a:lnTo>
                              <a:lnTo>
                                <a:pt x="819825" y="1172528"/>
                              </a:lnTo>
                              <a:lnTo>
                                <a:pt x="824259" y="1160463"/>
                              </a:lnTo>
                              <a:lnTo>
                                <a:pt x="828378" y="1147763"/>
                              </a:lnTo>
                              <a:close/>
                              <a:moveTo>
                                <a:pt x="181634" y="1037623"/>
                              </a:moveTo>
                              <a:lnTo>
                                <a:pt x="181634" y="2421740"/>
                              </a:lnTo>
                              <a:lnTo>
                                <a:pt x="2242479" y="2421740"/>
                              </a:lnTo>
                              <a:lnTo>
                                <a:pt x="2242479" y="1037623"/>
                              </a:lnTo>
                              <a:lnTo>
                                <a:pt x="181634" y="1037623"/>
                              </a:lnTo>
                              <a:close/>
                              <a:moveTo>
                                <a:pt x="107329" y="555625"/>
                              </a:moveTo>
                              <a:lnTo>
                                <a:pt x="113045" y="555625"/>
                              </a:lnTo>
                              <a:lnTo>
                                <a:pt x="362950" y="555625"/>
                              </a:lnTo>
                              <a:lnTo>
                                <a:pt x="362950" y="705714"/>
                              </a:lnTo>
                              <a:lnTo>
                                <a:pt x="363267" y="712695"/>
                              </a:lnTo>
                              <a:lnTo>
                                <a:pt x="363585" y="719676"/>
                              </a:lnTo>
                              <a:lnTo>
                                <a:pt x="364220" y="726339"/>
                              </a:lnTo>
                              <a:lnTo>
                                <a:pt x="365173" y="733003"/>
                              </a:lnTo>
                              <a:lnTo>
                                <a:pt x="366443" y="739666"/>
                              </a:lnTo>
                              <a:lnTo>
                                <a:pt x="368348" y="746330"/>
                              </a:lnTo>
                              <a:lnTo>
                                <a:pt x="369936" y="752676"/>
                              </a:lnTo>
                              <a:lnTo>
                                <a:pt x="371841" y="758705"/>
                              </a:lnTo>
                              <a:lnTo>
                                <a:pt x="374064" y="765051"/>
                              </a:lnTo>
                              <a:lnTo>
                                <a:pt x="376922" y="771080"/>
                              </a:lnTo>
                              <a:lnTo>
                                <a:pt x="379462" y="776474"/>
                              </a:lnTo>
                              <a:lnTo>
                                <a:pt x="382320" y="782186"/>
                              </a:lnTo>
                              <a:lnTo>
                                <a:pt x="385495" y="787263"/>
                              </a:lnTo>
                              <a:lnTo>
                                <a:pt x="388988" y="792657"/>
                              </a:lnTo>
                              <a:lnTo>
                                <a:pt x="392164" y="797734"/>
                              </a:lnTo>
                              <a:lnTo>
                                <a:pt x="396292" y="802494"/>
                              </a:lnTo>
                              <a:lnTo>
                                <a:pt x="400102" y="806936"/>
                              </a:lnTo>
                              <a:lnTo>
                                <a:pt x="404230" y="811061"/>
                              </a:lnTo>
                              <a:lnTo>
                                <a:pt x="408358" y="815504"/>
                              </a:lnTo>
                              <a:lnTo>
                                <a:pt x="413121" y="818994"/>
                              </a:lnTo>
                              <a:lnTo>
                                <a:pt x="417567" y="822485"/>
                              </a:lnTo>
                              <a:lnTo>
                                <a:pt x="422330" y="825975"/>
                              </a:lnTo>
                              <a:lnTo>
                                <a:pt x="427093" y="828831"/>
                              </a:lnTo>
                              <a:lnTo>
                                <a:pt x="432174" y="831687"/>
                              </a:lnTo>
                              <a:lnTo>
                                <a:pt x="437572" y="834225"/>
                              </a:lnTo>
                              <a:lnTo>
                                <a:pt x="442653" y="836446"/>
                              </a:lnTo>
                              <a:lnTo>
                                <a:pt x="448051" y="838033"/>
                              </a:lnTo>
                              <a:lnTo>
                                <a:pt x="453449" y="839620"/>
                              </a:lnTo>
                              <a:lnTo>
                                <a:pt x="458847" y="841206"/>
                              </a:lnTo>
                              <a:lnTo>
                                <a:pt x="464881" y="841841"/>
                              </a:lnTo>
                              <a:lnTo>
                                <a:pt x="470279" y="842475"/>
                              </a:lnTo>
                              <a:lnTo>
                                <a:pt x="476312" y="842475"/>
                              </a:lnTo>
                              <a:lnTo>
                                <a:pt x="734474" y="842475"/>
                              </a:lnTo>
                              <a:lnTo>
                                <a:pt x="740189" y="842475"/>
                              </a:lnTo>
                              <a:lnTo>
                                <a:pt x="745905" y="841841"/>
                              </a:lnTo>
                              <a:lnTo>
                                <a:pt x="751621" y="841206"/>
                              </a:lnTo>
                              <a:lnTo>
                                <a:pt x="757337" y="839620"/>
                              </a:lnTo>
                              <a:lnTo>
                                <a:pt x="762735" y="838033"/>
                              </a:lnTo>
                              <a:lnTo>
                                <a:pt x="768133" y="836446"/>
                              </a:lnTo>
                              <a:lnTo>
                                <a:pt x="773531" y="834225"/>
                              </a:lnTo>
                              <a:lnTo>
                                <a:pt x="778612" y="831687"/>
                              </a:lnTo>
                              <a:lnTo>
                                <a:pt x="783693" y="828831"/>
                              </a:lnTo>
                              <a:lnTo>
                                <a:pt x="788456" y="825975"/>
                              </a:lnTo>
                              <a:lnTo>
                                <a:pt x="793219" y="822485"/>
                              </a:lnTo>
                              <a:lnTo>
                                <a:pt x="797664" y="818994"/>
                              </a:lnTo>
                              <a:lnTo>
                                <a:pt x="802110" y="815504"/>
                              </a:lnTo>
                              <a:lnTo>
                                <a:pt x="806238" y="811061"/>
                              </a:lnTo>
                              <a:lnTo>
                                <a:pt x="810684" y="806936"/>
                              </a:lnTo>
                              <a:lnTo>
                                <a:pt x="814494" y="802494"/>
                              </a:lnTo>
                              <a:lnTo>
                                <a:pt x="818305" y="797734"/>
                              </a:lnTo>
                              <a:lnTo>
                                <a:pt x="821798" y="792657"/>
                              </a:lnTo>
                              <a:lnTo>
                                <a:pt x="824973" y="787263"/>
                              </a:lnTo>
                              <a:lnTo>
                                <a:pt x="828466" y="782186"/>
                              </a:lnTo>
                              <a:lnTo>
                                <a:pt x="831324" y="776474"/>
                              </a:lnTo>
                              <a:lnTo>
                                <a:pt x="833864" y="771080"/>
                              </a:lnTo>
                              <a:lnTo>
                                <a:pt x="836405" y="765051"/>
                              </a:lnTo>
                              <a:lnTo>
                                <a:pt x="838627" y="758705"/>
                              </a:lnTo>
                              <a:lnTo>
                                <a:pt x="840533" y="752676"/>
                              </a:lnTo>
                              <a:lnTo>
                                <a:pt x="842438" y="746330"/>
                              </a:lnTo>
                              <a:lnTo>
                                <a:pt x="844343" y="739666"/>
                              </a:lnTo>
                              <a:lnTo>
                                <a:pt x="845296" y="733003"/>
                              </a:lnTo>
                              <a:lnTo>
                                <a:pt x="846248" y="726339"/>
                              </a:lnTo>
                              <a:lnTo>
                                <a:pt x="847201" y="719676"/>
                              </a:lnTo>
                              <a:lnTo>
                                <a:pt x="847518" y="712695"/>
                              </a:lnTo>
                              <a:lnTo>
                                <a:pt x="847518" y="705714"/>
                              </a:lnTo>
                              <a:lnTo>
                                <a:pt x="847518" y="555625"/>
                              </a:lnTo>
                              <a:lnTo>
                                <a:pt x="1591837" y="555625"/>
                              </a:lnTo>
                              <a:lnTo>
                                <a:pt x="1591837" y="719993"/>
                              </a:lnTo>
                              <a:lnTo>
                                <a:pt x="1591837" y="727291"/>
                              </a:lnTo>
                              <a:lnTo>
                                <a:pt x="1592472" y="733955"/>
                              </a:lnTo>
                              <a:lnTo>
                                <a:pt x="1593424" y="740618"/>
                              </a:lnTo>
                              <a:lnTo>
                                <a:pt x="1594377" y="747599"/>
                              </a:lnTo>
                              <a:lnTo>
                                <a:pt x="1595647" y="754263"/>
                              </a:lnTo>
                              <a:lnTo>
                                <a:pt x="1596917" y="760609"/>
                              </a:lnTo>
                              <a:lnTo>
                                <a:pt x="1598822" y="766955"/>
                              </a:lnTo>
                              <a:lnTo>
                                <a:pt x="1600728" y="773301"/>
                              </a:lnTo>
                              <a:lnTo>
                                <a:pt x="1603268" y="779013"/>
                              </a:lnTo>
                              <a:lnTo>
                                <a:pt x="1605491" y="785042"/>
                              </a:lnTo>
                              <a:lnTo>
                                <a:pt x="1608349" y="791071"/>
                              </a:lnTo>
                              <a:lnTo>
                                <a:pt x="1611207" y="796148"/>
                              </a:lnTo>
                              <a:lnTo>
                                <a:pt x="1614382" y="801859"/>
                              </a:lnTo>
                              <a:lnTo>
                                <a:pt x="1617557" y="806936"/>
                              </a:lnTo>
                              <a:lnTo>
                                <a:pt x="1621368" y="811696"/>
                              </a:lnTo>
                              <a:lnTo>
                                <a:pt x="1624861" y="816773"/>
                              </a:lnTo>
                              <a:lnTo>
                                <a:pt x="1628989" y="821215"/>
                              </a:lnTo>
                              <a:lnTo>
                                <a:pt x="1633117" y="825658"/>
                              </a:lnTo>
                              <a:lnTo>
                                <a:pt x="1637563" y="829466"/>
                              </a:lnTo>
                              <a:lnTo>
                                <a:pt x="1641691" y="833591"/>
                              </a:lnTo>
                              <a:lnTo>
                                <a:pt x="1646454" y="836764"/>
                              </a:lnTo>
                              <a:lnTo>
                                <a:pt x="1651217" y="839937"/>
                              </a:lnTo>
                              <a:lnTo>
                                <a:pt x="1655980" y="843427"/>
                              </a:lnTo>
                              <a:lnTo>
                                <a:pt x="1661061" y="845966"/>
                              </a:lnTo>
                              <a:lnTo>
                                <a:pt x="1666141" y="848187"/>
                              </a:lnTo>
                              <a:lnTo>
                                <a:pt x="1671222" y="850726"/>
                              </a:lnTo>
                              <a:lnTo>
                                <a:pt x="1676620" y="852629"/>
                              </a:lnTo>
                              <a:lnTo>
                                <a:pt x="1682336" y="853899"/>
                              </a:lnTo>
                              <a:lnTo>
                                <a:pt x="1687734" y="855168"/>
                              </a:lnTo>
                              <a:lnTo>
                                <a:pt x="1693450" y="855803"/>
                              </a:lnTo>
                              <a:lnTo>
                                <a:pt x="1699483" y="856437"/>
                              </a:lnTo>
                              <a:lnTo>
                                <a:pt x="1704881" y="856754"/>
                              </a:lnTo>
                              <a:lnTo>
                                <a:pt x="1963043" y="856754"/>
                              </a:lnTo>
                              <a:lnTo>
                                <a:pt x="1969076" y="856437"/>
                              </a:lnTo>
                              <a:lnTo>
                                <a:pt x="1974792" y="855803"/>
                              </a:lnTo>
                              <a:lnTo>
                                <a:pt x="1980507" y="855168"/>
                              </a:lnTo>
                              <a:lnTo>
                                <a:pt x="1985906" y="853899"/>
                              </a:lnTo>
                              <a:lnTo>
                                <a:pt x="1991621" y="852629"/>
                              </a:lnTo>
                              <a:lnTo>
                                <a:pt x="1996702" y="850726"/>
                              </a:lnTo>
                              <a:lnTo>
                                <a:pt x="2002100" y="848187"/>
                              </a:lnTo>
                              <a:lnTo>
                                <a:pt x="2007181" y="845966"/>
                              </a:lnTo>
                              <a:lnTo>
                                <a:pt x="2012262" y="843427"/>
                              </a:lnTo>
                              <a:lnTo>
                                <a:pt x="2017342" y="839937"/>
                              </a:lnTo>
                              <a:lnTo>
                                <a:pt x="2021788" y="836764"/>
                              </a:lnTo>
                              <a:lnTo>
                                <a:pt x="2026551" y="833591"/>
                              </a:lnTo>
                              <a:lnTo>
                                <a:pt x="2030997" y="829466"/>
                              </a:lnTo>
                              <a:lnTo>
                                <a:pt x="2035442" y="825658"/>
                              </a:lnTo>
                              <a:lnTo>
                                <a:pt x="2039253" y="821215"/>
                              </a:lnTo>
                              <a:lnTo>
                                <a:pt x="2043381" y="816773"/>
                              </a:lnTo>
                              <a:lnTo>
                                <a:pt x="2047191" y="811696"/>
                              </a:lnTo>
                              <a:lnTo>
                                <a:pt x="2050367" y="806936"/>
                              </a:lnTo>
                              <a:lnTo>
                                <a:pt x="2054177" y="801859"/>
                              </a:lnTo>
                              <a:lnTo>
                                <a:pt x="2057035" y="796148"/>
                              </a:lnTo>
                              <a:lnTo>
                                <a:pt x="2059893" y="791071"/>
                              </a:lnTo>
                              <a:lnTo>
                                <a:pt x="2062751" y="785042"/>
                              </a:lnTo>
                              <a:lnTo>
                                <a:pt x="2065291" y="779013"/>
                              </a:lnTo>
                              <a:lnTo>
                                <a:pt x="2067514" y="773301"/>
                              </a:lnTo>
                              <a:lnTo>
                                <a:pt x="2069419" y="766955"/>
                              </a:lnTo>
                              <a:lnTo>
                                <a:pt x="2071324" y="760609"/>
                              </a:lnTo>
                              <a:lnTo>
                                <a:pt x="2072912" y="754263"/>
                              </a:lnTo>
                              <a:lnTo>
                                <a:pt x="2074182" y="747599"/>
                              </a:lnTo>
                              <a:lnTo>
                                <a:pt x="2075135" y="740618"/>
                              </a:lnTo>
                              <a:lnTo>
                                <a:pt x="2075770" y="733955"/>
                              </a:lnTo>
                              <a:lnTo>
                                <a:pt x="2076088" y="727291"/>
                              </a:lnTo>
                              <a:lnTo>
                                <a:pt x="2076405" y="719993"/>
                              </a:lnTo>
                              <a:lnTo>
                                <a:pt x="2076405" y="555625"/>
                              </a:lnTo>
                              <a:lnTo>
                                <a:pt x="2311068" y="555625"/>
                              </a:lnTo>
                              <a:lnTo>
                                <a:pt x="2316467" y="555625"/>
                              </a:lnTo>
                              <a:lnTo>
                                <a:pt x="2322500" y="556260"/>
                              </a:lnTo>
                              <a:lnTo>
                                <a:pt x="2328216" y="557212"/>
                              </a:lnTo>
                              <a:lnTo>
                                <a:pt x="2333614" y="558164"/>
                              </a:lnTo>
                              <a:lnTo>
                                <a:pt x="2339330" y="559750"/>
                              </a:lnTo>
                              <a:lnTo>
                                <a:pt x="2344728" y="561654"/>
                              </a:lnTo>
                              <a:lnTo>
                                <a:pt x="2349808" y="563875"/>
                              </a:lnTo>
                              <a:lnTo>
                                <a:pt x="2354889" y="566096"/>
                              </a:lnTo>
                              <a:lnTo>
                                <a:pt x="2359970" y="569270"/>
                              </a:lnTo>
                              <a:lnTo>
                                <a:pt x="2365050" y="572125"/>
                              </a:lnTo>
                              <a:lnTo>
                                <a:pt x="2369813" y="575299"/>
                              </a:lnTo>
                              <a:lnTo>
                                <a:pt x="2374259" y="579106"/>
                              </a:lnTo>
                              <a:lnTo>
                                <a:pt x="2378705" y="582597"/>
                              </a:lnTo>
                              <a:lnTo>
                                <a:pt x="2382833" y="587039"/>
                              </a:lnTo>
                              <a:lnTo>
                                <a:pt x="2386961" y="591164"/>
                              </a:lnTo>
                              <a:lnTo>
                                <a:pt x="2391089" y="595607"/>
                              </a:lnTo>
                              <a:lnTo>
                                <a:pt x="2394582" y="600366"/>
                              </a:lnTo>
                              <a:lnTo>
                                <a:pt x="2398392" y="605443"/>
                              </a:lnTo>
                              <a:lnTo>
                                <a:pt x="2401567" y="610520"/>
                              </a:lnTo>
                              <a:lnTo>
                                <a:pt x="2405061" y="615915"/>
                              </a:lnTo>
                              <a:lnTo>
                                <a:pt x="2407919" y="621309"/>
                              </a:lnTo>
                              <a:lnTo>
                                <a:pt x="2410459" y="627020"/>
                              </a:lnTo>
                              <a:lnTo>
                                <a:pt x="2412681" y="633049"/>
                              </a:lnTo>
                              <a:lnTo>
                                <a:pt x="2415222" y="638761"/>
                              </a:lnTo>
                              <a:lnTo>
                                <a:pt x="2417127" y="645107"/>
                              </a:lnTo>
                              <a:lnTo>
                                <a:pt x="2419032" y="651771"/>
                              </a:lnTo>
                              <a:lnTo>
                                <a:pt x="2420620" y="658117"/>
                              </a:lnTo>
                              <a:lnTo>
                                <a:pt x="2421573" y="664463"/>
                              </a:lnTo>
                              <a:lnTo>
                                <a:pt x="2422843" y="671444"/>
                              </a:lnTo>
                              <a:lnTo>
                                <a:pt x="2423795" y="678425"/>
                              </a:lnTo>
                              <a:lnTo>
                                <a:pt x="2424113" y="685406"/>
                              </a:lnTo>
                              <a:lnTo>
                                <a:pt x="2424113" y="692387"/>
                              </a:lnTo>
                              <a:lnTo>
                                <a:pt x="2424113" y="2566434"/>
                              </a:lnTo>
                              <a:lnTo>
                                <a:pt x="2424113" y="2573732"/>
                              </a:lnTo>
                              <a:lnTo>
                                <a:pt x="2423795" y="2580713"/>
                              </a:lnTo>
                              <a:lnTo>
                                <a:pt x="2422843" y="2587694"/>
                              </a:lnTo>
                              <a:lnTo>
                                <a:pt x="2421573" y="2594040"/>
                              </a:lnTo>
                              <a:lnTo>
                                <a:pt x="2420620" y="2600704"/>
                              </a:lnTo>
                              <a:lnTo>
                                <a:pt x="2419032" y="2607368"/>
                              </a:lnTo>
                              <a:lnTo>
                                <a:pt x="2417127" y="2613396"/>
                              </a:lnTo>
                              <a:lnTo>
                                <a:pt x="2415222" y="2619743"/>
                              </a:lnTo>
                              <a:lnTo>
                                <a:pt x="2412681" y="2625772"/>
                              </a:lnTo>
                              <a:lnTo>
                                <a:pt x="2410459" y="2631801"/>
                              </a:lnTo>
                              <a:lnTo>
                                <a:pt x="2407919" y="2637512"/>
                              </a:lnTo>
                              <a:lnTo>
                                <a:pt x="2405061" y="2643224"/>
                              </a:lnTo>
                              <a:lnTo>
                                <a:pt x="2401567" y="2648301"/>
                              </a:lnTo>
                              <a:lnTo>
                                <a:pt x="2398392" y="2653695"/>
                              </a:lnTo>
                              <a:lnTo>
                                <a:pt x="2394582" y="2658772"/>
                              </a:lnTo>
                              <a:lnTo>
                                <a:pt x="2391089" y="2663214"/>
                              </a:lnTo>
                              <a:lnTo>
                                <a:pt x="2386961" y="2667974"/>
                              </a:lnTo>
                              <a:lnTo>
                                <a:pt x="2382833" y="2672099"/>
                              </a:lnTo>
                              <a:lnTo>
                                <a:pt x="2378705" y="2676224"/>
                              </a:lnTo>
                              <a:lnTo>
                                <a:pt x="2374259" y="2680032"/>
                              </a:lnTo>
                              <a:lnTo>
                                <a:pt x="2369813" y="2683522"/>
                              </a:lnTo>
                              <a:lnTo>
                                <a:pt x="2365050" y="2687013"/>
                              </a:lnTo>
                              <a:lnTo>
                                <a:pt x="2359970" y="2689869"/>
                              </a:lnTo>
                              <a:lnTo>
                                <a:pt x="2354889" y="2692407"/>
                              </a:lnTo>
                              <a:lnTo>
                                <a:pt x="2349808" y="2695263"/>
                              </a:lnTo>
                              <a:lnTo>
                                <a:pt x="2344728" y="2697167"/>
                              </a:lnTo>
                              <a:lnTo>
                                <a:pt x="2339330" y="2699071"/>
                              </a:lnTo>
                              <a:lnTo>
                                <a:pt x="2333614" y="2700340"/>
                              </a:lnTo>
                              <a:lnTo>
                                <a:pt x="2328216" y="2701927"/>
                              </a:lnTo>
                              <a:lnTo>
                                <a:pt x="2322500" y="2702879"/>
                              </a:lnTo>
                              <a:lnTo>
                                <a:pt x="2316467" y="2703196"/>
                              </a:lnTo>
                              <a:lnTo>
                                <a:pt x="2311068" y="2703513"/>
                              </a:lnTo>
                              <a:lnTo>
                                <a:pt x="113045" y="2703513"/>
                              </a:lnTo>
                              <a:lnTo>
                                <a:pt x="107329" y="2703196"/>
                              </a:lnTo>
                              <a:lnTo>
                                <a:pt x="101296" y="2702879"/>
                              </a:lnTo>
                              <a:lnTo>
                                <a:pt x="95897" y="2701927"/>
                              </a:lnTo>
                              <a:lnTo>
                                <a:pt x="90182" y="2700340"/>
                              </a:lnTo>
                              <a:lnTo>
                                <a:pt x="84783" y="2699071"/>
                              </a:lnTo>
                              <a:lnTo>
                                <a:pt x="79385" y="2697167"/>
                              </a:lnTo>
                              <a:lnTo>
                                <a:pt x="73987" y="2695263"/>
                              </a:lnTo>
                              <a:lnTo>
                                <a:pt x="69224" y="2692407"/>
                              </a:lnTo>
                              <a:lnTo>
                                <a:pt x="63826" y="2689869"/>
                              </a:lnTo>
                              <a:lnTo>
                                <a:pt x="59380" y="2687013"/>
                              </a:lnTo>
                              <a:lnTo>
                                <a:pt x="54299" y="2683522"/>
                              </a:lnTo>
                              <a:lnTo>
                                <a:pt x="49854" y="2680032"/>
                              </a:lnTo>
                              <a:lnTo>
                                <a:pt x="45408" y="2676224"/>
                              </a:lnTo>
                              <a:lnTo>
                                <a:pt x="41280" y="2672099"/>
                              </a:lnTo>
                              <a:lnTo>
                                <a:pt x="36835" y="2667974"/>
                              </a:lnTo>
                              <a:lnTo>
                                <a:pt x="33024" y="2663214"/>
                              </a:lnTo>
                              <a:lnTo>
                                <a:pt x="29214" y="2658772"/>
                              </a:lnTo>
                              <a:lnTo>
                                <a:pt x="25721" y="2653695"/>
                              </a:lnTo>
                              <a:lnTo>
                                <a:pt x="22228" y="2648301"/>
                              </a:lnTo>
                              <a:lnTo>
                                <a:pt x="19052" y="2643224"/>
                              </a:lnTo>
                              <a:lnTo>
                                <a:pt x="16512" y="2637512"/>
                              </a:lnTo>
                              <a:lnTo>
                                <a:pt x="13337" y="2631801"/>
                              </a:lnTo>
                              <a:lnTo>
                                <a:pt x="11114" y="2625772"/>
                              </a:lnTo>
                              <a:lnTo>
                                <a:pt x="8891" y="2619743"/>
                              </a:lnTo>
                              <a:lnTo>
                                <a:pt x="6986" y="2613396"/>
                              </a:lnTo>
                              <a:lnTo>
                                <a:pt x="4763" y="2607368"/>
                              </a:lnTo>
                              <a:lnTo>
                                <a:pt x="3493" y="2600704"/>
                              </a:lnTo>
                              <a:lnTo>
                                <a:pt x="2223" y="2594040"/>
                              </a:lnTo>
                              <a:lnTo>
                                <a:pt x="1270" y="2587694"/>
                              </a:lnTo>
                              <a:lnTo>
                                <a:pt x="635" y="2580713"/>
                              </a:lnTo>
                              <a:lnTo>
                                <a:pt x="0" y="2573732"/>
                              </a:lnTo>
                              <a:lnTo>
                                <a:pt x="0" y="2566434"/>
                              </a:lnTo>
                              <a:lnTo>
                                <a:pt x="0" y="692387"/>
                              </a:lnTo>
                              <a:lnTo>
                                <a:pt x="0" y="685406"/>
                              </a:lnTo>
                              <a:lnTo>
                                <a:pt x="635" y="678425"/>
                              </a:lnTo>
                              <a:lnTo>
                                <a:pt x="1270" y="671444"/>
                              </a:lnTo>
                              <a:lnTo>
                                <a:pt x="2223" y="664463"/>
                              </a:lnTo>
                              <a:lnTo>
                                <a:pt x="3493" y="658117"/>
                              </a:lnTo>
                              <a:lnTo>
                                <a:pt x="4763" y="651771"/>
                              </a:lnTo>
                              <a:lnTo>
                                <a:pt x="6986" y="645107"/>
                              </a:lnTo>
                              <a:lnTo>
                                <a:pt x="8891" y="638761"/>
                              </a:lnTo>
                              <a:lnTo>
                                <a:pt x="11114" y="633049"/>
                              </a:lnTo>
                              <a:lnTo>
                                <a:pt x="13337" y="627020"/>
                              </a:lnTo>
                              <a:lnTo>
                                <a:pt x="16512" y="621309"/>
                              </a:lnTo>
                              <a:lnTo>
                                <a:pt x="19052" y="615915"/>
                              </a:lnTo>
                              <a:lnTo>
                                <a:pt x="22228" y="610520"/>
                              </a:lnTo>
                              <a:lnTo>
                                <a:pt x="25721" y="605443"/>
                              </a:lnTo>
                              <a:lnTo>
                                <a:pt x="29214" y="600366"/>
                              </a:lnTo>
                              <a:lnTo>
                                <a:pt x="33024" y="595607"/>
                              </a:lnTo>
                              <a:lnTo>
                                <a:pt x="36835" y="591164"/>
                              </a:lnTo>
                              <a:lnTo>
                                <a:pt x="41280" y="587039"/>
                              </a:lnTo>
                              <a:lnTo>
                                <a:pt x="45408" y="582597"/>
                              </a:lnTo>
                              <a:lnTo>
                                <a:pt x="49854" y="579106"/>
                              </a:lnTo>
                              <a:lnTo>
                                <a:pt x="54299" y="575299"/>
                              </a:lnTo>
                              <a:lnTo>
                                <a:pt x="59380" y="572125"/>
                              </a:lnTo>
                              <a:lnTo>
                                <a:pt x="63826" y="569270"/>
                              </a:lnTo>
                              <a:lnTo>
                                <a:pt x="69224" y="566096"/>
                              </a:lnTo>
                              <a:lnTo>
                                <a:pt x="73987" y="563875"/>
                              </a:lnTo>
                              <a:lnTo>
                                <a:pt x="79385" y="561654"/>
                              </a:lnTo>
                              <a:lnTo>
                                <a:pt x="84783" y="559750"/>
                              </a:lnTo>
                              <a:lnTo>
                                <a:pt x="90182" y="558164"/>
                              </a:lnTo>
                              <a:lnTo>
                                <a:pt x="95897" y="557212"/>
                              </a:lnTo>
                              <a:lnTo>
                                <a:pt x="101296" y="556260"/>
                              </a:lnTo>
                              <a:lnTo>
                                <a:pt x="107329" y="555625"/>
                              </a:lnTo>
                              <a:close/>
                              <a:moveTo>
                                <a:pt x="519521" y="4763"/>
                              </a:moveTo>
                              <a:lnTo>
                                <a:pt x="686979" y="4763"/>
                              </a:lnTo>
                              <a:lnTo>
                                <a:pt x="692380" y="5081"/>
                              </a:lnTo>
                              <a:lnTo>
                                <a:pt x="698418" y="5398"/>
                              </a:lnTo>
                              <a:lnTo>
                                <a:pt x="704137" y="6351"/>
                              </a:lnTo>
                              <a:lnTo>
                                <a:pt x="709539" y="7938"/>
                              </a:lnTo>
                              <a:lnTo>
                                <a:pt x="715259" y="9208"/>
                              </a:lnTo>
                              <a:lnTo>
                                <a:pt x="720661" y="11113"/>
                              </a:lnTo>
                              <a:lnTo>
                                <a:pt x="725745" y="13018"/>
                              </a:lnTo>
                              <a:lnTo>
                                <a:pt x="730829" y="15876"/>
                              </a:lnTo>
                              <a:lnTo>
                                <a:pt x="735913" y="18416"/>
                              </a:lnTo>
                              <a:lnTo>
                                <a:pt x="740679" y="21273"/>
                              </a:lnTo>
                              <a:lnTo>
                                <a:pt x="745446" y="24766"/>
                              </a:lnTo>
                              <a:lnTo>
                                <a:pt x="750212" y="28258"/>
                              </a:lnTo>
                              <a:lnTo>
                                <a:pt x="754661" y="32068"/>
                              </a:lnTo>
                              <a:lnTo>
                                <a:pt x="758791" y="36196"/>
                              </a:lnTo>
                              <a:lnTo>
                                <a:pt x="762922" y="40323"/>
                              </a:lnTo>
                              <a:lnTo>
                                <a:pt x="767053" y="45086"/>
                              </a:lnTo>
                              <a:lnTo>
                                <a:pt x="770548" y="49531"/>
                              </a:lnTo>
                              <a:lnTo>
                                <a:pt x="774362" y="54611"/>
                              </a:lnTo>
                              <a:lnTo>
                                <a:pt x="777539" y="60008"/>
                              </a:lnTo>
                              <a:lnTo>
                                <a:pt x="780717" y="65088"/>
                              </a:lnTo>
                              <a:lnTo>
                                <a:pt x="783894" y="70803"/>
                              </a:lnTo>
                              <a:lnTo>
                                <a:pt x="786436" y="76518"/>
                              </a:lnTo>
                              <a:lnTo>
                                <a:pt x="788661" y="82551"/>
                              </a:lnTo>
                              <a:lnTo>
                                <a:pt x="791203" y="88583"/>
                              </a:lnTo>
                              <a:lnTo>
                                <a:pt x="793109" y="94933"/>
                              </a:lnTo>
                              <a:lnTo>
                                <a:pt x="795016" y="100966"/>
                              </a:lnTo>
                              <a:lnTo>
                                <a:pt x="796287" y="107633"/>
                              </a:lnTo>
                              <a:lnTo>
                                <a:pt x="797558" y="114301"/>
                              </a:lnTo>
                              <a:lnTo>
                                <a:pt x="798829" y="121286"/>
                              </a:lnTo>
                              <a:lnTo>
                                <a:pt x="799464" y="127636"/>
                              </a:lnTo>
                              <a:lnTo>
                                <a:pt x="800100" y="134938"/>
                              </a:lnTo>
                              <a:lnTo>
                                <a:pt x="800100" y="141923"/>
                              </a:lnTo>
                              <a:lnTo>
                                <a:pt x="800100" y="661671"/>
                              </a:lnTo>
                              <a:lnTo>
                                <a:pt x="800100" y="668656"/>
                              </a:lnTo>
                              <a:lnTo>
                                <a:pt x="799464" y="675641"/>
                              </a:lnTo>
                              <a:lnTo>
                                <a:pt x="798829" y="682308"/>
                              </a:lnTo>
                              <a:lnTo>
                                <a:pt x="797558" y="689293"/>
                              </a:lnTo>
                              <a:lnTo>
                                <a:pt x="796287" y="695961"/>
                              </a:lnTo>
                              <a:lnTo>
                                <a:pt x="795016" y="702311"/>
                              </a:lnTo>
                              <a:lnTo>
                                <a:pt x="793109" y="708661"/>
                              </a:lnTo>
                              <a:lnTo>
                                <a:pt x="791203" y="715011"/>
                              </a:lnTo>
                              <a:lnTo>
                                <a:pt x="788661" y="721043"/>
                              </a:lnTo>
                              <a:lnTo>
                                <a:pt x="786436" y="727076"/>
                              </a:lnTo>
                              <a:lnTo>
                                <a:pt x="783894" y="732473"/>
                              </a:lnTo>
                              <a:lnTo>
                                <a:pt x="780717" y="738188"/>
                              </a:lnTo>
                              <a:lnTo>
                                <a:pt x="777539" y="743268"/>
                              </a:lnTo>
                              <a:lnTo>
                                <a:pt x="774362" y="748666"/>
                              </a:lnTo>
                              <a:lnTo>
                                <a:pt x="770548" y="753746"/>
                              </a:lnTo>
                              <a:lnTo>
                                <a:pt x="767053" y="758508"/>
                              </a:lnTo>
                              <a:lnTo>
                                <a:pt x="762922" y="762953"/>
                              </a:lnTo>
                              <a:lnTo>
                                <a:pt x="758791" y="767080"/>
                              </a:lnTo>
                              <a:lnTo>
                                <a:pt x="754661" y="771525"/>
                              </a:lnTo>
                              <a:lnTo>
                                <a:pt x="750212" y="775018"/>
                              </a:lnTo>
                              <a:lnTo>
                                <a:pt x="745446" y="778510"/>
                              </a:lnTo>
                              <a:lnTo>
                                <a:pt x="740679" y="782003"/>
                              </a:lnTo>
                              <a:lnTo>
                                <a:pt x="735913" y="784860"/>
                              </a:lnTo>
                              <a:lnTo>
                                <a:pt x="730829" y="787718"/>
                              </a:lnTo>
                              <a:lnTo>
                                <a:pt x="725745" y="790258"/>
                              </a:lnTo>
                              <a:lnTo>
                                <a:pt x="720661" y="792480"/>
                              </a:lnTo>
                              <a:lnTo>
                                <a:pt x="715259" y="794068"/>
                              </a:lnTo>
                              <a:lnTo>
                                <a:pt x="709539" y="795655"/>
                              </a:lnTo>
                              <a:lnTo>
                                <a:pt x="704137" y="797243"/>
                              </a:lnTo>
                              <a:lnTo>
                                <a:pt x="698418" y="797878"/>
                              </a:lnTo>
                              <a:lnTo>
                                <a:pt x="692380" y="798513"/>
                              </a:lnTo>
                              <a:lnTo>
                                <a:pt x="686979" y="798513"/>
                              </a:lnTo>
                              <a:lnTo>
                                <a:pt x="519521" y="798513"/>
                              </a:lnTo>
                              <a:lnTo>
                                <a:pt x="513484" y="798513"/>
                              </a:lnTo>
                              <a:lnTo>
                                <a:pt x="508082" y="797878"/>
                              </a:lnTo>
                              <a:lnTo>
                                <a:pt x="502362" y="797243"/>
                              </a:lnTo>
                              <a:lnTo>
                                <a:pt x="496643" y="795655"/>
                              </a:lnTo>
                              <a:lnTo>
                                <a:pt x="491241" y="794068"/>
                              </a:lnTo>
                              <a:lnTo>
                                <a:pt x="485839" y="792480"/>
                              </a:lnTo>
                              <a:lnTo>
                                <a:pt x="480437" y="790258"/>
                              </a:lnTo>
                              <a:lnTo>
                                <a:pt x="475353" y="787718"/>
                              </a:lnTo>
                              <a:lnTo>
                                <a:pt x="470269" y="784860"/>
                              </a:lnTo>
                              <a:lnTo>
                                <a:pt x="465502" y="782003"/>
                              </a:lnTo>
                              <a:lnTo>
                                <a:pt x="460736" y="778510"/>
                              </a:lnTo>
                              <a:lnTo>
                                <a:pt x="456287" y="775018"/>
                              </a:lnTo>
                              <a:lnTo>
                                <a:pt x="451839" y="771525"/>
                              </a:lnTo>
                              <a:lnTo>
                                <a:pt x="447708" y="767080"/>
                              </a:lnTo>
                              <a:lnTo>
                                <a:pt x="443259" y="762953"/>
                              </a:lnTo>
                              <a:lnTo>
                                <a:pt x="439446" y="758508"/>
                              </a:lnTo>
                              <a:lnTo>
                                <a:pt x="435633" y="753746"/>
                              </a:lnTo>
                              <a:lnTo>
                                <a:pt x="432138" y="748666"/>
                              </a:lnTo>
                              <a:lnTo>
                                <a:pt x="428960" y="743268"/>
                              </a:lnTo>
                              <a:lnTo>
                                <a:pt x="425465" y="738188"/>
                              </a:lnTo>
                              <a:lnTo>
                                <a:pt x="422605" y="732473"/>
                              </a:lnTo>
                              <a:lnTo>
                                <a:pt x="420063" y="727076"/>
                              </a:lnTo>
                              <a:lnTo>
                                <a:pt x="417521" y="721043"/>
                              </a:lnTo>
                              <a:lnTo>
                                <a:pt x="415297" y="715011"/>
                              </a:lnTo>
                              <a:lnTo>
                                <a:pt x="413390" y="708661"/>
                              </a:lnTo>
                              <a:lnTo>
                                <a:pt x="411484" y="702311"/>
                              </a:lnTo>
                              <a:lnTo>
                                <a:pt x="409895" y="695961"/>
                              </a:lnTo>
                              <a:lnTo>
                                <a:pt x="408624" y="689293"/>
                              </a:lnTo>
                              <a:lnTo>
                                <a:pt x="407671" y="682308"/>
                              </a:lnTo>
                              <a:lnTo>
                                <a:pt x="407035" y="675641"/>
                              </a:lnTo>
                              <a:lnTo>
                                <a:pt x="406400" y="668656"/>
                              </a:lnTo>
                              <a:lnTo>
                                <a:pt x="406400" y="661671"/>
                              </a:lnTo>
                              <a:lnTo>
                                <a:pt x="406400" y="141923"/>
                              </a:lnTo>
                              <a:lnTo>
                                <a:pt x="406400" y="134938"/>
                              </a:lnTo>
                              <a:lnTo>
                                <a:pt x="407035" y="127636"/>
                              </a:lnTo>
                              <a:lnTo>
                                <a:pt x="407671" y="121286"/>
                              </a:lnTo>
                              <a:lnTo>
                                <a:pt x="408624" y="114301"/>
                              </a:lnTo>
                              <a:lnTo>
                                <a:pt x="409895" y="107633"/>
                              </a:lnTo>
                              <a:lnTo>
                                <a:pt x="411484" y="100966"/>
                              </a:lnTo>
                              <a:lnTo>
                                <a:pt x="413390" y="94933"/>
                              </a:lnTo>
                              <a:lnTo>
                                <a:pt x="415297" y="88583"/>
                              </a:lnTo>
                              <a:lnTo>
                                <a:pt x="417521" y="82551"/>
                              </a:lnTo>
                              <a:lnTo>
                                <a:pt x="420063" y="76518"/>
                              </a:lnTo>
                              <a:lnTo>
                                <a:pt x="422605" y="70803"/>
                              </a:lnTo>
                              <a:lnTo>
                                <a:pt x="425465" y="65088"/>
                              </a:lnTo>
                              <a:lnTo>
                                <a:pt x="428960" y="60008"/>
                              </a:lnTo>
                              <a:lnTo>
                                <a:pt x="432138" y="54611"/>
                              </a:lnTo>
                              <a:lnTo>
                                <a:pt x="435633" y="49531"/>
                              </a:lnTo>
                              <a:lnTo>
                                <a:pt x="439446" y="45086"/>
                              </a:lnTo>
                              <a:lnTo>
                                <a:pt x="443259" y="40323"/>
                              </a:lnTo>
                              <a:lnTo>
                                <a:pt x="447708" y="36196"/>
                              </a:lnTo>
                              <a:lnTo>
                                <a:pt x="451839" y="32068"/>
                              </a:lnTo>
                              <a:lnTo>
                                <a:pt x="456287" y="28258"/>
                              </a:lnTo>
                              <a:lnTo>
                                <a:pt x="460736" y="24766"/>
                              </a:lnTo>
                              <a:lnTo>
                                <a:pt x="465502" y="21273"/>
                              </a:lnTo>
                              <a:lnTo>
                                <a:pt x="470269" y="18416"/>
                              </a:lnTo>
                              <a:lnTo>
                                <a:pt x="475353" y="15876"/>
                              </a:lnTo>
                              <a:lnTo>
                                <a:pt x="480437" y="13018"/>
                              </a:lnTo>
                              <a:lnTo>
                                <a:pt x="485839" y="11113"/>
                              </a:lnTo>
                              <a:lnTo>
                                <a:pt x="491241" y="9208"/>
                              </a:lnTo>
                              <a:lnTo>
                                <a:pt x="496643" y="7938"/>
                              </a:lnTo>
                              <a:lnTo>
                                <a:pt x="502362" y="6351"/>
                              </a:lnTo>
                              <a:lnTo>
                                <a:pt x="508082" y="5398"/>
                              </a:lnTo>
                              <a:lnTo>
                                <a:pt x="513484" y="5081"/>
                              </a:lnTo>
                              <a:lnTo>
                                <a:pt x="519521" y="4763"/>
                              </a:lnTo>
                              <a:close/>
                              <a:moveTo>
                                <a:pt x="1749834" y="0"/>
                              </a:moveTo>
                              <a:lnTo>
                                <a:pt x="1916974" y="0"/>
                              </a:lnTo>
                              <a:lnTo>
                                <a:pt x="1923012" y="318"/>
                              </a:lnTo>
                              <a:lnTo>
                                <a:pt x="1928731" y="953"/>
                              </a:lnTo>
                              <a:lnTo>
                                <a:pt x="1934133" y="1588"/>
                              </a:lnTo>
                              <a:lnTo>
                                <a:pt x="1939853" y="2859"/>
                              </a:lnTo>
                              <a:lnTo>
                                <a:pt x="1945255" y="4129"/>
                              </a:lnTo>
                              <a:lnTo>
                                <a:pt x="1950656" y="6035"/>
                              </a:lnTo>
                              <a:lnTo>
                                <a:pt x="1956058" y="8576"/>
                              </a:lnTo>
                              <a:lnTo>
                                <a:pt x="1961142" y="10799"/>
                              </a:lnTo>
                              <a:lnTo>
                                <a:pt x="1966226" y="13340"/>
                              </a:lnTo>
                              <a:lnTo>
                                <a:pt x="1970993" y="16834"/>
                              </a:lnTo>
                              <a:lnTo>
                                <a:pt x="1975759" y="20010"/>
                              </a:lnTo>
                              <a:lnTo>
                                <a:pt x="1980208" y="23187"/>
                              </a:lnTo>
                              <a:lnTo>
                                <a:pt x="1984974" y="27316"/>
                              </a:lnTo>
                              <a:lnTo>
                                <a:pt x="1988787" y="31127"/>
                              </a:lnTo>
                              <a:lnTo>
                                <a:pt x="1993236" y="35574"/>
                              </a:lnTo>
                              <a:lnTo>
                                <a:pt x="1997049" y="40021"/>
                              </a:lnTo>
                              <a:lnTo>
                                <a:pt x="2000862" y="45103"/>
                              </a:lnTo>
                              <a:lnTo>
                                <a:pt x="2004357" y="49867"/>
                              </a:lnTo>
                              <a:lnTo>
                                <a:pt x="2007853" y="54949"/>
                              </a:lnTo>
                              <a:lnTo>
                                <a:pt x="2011030" y="60667"/>
                              </a:lnTo>
                              <a:lnTo>
                                <a:pt x="2013890" y="65749"/>
                              </a:lnTo>
                              <a:lnTo>
                                <a:pt x="2016750" y="71784"/>
                              </a:lnTo>
                              <a:lnTo>
                                <a:pt x="2019292" y="77819"/>
                              </a:lnTo>
                              <a:lnTo>
                                <a:pt x="2021516" y="83536"/>
                              </a:lnTo>
                              <a:lnTo>
                                <a:pt x="2023423" y="89888"/>
                              </a:lnTo>
                              <a:lnTo>
                                <a:pt x="2025329" y="96241"/>
                              </a:lnTo>
                              <a:lnTo>
                                <a:pt x="2026918" y="102594"/>
                              </a:lnTo>
                              <a:lnTo>
                                <a:pt x="2028189" y="109264"/>
                              </a:lnTo>
                              <a:lnTo>
                                <a:pt x="2029142" y="116252"/>
                              </a:lnTo>
                              <a:lnTo>
                                <a:pt x="2029778" y="122922"/>
                              </a:lnTo>
                              <a:lnTo>
                                <a:pt x="2030095" y="130227"/>
                              </a:lnTo>
                              <a:lnTo>
                                <a:pt x="2030413" y="136897"/>
                              </a:lnTo>
                              <a:lnTo>
                                <a:pt x="2030413" y="657170"/>
                              </a:lnTo>
                              <a:lnTo>
                                <a:pt x="2030095" y="663841"/>
                              </a:lnTo>
                              <a:lnTo>
                                <a:pt x="2029778" y="670828"/>
                              </a:lnTo>
                              <a:lnTo>
                                <a:pt x="2029142" y="677816"/>
                              </a:lnTo>
                              <a:lnTo>
                                <a:pt x="2028189" y="684486"/>
                              </a:lnTo>
                              <a:lnTo>
                                <a:pt x="2026918" y="691157"/>
                              </a:lnTo>
                              <a:lnTo>
                                <a:pt x="2025329" y="697509"/>
                              </a:lnTo>
                              <a:lnTo>
                                <a:pt x="2023423" y="704179"/>
                              </a:lnTo>
                              <a:lnTo>
                                <a:pt x="2021516" y="710214"/>
                              </a:lnTo>
                              <a:lnTo>
                                <a:pt x="2019292" y="716249"/>
                              </a:lnTo>
                              <a:lnTo>
                                <a:pt x="2016750" y="722284"/>
                              </a:lnTo>
                              <a:lnTo>
                                <a:pt x="2013890" y="728001"/>
                              </a:lnTo>
                              <a:lnTo>
                                <a:pt x="2011030" y="733401"/>
                              </a:lnTo>
                              <a:lnTo>
                                <a:pt x="2007853" y="738801"/>
                              </a:lnTo>
                              <a:lnTo>
                                <a:pt x="2004357" y="743883"/>
                              </a:lnTo>
                              <a:lnTo>
                                <a:pt x="2000862" y="748965"/>
                              </a:lnTo>
                              <a:lnTo>
                                <a:pt x="1997049" y="754047"/>
                              </a:lnTo>
                              <a:lnTo>
                                <a:pt x="1993236" y="758176"/>
                              </a:lnTo>
                              <a:lnTo>
                                <a:pt x="1988787" y="762622"/>
                              </a:lnTo>
                              <a:lnTo>
                                <a:pt x="1984974" y="766752"/>
                              </a:lnTo>
                              <a:lnTo>
                                <a:pt x="1980208" y="770246"/>
                              </a:lnTo>
                              <a:lnTo>
                                <a:pt x="1975759" y="774057"/>
                              </a:lnTo>
                              <a:lnTo>
                                <a:pt x="1970993" y="777233"/>
                              </a:lnTo>
                              <a:lnTo>
                                <a:pt x="1966226" y="780410"/>
                              </a:lnTo>
                              <a:lnTo>
                                <a:pt x="1961142" y="783268"/>
                              </a:lnTo>
                              <a:lnTo>
                                <a:pt x="1956058" y="785492"/>
                              </a:lnTo>
                              <a:lnTo>
                                <a:pt x="1950656" y="787715"/>
                              </a:lnTo>
                              <a:lnTo>
                                <a:pt x="1945255" y="789621"/>
                              </a:lnTo>
                              <a:lnTo>
                                <a:pt x="1939853" y="791209"/>
                              </a:lnTo>
                              <a:lnTo>
                                <a:pt x="1934133" y="792162"/>
                              </a:lnTo>
                              <a:lnTo>
                                <a:pt x="1928731" y="793115"/>
                              </a:lnTo>
                              <a:lnTo>
                                <a:pt x="1923012" y="793750"/>
                              </a:lnTo>
                              <a:lnTo>
                                <a:pt x="1916974" y="793750"/>
                              </a:lnTo>
                              <a:lnTo>
                                <a:pt x="1749834" y="793750"/>
                              </a:lnTo>
                              <a:lnTo>
                                <a:pt x="1744115" y="793750"/>
                              </a:lnTo>
                              <a:lnTo>
                                <a:pt x="1738077" y="793115"/>
                              </a:lnTo>
                              <a:lnTo>
                                <a:pt x="1732358" y="792162"/>
                              </a:lnTo>
                              <a:lnTo>
                                <a:pt x="1726956" y="791209"/>
                              </a:lnTo>
                              <a:lnTo>
                                <a:pt x="1721554" y="789621"/>
                              </a:lnTo>
                              <a:lnTo>
                                <a:pt x="1716152" y="787715"/>
                              </a:lnTo>
                              <a:lnTo>
                                <a:pt x="1710750" y="785492"/>
                              </a:lnTo>
                              <a:lnTo>
                                <a:pt x="1705666" y="783268"/>
                              </a:lnTo>
                              <a:lnTo>
                                <a:pt x="1700900" y="780410"/>
                              </a:lnTo>
                              <a:lnTo>
                                <a:pt x="1695816" y="777233"/>
                              </a:lnTo>
                              <a:lnTo>
                                <a:pt x="1691050" y="774057"/>
                              </a:lnTo>
                              <a:lnTo>
                                <a:pt x="1686283" y="770246"/>
                              </a:lnTo>
                              <a:lnTo>
                                <a:pt x="1682152" y="766752"/>
                              </a:lnTo>
                              <a:lnTo>
                                <a:pt x="1677704" y="762622"/>
                              </a:lnTo>
                              <a:lnTo>
                                <a:pt x="1673891" y="758176"/>
                              </a:lnTo>
                              <a:lnTo>
                                <a:pt x="1669760" y="754047"/>
                              </a:lnTo>
                              <a:lnTo>
                                <a:pt x="1665947" y="748965"/>
                              </a:lnTo>
                              <a:lnTo>
                                <a:pt x="1662134" y="743883"/>
                              </a:lnTo>
                              <a:lnTo>
                                <a:pt x="1658956" y="738801"/>
                              </a:lnTo>
                              <a:lnTo>
                                <a:pt x="1656096" y="733401"/>
                              </a:lnTo>
                              <a:lnTo>
                                <a:pt x="1652919" y="728001"/>
                              </a:lnTo>
                              <a:lnTo>
                                <a:pt x="1650059" y="722284"/>
                              </a:lnTo>
                              <a:lnTo>
                                <a:pt x="1647835" y="716249"/>
                              </a:lnTo>
                              <a:lnTo>
                                <a:pt x="1645610" y="710214"/>
                              </a:lnTo>
                              <a:lnTo>
                                <a:pt x="1643386" y="704179"/>
                              </a:lnTo>
                              <a:lnTo>
                                <a:pt x="1641480" y="697509"/>
                              </a:lnTo>
                              <a:lnTo>
                                <a:pt x="1640209" y="691157"/>
                              </a:lnTo>
                              <a:lnTo>
                                <a:pt x="1638938" y="684486"/>
                              </a:lnTo>
                              <a:lnTo>
                                <a:pt x="1637984" y="677816"/>
                              </a:lnTo>
                              <a:lnTo>
                                <a:pt x="1637349" y="670828"/>
                              </a:lnTo>
                              <a:lnTo>
                                <a:pt x="1636713" y="663841"/>
                              </a:lnTo>
                              <a:lnTo>
                                <a:pt x="1636713" y="657170"/>
                              </a:lnTo>
                              <a:lnTo>
                                <a:pt x="1636713" y="136897"/>
                              </a:lnTo>
                              <a:lnTo>
                                <a:pt x="1636713" y="130227"/>
                              </a:lnTo>
                              <a:lnTo>
                                <a:pt x="1637349" y="122922"/>
                              </a:lnTo>
                              <a:lnTo>
                                <a:pt x="1637984" y="116252"/>
                              </a:lnTo>
                              <a:lnTo>
                                <a:pt x="1638938" y="109264"/>
                              </a:lnTo>
                              <a:lnTo>
                                <a:pt x="1640209" y="102594"/>
                              </a:lnTo>
                              <a:lnTo>
                                <a:pt x="1641480" y="96241"/>
                              </a:lnTo>
                              <a:lnTo>
                                <a:pt x="1643386" y="89888"/>
                              </a:lnTo>
                              <a:lnTo>
                                <a:pt x="1645610" y="83536"/>
                              </a:lnTo>
                              <a:lnTo>
                                <a:pt x="1647835" y="77819"/>
                              </a:lnTo>
                              <a:lnTo>
                                <a:pt x="1650059" y="71784"/>
                              </a:lnTo>
                              <a:lnTo>
                                <a:pt x="1652919" y="65749"/>
                              </a:lnTo>
                              <a:lnTo>
                                <a:pt x="1656096" y="60667"/>
                              </a:lnTo>
                              <a:lnTo>
                                <a:pt x="1658956" y="54949"/>
                              </a:lnTo>
                              <a:lnTo>
                                <a:pt x="1662134" y="49867"/>
                              </a:lnTo>
                              <a:lnTo>
                                <a:pt x="1665947" y="45103"/>
                              </a:lnTo>
                              <a:lnTo>
                                <a:pt x="1669760" y="40021"/>
                              </a:lnTo>
                              <a:lnTo>
                                <a:pt x="1673891" y="35574"/>
                              </a:lnTo>
                              <a:lnTo>
                                <a:pt x="1677704" y="31127"/>
                              </a:lnTo>
                              <a:lnTo>
                                <a:pt x="1682152" y="27316"/>
                              </a:lnTo>
                              <a:lnTo>
                                <a:pt x="1686283" y="23187"/>
                              </a:lnTo>
                              <a:lnTo>
                                <a:pt x="1691050" y="20010"/>
                              </a:lnTo>
                              <a:lnTo>
                                <a:pt x="1695816" y="16834"/>
                              </a:lnTo>
                              <a:lnTo>
                                <a:pt x="1700900" y="13340"/>
                              </a:lnTo>
                              <a:lnTo>
                                <a:pt x="1705666" y="10799"/>
                              </a:lnTo>
                              <a:lnTo>
                                <a:pt x="1710750" y="8576"/>
                              </a:lnTo>
                              <a:lnTo>
                                <a:pt x="1716152" y="6035"/>
                              </a:lnTo>
                              <a:lnTo>
                                <a:pt x="1721554" y="4129"/>
                              </a:lnTo>
                              <a:lnTo>
                                <a:pt x="1726956" y="2859"/>
                              </a:lnTo>
                              <a:lnTo>
                                <a:pt x="1732358" y="1588"/>
                              </a:lnTo>
                              <a:lnTo>
                                <a:pt x="1738077" y="953"/>
                              </a:lnTo>
                              <a:lnTo>
                                <a:pt x="1744115" y="318"/>
                              </a:lnTo>
                              <a:lnTo>
                                <a:pt x="1749834"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日历" o:spid="_x0000_s1026" o:spt="100" style="position:absolute;left:0pt;margin-left:156pt;margin-top:504.35pt;height:24.4pt;width:24.3pt;z-index:-167750656;v-text-anchor:middle;mso-width-relative:page;mso-height-relative:page;" fillcolor="#5B9BD5 [3204]" filled="t" stroked="f" coordsize="2424113,2703513" o:gfxdata="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" path="m1563221,1147763l1580692,1148081,1597528,1149351,1614046,1150938,1630246,1153478,1645494,1156336,1660424,1160146,1668048,1162368,1675354,1164591,1682342,1167448,1689013,1169988,1696002,1172528,1702990,1175703,1709661,1178878,1715696,1182053,1722367,1185863,1728720,1189356,1735073,1193483,1740791,1197293,1746827,1201738,1752862,1205866,1758263,1210628,1763980,1215073,1769063,1220153,1774463,1225233,1779863,1230313,1784946,1235711,1794476,1247141,1803688,1258571,1812264,1270318,1820206,1282383,1827512,1294766,1834183,1307783,1840218,1320801,1845301,1334453,1850066,1348106,1854195,1362393,1857372,1377316,1860548,1391921,1862772,1407161,1864043,1422718,1864996,1438593,1865313,1454468,1864996,1472883,1864043,1491616,1862137,1509396,1859913,1527493,1856419,1544956,1852607,1562418,1847842,1579563,1842442,1596073,1836089,1613218,1829100,1630046,1821159,1647508,1812582,1664971,1803052,1682751,1792570,1700531,1781452,1718628,1769063,1737361,1760168,1750061,1749368,1764348,1736979,1779906,1722685,1796733,1706802,1814831,1689648,1834833,1670589,1855471,1649624,1878013,1610234,1919606,1579103,1953896,1566715,1968501,1555597,1980566,1547020,1991044,1540349,1999616,1534631,2006919,1529231,2014539,1524466,2021841,1519384,2029461,1514937,2036764,1510489,2043749,1506677,2051051,1502866,2058036,1865313,2058036,1865313,2254251,1225550,2254251,1226821,2240599,1228727,2226629,1230633,2213294,1233492,2199641,1236033,2186306,1238892,2172654,1242704,2159319,1246198,2145984,1250328,2132966,1254775,2119949,1259540,2106931,1264305,2093914,1270022,2081531,1275740,2068514,1281458,2056131,1287811,2043431,1294800,2030731,1302741,2017396,1311000,2004061,1320212,1989456,1330377,1975169,1341178,1959611,1352613,1944054,1365320,1927544,1378344,1910716,1392638,1893571,1407251,1875791,1422816,1857376,1439334,1838643,1456488,1819593,1474276,1799908,1493018,1779271,1522560,1747521,1548926,1717993,1572433,1691641,1592445,1667828,1609916,1646556,1624529,1627823,1630882,1619568,1635964,1611948,1640729,1604963,1644541,1598931,1649306,1590676,1653435,1582738,1657565,1574483,1661059,1566228,1664553,1557973,1667412,1550036,1670271,1541781,1673130,1533843,1675036,1525588,1676942,1517968,1678530,1509713,1679801,1501776,1680754,1493838,1681707,1485583,1682342,1477646,1682342,1469708,1682342,1460818,1682025,1452563,1681389,1444308,1680119,1436371,1678848,1428433,1677577,1421448,1675989,1414146,1674083,1407161,1671860,1400493,1669318,1393826,1666777,1388111,1663918,1382078,1660424,1376363,1657247,1370966,1653435,1365886,1649624,1361123,1645176,1356361,1640729,1352233,1635964,1348106,1631517,1344296,1626434,1340803,1621352,1337946,1615952,1335088,1610234,1332231,1604516,1330326,1598481,1328421,1592445,1326833,1586092,1325563,1579739,1324611,1572750,1323341,1565762,1323023,1558773,1323023,1551785,1323023,1544796,1323658,1538126,1324611,1531772,1325563,1525419,1326833,1519066,1328738,1513031,1330643,1507630,1333183,1501913,1335723,1496512,1338581,1491112,1342073,1486030,1345566,1481265,1349058,1476500,1353503,1472370,1357948,1467606,1363028,1463794,1367791,1459664,1373506,1456170,1379538,1452993,1386206,1449499,1392873,1446640,1400176,1443781,1407796,1441240,1415733,1439016,1424306,1436793,1433196,1435204,1442403,1432981,1452246,1431710,1462406,1430440,1472883,1429487,1483996,1428851,1495108,1246833,1474153,1249375,1452563,1252234,1432243,1255410,1412241,1259540,1392873,1263669,1374776,1269069,1356996,1274470,1340168,1280505,1324611,1283682,1316673,1287176,1309053,1290670,1301751,1294482,1294448,1298294,1287463,1302423,1281113,1306235,1274446,1310683,1267778,1314812,1261746,1318942,1255713,1323707,1249998,1328789,1244283,1333554,1238886,1338636,1233806,1343719,1228726,1349119,1223963,1359920,1214756,1371038,1206183,1382791,1197928,1394544,1190626,1406615,1183958,1419322,1177608,1432028,1171893,1445370,1167131,1459029,1162368,1473006,1158558,1487300,1155066,1501595,1152526,1516525,1150621,1532090,1149351,1547338,1148081,1563221,1147763xm828378,1147763l976313,1147763,976313,2254251,794166,2254251,794166,1458278,781178,1471613,768507,1484631,755519,1497013,741897,1509078,727959,1520508,714338,1531621,699766,1542098,685511,1552258,670622,1562418,655417,1571626,639895,1580516,624373,1589088,608534,1597026,592061,1604328,575589,1611631,558800,1618298,558800,1426846,567670,1423353,576856,1419226,586043,1415098,595229,1410018,604416,1405256,613919,1399541,623739,1393508,633243,1387793,643063,1381126,652883,1373823,662703,1366521,672523,1358583,682660,1350963,692797,1342391,703567,1333501,713704,1323976,723841,1314451,733661,1304608,743164,1294766,752034,1284923,760904,1274446,769140,1263968,776743,1253173,784345,1242378,791315,1231266,797650,1219836,803669,1208406,809688,1196658,814756,1184911,819825,1172528,824259,1160463,828378,1147763xm181634,1037623l181634,2421740,2242479,2421740,2242479,1037623,181634,1037623xm107329,555625l113045,555625,362950,555625,362950,705714,363267,712695,363585,719676,364220,726339,365173,733003,366443,739666,368348,746330,369936,752676,371841,758705,374064,765051,376922,771080,379462,776474,382320,782186,385495,787263,388988,792657,392164,797734,396292,802494,400102,806936,404230,811061,408358,815504,413121,818994,417567,822485,422330,825975,427093,828831,432174,831687,437572,834225,442653,836446,448051,838033,453449,839620,458847,841206,464881,841841,470279,842475,476312,842475,734474,842475,740189,842475,745905,841841,751621,841206,757337,839620,762735,838033,768133,836446,773531,834225,778612,831687,783693,828831,788456,825975,793219,822485,797664,818994,802110,815504,806238,811061,810684,806936,814494,802494,818305,797734,821798,792657,824973,787263,828466,782186,831324,776474,833864,771080,836405,765051,838627,758705,840533,752676,842438,746330,844343,739666,845296,733003,846248,726339,847201,719676,847518,712695,847518,705714,847518,555625,1591837,555625,1591837,719993,1591837,727291,1592472,733955,1593424,740618,1594377,747599,1595647,754263,1596917,760609,1598822,766955,1600728,773301,1603268,779013,1605491,785042,1608349,791071,1611207,796148,1614382,801859,1617557,806936,1621368,811696,1624861,816773,1628989,821215,1633117,825658,1637563,829466,1641691,833591,1646454,836764,1651217,839937,1655980,843427,1661061,845966,1666141,848187,1671222,850726,1676620,852629,1682336,853899,1687734,855168,1693450,855803,1699483,856437,1704881,856754,1963043,856754,1969076,856437,1974792,855803,1980507,855168,1985906,853899,1991621,852629,1996702,850726,2002100,848187,2007181,845966,2012262,843427,2017342,839937,2021788,836764,2026551,833591,2030997,829466,2035442,825658,2039253,821215,2043381,816773,2047191,811696,2050367,806936,2054177,801859,2057035,796148,2059893,791071,2062751,785042,2065291,779013,2067514,773301,2069419,766955,2071324,760609,2072912,754263,2074182,747599,2075135,740618,2075770,733955,2076088,727291,2076405,719993,2076405,555625,2311068,555625,2316467,555625,2322500,556260,2328216,557212,2333614,558164,2339330,559750,2344728,561654,2349808,563875,2354889,566096,2359970,569270,2365050,572125,2369813,575299,2374259,579106,2378705,582597,2382833,587039,2386961,591164,2391089,595607,2394582,600366,2398392,605443,2401567,610520,2405061,615915,2407919,621309,2410459,627020,2412681,633049,2415222,638761,2417127,645107,2419032,651771,2420620,658117,2421573,664463,2422843,671444,2423795,678425,2424113,685406,2424113,692387,2424113,2566434,2424113,2573732,2423795,2580713,2422843,2587694,2421573,2594040,2420620,2600704,2419032,2607368,2417127,2613396,2415222,2619743,2412681,2625772,2410459,2631801,2407919,2637512,2405061,2643224,2401567,2648301,2398392,2653695,2394582,2658772,2391089,2663214,2386961,2667974,2382833,2672099,2378705,2676224,2374259,2680032,2369813,2683522,2365050,2687013,2359970,2689869,2354889,2692407,2349808,2695263,2344728,2697167,2339330,2699071,2333614,2700340,2328216,2701927,2322500,2702879,2316467,2703196,2311068,2703513,113045,2703513,107329,2703196,101296,2702879,95897,2701927,90182,2700340,84783,2699071,79385,2697167,73987,2695263,69224,2692407,63826,2689869,59380,2687013,54299,2683522,49854,2680032,45408,2676224,41280,2672099,36835,2667974,33024,2663214,29214,2658772,25721,2653695,22228,2648301,19052,2643224,16512,2637512,13337,2631801,11114,2625772,8891,2619743,6986,2613396,4763,2607368,3493,2600704,2223,2594040,1270,2587694,635,2580713,0,2573732,0,2566434,0,692387,0,685406,635,678425,1270,671444,2223,664463,3493,658117,4763,651771,6986,645107,8891,638761,11114,633049,13337,627020,16512,621309,19052,615915,22228,610520,25721,605443,29214,600366,33024,595607,36835,591164,41280,587039,45408,582597,49854,579106,54299,575299,59380,572125,63826,569270,69224,566096,73987,563875,79385,561654,84783,559750,90182,558164,95897,557212,101296,556260,107329,555625xm519521,4763l686979,4763,692380,5081,698418,5398,704137,6351,709539,7938,715259,9208,720661,11113,725745,13018,730829,15876,735913,18416,740679,21273,745446,24766,750212,28258,754661,32068,758791,36196,762922,40323,767053,45086,770548,49531,774362,54611,777539,60008,780717,65088,783894,70803,786436,76518,788661,82551,791203,88583,793109,94933,795016,100966,796287,107633,797558,114301,798829,121286,799464,127636,800100,134938,800100,141923,800100,661671,800100,668656,799464,675641,798829,682308,797558,689293,796287,695961,795016,702311,793109,708661,791203,715011,788661,721043,786436,727076,783894,732473,780717,738188,777539,743268,774362,748666,770548,753746,767053,758508,762922,762953,758791,767080,754661,771525,750212,775018,745446,778510,740679,782003,735913,784860,730829,787718,725745,790258,720661,792480,715259,794068,709539,795655,704137,797243,698418,797878,692380,798513,686979,798513,519521,798513,513484,798513,508082,797878,502362,797243,496643,795655,491241,794068,485839,792480,480437,790258,475353,787718,470269,784860,465502,782003,460736,778510,456287,775018,451839,771525,447708,767080,443259,762953,439446,758508,435633,753746,432138,748666,428960,743268,425465,738188,422605,732473,420063,727076,417521,721043,415297,715011,413390,708661,411484,702311,409895,695961,408624,689293,407671,682308,407035,675641,406400,668656,406400,661671,406400,141923,406400,134938,407035,127636,407671,121286,408624,114301,409895,107633,411484,100966,413390,94933,415297,88583,417521,82551,420063,76518,422605,70803,425465,65088,428960,60008,432138,54611,435633,49531,439446,45086,443259,40323,447708,36196,451839,32068,456287,28258,460736,24766,465502,21273,470269,18416,475353,15876,480437,13018,485839,11113,491241,9208,496643,7938,502362,6351,508082,5398,513484,5081,519521,4763xm1749834,0l1916974,0,1923012,318,1928731,953,1934133,1588,1939853,2859,1945255,4129,1950656,6035,1956058,8576,1961142,10799,1966226,13340,1970993,16834,1975759,20010,1980208,23187,1984974,27316,1988787,31127,1993236,35574,1997049,40021,2000862,45103,2004357,49867,2007853,54949,2011030,60667,2013890,65749,2016750,71784,2019292,77819,2021516,83536,2023423,89888,2025329,96241,2026918,102594,2028189,109264,2029142,116252,2029778,122922,2030095,130227,2030413,136897,2030413,657170,2030095,663841,2029778,670828,2029142,677816,2028189,684486,2026918,691157,2025329,697509,2023423,704179,2021516,710214,2019292,716249,2016750,722284,2013890,728001,2011030,733401,2007853,738801,2004357,743883,2000862,748965,1997049,754047,1993236,758176,1988787,762622,1984974,766752,1980208,770246,1975759,774057,1970993,777233,1966226,780410,1961142,783268,1956058,785492,1950656,787715,1945255,789621,1939853,791209,1934133,792162,1928731,793115,1923012,793750,1916974,793750,1749834,793750,1744115,793750,1738077,793115,1732358,792162,1726956,791209,1721554,789621,1716152,787715,1710750,785492,1705666,783268,1700900,780410,1695816,777233,1691050,774057,1686283,770246,1682152,766752,1677704,762622,1673891,758176,1669760,754047,1665947,748965,1662134,743883,1658956,738801,1656096,733401,1652919,728001,1650059,722284,1647835,716249,1645610,710214,1643386,704179,1641480,697509,1640209,691157,1638938,684486,1637984,677816,1637349,670828,1636713,663841,1636713,657170,1636713,136897,1636713,130227,1637349,122922,1637984,116252,1638938,109264,1640209,102594,1641480,96241,1643386,89888,1645610,83536,1647835,77819,1650059,71784,1652919,65749,1656096,60667,1658956,54949,1662134,49867,1665947,45103,1669760,40021,1673891,35574,1677704,31127,1682152,27316,1686283,23187,1691050,20010,1695816,16834,1700900,13340,1705666,10799,1710750,8576,1716152,6035,1721554,4129,1726956,2859,1732358,1588,1738077,953,1744115,318,1749834,0xe">
                <v:path o:connectlocs="217654,135124;228451,142948;237429,164893;229543,192878;199456,225632;156022,258385;162412,237095;181136,212894;209363,183271;214095,170279;211830,158415;203500,152265;191933,152811;184169,160489;159824,161872;167386,144622;182309,134323;101104,167149;75374,183890;84367,156632;100741,141129;14391,63686;48672,89655;56353,95874;98477,95619;105834,89000;202654,82526;205928,92492;214175,97874;256177,96674;262928,89291;296401,63868;304850,68814;308610,78562;306184,302969;298503,309152;9419,308934;2102,302314;80,77761;4204,68269;12895,63759;94901,2838;100969,10881;101212,80499;95508,88833;65370,91526;56430,87450;51899,78206;53477,8770;60516,1819;246959,327;255171,5715;258488,15691;255616,84682;247647,90507;217145,89779;210066,82789;208529,13324;213100,4077;222040,36" o:connectangles="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15616" behindDoc="0" locked="0" layoutInCell="1" allowOverlap="1">
                <wp:simplePos x="0" y="0"/>
                <wp:positionH relativeFrom="column">
                  <wp:posOffset>1176020</wp:posOffset>
                </wp:positionH>
                <wp:positionV relativeFrom="paragraph">
                  <wp:posOffset>6405245</wp:posOffset>
                </wp:positionV>
                <wp:extent cx="297180" cy="297180"/>
                <wp:effectExtent l="0" t="0" r="7620" b="7620"/>
                <wp:wrapNone/>
                <wp:docPr id="103" name="日历"/>
                <wp:cNvGraphicFramePr/>
                <a:graphic xmlns:a="http://schemas.openxmlformats.org/drawingml/2006/main">
                  <a:graphicData uri="http://schemas.microsoft.com/office/word/2010/wordprocessingShape">
                    <wps:wsp>
                      <wps:cNvSpPr>
                        <a:spLocks noChangeArrowheads="1"/>
                      </wps:cNvSpPr>
                      <wps:spPr bwMode="auto">
                        <a:xfrm>
                          <a:off x="2298700" y="7329805"/>
                          <a:ext cx="297180" cy="297180"/>
                        </a:xfrm>
                        <a:custGeom>
                          <a:avLst/>
                          <a:gdLst>
                            <a:gd name="T0" fmla="*/ 186557 w 1993900"/>
                            <a:gd name="T1" fmla="*/ 1472016 h 1873250"/>
                            <a:gd name="T2" fmla="*/ 1296550 w 1993900"/>
                            <a:gd name="T3" fmla="*/ 576666 h 1873250"/>
                            <a:gd name="T4" fmla="*/ 1153710 w 1993900"/>
                            <a:gd name="T5" fmla="*/ 1135821 h 1873250"/>
                            <a:gd name="T6" fmla="*/ 1097106 w 1993900"/>
                            <a:gd name="T7" fmla="*/ 797974 h 1873250"/>
                            <a:gd name="T8" fmla="*/ 1032144 w 1993900"/>
                            <a:gd name="T9" fmla="*/ 704592 h 1873250"/>
                            <a:gd name="T10" fmla="*/ 1078871 w 1993900"/>
                            <a:gd name="T11" fmla="*/ 694343 h 1873250"/>
                            <a:gd name="T12" fmla="*/ 1116861 w 1993900"/>
                            <a:gd name="T13" fmla="*/ 676502 h 1873250"/>
                            <a:gd name="T14" fmla="*/ 1146872 w 1993900"/>
                            <a:gd name="T15" fmla="*/ 652207 h 1873250"/>
                            <a:gd name="T16" fmla="*/ 1168526 w 1993900"/>
                            <a:gd name="T17" fmla="*/ 620700 h 1873250"/>
                            <a:gd name="T18" fmla="*/ 1184861 w 1993900"/>
                            <a:gd name="T19" fmla="*/ 576666 h 1873250"/>
                            <a:gd name="T20" fmla="*/ 568770 w 1993900"/>
                            <a:gd name="T21" fmla="*/ 1239833 h 1873250"/>
                            <a:gd name="T22" fmla="*/ 673241 w 1993900"/>
                            <a:gd name="T23" fmla="*/ 791901 h 1873250"/>
                            <a:gd name="T24" fmla="*/ 568770 w 1993900"/>
                            <a:gd name="T25" fmla="*/ 802909 h 1873250"/>
                            <a:gd name="T26" fmla="*/ 609419 w 1993900"/>
                            <a:gd name="T27" fmla="*/ 698519 h 1873250"/>
                            <a:gd name="T28" fmla="*/ 650068 w 1993900"/>
                            <a:gd name="T29" fmla="*/ 682954 h 1873250"/>
                            <a:gd name="T30" fmla="*/ 682739 w 1993900"/>
                            <a:gd name="T31" fmla="*/ 660938 h 1873250"/>
                            <a:gd name="T32" fmla="*/ 707052 w 1993900"/>
                            <a:gd name="T33" fmla="*/ 632088 h 1873250"/>
                            <a:gd name="T34" fmla="*/ 724147 w 1993900"/>
                            <a:gd name="T35" fmla="*/ 596405 h 1873250"/>
                            <a:gd name="T36" fmla="*/ 214659 w 1993900"/>
                            <a:gd name="T37" fmla="*/ 266708 h 1873250"/>
                            <a:gd name="T38" fmla="*/ 171803 w 1993900"/>
                            <a:gd name="T39" fmla="*/ 295920 h 1873250"/>
                            <a:gd name="T40" fmla="*/ 151323 w 1993900"/>
                            <a:gd name="T41" fmla="*/ 344102 h 1873250"/>
                            <a:gd name="T42" fmla="*/ 158150 w 1993900"/>
                            <a:gd name="T43" fmla="*/ 1583935 h 1873250"/>
                            <a:gd name="T44" fmla="*/ 190766 w 1993900"/>
                            <a:gd name="T45" fmla="*/ 1623770 h 1873250"/>
                            <a:gd name="T46" fmla="*/ 241586 w 1993900"/>
                            <a:gd name="T47" fmla="*/ 1639325 h 1873250"/>
                            <a:gd name="T48" fmla="*/ 1706270 w 1993900"/>
                            <a:gd name="T49" fmla="*/ 1627944 h 1873250"/>
                            <a:gd name="T50" fmla="*/ 1743058 w 1993900"/>
                            <a:gd name="T51" fmla="*/ 1591902 h 1873250"/>
                            <a:gd name="T52" fmla="*/ 1754056 w 1993900"/>
                            <a:gd name="T53" fmla="*/ 353207 h 1873250"/>
                            <a:gd name="T54" fmla="*/ 1738127 w 1993900"/>
                            <a:gd name="T55" fmla="*/ 302749 h 1873250"/>
                            <a:gd name="T56" fmla="*/ 1698306 w 1993900"/>
                            <a:gd name="T57" fmla="*/ 269743 h 1873250"/>
                            <a:gd name="T58" fmla="*/ 1541294 w 1993900"/>
                            <a:gd name="T59" fmla="*/ 323995 h 1873250"/>
                            <a:gd name="T60" fmla="*/ 334125 w 1993900"/>
                            <a:gd name="T61" fmla="*/ 262534 h 1873250"/>
                            <a:gd name="T62" fmla="*/ 1334979 w 1993900"/>
                            <a:gd name="T63" fmla="*/ 206006 h 1873250"/>
                            <a:gd name="T64" fmla="*/ 1663414 w 1993900"/>
                            <a:gd name="T65" fmla="*/ 111160 h 1873250"/>
                            <a:gd name="T66" fmla="*/ 1735094 w 1993900"/>
                            <a:gd name="T67" fmla="*/ 122162 h 1873250"/>
                            <a:gd name="T68" fmla="*/ 1798429 w 1993900"/>
                            <a:gd name="T69" fmla="*/ 152513 h 1873250"/>
                            <a:gd name="T70" fmla="*/ 1849629 w 1993900"/>
                            <a:gd name="T71" fmla="*/ 199557 h 1873250"/>
                            <a:gd name="T72" fmla="*/ 1886037 w 1993900"/>
                            <a:gd name="T73" fmla="*/ 259120 h 1873250"/>
                            <a:gd name="T74" fmla="*/ 1903862 w 1993900"/>
                            <a:gd name="T75" fmla="*/ 328927 h 1873250"/>
                            <a:gd name="T76" fmla="*/ 1902346 w 1993900"/>
                            <a:gd name="T77" fmla="*/ 1585453 h 1873250"/>
                            <a:gd name="T78" fmla="*/ 1881107 w 1993900"/>
                            <a:gd name="T79" fmla="*/ 1653362 h 1873250"/>
                            <a:gd name="T80" fmla="*/ 1842044 w 1993900"/>
                            <a:gd name="T81" fmla="*/ 1711029 h 1873250"/>
                            <a:gd name="T82" fmla="*/ 1788568 w 1993900"/>
                            <a:gd name="T83" fmla="*/ 1755417 h 1873250"/>
                            <a:gd name="T84" fmla="*/ 1723716 w 1993900"/>
                            <a:gd name="T85" fmla="*/ 1782733 h 1873250"/>
                            <a:gd name="T86" fmla="*/ 241586 w 1993900"/>
                            <a:gd name="T87" fmla="*/ 1790700 h 1873250"/>
                            <a:gd name="T88" fmla="*/ 169906 w 1993900"/>
                            <a:gd name="T89" fmla="*/ 1779698 h 1873250"/>
                            <a:gd name="T90" fmla="*/ 106191 w 1993900"/>
                            <a:gd name="T91" fmla="*/ 1748968 h 1873250"/>
                            <a:gd name="T92" fmla="*/ 54992 w 1993900"/>
                            <a:gd name="T93" fmla="*/ 1702303 h 1873250"/>
                            <a:gd name="T94" fmla="*/ 18963 w 1993900"/>
                            <a:gd name="T95" fmla="*/ 1642740 h 1873250"/>
                            <a:gd name="T96" fmla="*/ 1138 w 1993900"/>
                            <a:gd name="T97" fmla="*/ 1573312 h 1873250"/>
                            <a:gd name="T98" fmla="*/ 2655 w 1993900"/>
                            <a:gd name="T99" fmla="*/ 316408 h 1873250"/>
                            <a:gd name="T100" fmla="*/ 23514 w 1993900"/>
                            <a:gd name="T101" fmla="*/ 248497 h 1873250"/>
                            <a:gd name="T102" fmla="*/ 62577 w 1993900"/>
                            <a:gd name="T103" fmla="*/ 190451 h 1873250"/>
                            <a:gd name="T104" fmla="*/ 116432 w 1993900"/>
                            <a:gd name="T105" fmla="*/ 146064 h 1873250"/>
                            <a:gd name="T106" fmla="*/ 181284 w 1993900"/>
                            <a:gd name="T107" fmla="*/ 118748 h 1873250"/>
                            <a:gd name="T108" fmla="*/ 363706 w 1993900"/>
                            <a:gd name="T109" fmla="*/ 111160 h 187325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93900" h="1873250">
                              <a:moveTo>
                                <a:pt x="195263" y="1631950"/>
                              </a:moveTo>
                              <a:lnTo>
                                <a:pt x="1766888" y="1631950"/>
                              </a:lnTo>
                              <a:lnTo>
                                <a:pt x="1766888" y="1663700"/>
                              </a:lnTo>
                              <a:lnTo>
                                <a:pt x="195263" y="1663700"/>
                              </a:lnTo>
                              <a:lnTo>
                                <a:pt x="195263" y="1631950"/>
                              </a:lnTo>
                              <a:close/>
                              <a:moveTo>
                                <a:pt x="195263" y="1539875"/>
                              </a:moveTo>
                              <a:lnTo>
                                <a:pt x="1766888" y="1539875"/>
                              </a:lnTo>
                              <a:lnTo>
                                <a:pt x="1766888" y="1570038"/>
                              </a:lnTo>
                              <a:lnTo>
                                <a:pt x="195263" y="1570038"/>
                              </a:lnTo>
                              <a:lnTo>
                                <a:pt x="195263" y="1539875"/>
                              </a:lnTo>
                              <a:close/>
                              <a:moveTo>
                                <a:pt x="1240155" y="603250"/>
                              </a:moveTo>
                              <a:lnTo>
                                <a:pt x="1357056" y="603250"/>
                              </a:lnTo>
                              <a:lnTo>
                                <a:pt x="1357056" y="1188182"/>
                              </a:lnTo>
                              <a:lnTo>
                                <a:pt x="1493838" y="1188182"/>
                              </a:lnTo>
                              <a:lnTo>
                                <a:pt x="1493838" y="1296988"/>
                              </a:lnTo>
                              <a:lnTo>
                                <a:pt x="1071563" y="1296988"/>
                              </a:lnTo>
                              <a:lnTo>
                                <a:pt x="1071563" y="1188182"/>
                              </a:lnTo>
                              <a:lnTo>
                                <a:pt x="1207550" y="1188182"/>
                              </a:lnTo>
                              <a:lnTo>
                                <a:pt x="1207550" y="820068"/>
                              </a:lnTo>
                              <a:lnTo>
                                <a:pt x="1201586" y="822053"/>
                              </a:lnTo>
                              <a:lnTo>
                                <a:pt x="1194826" y="824833"/>
                              </a:lnTo>
                              <a:lnTo>
                                <a:pt x="1180909" y="828407"/>
                              </a:lnTo>
                              <a:lnTo>
                                <a:pt x="1165402" y="831981"/>
                              </a:lnTo>
                              <a:lnTo>
                                <a:pt x="1148304" y="834760"/>
                              </a:lnTo>
                              <a:lnTo>
                                <a:pt x="1130809" y="837143"/>
                              </a:lnTo>
                              <a:lnTo>
                                <a:pt x="1111723" y="838732"/>
                              </a:lnTo>
                              <a:lnTo>
                                <a:pt x="1091842" y="839526"/>
                              </a:lnTo>
                              <a:lnTo>
                                <a:pt x="1071563" y="839923"/>
                              </a:lnTo>
                              <a:lnTo>
                                <a:pt x="1071563" y="738265"/>
                              </a:lnTo>
                              <a:lnTo>
                                <a:pt x="1080311" y="737073"/>
                              </a:lnTo>
                              <a:lnTo>
                                <a:pt x="1089456" y="735882"/>
                              </a:lnTo>
                              <a:lnTo>
                                <a:pt x="1097806" y="734294"/>
                              </a:lnTo>
                              <a:lnTo>
                                <a:pt x="1106156" y="732705"/>
                              </a:lnTo>
                              <a:lnTo>
                                <a:pt x="1114109" y="730720"/>
                              </a:lnTo>
                              <a:lnTo>
                                <a:pt x="1121664" y="728734"/>
                              </a:lnTo>
                              <a:lnTo>
                                <a:pt x="1129218" y="726352"/>
                              </a:lnTo>
                              <a:lnTo>
                                <a:pt x="1136376" y="723969"/>
                              </a:lnTo>
                              <a:lnTo>
                                <a:pt x="1143931" y="720792"/>
                              </a:lnTo>
                              <a:lnTo>
                                <a:pt x="1150690" y="718012"/>
                              </a:lnTo>
                              <a:lnTo>
                                <a:pt x="1156654" y="714438"/>
                              </a:lnTo>
                              <a:lnTo>
                                <a:pt x="1163016" y="711262"/>
                              </a:lnTo>
                              <a:lnTo>
                                <a:pt x="1168981" y="707688"/>
                              </a:lnTo>
                              <a:lnTo>
                                <a:pt x="1174945" y="704114"/>
                              </a:lnTo>
                              <a:lnTo>
                                <a:pt x="1180512" y="699746"/>
                              </a:lnTo>
                              <a:lnTo>
                                <a:pt x="1186079" y="695775"/>
                              </a:lnTo>
                              <a:lnTo>
                                <a:pt x="1191248" y="691407"/>
                              </a:lnTo>
                              <a:lnTo>
                                <a:pt x="1195621" y="686641"/>
                              </a:lnTo>
                              <a:lnTo>
                                <a:pt x="1200393" y="682273"/>
                              </a:lnTo>
                              <a:lnTo>
                                <a:pt x="1204767" y="677111"/>
                              </a:lnTo>
                              <a:lnTo>
                                <a:pt x="1208743" y="671551"/>
                              </a:lnTo>
                              <a:lnTo>
                                <a:pt x="1213117" y="666389"/>
                              </a:lnTo>
                              <a:lnTo>
                                <a:pt x="1216298" y="661227"/>
                              </a:lnTo>
                              <a:lnTo>
                                <a:pt x="1220274" y="655270"/>
                              </a:lnTo>
                              <a:lnTo>
                                <a:pt x="1223057" y="649314"/>
                              </a:lnTo>
                              <a:lnTo>
                                <a:pt x="1226636" y="643357"/>
                              </a:lnTo>
                              <a:lnTo>
                                <a:pt x="1229022" y="637003"/>
                              </a:lnTo>
                              <a:lnTo>
                                <a:pt x="1231407" y="630650"/>
                              </a:lnTo>
                              <a:lnTo>
                                <a:pt x="1234191" y="623899"/>
                              </a:lnTo>
                              <a:lnTo>
                                <a:pt x="1236179" y="617148"/>
                              </a:lnTo>
                              <a:lnTo>
                                <a:pt x="1240155" y="603250"/>
                              </a:lnTo>
                              <a:close/>
                              <a:moveTo>
                                <a:pt x="763507" y="603250"/>
                              </a:moveTo>
                              <a:lnTo>
                                <a:pt x="880806" y="603250"/>
                              </a:lnTo>
                              <a:lnTo>
                                <a:pt x="880806" y="1188182"/>
                              </a:lnTo>
                              <a:lnTo>
                                <a:pt x="1017588" y="1188182"/>
                              </a:lnTo>
                              <a:lnTo>
                                <a:pt x="1017588" y="1296988"/>
                              </a:lnTo>
                              <a:lnTo>
                                <a:pt x="595313" y="1296988"/>
                              </a:lnTo>
                              <a:lnTo>
                                <a:pt x="595313" y="1188182"/>
                              </a:lnTo>
                              <a:lnTo>
                                <a:pt x="731300" y="1188182"/>
                              </a:lnTo>
                              <a:lnTo>
                                <a:pt x="731300" y="820068"/>
                              </a:lnTo>
                              <a:lnTo>
                                <a:pt x="725336" y="822053"/>
                              </a:lnTo>
                              <a:lnTo>
                                <a:pt x="718576" y="824833"/>
                              </a:lnTo>
                              <a:lnTo>
                                <a:pt x="704659" y="828407"/>
                              </a:lnTo>
                              <a:lnTo>
                                <a:pt x="688754" y="831981"/>
                              </a:lnTo>
                              <a:lnTo>
                                <a:pt x="672054" y="834760"/>
                              </a:lnTo>
                              <a:lnTo>
                                <a:pt x="654161" y="837143"/>
                              </a:lnTo>
                              <a:lnTo>
                                <a:pt x="635473" y="838732"/>
                              </a:lnTo>
                              <a:lnTo>
                                <a:pt x="615592" y="839526"/>
                              </a:lnTo>
                              <a:lnTo>
                                <a:pt x="595313" y="839923"/>
                              </a:lnTo>
                              <a:lnTo>
                                <a:pt x="595313" y="738265"/>
                              </a:lnTo>
                              <a:lnTo>
                                <a:pt x="604061" y="737073"/>
                              </a:lnTo>
                              <a:lnTo>
                                <a:pt x="612809" y="735882"/>
                              </a:lnTo>
                              <a:lnTo>
                                <a:pt x="621159" y="734294"/>
                              </a:lnTo>
                              <a:lnTo>
                                <a:pt x="629906" y="732705"/>
                              </a:lnTo>
                              <a:lnTo>
                                <a:pt x="637859" y="730720"/>
                              </a:lnTo>
                              <a:lnTo>
                                <a:pt x="645414" y="728734"/>
                              </a:lnTo>
                              <a:lnTo>
                                <a:pt x="652968" y="726352"/>
                              </a:lnTo>
                              <a:lnTo>
                                <a:pt x="660126" y="723969"/>
                              </a:lnTo>
                              <a:lnTo>
                                <a:pt x="667283" y="720792"/>
                              </a:lnTo>
                              <a:lnTo>
                                <a:pt x="674042" y="718012"/>
                              </a:lnTo>
                              <a:lnTo>
                                <a:pt x="680404" y="714438"/>
                              </a:lnTo>
                              <a:lnTo>
                                <a:pt x="686766" y="711262"/>
                              </a:lnTo>
                              <a:lnTo>
                                <a:pt x="692731" y="707688"/>
                              </a:lnTo>
                              <a:lnTo>
                                <a:pt x="698695" y="704114"/>
                              </a:lnTo>
                              <a:lnTo>
                                <a:pt x="704262" y="699746"/>
                              </a:lnTo>
                              <a:lnTo>
                                <a:pt x="709431" y="695775"/>
                              </a:lnTo>
                              <a:lnTo>
                                <a:pt x="714600" y="691407"/>
                              </a:lnTo>
                              <a:lnTo>
                                <a:pt x="719371" y="686641"/>
                              </a:lnTo>
                              <a:lnTo>
                                <a:pt x="724143" y="682273"/>
                              </a:lnTo>
                              <a:lnTo>
                                <a:pt x="728119" y="677111"/>
                              </a:lnTo>
                              <a:lnTo>
                                <a:pt x="732493" y="671551"/>
                              </a:lnTo>
                              <a:lnTo>
                                <a:pt x="736469" y="666389"/>
                              </a:lnTo>
                              <a:lnTo>
                                <a:pt x="740048" y="661227"/>
                              </a:lnTo>
                              <a:lnTo>
                                <a:pt x="744024" y="655270"/>
                              </a:lnTo>
                              <a:lnTo>
                                <a:pt x="746807" y="649314"/>
                              </a:lnTo>
                              <a:lnTo>
                                <a:pt x="749988" y="643357"/>
                              </a:lnTo>
                              <a:lnTo>
                                <a:pt x="752772" y="637003"/>
                              </a:lnTo>
                              <a:lnTo>
                                <a:pt x="755157" y="630650"/>
                              </a:lnTo>
                              <a:lnTo>
                                <a:pt x="757941" y="623899"/>
                              </a:lnTo>
                              <a:lnTo>
                                <a:pt x="759929" y="617148"/>
                              </a:lnTo>
                              <a:lnTo>
                                <a:pt x="763507" y="603250"/>
                              </a:lnTo>
                              <a:close/>
                              <a:moveTo>
                                <a:pt x="252860" y="274637"/>
                              </a:moveTo>
                              <a:lnTo>
                                <a:pt x="243333" y="275431"/>
                              </a:lnTo>
                              <a:lnTo>
                                <a:pt x="233806" y="276622"/>
                              </a:lnTo>
                              <a:lnTo>
                                <a:pt x="224676" y="279003"/>
                              </a:lnTo>
                              <a:lnTo>
                                <a:pt x="216340" y="282178"/>
                              </a:lnTo>
                              <a:lnTo>
                                <a:pt x="207607" y="286147"/>
                              </a:lnTo>
                              <a:lnTo>
                                <a:pt x="199668" y="290909"/>
                              </a:lnTo>
                              <a:lnTo>
                                <a:pt x="192523" y="296465"/>
                              </a:lnTo>
                              <a:lnTo>
                                <a:pt x="185774" y="302815"/>
                              </a:lnTo>
                              <a:lnTo>
                                <a:pt x="179820" y="309562"/>
                              </a:lnTo>
                              <a:lnTo>
                                <a:pt x="174263" y="316706"/>
                              </a:lnTo>
                              <a:lnTo>
                                <a:pt x="169499" y="324644"/>
                              </a:lnTo>
                              <a:lnTo>
                                <a:pt x="165530" y="332581"/>
                              </a:lnTo>
                              <a:lnTo>
                                <a:pt x="162354" y="341312"/>
                              </a:lnTo>
                              <a:lnTo>
                                <a:pt x="159972" y="350837"/>
                              </a:lnTo>
                              <a:lnTo>
                                <a:pt x="158385" y="359965"/>
                              </a:lnTo>
                              <a:lnTo>
                                <a:pt x="157988" y="369490"/>
                              </a:lnTo>
                              <a:lnTo>
                                <a:pt x="157988" y="1619647"/>
                              </a:lnTo>
                              <a:lnTo>
                                <a:pt x="158385" y="1629569"/>
                              </a:lnTo>
                              <a:lnTo>
                                <a:pt x="159972" y="1639094"/>
                              </a:lnTo>
                              <a:lnTo>
                                <a:pt x="162354" y="1647825"/>
                              </a:lnTo>
                              <a:lnTo>
                                <a:pt x="165530" y="1656953"/>
                              </a:lnTo>
                              <a:lnTo>
                                <a:pt x="169499" y="1665288"/>
                              </a:lnTo>
                              <a:lnTo>
                                <a:pt x="174263" y="1672828"/>
                              </a:lnTo>
                              <a:lnTo>
                                <a:pt x="179820" y="1679972"/>
                              </a:lnTo>
                              <a:lnTo>
                                <a:pt x="185774" y="1686719"/>
                              </a:lnTo>
                              <a:lnTo>
                                <a:pt x="192523" y="1693069"/>
                              </a:lnTo>
                              <a:lnTo>
                                <a:pt x="199668" y="1698625"/>
                              </a:lnTo>
                              <a:lnTo>
                                <a:pt x="207607" y="1702991"/>
                              </a:lnTo>
                              <a:lnTo>
                                <a:pt x="216340" y="1707356"/>
                              </a:lnTo>
                              <a:lnTo>
                                <a:pt x="224676" y="1710531"/>
                              </a:lnTo>
                              <a:lnTo>
                                <a:pt x="233806" y="1712913"/>
                              </a:lnTo>
                              <a:lnTo>
                                <a:pt x="243333" y="1714103"/>
                              </a:lnTo>
                              <a:lnTo>
                                <a:pt x="252860" y="1714897"/>
                              </a:lnTo>
                              <a:lnTo>
                                <a:pt x="1741040" y="1714897"/>
                              </a:lnTo>
                              <a:lnTo>
                                <a:pt x="1750567" y="1714103"/>
                              </a:lnTo>
                              <a:lnTo>
                                <a:pt x="1759697" y="1712913"/>
                              </a:lnTo>
                              <a:lnTo>
                                <a:pt x="1769224" y="1710531"/>
                              </a:lnTo>
                              <a:lnTo>
                                <a:pt x="1777560" y="1707356"/>
                              </a:lnTo>
                              <a:lnTo>
                                <a:pt x="1785896" y="1702991"/>
                              </a:lnTo>
                              <a:lnTo>
                                <a:pt x="1794232" y="1698625"/>
                              </a:lnTo>
                              <a:lnTo>
                                <a:pt x="1801377" y="1693069"/>
                              </a:lnTo>
                              <a:lnTo>
                                <a:pt x="1808126" y="1686719"/>
                              </a:lnTo>
                              <a:lnTo>
                                <a:pt x="1813683" y="1679972"/>
                              </a:lnTo>
                              <a:lnTo>
                                <a:pt x="1819240" y="1672828"/>
                              </a:lnTo>
                              <a:lnTo>
                                <a:pt x="1824401" y="1665288"/>
                              </a:lnTo>
                              <a:lnTo>
                                <a:pt x="1828370" y="1656953"/>
                              </a:lnTo>
                              <a:lnTo>
                                <a:pt x="1831546" y="1647825"/>
                              </a:lnTo>
                              <a:lnTo>
                                <a:pt x="1833531" y="1639094"/>
                              </a:lnTo>
                              <a:lnTo>
                                <a:pt x="1835516" y="1629569"/>
                              </a:lnTo>
                              <a:lnTo>
                                <a:pt x="1835912" y="1619647"/>
                              </a:lnTo>
                              <a:lnTo>
                                <a:pt x="1835912" y="369490"/>
                              </a:lnTo>
                              <a:lnTo>
                                <a:pt x="1835516" y="359965"/>
                              </a:lnTo>
                              <a:lnTo>
                                <a:pt x="1833531" y="350837"/>
                              </a:lnTo>
                              <a:lnTo>
                                <a:pt x="1831546" y="341312"/>
                              </a:lnTo>
                              <a:lnTo>
                                <a:pt x="1828370" y="332581"/>
                              </a:lnTo>
                              <a:lnTo>
                                <a:pt x="1824401" y="324644"/>
                              </a:lnTo>
                              <a:lnTo>
                                <a:pt x="1819240" y="316706"/>
                              </a:lnTo>
                              <a:lnTo>
                                <a:pt x="1813683" y="309562"/>
                              </a:lnTo>
                              <a:lnTo>
                                <a:pt x="1808126" y="302815"/>
                              </a:lnTo>
                              <a:lnTo>
                                <a:pt x="1801377" y="296465"/>
                              </a:lnTo>
                              <a:lnTo>
                                <a:pt x="1794232" y="290909"/>
                              </a:lnTo>
                              <a:lnTo>
                                <a:pt x="1785896" y="286147"/>
                              </a:lnTo>
                              <a:lnTo>
                                <a:pt x="1777560" y="282178"/>
                              </a:lnTo>
                              <a:lnTo>
                                <a:pt x="1769224" y="279003"/>
                              </a:lnTo>
                              <a:lnTo>
                                <a:pt x="1759697" y="276622"/>
                              </a:lnTo>
                              <a:lnTo>
                                <a:pt x="1750567" y="275431"/>
                              </a:lnTo>
                              <a:lnTo>
                                <a:pt x="1741040" y="274637"/>
                              </a:lnTo>
                              <a:lnTo>
                                <a:pt x="1613221" y="274637"/>
                              </a:lnTo>
                              <a:lnTo>
                                <a:pt x="1613221" y="338931"/>
                              </a:lnTo>
                              <a:lnTo>
                                <a:pt x="1366316" y="338931"/>
                              </a:lnTo>
                              <a:lnTo>
                                <a:pt x="1366316" y="274637"/>
                              </a:lnTo>
                              <a:lnTo>
                                <a:pt x="596622" y="274637"/>
                              </a:lnTo>
                              <a:lnTo>
                                <a:pt x="596622" y="338931"/>
                              </a:lnTo>
                              <a:lnTo>
                                <a:pt x="349717" y="338931"/>
                              </a:lnTo>
                              <a:lnTo>
                                <a:pt x="349717" y="274637"/>
                              </a:lnTo>
                              <a:lnTo>
                                <a:pt x="252860" y="274637"/>
                              </a:lnTo>
                              <a:close/>
                              <a:moveTo>
                                <a:pt x="442207" y="0"/>
                              </a:moveTo>
                              <a:lnTo>
                                <a:pt x="565660" y="0"/>
                              </a:lnTo>
                              <a:lnTo>
                                <a:pt x="565660" y="116284"/>
                              </a:lnTo>
                              <a:lnTo>
                                <a:pt x="1397278" y="116284"/>
                              </a:lnTo>
                              <a:lnTo>
                                <a:pt x="1397278" y="215503"/>
                              </a:lnTo>
                              <a:lnTo>
                                <a:pt x="1397278" y="307975"/>
                              </a:lnTo>
                              <a:lnTo>
                                <a:pt x="1461188" y="307975"/>
                              </a:lnTo>
                              <a:lnTo>
                                <a:pt x="1461188" y="0"/>
                              </a:lnTo>
                              <a:lnTo>
                                <a:pt x="1551296" y="0"/>
                              </a:lnTo>
                              <a:lnTo>
                                <a:pt x="1551296" y="116284"/>
                              </a:lnTo>
                              <a:lnTo>
                                <a:pt x="1741040" y="116284"/>
                              </a:lnTo>
                              <a:lnTo>
                                <a:pt x="1754140" y="116681"/>
                              </a:lnTo>
                              <a:lnTo>
                                <a:pt x="1766446" y="117475"/>
                              </a:lnTo>
                              <a:lnTo>
                                <a:pt x="1779148" y="119062"/>
                              </a:lnTo>
                              <a:lnTo>
                                <a:pt x="1791851" y="121840"/>
                              </a:lnTo>
                              <a:lnTo>
                                <a:pt x="1804156" y="124222"/>
                              </a:lnTo>
                              <a:lnTo>
                                <a:pt x="1816065" y="127794"/>
                              </a:lnTo>
                              <a:lnTo>
                                <a:pt x="1827973" y="131762"/>
                              </a:lnTo>
                              <a:lnTo>
                                <a:pt x="1839088" y="136525"/>
                              </a:lnTo>
                              <a:lnTo>
                                <a:pt x="1850600" y="141684"/>
                              </a:lnTo>
                              <a:lnTo>
                                <a:pt x="1861318" y="147240"/>
                              </a:lnTo>
                              <a:lnTo>
                                <a:pt x="1872035" y="152797"/>
                              </a:lnTo>
                              <a:lnTo>
                                <a:pt x="1882356" y="159544"/>
                              </a:lnTo>
                              <a:lnTo>
                                <a:pt x="1892280" y="167084"/>
                              </a:lnTo>
                              <a:lnTo>
                                <a:pt x="1901807" y="174228"/>
                              </a:lnTo>
                              <a:lnTo>
                                <a:pt x="1911334" y="182165"/>
                              </a:lnTo>
                              <a:lnTo>
                                <a:pt x="1919670" y="190500"/>
                              </a:lnTo>
                              <a:lnTo>
                                <a:pt x="1928006" y="199231"/>
                              </a:lnTo>
                              <a:lnTo>
                                <a:pt x="1935945" y="208756"/>
                              </a:lnTo>
                              <a:lnTo>
                                <a:pt x="1943884" y="218281"/>
                              </a:lnTo>
                              <a:lnTo>
                                <a:pt x="1951029" y="228203"/>
                              </a:lnTo>
                              <a:lnTo>
                                <a:pt x="1957380" y="238125"/>
                              </a:lnTo>
                              <a:lnTo>
                                <a:pt x="1963732" y="249237"/>
                              </a:lnTo>
                              <a:lnTo>
                                <a:pt x="1968892" y="259953"/>
                              </a:lnTo>
                              <a:lnTo>
                                <a:pt x="1974052" y="271065"/>
                              </a:lnTo>
                              <a:lnTo>
                                <a:pt x="1978816" y="282575"/>
                              </a:lnTo>
                              <a:lnTo>
                                <a:pt x="1982389" y="294084"/>
                              </a:lnTo>
                              <a:lnTo>
                                <a:pt x="1985961" y="306387"/>
                              </a:lnTo>
                              <a:lnTo>
                                <a:pt x="1988740" y="318690"/>
                              </a:lnTo>
                              <a:lnTo>
                                <a:pt x="1991122" y="330994"/>
                              </a:lnTo>
                              <a:lnTo>
                                <a:pt x="1992709" y="344090"/>
                              </a:lnTo>
                              <a:lnTo>
                                <a:pt x="1993503" y="356790"/>
                              </a:lnTo>
                              <a:lnTo>
                                <a:pt x="1993900" y="369490"/>
                              </a:lnTo>
                              <a:lnTo>
                                <a:pt x="1993900" y="1619647"/>
                              </a:lnTo>
                              <a:lnTo>
                                <a:pt x="1993503" y="1632744"/>
                              </a:lnTo>
                              <a:lnTo>
                                <a:pt x="1992709" y="1645841"/>
                              </a:lnTo>
                              <a:lnTo>
                                <a:pt x="1991122" y="1658541"/>
                              </a:lnTo>
                              <a:lnTo>
                                <a:pt x="1988740" y="1670844"/>
                              </a:lnTo>
                              <a:lnTo>
                                <a:pt x="1985961" y="1682750"/>
                              </a:lnTo>
                              <a:lnTo>
                                <a:pt x="1982389" y="1695053"/>
                              </a:lnTo>
                              <a:lnTo>
                                <a:pt x="1978816" y="1706960"/>
                              </a:lnTo>
                              <a:lnTo>
                                <a:pt x="1974052" y="1718469"/>
                              </a:lnTo>
                              <a:lnTo>
                                <a:pt x="1968892" y="1729581"/>
                              </a:lnTo>
                              <a:lnTo>
                                <a:pt x="1963732" y="1740694"/>
                              </a:lnTo>
                              <a:lnTo>
                                <a:pt x="1957380" y="1751410"/>
                              </a:lnTo>
                              <a:lnTo>
                                <a:pt x="1951029" y="1761331"/>
                              </a:lnTo>
                              <a:lnTo>
                                <a:pt x="1943884" y="1771650"/>
                              </a:lnTo>
                              <a:lnTo>
                                <a:pt x="1935945" y="1780778"/>
                              </a:lnTo>
                              <a:lnTo>
                                <a:pt x="1928006" y="1789906"/>
                              </a:lnTo>
                              <a:lnTo>
                                <a:pt x="1919670" y="1799035"/>
                              </a:lnTo>
                              <a:lnTo>
                                <a:pt x="1911334" y="1807369"/>
                              </a:lnTo>
                              <a:lnTo>
                                <a:pt x="1901807" y="1815306"/>
                              </a:lnTo>
                              <a:lnTo>
                                <a:pt x="1892280" y="1822847"/>
                              </a:lnTo>
                              <a:lnTo>
                                <a:pt x="1882356" y="1829594"/>
                              </a:lnTo>
                              <a:lnTo>
                                <a:pt x="1872035" y="1836341"/>
                              </a:lnTo>
                              <a:lnTo>
                                <a:pt x="1861318" y="1842294"/>
                              </a:lnTo>
                              <a:lnTo>
                                <a:pt x="1850600" y="1848247"/>
                              </a:lnTo>
                              <a:lnTo>
                                <a:pt x="1839088" y="1853406"/>
                              </a:lnTo>
                              <a:lnTo>
                                <a:pt x="1827973" y="1857375"/>
                              </a:lnTo>
                              <a:lnTo>
                                <a:pt x="1816065" y="1861741"/>
                              </a:lnTo>
                              <a:lnTo>
                                <a:pt x="1804156" y="1864916"/>
                              </a:lnTo>
                              <a:lnTo>
                                <a:pt x="1791851" y="1868091"/>
                              </a:lnTo>
                              <a:lnTo>
                                <a:pt x="1779148" y="1870075"/>
                              </a:lnTo>
                              <a:lnTo>
                                <a:pt x="1766446" y="1871663"/>
                              </a:lnTo>
                              <a:lnTo>
                                <a:pt x="1754140" y="1872456"/>
                              </a:lnTo>
                              <a:lnTo>
                                <a:pt x="1741040" y="1873250"/>
                              </a:lnTo>
                              <a:lnTo>
                                <a:pt x="252860" y="1873250"/>
                              </a:lnTo>
                              <a:lnTo>
                                <a:pt x="239760" y="1872456"/>
                              </a:lnTo>
                              <a:lnTo>
                                <a:pt x="227058" y="1871663"/>
                              </a:lnTo>
                              <a:lnTo>
                                <a:pt x="214355" y="1870075"/>
                              </a:lnTo>
                              <a:lnTo>
                                <a:pt x="201653" y="1868091"/>
                              </a:lnTo>
                              <a:lnTo>
                                <a:pt x="189744" y="1864916"/>
                              </a:lnTo>
                              <a:lnTo>
                                <a:pt x="177835" y="1861741"/>
                              </a:lnTo>
                              <a:lnTo>
                                <a:pt x="165927" y="1857375"/>
                              </a:lnTo>
                              <a:lnTo>
                                <a:pt x="154018" y="1853406"/>
                              </a:lnTo>
                              <a:lnTo>
                                <a:pt x="143300" y="1848247"/>
                              </a:lnTo>
                              <a:lnTo>
                                <a:pt x="132186" y="1842294"/>
                              </a:lnTo>
                              <a:lnTo>
                                <a:pt x="121865" y="1836341"/>
                              </a:lnTo>
                              <a:lnTo>
                                <a:pt x="111147" y="1829594"/>
                              </a:lnTo>
                              <a:lnTo>
                                <a:pt x="101620" y="1822847"/>
                              </a:lnTo>
                              <a:lnTo>
                                <a:pt x="91696" y="1815306"/>
                              </a:lnTo>
                              <a:lnTo>
                                <a:pt x="82566" y="1807369"/>
                              </a:lnTo>
                              <a:lnTo>
                                <a:pt x="74230" y="1799035"/>
                              </a:lnTo>
                              <a:lnTo>
                                <a:pt x="65497" y="1789906"/>
                              </a:lnTo>
                              <a:lnTo>
                                <a:pt x="57558" y="1780778"/>
                              </a:lnTo>
                              <a:lnTo>
                                <a:pt x="50016" y="1771650"/>
                              </a:lnTo>
                              <a:lnTo>
                                <a:pt x="42871" y="1761331"/>
                              </a:lnTo>
                              <a:lnTo>
                                <a:pt x="36520" y="1751410"/>
                              </a:lnTo>
                              <a:lnTo>
                                <a:pt x="30168" y="1740694"/>
                              </a:lnTo>
                              <a:lnTo>
                                <a:pt x="24611" y="1729581"/>
                              </a:lnTo>
                              <a:lnTo>
                                <a:pt x="19848" y="1718469"/>
                              </a:lnTo>
                              <a:lnTo>
                                <a:pt x="15084" y="1706960"/>
                              </a:lnTo>
                              <a:lnTo>
                                <a:pt x="11115" y="1695053"/>
                              </a:lnTo>
                              <a:lnTo>
                                <a:pt x="7939" y="1682750"/>
                              </a:lnTo>
                              <a:lnTo>
                                <a:pt x="4763" y="1670844"/>
                              </a:lnTo>
                              <a:lnTo>
                                <a:pt x="2779" y="1658541"/>
                              </a:lnTo>
                              <a:lnTo>
                                <a:pt x="1191" y="1645841"/>
                              </a:lnTo>
                              <a:lnTo>
                                <a:pt x="0" y="1632744"/>
                              </a:lnTo>
                              <a:lnTo>
                                <a:pt x="0" y="1619647"/>
                              </a:lnTo>
                              <a:lnTo>
                                <a:pt x="0" y="369490"/>
                              </a:lnTo>
                              <a:lnTo>
                                <a:pt x="0" y="356790"/>
                              </a:lnTo>
                              <a:lnTo>
                                <a:pt x="1191" y="344090"/>
                              </a:lnTo>
                              <a:lnTo>
                                <a:pt x="2779" y="330994"/>
                              </a:lnTo>
                              <a:lnTo>
                                <a:pt x="4763" y="318690"/>
                              </a:lnTo>
                              <a:lnTo>
                                <a:pt x="7939" y="306387"/>
                              </a:lnTo>
                              <a:lnTo>
                                <a:pt x="11115" y="294084"/>
                              </a:lnTo>
                              <a:lnTo>
                                <a:pt x="15084" y="282575"/>
                              </a:lnTo>
                              <a:lnTo>
                                <a:pt x="19848" y="271065"/>
                              </a:lnTo>
                              <a:lnTo>
                                <a:pt x="24611" y="259953"/>
                              </a:lnTo>
                              <a:lnTo>
                                <a:pt x="30168" y="249237"/>
                              </a:lnTo>
                              <a:lnTo>
                                <a:pt x="36520" y="238125"/>
                              </a:lnTo>
                              <a:lnTo>
                                <a:pt x="42871" y="228203"/>
                              </a:lnTo>
                              <a:lnTo>
                                <a:pt x="50016" y="218281"/>
                              </a:lnTo>
                              <a:lnTo>
                                <a:pt x="57558" y="208756"/>
                              </a:lnTo>
                              <a:lnTo>
                                <a:pt x="65497" y="199231"/>
                              </a:lnTo>
                              <a:lnTo>
                                <a:pt x="74230" y="190500"/>
                              </a:lnTo>
                              <a:lnTo>
                                <a:pt x="82566" y="182165"/>
                              </a:lnTo>
                              <a:lnTo>
                                <a:pt x="91696" y="174228"/>
                              </a:lnTo>
                              <a:lnTo>
                                <a:pt x="101620" y="167084"/>
                              </a:lnTo>
                              <a:lnTo>
                                <a:pt x="111147" y="159544"/>
                              </a:lnTo>
                              <a:lnTo>
                                <a:pt x="121865" y="152797"/>
                              </a:lnTo>
                              <a:lnTo>
                                <a:pt x="132186" y="147240"/>
                              </a:lnTo>
                              <a:lnTo>
                                <a:pt x="143300" y="141684"/>
                              </a:lnTo>
                              <a:lnTo>
                                <a:pt x="154018" y="136525"/>
                              </a:lnTo>
                              <a:lnTo>
                                <a:pt x="165927" y="131762"/>
                              </a:lnTo>
                              <a:lnTo>
                                <a:pt x="177835" y="127794"/>
                              </a:lnTo>
                              <a:lnTo>
                                <a:pt x="189744" y="124222"/>
                              </a:lnTo>
                              <a:lnTo>
                                <a:pt x="201653" y="121840"/>
                              </a:lnTo>
                              <a:lnTo>
                                <a:pt x="214355" y="119062"/>
                              </a:lnTo>
                              <a:lnTo>
                                <a:pt x="227058" y="117475"/>
                              </a:lnTo>
                              <a:lnTo>
                                <a:pt x="239760" y="116681"/>
                              </a:lnTo>
                              <a:lnTo>
                                <a:pt x="252860" y="116284"/>
                              </a:lnTo>
                              <a:lnTo>
                                <a:pt x="380679" y="116284"/>
                              </a:lnTo>
                              <a:lnTo>
                                <a:pt x="380679" y="215503"/>
                              </a:lnTo>
                              <a:lnTo>
                                <a:pt x="380679" y="307975"/>
                              </a:lnTo>
                              <a:lnTo>
                                <a:pt x="442207" y="307975"/>
                              </a:lnTo>
                              <a:lnTo>
                                <a:pt x="442207"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日历" o:spid="_x0000_s1026" o:spt="100" style="position:absolute;left:0pt;margin-left:92.6pt;margin-top:504.35pt;height:23.4pt;width:23.4pt;z-index:-167751680;v-text-anchor:middle;mso-width-relative:page;mso-height-relative:page;" fillcolor="#5B9BD5 [3204]" filled="t" stroked="f" coordsize="1993900,1873250" o:gfxdata="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" path="m195263,1631950l1766888,1631950,1766888,1663700,195263,1663700,195263,1631950xm195263,1539875l1766888,1539875,1766888,1570038,195263,1570038,195263,1539875xm1240155,603250l1357056,603250,1357056,1188182,1493838,1188182,1493838,1296988,1071563,1296988,1071563,1188182,1207550,1188182,1207550,820068,1201586,822053,1194826,824833,1180909,828407,1165402,831981,1148304,834760,1130809,837143,1111723,838732,1091842,839526,1071563,839923,1071563,738265,1080311,737073,1089456,735882,1097806,734294,1106156,732705,1114109,730720,1121664,728734,1129218,726352,1136376,723969,1143931,720792,1150690,718012,1156654,714438,1163016,711262,1168981,707688,1174945,704114,1180512,699746,1186079,695775,1191248,691407,1195621,686641,1200393,682273,1204767,677111,1208743,671551,1213117,666389,1216298,661227,1220274,655270,1223057,649314,1226636,643357,1229022,637003,1231407,630650,1234191,623899,1236179,617148,1240155,603250xm763507,603250l880806,603250,880806,1188182,1017588,1188182,1017588,1296988,595313,1296988,595313,1188182,731300,1188182,731300,820068,725336,822053,718576,824833,704659,828407,688754,831981,672054,834760,654161,837143,635473,838732,615592,839526,595313,839923,595313,738265,604061,737073,612809,735882,621159,734294,629906,732705,637859,730720,645414,728734,652968,726352,660126,723969,667283,720792,674042,718012,680404,714438,686766,711262,692731,707688,698695,704114,704262,699746,709431,695775,714600,691407,719371,686641,724143,682273,728119,677111,732493,671551,736469,666389,740048,661227,744024,655270,746807,649314,749988,643357,752772,637003,755157,630650,757941,623899,759929,617148,763507,603250xm252860,274637l243333,275431,233806,276622,224676,279003,216340,282178,207607,286147,199668,290909,192523,296465,185774,302815,179820,309562,174263,316706,169499,324644,165530,332581,162354,341312,159972,350837,158385,359965,157988,369490,157988,1619647,158385,1629569,159972,1639094,162354,1647825,165530,1656953,169499,1665288,174263,1672828,179820,1679972,185774,1686719,192523,1693069,199668,1698625,207607,1702991,216340,1707356,224676,1710531,233806,1712913,243333,1714103,252860,1714897,1741040,1714897,1750567,1714103,1759697,1712913,1769224,1710531,1777560,1707356,1785896,1702991,1794232,1698625,1801377,1693069,1808126,1686719,1813683,1679972,1819240,1672828,1824401,1665288,1828370,1656953,1831546,1647825,1833531,1639094,1835516,1629569,1835912,1619647,1835912,369490,1835516,359965,1833531,350837,1831546,341312,1828370,332581,1824401,324644,1819240,316706,1813683,309562,1808126,302815,1801377,296465,1794232,290909,1785896,286147,1777560,282178,1769224,279003,1759697,276622,1750567,275431,1741040,274637,1613221,274637,1613221,338931,1366316,338931,1366316,274637,596622,274637,596622,338931,349717,338931,349717,274637,252860,274637xm442207,0l565660,0,565660,116284,1397278,116284,1397278,215503,1397278,307975,1461188,307975,1461188,0,1551296,0,1551296,116284,1741040,116284,1754140,116681,1766446,117475,1779148,119062,1791851,121840,1804156,124222,1816065,127794,1827973,131762,1839088,136525,1850600,141684,1861318,147240,1872035,152797,1882356,159544,1892280,167084,1901807,174228,1911334,182165,1919670,190500,1928006,199231,1935945,208756,1943884,218281,1951029,228203,1957380,238125,1963732,249237,1968892,259953,1974052,271065,1978816,282575,1982389,294084,1985961,306387,1988740,318690,1991122,330994,1992709,344090,1993503,356790,1993900,369490,1993900,1619647,1993503,1632744,1992709,1645841,1991122,1658541,1988740,1670844,1985961,1682750,1982389,1695053,1978816,1706960,1974052,1718469,1968892,1729581,1963732,1740694,1957380,1751410,1951029,1761331,1943884,1771650,1935945,1780778,1928006,1789906,1919670,1799035,1911334,1807369,1901807,1815306,1892280,1822847,1882356,1829594,1872035,1836341,1861318,1842294,1850600,1848247,1839088,1853406,1827973,1857375,1816065,1861741,1804156,1864916,1791851,1868091,1779148,1870075,1766446,1871663,1754140,1872456,1741040,1873250,252860,1873250,239760,1872456,227058,1871663,214355,1870075,201653,1868091,189744,1864916,177835,1861741,165927,1857375,154018,1853406,143300,1848247,132186,1842294,121865,1836341,111147,1829594,101620,1822847,91696,1815306,82566,1807369,74230,1799035,65497,1789906,57558,1780778,50016,1771650,42871,1761331,36520,1751410,30168,1740694,24611,1729581,19848,1718469,15084,1706960,11115,1695053,7939,1682750,4763,1670844,2779,1658541,1191,1645841,0,1632744,0,1619647,0,369490,0,356790,1191,344090,2779,330994,4763,318690,7939,306387,11115,294084,15084,282575,19848,271065,24611,259953,30168,249237,36520,238125,42871,228203,50016,218281,57558,208756,65497,199231,74230,190500,82566,182165,91696,174228,101620,167084,111147,159544,121865,152797,132186,147240,143300,141684,154018,136525,165927,131762,177835,127794,189744,124222,201653,121840,214355,119062,227058,117475,239760,116681,252860,116284,380679,116284,380679,215503,380679,307975,442207,307975,442207,0xe">
                <v:path o:connectlocs="27805,233526;193243,91484;171954,180191;163517,126593;153835,111779;160799,110153;166462,107323;170935,103468;174162,98470;176597,91484;84772,196692;100342,125630;84772,127376;90830,110815;96889,108346;101758,104853;105382,100277;107930,94616;31993,42311;25606,46945;22553,54589;23571,251281;28432,257601;36007,260069;254310,258263;259793,252545;261432,56034;259058,48029;253123,42793;229721,51399;49799,41649;198971,32681;247922,17634;258606,19380;268046,24195;275677,31658;281103,41107;283760,52182;283534,251522;280368,262296;274546,271444;266576,278486;256910,282820;36007,284083;25323,282338;15827,277463;8196,270060;2826,260610;169,249596;395,50196;3504,39422;9326,30213;17353,23172;27019,18838;54208,17634" o:connectangles="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14592" behindDoc="0" locked="0" layoutInCell="1" allowOverlap="1">
                <wp:simplePos x="0" y="0"/>
                <wp:positionH relativeFrom="column">
                  <wp:posOffset>346075</wp:posOffset>
                </wp:positionH>
                <wp:positionV relativeFrom="paragraph">
                  <wp:posOffset>6405245</wp:posOffset>
                </wp:positionV>
                <wp:extent cx="321945" cy="297180"/>
                <wp:effectExtent l="0" t="0" r="8255" b="7620"/>
                <wp:wrapNone/>
                <wp:docPr id="104" name="日历"/>
                <wp:cNvGraphicFramePr/>
                <a:graphic xmlns:a="http://schemas.openxmlformats.org/drawingml/2006/main">
                  <a:graphicData uri="http://schemas.microsoft.com/office/word/2010/wordprocessingShape">
                    <wps:wsp>
                      <wps:cNvSpPr/>
                      <wps:spPr bwMode="auto">
                        <a:xfrm>
                          <a:off x="1524635" y="7901305"/>
                          <a:ext cx="321945" cy="297180"/>
                        </a:xfrm>
                        <a:custGeom>
                          <a:avLst/>
                          <a:gdLst>
                            <a:gd name="T0" fmla="*/ 179947 w 3280"/>
                            <a:gd name="T1" fmla="*/ 1800397 h 3280"/>
                            <a:gd name="T2" fmla="*/ 0 w 3280"/>
                            <a:gd name="T3" fmla="*/ 792065 h 3280"/>
                            <a:gd name="T4" fmla="*/ 108078 w 3280"/>
                            <a:gd name="T5" fmla="*/ 1512224 h 3280"/>
                            <a:gd name="T6" fmla="*/ 1475783 w 3280"/>
                            <a:gd name="T7" fmla="*/ 1692263 h 3280"/>
                            <a:gd name="T8" fmla="*/ 1688647 w 3280"/>
                            <a:gd name="T9" fmla="*/ 792065 h 3280"/>
                            <a:gd name="T10" fmla="*/ 1799468 w 3280"/>
                            <a:gd name="T11" fmla="*/ 1620357 h 3280"/>
                            <a:gd name="T12" fmla="*/ 1395685 w 3280"/>
                            <a:gd name="T13" fmla="*/ 1228442 h 3280"/>
                            <a:gd name="T14" fmla="*/ 1385261 w 3280"/>
                            <a:gd name="T15" fmla="*/ 1390916 h 3280"/>
                            <a:gd name="T16" fmla="*/ 1182821 w 3280"/>
                            <a:gd name="T17" fmla="*/ 1485876 h 3280"/>
                            <a:gd name="T18" fmla="*/ 986964 w 3280"/>
                            <a:gd name="T19" fmla="*/ 1414519 h 3280"/>
                            <a:gd name="T20" fmla="*/ 1100528 w 3280"/>
                            <a:gd name="T21" fmla="*/ 1305288 h 3280"/>
                            <a:gd name="T22" fmla="*/ 1178981 w 3280"/>
                            <a:gd name="T23" fmla="*/ 1389819 h 3280"/>
                            <a:gd name="T24" fmla="*/ 1252496 w 3280"/>
                            <a:gd name="T25" fmla="*/ 1304739 h 3280"/>
                            <a:gd name="T26" fmla="*/ 1177335 w 3280"/>
                            <a:gd name="T27" fmla="*/ 1221855 h 3280"/>
                            <a:gd name="T28" fmla="*/ 1134543 w 3280"/>
                            <a:gd name="T29" fmla="*/ 1118661 h 3280"/>
                            <a:gd name="T30" fmla="*/ 1206412 w 3280"/>
                            <a:gd name="T31" fmla="*/ 1101096 h 3280"/>
                            <a:gd name="T32" fmla="*/ 1211349 w 3280"/>
                            <a:gd name="T33" fmla="*/ 1012723 h 3280"/>
                            <a:gd name="T34" fmla="*/ 1124119 w 3280"/>
                            <a:gd name="T35" fmla="*/ 1013821 h 3280"/>
                            <a:gd name="T36" fmla="*/ 951304 w 3280"/>
                            <a:gd name="T37" fmla="*/ 1046206 h 3280"/>
                            <a:gd name="T38" fmla="*/ 1171849 w 3280"/>
                            <a:gd name="T39" fmla="*/ 899101 h 3280"/>
                            <a:gd name="T40" fmla="*/ 1381969 w 3280"/>
                            <a:gd name="T41" fmla="*/ 1044560 h 3280"/>
                            <a:gd name="T42" fmla="*/ 1301323 w 3280"/>
                            <a:gd name="T43" fmla="*/ 1163671 h 3280"/>
                            <a:gd name="T44" fmla="*/ 1395685 w 3280"/>
                            <a:gd name="T45" fmla="*/ 1228442 h 3280"/>
                            <a:gd name="T46" fmla="*/ 387873 w 3280"/>
                            <a:gd name="T47" fmla="*/ 1475996 h 3280"/>
                            <a:gd name="T48" fmla="*/ 591959 w 3280"/>
                            <a:gd name="T49" fmla="*/ 1198801 h 3280"/>
                            <a:gd name="T50" fmla="*/ 699488 w 3280"/>
                            <a:gd name="T51" fmla="*/ 1069809 h 3280"/>
                            <a:gd name="T52" fmla="*/ 632557 w 3280"/>
                            <a:gd name="T53" fmla="*/ 1007234 h 3280"/>
                            <a:gd name="T54" fmla="*/ 557396 w 3280"/>
                            <a:gd name="T55" fmla="*/ 1078591 h 3280"/>
                            <a:gd name="T56" fmla="*/ 433957 w 3280"/>
                            <a:gd name="T57" fmla="*/ 976496 h 3280"/>
                            <a:gd name="T58" fmla="*/ 628168 w 3280"/>
                            <a:gd name="T59" fmla="*/ 899101 h 3280"/>
                            <a:gd name="T60" fmla="*/ 830059 w 3280"/>
                            <a:gd name="T61" fmla="*/ 976496 h 3280"/>
                            <a:gd name="T62" fmla="*/ 826219 w 3280"/>
                            <a:gd name="T63" fmla="*/ 1163671 h 3280"/>
                            <a:gd name="T64" fmla="*/ 652307 w 3280"/>
                            <a:gd name="T65" fmla="*/ 1312972 h 3280"/>
                            <a:gd name="T66" fmla="*/ 860782 w 3280"/>
                            <a:gd name="T67" fmla="*/ 1347553 h 3280"/>
                            <a:gd name="T68" fmla="*/ 0 w 3280"/>
                            <a:gd name="T69" fmla="*/ 323852 h 3280"/>
                            <a:gd name="T70" fmla="*/ 252364 w 3280"/>
                            <a:gd name="T71" fmla="*/ 143812 h 3280"/>
                            <a:gd name="T72" fmla="*/ 396102 w 3280"/>
                            <a:gd name="T73" fmla="*/ 647704 h 3280"/>
                            <a:gd name="T74" fmla="*/ 539840 w 3280"/>
                            <a:gd name="T75" fmla="*/ 143812 h 3280"/>
                            <a:gd name="T76" fmla="*/ 1259628 w 3280"/>
                            <a:gd name="T77" fmla="*/ 503892 h 3280"/>
                            <a:gd name="T78" fmla="*/ 1547652 w 3280"/>
                            <a:gd name="T79" fmla="*/ 503892 h 3280"/>
                            <a:gd name="T80" fmla="*/ 1619521 w 3280"/>
                            <a:gd name="T81" fmla="*/ 143812 h 3280"/>
                            <a:gd name="T82" fmla="*/ 1799468 w 3280"/>
                            <a:gd name="T83" fmla="*/ 720159 h 3280"/>
                            <a:gd name="T84" fmla="*/ 0 w 3280"/>
                            <a:gd name="T85" fmla="*/ 323852 h 3280"/>
                            <a:gd name="T86" fmla="*/ 1295836 w 3280"/>
                            <a:gd name="T87" fmla="*/ 467664 h 3280"/>
                            <a:gd name="T88" fmla="*/ 1403914 w 3280"/>
                            <a:gd name="T89" fmla="*/ 0 h 3280"/>
                            <a:gd name="T90" fmla="*/ 1511443 w 3280"/>
                            <a:gd name="T91" fmla="*/ 467664 h 3280"/>
                            <a:gd name="T92" fmla="*/ 396102 w 3280"/>
                            <a:gd name="T93" fmla="*/ 575798 h 3280"/>
                            <a:gd name="T94" fmla="*/ 288025 w 3280"/>
                            <a:gd name="T95" fmla="*/ 108134 h 3280"/>
                            <a:gd name="T96" fmla="*/ 504180 w 3280"/>
                            <a:gd name="T97" fmla="*/ 108134 h 3280"/>
                            <a:gd name="T98" fmla="*/ 396102 w 3280"/>
                            <a:gd name="T99" fmla="*/ 575798 h 328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80" h="3280">
                              <a:moveTo>
                                <a:pt x="2952" y="3280"/>
                              </a:moveTo>
                              <a:cubicBezTo>
                                <a:pt x="328" y="3280"/>
                                <a:pt x="328" y="3280"/>
                                <a:pt x="328" y="3280"/>
                              </a:cubicBezTo>
                              <a:cubicBezTo>
                                <a:pt x="147" y="3280"/>
                                <a:pt x="0" y="3133"/>
                                <a:pt x="0" y="2952"/>
                              </a:cubicBezTo>
                              <a:cubicBezTo>
                                <a:pt x="0" y="1443"/>
                                <a:pt x="0" y="1443"/>
                                <a:pt x="0" y="1443"/>
                              </a:cubicBezTo>
                              <a:cubicBezTo>
                                <a:pt x="203" y="1443"/>
                                <a:pt x="203" y="1443"/>
                                <a:pt x="203" y="1443"/>
                              </a:cubicBezTo>
                              <a:cubicBezTo>
                                <a:pt x="202" y="2013"/>
                                <a:pt x="197" y="2755"/>
                                <a:pt x="197" y="2755"/>
                              </a:cubicBezTo>
                              <a:cubicBezTo>
                                <a:pt x="197" y="2936"/>
                                <a:pt x="410" y="3083"/>
                                <a:pt x="591" y="3083"/>
                              </a:cubicBezTo>
                              <a:cubicBezTo>
                                <a:pt x="2690" y="3083"/>
                                <a:pt x="2690" y="3083"/>
                                <a:pt x="2690" y="3083"/>
                              </a:cubicBezTo>
                              <a:cubicBezTo>
                                <a:pt x="2871" y="3083"/>
                                <a:pt x="3083" y="2936"/>
                                <a:pt x="3083" y="2755"/>
                              </a:cubicBezTo>
                              <a:cubicBezTo>
                                <a:pt x="3083" y="2755"/>
                                <a:pt x="3079" y="1996"/>
                                <a:pt x="3078" y="1443"/>
                              </a:cubicBezTo>
                              <a:cubicBezTo>
                                <a:pt x="3280" y="1443"/>
                                <a:pt x="3280" y="1443"/>
                                <a:pt x="3280" y="1443"/>
                              </a:cubicBezTo>
                              <a:cubicBezTo>
                                <a:pt x="3280" y="2952"/>
                                <a:pt x="3280" y="2952"/>
                                <a:pt x="3280" y="2952"/>
                              </a:cubicBezTo>
                              <a:cubicBezTo>
                                <a:pt x="3280" y="3133"/>
                                <a:pt x="3133" y="3280"/>
                                <a:pt x="2952" y="3280"/>
                              </a:cubicBezTo>
                              <a:close/>
                              <a:moveTo>
                                <a:pt x="2544" y="2238"/>
                              </a:moveTo>
                              <a:cubicBezTo>
                                <a:pt x="2562" y="2272"/>
                                <a:pt x="2572" y="2313"/>
                                <a:pt x="2572" y="2361"/>
                              </a:cubicBezTo>
                              <a:cubicBezTo>
                                <a:pt x="2572" y="2422"/>
                                <a:pt x="2556" y="2479"/>
                                <a:pt x="2525" y="2534"/>
                              </a:cubicBezTo>
                              <a:cubicBezTo>
                                <a:pt x="2493" y="2590"/>
                                <a:pt x="2448" y="2632"/>
                                <a:pt x="2389" y="2662"/>
                              </a:cubicBezTo>
                              <a:cubicBezTo>
                                <a:pt x="2330" y="2692"/>
                                <a:pt x="2252" y="2707"/>
                                <a:pt x="2156" y="2707"/>
                              </a:cubicBezTo>
                              <a:cubicBezTo>
                                <a:pt x="2062" y="2707"/>
                                <a:pt x="1987" y="2696"/>
                                <a:pt x="1933" y="2674"/>
                              </a:cubicBezTo>
                              <a:cubicBezTo>
                                <a:pt x="1879" y="2651"/>
                                <a:pt x="1834" y="2619"/>
                                <a:pt x="1799" y="2577"/>
                              </a:cubicBezTo>
                              <a:cubicBezTo>
                                <a:pt x="1764" y="2534"/>
                                <a:pt x="1738" y="2481"/>
                                <a:pt x="1719" y="2416"/>
                              </a:cubicBezTo>
                              <a:cubicBezTo>
                                <a:pt x="2006" y="2378"/>
                                <a:pt x="2006" y="2378"/>
                                <a:pt x="2006" y="2378"/>
                              </a:cubicBezTo>
                              <a:cubicBezTo>
                                <a:pt x="2017" y="2436"/>
                                <a:pt x="2034" y="2476"/>
                                <a:pt x="2058" y="2498"/>
                              </a:cubicBezTo>
                              <a:cubicBezTo>
                                <a:pt x="2082" y="2521"/>
                                <a:pt x="2112" y="2532"/>
                                <a:pt x="2149" y="2532"/>
                              </a:cubicBezTo>
                              <a:cubicBezTo>
                                <a:pt x="2187" y="2532"/>
                                <a:pt x="2219" y="2518"/>
                                <a:pt x="2245" y="2490"/>
                              </a:cubicBezTo>
                              <a:cubicBezTo>
                                <a:pt x="2270" y="2461"/>
                                <a:pt x="2283" y="2424"/>
                                <a:pt x="2283" y="2377"/>
                              </a:cubicBezTo>
                              <a:cubicBezTo>
                                <a:pt x="2283" y="2329"/>
                                <a:pt x="2271" y="2292"/>
                                <a:pt x="2246" y="2265"/>
                              </a:cubicBezTo>
                              <a:cubicBezTo>
                                <a:pt x="2221" y="2239"/>
                                <a:pt x="2188" y="2226"/>
                                <a:pt x="2146" y="2226"/>
                              </a:cubicBezTo>
                              <a:cubicBezTo>
                                <a:pt x="2123" y="2226"/>
                                <a:pt x="2092" y="2232"/>
                                <a:pt x="2053" y="2243"/>
                              </a:cubicBezTo>
                              <a:cubicBezTo>
                                <a:pt x="2068" y="2038"/>
                                <a:pt x="2068" y="2038"/>
                                <a:pt x="2068" y="2038"/>
                              </a:cubicBezTo>
                              <a:cubicBezTo>
                                <a:pt x="2084" y="2040"/>
                                <a:pt x="2096" y="2042"/>
                                <a:pt x="2105" y="2042"/>
                              </a:cubicBezTo>
                              <a:cubicBezTo>
                                <a:pt x="2142" y="2042"/>
                                <a:pt x="2174" y="2030"/>
                                <a:pt x="2199" y="2006"/>
                              </a:cubicBezTo>
                              <a:cubicBezTo>
                                <a:pt x="2224" y="1982"/>
                                <a:pt x="2237" y="1953"/>
                                <a:pt x="2237" y="1920"/>
                              </a:cubicBezTo>
                              <a:cubicBezTo>
                                <a:pt x="2237" y="1889"/>
                                <a:pt x="2227" y="1864"/>
                                <a:pt x="2208" y="1845"/>
                              </a:cubicBezTo>
                              <a:cubicBezTo>
                                <a:pt x="2190" y="1826"/>
                                <a:pt x="2164" y="1817"/>
                                <a:pt x="2131" y="1817"/>
                              </a:cubicBezTo>
                              <a:cubicBezTo>
                                <a:pt x="2097" y="1817"/>
                                <a:pt x="2070" y="1827"/>
                                <a:pt x="2049" y="1847"/>
                              </a:cubicBezTo>
                              <a:cubicBezTo>
                                <a:pt x="2027" y="1868"/>
                                <a:pt x="2013" y="1904"/>
                                <a:pt x="2006" y="1955"/>
                              </a:cubicBezTo>
                              <a:cubicBezTo>
                                <a:pt x="1734" y="1906"/>
                                <a:pt x="1734" y="1906"/>
                                <a:pt x="1734" y="1906"/>
                              </a:cubicBezTo>
                              <a:cubicBezTo>
                                <a:pt x="1757" y="1820"/>
                                <a:pt x="1800" y="1753"/>
                                <a:pt x="1864" y="1708"/>
                              </a:cubicBezTo>
                              <a:cubicBezTo>
                                <a:pt x="1928" y="1662"/>
                                <a:pt x="2019" y="1638"/>
                                <a:pt x="2136" y="1638"/>
                              </a:cubicBezTo>
                              <a:cubicBezTo>
                                <a:pt x="2271" y="1638"/>
                                <a:pt x="2369" y="1664"/>
                                <a:pt x="2429" y="1714"/>
                              </a:cubicBezTo>
                              <a:cubicBezTo>
                                <a:pt x="2489" y="1764"/>
                                <a:pt x="2519" y="1827"/>
                                <a:pt x="2519" y="1903"/>
                              </a:cubicBezTo>
                              <a:cubicBezTo>
                                <a:pt x="2519" y="1948"/>
                                <a:pt x="2507" y="1989"/>
                                <a:pt x="2483" y="2025"/>
                              </a:cubicBezTo>
                              <a:cubicBezTo>
                                <a:pt x="2458" y="2061"/>
                                <a:pt x="2421" y="2092"/>
                                <a:pt x="2372" y="2120"/>
                              </a:cubicBezTo>
                              <a:cubicBezTo>
                                <a:pt x="2412" y="2130"/>
                                <a:pt x="2442" y="2141"/>
                                <a:pt x="2464" y="2154"/>
                              </a:cubicBezTo>
                              <a:cubicBezTo>
                                <a:pt x="2498" y="2175"/>
                                <a:pt x="2524" y="2203"/>
                                <a:pt x="2544" y="2238"/>
                              </a:cubicBezTo>
                              <a:close/>
                              <a:moveTo>
                                <a:pt x="1569" y="2689"/>
                              </a:moveTo>
                              <a:cubicBezTo>
                                <a:pt x="707" y="2689"/>
                                <a:pt x="707" y="2689"/>
                                <a:pt x="707" y="2689"/>
                              </a:cubicBezTo>
                              <a:cubicBezTo>
                                <a:pt x="717" y="2604"/>
                                <a:pt x="747" y="2524"/>
                                <a:pt x="797" y="2449"/>
                              </a:cubicBezTo>
                              <a:cubicBezTo>
                                <a:pt x="847" y="2374"/>
                                <a:pt x="941" y="2286"/>
                                <a:pt x="1079" y="2184"/>
                              </a:cubicBezTo>
                              <a:cubicBezTo>
                                <a:pt x="1163" y="2121"/>
                                <a:pt x="1217" y="2074"/>
                                <a:pt x="1240" y="2042"/>
                              </a:cubicBezTo>
                              <a:cubicBezTo>
                                <a:pt x="1264" y="2009"/>
                                <a:pt x="1275" y="1978"/>
                                <a:pt x="1275" y="1949"/>
                              </a:cubicBezTo>
                              <a:cubicBezTo>
                                <a:pt x="1275" y="1918"/>
                                <a:pt x="1264" y="1891"/>
                                <a:pt x="1241" y="1869"/>
                              </a:cubicBezTo>
                              <a:cubicBezTo>
                                <a:pt x="1217" y="1846"/>
                                <a:pt x="1188" y="1835"/>
                                <a:pt x="1153" y="1835"/>
                              </a:cubicBezTo>
                              <a:cubicBezTo>
                                <a:pt x="1116" y="1835"/>
                                <a:pt x="1086" y="1847"/>
                                <a:pt x="1063" y="1869"/>
                              </a:cubicBezTo>
                              <a:cubicBezTo>
                                <a:pt x="1040" y="1893"/>
                                <a:pt x="1024" y="1907"/>
                                <a:pt x="1016" y="1965"/>
                              </a:cubicBezTo>
                              <a:cubicBezTo>
                                <a:pt x="729" y="1968"/>
                                <a:pt x="729" y="1968"/>
                                <a:pt x="729" y="1968"/>
                              </a:cubicBezTo>
                              <a:cubicBezTo>
                                <a:pt x="740" y="1887"/>
                                <a:pt x="761" y="1824"/>
                                <a:pt x="791" y="1779"/>
                              </a:cubicBezTo>
                              <a:cubicBezTo>
                                <a:pt x="821" y="1734"/>
                                <a:pt x="863" y="1699"/>
                                <a:pt x="918" y="1675"/>
                              </a:cubicBezTo>
                              <a:cubicBezTo>
                                <a:pt x="972" y="1651"/>
                                <a:pt x="1048" y="1638"/>
                                <a:pt x="1145" y="1638"/>
                              </a:cubicBezTo>
                              <a:cubicBezTo>
                                <a:pt x="1246" y="1638"/>
                                <a:pt x="1325" y="1650"/>
                                <a:pt x="1381" y="1673"/>
                              </a:cubicBezTo>
                              <a:cubicBezTo>
                                <a:pt x="1437" y="1696"/>
                                <a:pt x="1481" y="1731"/>
                                <a:pt x="1513" y="1779"/>
                              </a:cubicBezTo>
                              <a:cubicBezTo>
                                <a:pt x="1545" y="1827"/>
                                <a:pt x="1561" y="1880"/>
                                <a:pt x="1561" y="1939"/>
                              </a:cubicBezTo>
                              <a:cubicBezTo>
                                <a:pt x="1561" y="2002"/>
                                <a:pt x="1543" y="2062"/>
                                <a:pt x="1506" y="2120"/>
                              </a:cubicBezTo>
                              <a:cubicBezTo>
                                <a:pt x="1469" y="2177"/>
                                <a:pt x="1402" y="2240"/>
                                <a:pt x="1305" y="2309"/>
                              </a:cubicBezTo>
                              <a:cubicBezTo>
                                <a:pt x="1247" y="2348"/>
                                <a:pt x="1209" y="2376"/>
                                <a:pt x="1189" y="2392"/>
                              </a:cubicBezTo>
                              <a:cubicBezTo>
                                <a:pt x="1170" y="2408"/>
                                <a:pt x="1147" y="2429"/>
                                <a:pt x="1120" y="2455"/>
                              </a:cubicBezTo>
                              <a:cubicBezTo>
                                <a:pt x="1569" y="2455"/>
                                <a:pt x="1569" y="2455"/>
                                <a:pt x="1569" y="2455"/>
                              </a:cubicBezTo>
                              <a:lnTo>
                                <a:pt x="1569" y="2689"/>
                              </a:lnTo>
                              <a:close/>
                              <a:moveTo>
                                <a:pt x="0" y="590"/>
                              </a:moveTo>
                              <a:cubicBezTo>
                                <a:pt x="0" y="409"/>
                                <a:pt x="147" y="262"/>
                                <a:pt x="328" y="262"/>
                              </a:cubicBezTo>
                              <a:cubicBezTo>
                                <a:pt x="460" y="262"/>
                                <a:pt x="460" y="262"/>
                                <a:pt x="460" y="262"/>
                              </a:cubicBezTo>
                              <a:cubicBezTo>
                                <a:pt x="460" y="918"/>
                                <a:pt x="460" y="918"/>
                                <a:pt x="460" y="918"/>
                              </a:cubicBezTo>
                              <a:cubicBezTo>
                                <a:pt x="460" y="1063"/>
                                <a:pt x="577" y="1180"/>
                                <a:pt x="722" y="1180"/>
                              </a:cubicBezTo>
                              <a:cubicBezTo>
                                <a:pt x="867" y="1180"/>
                                <a:pt x="984" y="1063"/>
                                <a:pt x="984" y="918"/>
                              </a:cubicBezTo>
                              <a:cubicBezTo>
                                <a:pt x="984" y="262"/>
                                <a:pt x="984" y="262"/>
                                <a:pt x="984" y="262"/>
                              </a:cubicBezTo>
                              <a:cubicBezTo>
                                <a:pt x="2296" y="262"/>
                                <a:pt x="2296" y="262"/>
                                <a:pt x="2296" y="262"/>
                              </a:cubicBezTo>
                              <a:cubicBezTo>
                                <a:pt x="2296" y="918"/>
                                <a:pt x="2296" y="918"/>
                                <a:pt x="2296" y="918"/>
                              </a:cubicBezTo>
                              <a:cubicBezTo>
                                <a:pt x="2296" y="1063"/>
                                <a:pt x="2414" y="1180"/>
                                <a:pt x="2559" y="1180"/>
                              </a:cubicBezTo>
                              <a:cubicBezTo>
                                <a:pt x="2703" y="1180"/>
                                <a:pt x="2821" y="1063"/>
                                <a:pt x="2821" y="918"/>
                              </a:cubicBezTo>
                              <a:cubicBezTo>
                                <a:pt x="2821" y="262"/>
                                <a:pt x="2821" y="262"/>
                                <a:pt x="2821" y="262"/>
                              </a:cubicBezTo>
                              <a:cubicBezTo>
                                <a:pt x="2952" y="262"/>
                                <a:pt x="2952" y="262"/>
                                <a:pt x="2952" y="262"/>
                              </a:cubicBezTo>
                              <a:cubicBezTo>
                                <a:pt x="3133" y="262"/>
                                <a:pt x="3280" y="409"/>
                                <a:pt x="3280" y="590"/>
                              </a:cubicBezTo>
                              <a:cubicBezTo>
                                <a:pt x="3280" y="1312"/>
                                <a:pt x="3280" y="1312"/>
                                <a:pt x="3280" y="1312"/>
                              </a:cubicBezTo>
                              <a:cubicBezTo>
                                <a:pt x="1876" y="1312"/>
                                <a:pt x="1575" y="1312"/>
                                <a:pt x="0" y="1312"/>
                              </a:cubicBezTo>
                              <a:lnTo>
                                <a:pt x="0" y="590"/>
                              </a:lnTo>
                              <a:close/>
                              <a:moveTo>
                                <a:pt x="2559" y="1049"/>
                              </a:moveTo>
                              <a:cubicBezTo>
                                <a:pt x="2450" y="1049"/>
                                <a:pt x="2362" y="961"/>
                                <a:pt x="2362" y="852"/>
                              </a:cubicBezTo>
                              <a:cubicBezTo>
                                <a:pt x="2362" y="197"/>
                                <a:pt x="2362" y="197"/>
                                <a:pt x="2362" y="197"/>
                              </a:cubicBezTo>
                              <a:cubicBezTo>
                                <a:pt x="2362" y="88"/>
                                <a:pt x="2450" y="0"/>
                                <a:pt x="2559" y="0"/>
                              </a:cubicBezTo>
                              <a:cubicBezTo>
                                <a:pt x="2667" y="0"/>
                                <a:pt x="2755" y="88"/>
                                <a:pt x="2755" y="197"/>
                              </a:cubicBezTo>
                              <a:cubicBezTo>
                                <a:pt x="2755" y="852"/>
                                <a:pt x="2755" y="852"/>
                                <a:pt x="2755" y="852"/>
                              </a:cubicBezTo>
                              <a:cubicBezTo>
                                <a:pt x="2755" y="961"/>
                                <a:pt x="2667" y="1049"/>
                                <a:pt x="2559" y="1049"/>
                              </a:cubicBezTo>
                              <a:close/>
                              <a:moveTo>
                                <a:pt x="722" y="1049"/>
                              </a:moveTo>
                              <a:cubicBezTo>
                                <a:pt x="613" y="1049"/>
                                <a:pt x="525" y="961"/>
                                <a:pt x="525" y="852"/>
                              </a:cubicBezTo>
                              <a:cubicBezTo>
                                <a:pt x="525" y="197"/>
                                <a:pt x="525" y="197"/>
                                <a:pt x="525" y="197"/>
                              </a:cubicBezTo>
                              <a:cubicBezTo>
                                <a:pt x="525" y="88"/>
                                <a:pt x="613" y="0"/>
                                <a:pt x="722" y="0"/>
                              </a:cubicBezTo>
                              <a:cubicBezTo>
                                <a:pt x="831" y="0"/>
                                <a:pt x="919" y="88"/>
                                <a:pt x="919" y="197"/>
                              </a:cubicBezTo>
                              <a:cubicBezTo>
                                <a:pt x="919" y="852"/>
                                <a:pt x="919" y="852"/>
                                <a:pt x="919" y="852"/>
                              </a:cubicBezTo>
                              <a:cubicBezTo>
                                <a:pt x="919" y="961"/>
                                <a:pt x="831" y="1049"/>
                                <a:pt x="722" y="1049"/>
                              </a:cubicBezTo>
                              <a:close/>
                            </a:path>
                          </a:pathLst>
                        </a:custGeom>
                        <a:solidFill>
                          <a:schemeClr val="accent1"/>
                        </a:solidFill>
                        <a:ln>
                          <a:noFill/>
                        </a:ln>
                      </wps:spPr>
                      <wps:bodyPr anchor="ctr" anchorCtr="1"/>
                    </wps:wsp>
                  </a:graphicData>
                </a:graphic>
              </wp:anchor>
            </w:drawing>
          </mc:Choice>
          <mc:Fallback>
            <w:pict>
              <v:shape id="日历" o:spid="_x0000_s1026" o:spt="100" style="position:absolute;left:0pt;margin-left:27.25pt;margin-top:504.35pt;height:23.4pt;width:25.35pt;z-index:-167752704;v-text-anchor:middle-center;mso-width-relative:page;mso-height-relative:page;" fillcolor="#5B9BD5 [3204]" filled="t" stroked="f" coordsize="3280,3280" o:gfxdata="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" path="m2952,3280c328,3280,328,3280,328,3280c147,3280,0,3133,0,2952c0,1443,0,1443,0,1443c203,1443,203,1443,203,1443c202,2013,197,2755,197,2755c197,2936,410,3083,591,3083c2690,3083,2690,3083,2690,3083c2871,3083,3083,2936,3083,2755c3083,2755,3079,1996,3078,1443c3280,1443,3280,1443,3280,1443c3280,2952,3280,2952,3280,2952c3280,3133,3133,3280,2952,3280xm2544,2238c2562,2272,2572,2313,2572,2361c2572,2422,2556,2479,2525,2534c2493,2590,2448,2632,2389,2662c2330,2692,2252,2707,2156,2707c2062,2707,1987,2696,1933,2674c1879,2651,1834,2619,1799,2577c1764,2534,1738,2481,1719,2416c2006,2378,2006,2378,2006,2378c2017,2436,2034,2476,2058,2498c2082,2521,2112,2532,2149,2532c2187,2532,2219,2518,2245,2490c2270,2461,2283,2424,2283,2377c2283,2329,2271,2292,2246,2265c2221,2239,2188,2226,2146,2226c2123,2226,2092,2232,2053,2243c2068,2038,2068,2038,2068,2038c2084,2040,2096,2042,2105,2042c2142,2042,2174,2030,2199,2006c2224,1982,2237,1953,2237,1920c2237,1889,2227,1864,2208,1845c2190,1826,2164,1817,2131,1817c2097,1817,2070,1827,2049,1847c2027,1868,2013,1904,2006,1955c1734,1906,1734,1906,1734,1906c1757,1820,1800,1753,1864,1708c1928,1662,2019,1638,2136,1638c2271,1638,2369,1664,2429,1714c2489,1764,2519,1827,2519,1903c2519,1948,2507,1989,2483,2025c2458,2061,2421,2092,2372,2120c2412,2130,2442,2141,2464,2154c2498,2175,2524,2203,2544,2238xm1569,2689c707,2689,707,2689,707,2689c717,2604,747,2524,797,2449c847,2374,941,2286,1079,2184c1163,2121,1217,2074,1240,2042c1264,2009,1275,1978,1275,1949c1275,1918,1264,1891,1241,1869c1217,1846,1188,1835,1153,1835c1116,1835,1086,1847,1063,1869c1040,1893,1024,1907,1016,1965c729,1968,729,1968,729,1968c740,1887,761,1824,791,1779c821,1734,863,1699,918,1675c972,1651,1048,1638,1145,1638c1246,1638,1325,1650,1381,1673c1437,1696,1481,1731,1513,1779c1545,1827,1561,1880,1561,1939c1561,2002,1543,2062,1506,2120c1469,2177,1402,2240,1305,2309c1247,2348,1209,2376,1189,2392c1170,2408,1147,2429,1120,2455c1569,2455,1569,2455,1569,2455l1569,2689xm0,590c0,409,147,262,328,262c460,262,460,262,460,262c460,918,460,918,460,918c460,1063,577,1180,722,1180c867,1180,984,1063,984,918c984,262,984,262,984,262c2296,262,2296,262,2296,262c2296,918,2296,918,2296,918c2296,1063,2414,1180,2559,1180c2703,1180,2821,1063,2821,918c2821,262,2821,262,2821,262c2952,262,2952,262,2952,262c3133,262,3280,409,3280,590c3280,1312,3280,1312,3280,1312c1876,1312,1575,1312,0,1312l0,590xm2559,1049c2450,1049,2362,961,2362,852c2362,197,2362,197,2362,197c2362,88,2450,0,2559,0c2667,0,2755,88,2755,197c2755,852,2755,852,2755,852c2755,961,2667,1049,2559,1049xm722,1049c613,1049,525,961,525,852c525,197,525,197,525,197c525,88,613,0,722,0c831,0,919,88,919,197c919,852,919,852,919,852c919,961,831,1049,722,1049xe">
                <v:path o:connectlocs="17662511,163122555;0,71763986;10608284,137013026;144853950,153325219;165747395,71763986;176624916,146810272;136992014,111301339;135968857,126022078;116098569,134625801;96874428,128160596;108021185,118263868;115721657,125922686;122937446,118214126;115560096,110704533;111359892,101354779;118414119,99763326;118898705,91756408;110336735,91855891;93374258,94790091;115021623,81461839;135645734,94640957;127730010,105432849;136992014,111301339;38071272,133730637;58103122,108615756;68657519,96928609;62087976,91259085;54710626,97724290;42594599,88474110;61657178,81461839;81473580,88474110;81096669,105432849;64026517,118960066;84489164,122093231;0,29342176;24770526,13029893;38878981,58684352;52987435,13029893;123637480,45654458;151908177,45654458;158962404,13029893;176624916,65249040;0,29342176;127191439,42372069;137799723,0;148354120,42372069;38878981,52169405;28270795,9797336;49487265,9797336;38878981,52169405" o:connectangles="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09472" behindDoc="0" locked="0" layoutInCell="1" allowOverlap="1">
                <wp:simplePos x="0" y="0"/>
                <wp:positionH relativeFrom="column">
                  <wp:posOffset>5107305</wp:posOffset>
                </wp:positionH>
                <wp:positionV relativeFrom="paragraph">
                  <wp:posOffset>4975860</wp:posOffset>
                </wp:positionV>
                <wp:extent cx="285750" cy="285750"/>
                <wp:effectExtent l="0" t="0" r="19050" b="19050"/>
                <wp:wrapNone/>
                <wp:docPr id="312" name="音符"/>
                <wp:cNvGraphicFramePr/>
                <a:graphic xmlns:a="http://schemas.openxmlformats.org/drawingml/2006/main">
                  <a:graphicData uri="http://schemas.microsoft.com/office/word/2010/wordprocessingShape">
                    <wps:wsp>
                      <wps:cNvSpPr/>
                      <wps:spPr>
                        <a:xfrm>
                          <a:off x="6227445" y="5932170"/>
                          <a:ext cx="285750" cy="285750"/>
                        </a:xfrm>
                        <a:custGeom>
                          <a:avLst/>
                          <a:gdLst>
                            <a:gd name="connsiteX0" fmla="*/ 306323 w 328394"/>
                            <a:gd name="connsiteY0" fmla="*/ 0 h 431419"/>
                            <a:gd name="connsiteX1" fmla="*/ 306331 w 328394"/>
                            <a:gd name="connsiteY1" fmla="*/ 36 h 431419"/>
                            <a:gd name="connsiteX2" fmla="*/ 325544 w 328394"/>
                            <a:gd name="connsiteY2" fmla="*/ 36 h 431419"/>
                            <a:gd name="connsiteX3" fmla="*/ 325544 w 328394"/>
                            <a:gd name="connsiteY3" fmla="*/ 317821 h 431419"/>
                            <a:gd name="connsiteX4" fmla="*/ 328111 w 328394"/>
                            <a:gd name="connsiteY4" fmla="*/ 323780 h 431419"/>
                            <a:gd name="connsiteX5" fmla="*/ 325545 w 328394"/>
                            <a:gd name="connsiteY5" fmla="*/ 340266 h 431419"/>
                            <a:gd name="connsiteX6" fmla="*/ 325544 w 328394"/>
                            <a:gd name="connsiteY6" fmla="*/ 346202 h 431419"/>
                            <a:gd name="connsiteX7" fmla="*/ 321479 w 328394"/>
                            <a:gd name="connsiteY7" fmla="*/ 346202 h 431419"/>
                            <a:gd name="connsiteX8" fmla="*/ 281040 w 328394"/>
                            <a:gd name="connsiteY8" fmla="*/ 369925 h 431419"/>
                            <a:gd name="connsiteX9" fmla="*/ 223073 w 328394"/>
                            <a:gd name="connsiteY9" fmla="*/ 338542 h 431419"/>
                            <a:gd name="connsiteX10" fmla="*/ 270144 w 328394"/>
                            <a:gd name="connsiteY10" fmla="*/ 292398 h 431419"/>
                            <a:gd name="connsiteX11" fmla="*/ 299582 w 328394"/>
                            <a:gd name="connsiteY11" fmla="*/ 295430 h 431419"/>
                            <a:gd name="connsiteX12" fmla="*/ 299582 w 328394"/>
                            <a:gd name="connsiteY12" fmla="*/ 87758 h 431419"/>
                            <a:gd name="connsiteX13" fmla="*/ 128591 w 328394"/>
                            <a:gd name="connsiteY13" fmla="*/ 125907 h 431419"/>
                            <a:gd name="connsiteX14" fmla="*/ 128590 w 328394"/>
                            <a:gd name="connsiteY14" fmla="*/ 398933 h 431419"/>
                            <a:gd name="connsiteX15" fmla="*/ 121924 w 328394"/>
                            <a:gd name="connsiteY15" fmla="*/ 398933 h 431419"/>
                            <a:gd name="connsiteX16" fmla="*/ 70841 w 328394"/>
                            <a:gd name="connsiteY16" fmla="*/ 430564 h 431419"/>
                            <a:gd name="connsiteX17" fmla="*/ 348 w 328394"/>
                            <a:gd name="connsiteY17" fmla="*/ 392399 h 431419"/>
                            <a:gd name="connsiteX18" fmla="*/ 57591 w 328394"/>
                            <a:gd name="connsiteY18" fmla="*/ 336282 h 431419"/>
                            <a:gd name="connsiteX19" fmla="*/ 93974 w 328394"/>
                            <a:gd name="connsiteY19" fmla="*/ 340165 h 431419"/>
                            <a:gd name="connsiteX20" fmla="*/ 93974 w 328394"/>
                            <a:gd name="connsiteY20" fmla="*/ 48639 h 431419"/>
                            <a:gd name="connsiteX21" fmla="*/ 104368 w 328394"/>
                            <a:gd name="connsiteY21" fmla="*/ 48639 h 431419"/>
                            <a:gd name="connsiteX22" fmla="*/ 103607 w 328394"/>
                            <a:gd name="connsiteY22" fmla="*/ 45227 h 431419"/>
                            <a:gd name="connsiteX23" fmla="*/ 299582 w 328394"/>
                            <a:gd name="connsiteY23" fmla="*/ 1504 h 431419"/>
                            <a:gd name="connsiteX24" fmla="*/ 299582 w 328394"/>
                            <a:gd name="connsiteY24" fmla="*/ 36 h 431419"/>
                            <a:gd name="connsiteX25" fmla="*/ 306163 w 328394"/>
                            <a:gd name="connsiteY25" fmla="*/ 36 h 4314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28394" h="431419">
                              <a:moveTo>
                                <a:pt x="306323" y="0"/>
                              </a:moveTo>
                              <a:lnTo>
                                <a:pt x="306331" y="36"/>
                              </a:lnTo>
                              <a:lnTo>
                                <a:pt x="325544" y="36"/>
                              </a:lnTo>
                              <a:lnTo>
                                <a:pt x="325544" y="317821"/>
                              </a:lnTo>
                              <a:cubicBezTo>
                                <a:pt x="327257" y="319484"/>
                                <a:pt x="327803" y="321594"/>
                                <a:pt x="328111" y="323780"/>
                              </a:cubicBezTo>
                              <a:cubicBezTo>
                                <a:pt x="328908" y="329453"/>
                                <a:pt x="328014" y="335074"/>
                                <a:pt x="325545" y="340266"/>
                              </a:cubicBezTo>
                              <a:lnTo>
                                <a:pt x="325544" y="346202"/>
                              </a:lnTo>
                              <a:lnTo>
                                <a:pt x="321479" y="346202"/>
                              </a:lnTo>
                              <a:cubicBezTo>
                                <a:pt x="314214" y="358342"/>
                                <a:pt x="299178" y="367376"/>
                                <a:pt x="281040" y="369925"/>
                              </a:cubicBezTo>
                              <a:cubicBezTo>
                                <a:pt x="252034" y="374002"/>
                                <a:pt x="226082" y="359951"/>
                                <a:pt x="223073" y="338542"/>
                              </a:cubicBezTo>
                              <a:cubicBezTo>
                                <a:pt x="220064" y="317134"/>
                                <a:pt x="241139" y="296474"/>
                                <a:pt x="270144" y="292398"/>
                              </a:cubicBezTo>
                              <a:cubicBezTo>
                                <a:pt x="280773" y="290904"/>
                                <a:pt x="290991" y="291844"/>
                                <a:pt x="299582" y="295430"/>
                              </a:cubicBezTo>
                              <a:lnTo>
                                <a:pt x="299582" y="87758"/>
                              </a:lnTo>
                              <a:lnTo>
                                <a:pt x="128591" y="125907"/>
                              </a:lnTo>
                              <a:lnTo>
                                <a:pt x="128590" y="398933"/>
                              </a:lnTo>
                              <a:lnTo>
                                <a:pt x="121924" y="398933"/>
                              </a:lnTo>
                              <a:cubicBezTo>
                                <a:pt x="113631" y="414962"/>
                                <a:pt x="94384" y="427255"/>
                                <a:pt x="70841" y="430564"/>
                              </a:cubicBezTo>
                              <a:cubicBezTo>
                                <a:pt x="35568" y="435521"/>
                                <a:pt x="4007" y="418434"/>
                                <a:pt x="348" y="392399"/>
                              </a:cubicBezTo>
                              <a:cubicBezTo>
                                <a:pt x="-3311" y="366364"/>
                                <a:pt x="22318" y="341240"/>
                                <a:pt x="57591" y="336282"/>
                              </a:cubicBezTo>
                              <a:cubicBezTo>
                                <a:pt x="70754" y="334432"/>
                                <a:pt x="83402" y="335653"/>
                                <a:pt x="93974" y="340165"/>
                              </a:cubicBezTo>
                              <a:lnTo>
                                <a:pt x="93974" y="48639"/>
                              </a:lnTo>
                              <a:lnTo>
                                <a:pt x="104368" y="48639"/>
                              </a:lnTo>
                              <a:lnTo>
                                <a:pt x="103607" y="45227"/>
                              </a:lnTo>
                              <a:lnTo>
                                <a:pt x="299582" y="1504"/>
                              </a:lnTo>
                              <a:lnTo>
                                <a:pt x="299582" y="36"/>
                              </a:lnTo>
                              <a:lnTo>
                                <a:pt x="306163" y="36"/>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音符" o:spid="_x0000_s1026" o:spt="100" style="position:absolute;left:0pt;margin-left:402.15pt;margin-top:391.8pt;height:22.5pt;width:22.5pt;z-index:-167757824;v-text-anchor:middle;mso-width-relative:page;mso-height-relative:page;" fillcolor="#5B9BD5 [3204]" filled="t" stroked="f" coordsize="328394,431419" o:gfxdata="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GVfuW9gAAAALAQAADwAA&#10;AAAAAAABACAAAAAiAAAAZHJzL2Rvd25yZXYueG1sUEsBAhQAFAAAAAgAh07iQFrCrkSKBgAA9RsA&#10;AA4AAAAAAAAAAQAgAAAAJwEAAGRycy9lMm9Eb2MueG1sUEsFBgAAAAAGAAYAWQEAACMKAAAAAA==&#10;" path="m306323,0l306331,36,325544,36,325544,317821c327257,319484,327803,321594,328111,323780c328908,329453,328014,335074,325545,340266l325544,346202,321479,346202c314214,358342,299178,367376,281040,369925c252034,374002,226082,359951,223073,338542c220064,317134,241139,296474,270144,292398c280773,290904,290991,291844,299582,295430l299582,87758,128591,125907,128590,398933,121924,398933c113631,414962,94384,427255,70841,430564c35568,435521,4007,418434,348,392399c-3311,366364,22318,341240,57591,336282c70754,334432,83402,335653,93974,340165l93974,48639,104368,48639,103607,45227,299582,1504,299582,36,306163,36xe">
                <v:path o:connectlocs="266545,0;266552,23;283270,23;283270,210508;285503,214455;283270,225374;283270,229306;279732,229306;244545,245019;194105,224232;235064,193669;260679,195677;260679,58126;111892,83394;111891,264232;106091,264232;61641,285183;302,259905;50112,222736;81770,225307;81770,32215;90815,32215;90152,29956;260679,996;260679,23;266405,23" o:connectangles="0,0,0,0,0,0,0,0,0,0,0,0,0,0,0,0,0,0,0,0,0,0,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207424" behindDoc="0" locked="0" layoutInCell="1" allowOverlap="1">
                <wp:simplePos x="0" y="0"/>
                <wp:positionH relativeFrom="column">
                  <wp:posOffset>4253230</wp:posOffset>
                </wp:positionH>
                <wp:positionV relativeFrom="paragraph">
                  <wp:posOffset>5657215</wp:posOffset>
                </wp:positionV>
                <wp:extent cx="333375" cy="297180"/>
                <wp:effectExtent l="0" t="0" r="22225" b="7620"/>
                <wp:wrapNone/>
                <wp:docPr id="105" name="奔跑"/>
                <wp:cNvGraphicFramePr/>
                <a:graphic xmlns:a="http://schemas.openxmlformats.org/drawingml/2006/main">
                  <a:graphicData uri="http://schemas.microsoft.com/office/word/2010/wordprocessingShape">
                    <wps:wsp>
                      <wps:cNvSpPr/>
                      <wps:spPr bwMode="auto">
                        <a:xfrm>
                          <a:off x="5596890" y="6692900"/>
                          <a:ext cx="333375" cy="297180"/>
                        </a:xfrm>
                        <a:custGeom>
                          <a:avLst/>
                          <a:gdLst>
                            <a:gd name="T0" fmla="*/ 803970 w 12269552"/>
                            <a:gd name="T1" fmla="*/ 262762 h 11753851"/>
                            <a:gd name="T2" fmla="*/ 1171916 w 12269552"/>
                            <a:gd name="T3" fmla="*/ 262762 h 11753851"/>
                            <a:gd name="T4" fmla="*/ 1241319 w 12269552"/>
                            <a:gd name="T5" fmla="*/ 290855 h 11753851"/>
                            <a:gd name="T6" fmla="*/ 1475966 w 12269552"/>
                            <a:gd name="T7" fmla="*/ 525518 h 11753851"/>
                            <a:gd name="T8" fmla="*/ 1670404 w 12269552"/>
                            <a:gd name="T9" fmla="*/ 331067 h 11753851"/>
                            <a:gd name="T10" fmla="*/ 1721079 w 12269552"/>
                            <a:gd name="T11" fmla="*/ 312889 h 11753851"/>
                            <a:gd name="T12" fmla="*/ 1800397 w 12269552"/>
                            <a:gd name="T13" fmla="*/ 391661 h 11753851"/>
                            <a:gd name="T14" fmla="*/ 1782220 w 12269552"/>
                            <a:gd name="T15" fmla="*/ 441238 h 11753851"/>
                            <a:gd name="T16" fmla="*/ 1547572 w 12269552"/>
                            <a:gd name="T17" fmla="*/ 678105 h 11753851"/>
                            <a:gd name="T18" fmla="*/ 1419232 w 12269552"/>
                            <a:gd name="T19" fmla="*/ 688571 h 11753851"/>
                            <a:gd name="T20" fmla="*/ 1275469 w 12269552"/>
                            <a:gd name="T21" fmla="*/ 544247 h 11753851"/>
                            <a:gd name="T22" fmla="*/ 1050185 w 12269552"/>
                            <a:gd name="T23" fmla="*/ 804250 h 11753851"/>
                            <a:gd name="T24" fmla="*/ 1256190 w 12269552"/>
                            <a:gd name="T25" fmla="*/ 1010268 h 11753851"/>
                            <a:gd name="T26" fmla="*/ 1274918 w 12269552"/>
                            <a:gd name="T27" fmla="*/ 1130905 h 11753851"/>
                            <a:gd name="T28" fmla="*/ 1159247 w 12269552"/>
                            <a:gd name="T29" fmla="*/ 1646503 h 11753851"/>
                            <a:gd name="T30" fmla="*/ 1063405 w 12269552"/>
                            <a:gd name="T31" fmla="*/ 1724724 h 11753851"/>
                            <a:gd name="T32" fmla="*/ 965360 w 12269552"/>
                            <a:gd name="T33" fmla="*/ 1626672 h 11753851"/>
                            <a:gd name="T34" fmla="*/ 968114 w 12269552"/>
                            <a:gd name="T35" fmla="*/ 1601884 h 11753851"/>
                            <a:gd name="T36" fmla="*/ 1063405 w 12269552"/>
                            <a:gd name="T37" fmla="*/ 1179380 h 11753851"/>
                            <a:gd name="T38" fmla="*/ 828757 w 12269552"/>
                            <a:gd name="T39" fmla="*/ 951327 h 11753851"/>
                            <a:gd name="T40" fmla="*/ 627709 w 12269552"/>
                            <a:gd name="T41" fmla="*/ 1176075 h 11753851"/>
                            <a:gd name="T42" fmla="*/ 508182 w 12269552"/>
                            <a:gd name="T43" fmla="*/ 1213533 h 11753851"/>
                            <a:gd name="T44" fmla="*/ 100027 w 12269552"/>
                            <a:gd name="T45" fmla="*/ 1214084 h 11753851"/>
                            <a:gd name="T46" fmla="*/ 2533 w 12269552"/>
                            <a:gd name="T47" fmla="*/ 1137515 h 11753851"/>
                            <a:gd name="T48" fmla="*/ 75791 w 12269552"/>
                            <a:gd name="T49" fmla="*/ 1020735 h 11753851"/>
                            <a:gd name="T50" fmla="*/ 100578 w 12269552"/>
                            <a:gd name="T51" fmla="*/ 1018531 h 11753851"/>
                            <a:gd name="T52" fmla="*/ 451999 w 12269552"/>
                            <a:gd name="T53" fmla="*/ 1019633 h 11753851"/>
                            <a:gd name="T54" fmla="*/ 971969 w 12269552"/>
                            <a:gd name="T55" fmla="*/ 417001 h 11753851"/>
                            <a:gd name="T56" fmla="*/ 835918 w 12269552"/>
                            <a:gd name="T57" fmla="*/ 416450 h 11753851"/>
                            <a:gd name="T58" fmla="*/ 599617 w 12269552"/>
                            <a:gd name="T59" fmla="*/ 689122 h 11753851"/>
                            <a:gd name="T60" fmla="*/ 541231 w 12269552"/>
                            <a:gd name="T61" fmla="*/ 716664 h 11753851"/>
                            <a:gd name="T62" fmla="*/ 464667 w 12269552"/>
                            <a:gd name="T63" fmla="*/ 640647 h 11753851"/>
                            <a:gd name="T64" fmla="*/ 490556 w 12269552"/>
                            <a:gd name="T65" fmla="*/ 583358 h 11753851"/>
                            <a:gd name="T66" fmla="*/ 745033 w 12269552"/>
                            <a:gd name="T67" fmla="*/ 290304 h 11753851"/>
                            <a:gd name="T68" fmla="*/ 803970 w 12269552"/>
                            <a:gd name="T69" fmla="*/ 262762 h 11753851"/>
                            <a:gd name="T70" fmla="*/ 1357685 w 12269552"/>
                            <a:gd name="T71" fmla="*/ 0 h 11753851"/>
                            <a:gd name="T72" fmla="*/ 1509449 w 12269552"/>
                            <a:gd name="T73" fmla="*/ 151764 h 11753851"/>
                            <a:gd name="T74" fmla="*/ 1357685 w 12269552"/>
                            <a:gd name="T75" fmla="*/ 303527 h 11753851"/>
                            <a:gd name="T76" fmla="*/ 1205921 w 12269552"/>
                            <a:gd name="T77" fmla="*/ 151764 h 11753851"/>
                            <a:gd name="T78" fmla="*/ 1357685 w 12269552"/>
                            <a:gd name="T79" fmla="*/ 0 h 1175385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269552" h="11753851">
                              <a:moveTo>
                                <a:pt x="5478990" y="1790700"/>
                              </a:moveTo>
                              <a:cubicBezTo>
                                <a:pt x="7986505" y="1790700"/>
                                <a:pt x="7986505" y="1790700"/>
                                <a:pt x="7986505" y="1790700"/>
                              </a:cubicBezTo>
                              <a:cubicBezTo>
                                <a:pt x="8170440" y="1790700"/>
                                <a:pt x="8335605" y="1862026"/>
                                <a:pt x="8459480" y="1982155"/>
                              </a:cubicBezTo>
                              <a:cubicBezTo>
                                <a:pt x="10058584" y="3581364"/>
                                <a:pt x="10058584" y="3581364"/>
                                <a:pt x="10058584" y="3581364"/>
                              </a:cubicBezTo>
                              <a:cubicBezTo>
                                <a:pt x="11383663" y="2256197"/>
                                <a:pt x="11383663" y="2256197"/>
                                <a:pt x="11383663" y="2256197"/>
                              </a:cubicBezTo>
                              <a:cubicBezTo>
                                <a:pt x="11477507" y="2177363"/>
                                <a:pt x="11597628" y="2132315"/>
                                <a:pt x="11729010" y="2132315"/>
                              </a:cubicBezTo>
                              <a:cubicBezTo>
                                <a:pt x="12029311" y="2132315"/>
                                <a:pt x="12269552" y="2372572"/>
                                <a:pt x="12269552" y="2669139"/>
                              </a:cubicBezTo>
                              <a:cubicBezTo>
                                <a:pt x="12269552" y="2796776"/>
                                <a:pt x="12220753" y="2916904"/>
                                <a:pt x="12145678" y="3007000"/>
                              </a:cubicBezTo>
                              <a:cubicBezTo>
                                <a:pt x="10546573" y="4621226"/>
                                <a:pt x="10546573" y="4621226"/>
                                <a:pt x="10546573" y="4621226"/>
                              </a:cubicBezTo>
                              <a:cubicBezTo>
                                <a:pt x="10062338" y="5105494"/>
                                <a:pt x="9671946" y="4692552"/>
                                <a:pt x="9671946" y="4692552"/>
                              </a:cubicBezTo>
                              <a:cubicBezTo>
                                <a:pt x="8692213" y="3709001"/>
                                <a:pt x="8692213" y="3709001"/>
                                <a:pt x="8692213" y="3709001"/>
                              </a:cubicBezTo>
                              <a:cubicBezTo>
                                <a:pt x="7156923" y="5480895"/>
                                <a:pt x="7156923" y="5480895"/>
                                <a:pt x="7156923" y="5480895"/>
                              </a:cubicBezTo>
                              <a:cubicBezTo>
                                <a:pt x="8560831" y="6884896"/>
                                <a:pt x="8560831" y="6884896"/>
                                <a:pt x="8560831" y="6884896"/>
                              </a:cubicBezTo>
                              <a:cubicBezTo>
                                <a:pt x="8560831" y="6884896"/>
                                <a:pt x="8857379" y="7158939"/>
                                <a:pt x="8688459" y="7707025"/>
                              </a:cubicBezTo>
                              <a:cubicBezTo>
                                <a:pt x="7900169" y="11220781"/>
                                <a:pt x="7900169" y="11220781"/>
                                <a:pt x="7900169" y="11220781"/>
                              </a:cubicBezTo>
                              <a:cubicBezTo>
                                <a:pt x="7840108" y="11524856"/>
                                <a:pt x="7569837" y="11753851"/>
                                <a:pt x="7247013" y="11753851"/>
                              </a:cubicBezTo>
                              <a:cubicBezTo>
                                <a:pt x="6879144" y="11753851"/>
                                <a:pt x="6578843" y="11453530"/>
                                <a:pt x="6578843" y="11085637"/>
                              </a:cubicBezTo>
                              <a:cubicBezTo>
                                <a:pt x="6578843" y="11025572"/>
                                <a:pt x="6586351" y="10969262"/>
                                <a:pt x="6597612" y="10916706"/>
                              </a:cubicBezTo>
                              <a:cubicBezTo>
                                <a:pt x="7247013" y="8037378"/>
                                <a:pt x="7247013" y="8037378"/>
                                <a:pt x="7247013" y="8037378"/>
                              </a:cubicBezTo>
                              <a:cubicBezTo>
                                <a:pt x="5647909" y="6483216"/>
                                <a:pt x="5647909" y="6483216"/>
                                <a:pt x="5647909" y="6483216"/>
                              </a:cubicBezTo>
                              <a:cubicBezTo>
                                <a:pt x="4277784" y="8014854"/>
                                <a:pt x="4277784" y="8014854"/>
                                <a:pt x="4277784" y="8014854"/>
                              </a:cubicBezTo>
                              <a:cubicBezTo>
                                <a:pt x="4277784" y="8014854"/>
                                <a:pt x="4056312" y="8288897"/>
                                <a:pt x="3463217" y="8270127"/>
                              </a:cubicBezTo>
                              <a:cubicBezTo>
                                <a:pt x="681676" y="8273881"/>
                                <a:pt x="681676" y="8273881"/>
                                <a:pt x="681676" y="8273881"/>
                              </a:cubicBezTo>
                              <a:cubicBezTo>
                                <a:pt x="370114" y="8277635"/>
                                <a:pt x="88581" y="8067410"/>
                                <a:pt x="17260" y="7752073"/>
                              </a:cubicBezTo>
                              <a:cubicBezTo>
                                <a:pt x="-65323" y="7391688"/>
                                <a:pt x="156149" y="7038811"/>
                                <a:pt x="516511" y="6956222"/>
                              </a:cubicBezTo>
                              <a:cubicBezTo>
                                <a:pt x="572817" y="6944960"/>
                                <a:pt x="629124" y="6941206"/>
                                <a:pt x="685430" y="6941206"/>
                              </a:cubicBezTo>
                              <a:cubicBezTo>
                                <a:pt x="3080333" y="6948714"/>
                                <a:pt x="3080333" y="6948714"/>
                                <a:pt x="3080333" y="6948714"/>
                              </a:cubicBezTo>
                              <a:cubicBezTo>
                                <a:pt x="6623888" y="2841824"/>
                                <a:pt x="6623888" y="2841824"/>
                                <a:pt x="6623888" y="2841824"/>
                              </a:cubicBezTo>
                              <a:lnTo>
                                <a:pt x="5696708" y="2838070"/>
                              </a:lnTo>
                              <a:cubicBezTo>
                                <a:pt x="4086342" y="4696306"/>
                                <a:pt x="4086342" y="4696306"/>
                                <a:pt x="4086342" y="4696306"/>
                              </a:cubicBezTo>
                              <a:cubicBezTo>
                                <a:pt x="3992498" y="4812681"/>
                                <a:pt x="3849855" y="4884007"/>
                                <a:pt x="3688443" y="4884007"/>
                              </a:cubicBezTo>
                              <a:cubicBezTo>
                                <a:pt x="3399403" y="4884007"/>
                                <a:pt x="3166669" y="4651258"/>
                                <a:pt x="3166669" y="4365953"/>
                              </a:cubicBezTo>
                              <a:cubicBezTo>
                                <a:pt x="3166669" y="4208284"/>
                                <a:pt x="3234237" y="4069386"/>
                                <a:pt x="3343097" y="3975536"/>
                              </a:cubicBezTo>
                              <a:cubicBezTo>
                                <a:pt x="5077337" y="1978401"/>
                                <a:pt x="5077337" y="1978401"/>
                                <a:pt x="5077337" y="1978401"/>
                              </a:cubicBezTo>
                              <a:cubicBezTo>
                                <a:pt x="5171181" y="1862026"/>
                                <a:pt x="5313824" y="1790700"/>
                                <a:pt x="5478990" y="1790700"/>
                              </a:cubicBezTo>
                              <a:close/>
                              <a:moveTo>
                                <a:pt x="9252509" y="0"/>
                              </a:moveTo>
                              <a:cubicBezTo>
                                <a:pt x="9823713" y="0"/>
                                <a:pt x="10286766" y="463053"/>
                                <a:pt x="10286766" y="1034257"/>
                              </a:cubicBezTo>
                              <a:cubicBezTo>
                                <a:pt x="10286766" y="1605461"/>
                                <a:pt x="9823713" y="2068514"/>
                                <a:pt x="9252509" y="2068514"/>
                              </a:cubicBezTo>
                              <a:cubicBezTo>
                                <a:pt x="8681305" y="2068514"/>
                                <a:pt x="8218252" y="1605461"/>
                                <a:pt x="8218252" y="1034257"/>
                              </a:cubicBezTo>
                              <a:cubicBezTo>
                                <a:pt x="8218252" y="463053"/>
                                <a:pt x="8681305" y="0"/>
                                <a:pt x="9252509" y="0"/>
                              </a:cubicBezTo>
                              <a:close/>
                            </a:path>
                          </a:pathLst>
                        </a:custGeom>
                        <a:solidFill>
                          <a:schemeClr val="accent1"/>
                        </a:solidFill>
                        <a:ln>
                          <a:noFill/>
                        </a:ln>
                      </wps:spPr>
                      <wps:bodyPr anchor="ctr" anchorCtr="1"/>
                    </wps:wsp>
                  </a:graphicData>
                </a:graphic>
              </wp:anchor>
            </w:drawing>
          </mc:Choice>
          <mc:Fallback>
            <w:pict>
              <v:shape id="奔跑" o:spid="_x0000_s1026" o:spt="100" style="position:absolute;left:0pt;margin-left:334.9pt;margin-top:445.45pt;height:23.4pt;width:26.25pt;z-index:-167759872;v-text-anchor:middle-center;mso-width-relative:page;mso-height-relative:page;" fillcolor="#5B9BD5 [3204]" filled="t" stroked="f" coordsize="12269552,11753851" o:gfxdata="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" path="m5478990,1790700c7986505,1790700,7986505,1790700,7986505,1790700c8170440,1790700,8335605,1862026,8459480,1982155c10058584,3581364,10058584,3581364,10058584,3581364c11383663,2256197,11383663,2256197,11383663,2256197c11477507,2177363,11597628,2132315,11729010,2132315c12029311,2132315,12269552,2372572,12269552,2669139c12269552,2796776,12220753,2916904,12145678,3007000c10546573,4621226,10546573,4621226,10546573,4621226c10062338,5105494,9671946,4692552,9671946,4692552c8692213,3709001,8692213,3709001,8692213,3709001c7156923,5480895,7156923,5480895,7156923,5480895c8560831,6884896,8560831,6884896,8560831,6884896c8560831,6884896,8857379,7158939,8688459,7707025c7900169,11220781,7900169,11220781,7900169,11220781c7840108,11524856,7569837,11753851,7247013,11753851c6879144,11753851,6578843,11453530,6578843,11085637c6578843,11025572,6586351,10969262,6597612,10916706c7247013,8037378,7247013,8037378,7247013,8037378c5647909,6483216,5647909,6483216,5647909,6483216c4277784,8014854,4277784,8014854,4277784,8014854c4277784,8014854,4056312,8288897,3463217,8270127c681676,8273881,681676,8273881,681676,8273881c370114,8277635,88581,8067410,17260,7752073c-65323,7391688,156149,7038811,516511,6956222c572817,6944960,629124,6941206,685430,6941206c3080333,6948714,3080333,6948714,3080333,6948714c6623888,2841824,6623888,2841824,6623888,2841824l5696708,2838070c4086342,4696306,4086342,4696306,4086342,4696306c3992498,4812681,3849855,4884007,3688443,4884007c3399403,4884007,3166669,4651258,3166669,4365953c3166669,4208284,3234237,4069386,3343097,3975536c5077337,1978401,5077337,1978401,5077337,1978401c5171181,1862026,5313824,1790700,5478990,1790700xm9252509,0c9823713,0,10286766,463053,10286766,1034257c10286766,1605461,9823713,2068514,9252509,2068514c8681305,2068514,8218252,1605461,8218252,1034257c8218252,463053,8681305,0,9252509,0xe">
                <v:path o:connectlocs="21844,6643;31842,6643;33727,7353;40103,13287;45386,8370;46763,7910;48918,9902;48424,11156;42048,17144;38561,17409;34655,13760;28534,20334;34131,25543;34640,28593;31497,41629;28893,43607;26229,41128;26304,40501;28893,29819;22518,24052;17055,29735;13807,30682;2717,30696;68,28760;2059,25807;2732,25752;12281,25780;26409,10543;22712,10529;16292,17423;14705,18119;12625,16197;13328,14749;20243,7339;21844,6643;36889,0;41013,3837;36889,7674;32765,3837;36889,0" o:connectangles="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06400" behindDoc="0" locked="0" layoutInCell="1" allowOverlap="1">
                <wp:simplePos x="0" y="0"/>
                <wp:positionH relativeFrom="column">
                  <wp:posOffset>3470275</wp:posOffset>
                </wp:positionH>
                <wp:positionV relativeFrom="paragraph">
                  <wp:posOffset>5657215</wp:posOffset>
                </wp:positionV>
                <wp:extent cx="332105" cy="321945"/>
                <wp:effectExtent l="0" t="0" r="0" b="10160"/>
                <wp:wrapNone/>
                <wp:docPr id="106" name="跑步"/>
                <wp:cNvGraphicFramePr/>
                <a:graphic xmlns:a="http://schemas.openxmlformats.org/drawingml/2006/main">
                  <a:graphicData uri="http://schemas.microsoft.com/office/word/2010/wordprocessingShape">
                    <wps:wsp>
                      <wps:cNvSpPr/>
                      <wps:spPr bwMode="auto">
                        <a:xfrm>
                          <a:off x="4655820" y="6668770"/>
                          <a:ext cx="332105" cy="321945"/>
                        </a:xfrm>
                        <a:custGeom>
                          <a:avLst/>
                          <a:gdLst>
                            <a:gd name="T0" fmla="*/ 1762414 w 2607"/>
                            <a:gd name="T1" fmla="*/ 1437196 h 2549"/>
                            <a:gd name="T2" fmla="*/ 1721668 w 2607"/>
                            <a:gd name="T3" fmla="*/ 1352167 h 2549"/>
                            <a:gd name="T4" fmla="*/ 1721668 w 2607"/>
                            <a:gd name="T5" fmla="*/ 587598 h 2549"/>
                            <a:gd name="T6" fmla="*/ 1726503 w 2607"/>
                            <a:gd name="T7" fmla="*/ 586216 h 2549"/>
                            <a:gd name="T8" fmla="*/ 1781751 w 2607"/>
                            <a:gd name="T9" fmla="*/ 462474 h 2549"/>
                            <a:gd name="T10" fmla="*/ 1658133 w 2607"/>
                            <a:gd name="T11" fmla="*/ 406480 h 2549"/>
                            <a:gd name="T12" fmla="*/ 1371534 w 2607"/>
                            <a:gd name="T13" fmla="*/ 516395 h 2549"/>
                            <a:gd name="T14" fmla="*/ 1316286 w 2607"/>
                            <a:gd name="T15" fmla="*/ 640136 h 2549"/>
                            <a:gd name="T16" fmla="*/ 1439903 w 2607"/>
                            <a:gd name="T17" fmla="*/ 695440 h 2549"/>
                            <a:gd name="T18" fmla="*/ 1568355 w 2607"/>
                            <a:gd name="T19" fmla="*/ 646358 h 2549"/>
                            <a:gd name="T20" fmla="*/ 1568355 w 2607"/>
                            <a:gd name="T21" fmla="*/ 1318294 h 2549"/>
                            <a:gd name="T22" fmla="*/ 199584 w 2607"/>
                            <a:gd name="T23" fmla="*/ 1430974 h 2549"/>
                            <a:gd name="T24" fmla="*/ 76657 w 2607"/>
                            <a:gd name="T25" fmla="*/ 1575454 h 2549"/>
                            <a:gd name="T26" fmla="*/ 120855 w 2607"/>
                            <a:gd name="T27" fmla="*/ 1664631 h 2549"/>
                            <a:gd name="T28" fmla="*/ 232733 w 2607"/>
                            <a:gd name="T29" fmla="*/ 1762103 h 2549"/>
                            <a:gd name="T30" fmla="*/ 339085 w 2607"/>
                            <a:gd name="T31" fmla="*/ 1688826 h 2549"/>
                            <a:gd name="T32" fmla="*/ 1513798 w 2607"/>
                            <a:gd name="T33" fmla="*/ 1592045 h 2549"/>
                            <a:gd name="T34" fmla="*/ 1498604 w 2607"/>
                            <a:gd name="T35" fmla="*/ 1648040 h 2549"/>
                            <a:gd name="T36" fmla="*/ 1612554 w 2607"/>
                            <a:gd name="T37" fmla="*/ 1762103 h 2549"/>
                            <a:gd name="T38" fmla="*/ 1726503 w 2607"/>
                            <a:gd name="T39" fmla="*/ 1648040 h 2549"/>
                            <a:gd name="T40" fmla="*/ 1691973 w 2607"/>
                            <a:gd name="T41" fmla="*/ 1566467 h 2549"/>
                            <a:gd name="T42" fmla="*/ 1762414 w 2607"/>
                            <a:gd name="T43" fmla="*/ 1437196 h 2549"/>
                            <a:gd name="T44" fmla="*/ 893638 w 2607"/>
                            <a:gd name="T45" fmla="*/ 239187 h 2549"/>
                            <a:gd name="T46" fmla="*/ 974438 w 2607"/>
                            <a:gd name="T47" fmla="*/ 97472 h 2549"/>
                            <a:gd name="T48" fmla="*/ 833555 w 2607"/>
                            <a:gd name="T49" fmla="*/ 15900 h 2549"/>
                            <a:gd name="T50" fmla="*/ 752065 w 2607"/>
                            <a:gd name="T51" fmla="*/ 157615 h 2549"/>
                            <a:gd name="T52" fmla="*/ 893638 w 2607"/>
                            <a:gd name="T53" fmla="*/ 239187 h 2549"/>
                            <a:gd name="T54" fmla="*/ 104971 w 2607"/>
                            <a:gd name="T55" fmla="*/ 1110906 h 2549"/>
                            <a:gd name="T56" fmla="*/ 404002 w 2607"/>
                            <a:gd name="T57" fmla="*/ 1030716 h 2549"/>
                            <a:gd name="T58" fmla="*/ 483421 w 2607"/>
                            <a:gd name="T59" fmla="*/ 979561 h 2549"/>
                            <a:gd name="T60" fmla="*/ 587011 w 2607"/>
                            <a:gd name="T61" fmla="*/ 775629 h 2549"/>
                            <a:gd name="T62" fmla="*/ 803169 w 2607"/>
                            <a:gd name="T63" fmla="*/ 896606 h 2549"/>
                            <a:gd name="T64" fmla="*/ 816290 w 2607"/>
                            <a:gd name="T65" fmla="*/ 1224969 h 2549"/>
                            <a:gd name="T66" fmla="*/ 819053 w 2607"/>
                            <a:gd name="T67" fmla="*/ 1243634 h 2549"/>
                            <a:gd name="T68" fmla="*/ 909522 w 2607"/>
                            <a:gd name="T69" fmla="*/ 1296172 h 2549"/>
                            <a:gd name="T70" fmla="*/ 964770 w 2607"/>
                            <a:gd name="T71" fmla="*/ 1219439 h 2549"/>
                            <a:gd name="T72" fmla="*/ 948195 w 2607"/>
                            <a:gd name="T73" fmla="*/ 819872 h 2549"/>
                            <a:gd name="T74" fmla="*/ 910903 w 2607"/>
                            <a:gd name="T75" fmla="*/ 735535 h 2549"/>
                            <a:gd name="T76" fmla="*/ 746540 w 2607"/>
                            <a:gd name="T77" fmla="*/ 640136 h 2549"/>
                            <a:gd name="T78" fmla="*/ 846677 w 2607"/>
                            <a:gd name="T79" fmla="*/ 438279 h 2549"/>
                            <a:gd name="T80" fmla="*/ 871539 w 2607"/>
                            <a:gd name="T81" fmla="*/ 535751 h 2549"/>
                            <a:gd name="T82" fmla="*/ 959935 w 2607"/>
                            <a:gd name="T83" fmla="*/ 577920 h 2549"/>
                            <a:gd name="T84" fmla="*/ 1203718 w 2607"/>
                            <a:gd name="T85" fmla="*/ 512939 h 2549"/>
                            <a:gd name="T86" fmla="*/ 1234104 w 2607"/>
                            <a:gd name="T87" fmla="*/ 486669 h 2549"/>
                            <a:gd name="T88" fmla="*/ 1212695 w 2607"/>
                            <a:gd name="T89" fmla="*/ 405097 h 2549"/>
                            <a:gd name="T90" fmla="*/ 1171950 w 2607"/>
                            <a:gd name="T91" fmla="*/ 396802 h 2549"/>
                            <a:gd name="T92" fmla="*/ 970985 w 2607"/>
                            <a:gd name="T93" fmla="*/ 450722 h 2549"/>
                            <a:gd name="T94" fmla="*/ 928858 w 2607"/>
                            <a:gd name="T95" fmla="*/ 291725 h 2549"/>
                            <a:gd name="T96" fmla="*/ 703032 w 2607"/>
                            <a:gd name="T97" fmla="*/ 203931 h 2549"/>
                            <a:gd name="T98" fmla="*/ 433007 w 2607"/>
                            <a:gd name="T99" fmla="*/ 276517 h 2549"/>
                            <a:gd name="T100" fmla="*/ 395714 w 2607"/>
                            <a:gd name="T101" fmla="*/ 308316 h 2549"/>
                            <a:gd name="T102" fmla="*/ 267263 w 2607"/>
                            <a:gd name="T103" fmla="*/ 573081 h 2549"/>
                            <a:gd name="T104" fmla="*/ 259666 w 2607"/>
                            <a:gd name="T105" fmla="*/ 619398 h 2549"/>
                            <a:gd name="T106" fmla="*/ 330107 w 2607"/>
                            <a:gd name="T107" fmla="*/ 660875 h 2549"/>
                            <a:gd name="T108" fmla="*/ 368090 w 2607"/>
                            <a:gd name="T109" fmla="*/ 628384 h 2549"/>
                            <a:gd name="T110" fmla="*/ 486874 w 2607"/>
                            <a:gd name="T111" fmla="*/ 382976 h 2549"/>
                            <a:gd name="T112" fmla="*/ 586320 w 2607"/>
                            <a:gd name="T113" fmla="*/ 356707 h 2549"/>
                            <a:gd name="T114" fmla="*/ 324583 w 2607"/>
                            <a:gd name="T115" fmla="*/ 900062 h 2549"/>
                            <a:gd name="T116" fmla="*/ 66988 w 2607"/>
                            <a:gd name="T117" fmla="*/ 967809 h 2549"/>
                            <a:gd name="T118" fmla="*/ 49723 w 2607"/>
                            <a:gd name="T119" fmla="*/ 974722 h 2549"/>
                            <a:gd name="T120" fmla="*/ 18646 w 2607"/>
                            <a:gd name="T121" fmla="*/ 1074268 h 2549"/>
                            <a:gd name="T122" fmla="*/ 104971 w 2607"/>
                            <a:gd name="T123" fmla="*/ 1110906 h 254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607" h="2549">
                              <a:moveTo>
                                <a:pt x="2552" y="2079"/>
                              </a:moveTo>
                              <a:cubicBezTo>
                                <a:pt x="2548" y="2030"/>
                                <a:pt x="2525" y="1988"/>
                                <a:pt x="2493" y="1956"/>
                              </a:cubicBezTo>
                              <a:cubicBezTo>
                                <a:pt x="2493" y="850"/>
                                <a:pt x="2493" y="850"/>
                                <a:pt x="2493" y="850"/>
                              </a:cubicBezTo>
                              <a:cubicBezTo>
                                <a:pt x="2500" y="848"/>
                                <a:pt x="2500" y="848"/>
                                <a:pt x="2500" y="848"/>
                              </a:cubicBezTo>
                              <a:cubicBezTo>
                                <a:pt x="2572" y="820"/>
                                <a:pt x="2607" y="740"/>
                                <a:pt x="2580" y="669"/>
                              </a:cubicBezTo>
                              <a:cubicBezTo>
                                <a:pt x="2553" y="597"/>
                                <a:pt x="2473" y="561"/>
                                <a:pt x="2401" y="588"/>
                              </a:cubicBezTo>
                              <a:cubicBezTo>
                                <a:pt x="1986" y="747"/>
                                <a:pt x="1986" y="747"/>
                                <a:pt x="1986" y="747"/>
                              </a:cubicBezTo>
                              <a:cubicBezTo>
                                <a:pt x="1915" y="774"/>
                                <a:pt x="1879" y="854"/>
                                <a:pt x="1906" y="926"/>
                              </a:cubicBezTo>
                              <a:cubicBezTo>
                                <a:pt x="1934" y="997"/>
                                <a:pt x="2014" y="1033"/>
                                <a:pt x="2085" y="1006"/>
                              </a:cubicBezTo>
                              <a:cubicBezTo>
                                <a:pt x="2271" y="935"/>
                                <a:pt x="2271" y="935"/>
                                <a:pt x="2271" y="935"/>
                              </a:cubicBezTo>
                              <a:cubicBezTo>
                                <a:pt x="2271" y="1907"/>
                                <a:pt x="2271" y="1907"/>
                                <a:pt x="2271" y="1907"/>
                              </a:cubicBezTo>
                              <a:cubicBezTo>
                                <a:pt x="289" y="2070"/>
                                <a:pt x="289" y="2070"/>
                                <a:pt x="289" y="2070"/>
                              </a:cubicBezTo>
                              <a:cubicBezTo>
                                <a:pt x="182" y="2079"/>
                                <a:pt x="102" y="2172"/>
                                <a:pt x="111" y="2279"/>
                              </a:cubicBezTo>
                              <a:cubicBezTo>
                                <a:pt x="115" y="2331"/>
                                <a:pt x="139" y="2376"/>
                                <a:pt x="175" y="2408"/>
                              </a:cubicBezTo>
                              <a:cubicBezTo>
                                <a:pt x="187" y="2488"/>
                                <a:pt x="255" y="2549"/>
                                <a:pt x="337" y="2549"/>
                              </a:cubicBezTo>
                              <a:cubicBezTo>
                                <a:pt x="407" y="2549"/>
                                <a:pt x="467" y="2505"/>
                                <a:pt x="491" y="2443"/>
                              </a:cubicBezTo>
                              <a:cubicBezTo>
                                <a:pt x="2192" y="2303"/>
                                <a:pt x="2192" y="2303"/>
                                <a:pt x="2192" y="2303"/>
                              </a:cubicBezTo>
                              <a:cubicBezTo>
                                <a:pt x="2179" y="2327"/>
                                <a:pt x="2170" y="2354"/>
                                <a:pt x="2170" y="2384"/>
                              </a:cubicBezTo>
                              <a:cubicBezTo>
                                <a:pt x="2170" y="2475"/>
                                <a:pt x="2244" y="2549"/>
                                <a:pt x="2335" y="2549"/>
                              </a:cubicBezTo>
                              <a:cubicBezTo>
                                <a:pt x="2426" y="2549"/>
                                <a:pt x="2500" y="2475"/>
                                <a:pt x="2500" y="2384"/>
                              </a:cubicBezTo>
                              <a:cubicBezTo>
                                <a:pt x="2500" y="2337"/>
                                <a:pt x="2480" y="2296"/>
                                <a:pt x="2450" y="2266"/>
                              </a:cubicBezTo>
                              <a:cubicBezTo>
                                <a:pt x="2515" y="2230"/>
                                <a:pt x="2558" y="2159"/>
                                <a:pt x="2552" y="2079"/>
                              </a:cubicBezTo>
                              <a:close/>
                              <a:moveTo>
                                <a:pt x="1294" y="346"/>
                              </a:moveTo>
                              <a:cubicBezTo>
                                <a:pt x="1382" y="322"/>
                                <a:pt x="1435" y="230"/>
                                <a:pt x="1411" y="141"/>
                              </a:cubicBezTo>
                              <a:cubicBezTo>
                                <a:pt x="1388" y="52"/>
                                <a:pt x="1296" y="0"/>
                                <a:pt x="1207" y="23"/>
                              </a:cubicBezTo>
                              <a:cubicBezTo>
                                <a:pt x="1118" y="47"/>
                                <a:pt x="1065" y="139"/>
                                <a:pt x="1089" y="228"/>
                              </a:cubicBezTo>
                              <a:cubicBezTo>
                                <a:pt x="1113" y="316"/>
                                <a:pt x="1204" y="369"/>
                                <a:pt x="1294" y="346"/>
                              </a:cubicBezTo>
                              <a:close/>
                              <a:moveTo>
                                <a:pt x="152" y="1607"/>
                              </a:moveTo>
                              <a:cubicBezTo>
                                <a:pt x="585" y="1491"/>
                                <a:pt x="585" y="1491"/>
                                <a:pt x="585" y="1491"/>
                              </a:cubicBezTo>
                              <a:cubicBezTo>
                                <a:pt x="677" y="1469"/>
                                <a:pt x="700" y="1417"/>
                                <a:pt x="700" y="1417"/>
                              </a:cubicBezTo>
                              <a:cubicBezTo>
                                <a:pt x="850" y="1122"/>
                                <a:pt x="850" y="1122"/>
                                <a:pt x="850" y="1122"/>
                              </a:cubicBezTo>
                              <a:cubicBezTo>
                                <a:pt x="1163" y="1297"/>
                                <a:pt x="1163" y="1297"/>
                                <a:pt x="1163" y="1297"/>
                              </a:cubicBezTo>
                              <a:cubicBezTo>
                                <a:pt x="1182" y="1772"/>
                                <a:pt x="1182" y="1772"/>
                                <a:pt x="1182" y="1772"/>
                              </a:cubicBezTo>
                              <a:cubicBezTo>
                                <a:pt x="1182" y="1780"/>
                                <a:pt x="1183" y="1789"/>
                                <a:pt x="1186" y="1799"/>
                              </a:cubicBezTo>
                              <a:cubicBezTo>
                                <a:pt x="1201" y="1856"/>
                                <a:pt x="1260" y="1890"/>
                                <a:pt x="1317" y="1875"/>
                              </a:cubicBezTo>
                              <a:cubicBezTo>
                                <a:pt x="1367" y="1861"/>
                                <a:pt x="1400" y="1814"/>
                                <a:pt x="1397" y="1764"/>
                              </a:cubicBezTo>
                              <a:cubicBezTo>
                                <a:pt x="1373" y="1186"/>
                                <a:pt x="1373" y="1186"/>
                                <a:pt x="1373" y="1186"/>
                              </a:cubicBezTo>
                              <a:cubicBezTo>
                                <a:pt x="1377" y="1094"/>
                                <a:pt x="1319" y="1064"/>
                                <a:pt x="1319" y="1064"/>
                              </a:cubicBezTo>
                              <a:cubicBezTo>
                                <a:pt x="1081" y="926"/>
                                <a:pt x="1081" y="926"/>
                                <a:pt x="1081" y="926"/>
                              </a:cubicBezTo>
                              <a:cubicBezTo>
                                <a:pt x="1226" y="634"/>
                                <a:pt x="1226" y="634"/>
                                <a:pt x="1226" y="634"/>
                              </a:cubicBezTo>
                              <a:cubicBezTo>
                                <a:pt x="1262" y="775"/>
                                <a:pt x="1262" y="775"/>
                                <a:pt x="1262" y="775"/>
                              </a:cubicBezTo>
                              <a:cubicBezTo>
                                <a:pt x="1262" y="775"/>
                                <a:pt x="1283" y="864"/>
                                <a:pt x="1390" y="836"/>
                              </a:cubicBezTo>
                              <a:cubicBezTo>
                                <a:pt x="1743" y="742"/>
                                <a:pt x="1743" y="742"/>
                                <a:pt x="1743" y="742"/>
                              </a:cubicBezTo>
                              <a:cubicBezTo>
                                <a:pt x="1761" y="735"/>
                                <a:pt x="1777" y="722"/>
                                <a:pt x="1787" y="704"/>
                              </a:cubicBezTo>
                              <a:cubicBezTo>
                                <a:pt x="1811" y="663"/>
                                <a:pt x="1797" y="610"/>
                                <a:pt x="1756" y="586"/>
                              </a:cubicBezTo>
                              <a:cubicBezTo>
                                <a:pt x="1738" y="575"/>
                                <a:pt x="1717" y="570"/>
                                <a:pt x="1697" y="574"/>
                              </a:cubicBezTo>
                              <a:cubicBezTo>
                                <a:pt x="1406" y="652"/>
                                <a:pt x="1406" y="652"/>
                                <a:pt x="1406" y="652"/>
                              </a:cubicBezTo>
                              <a:cubicBezTo>
                                <a:pt x="1345" y="422"/>
                                <a:pt x="1345" y="422"/>
                                <a:pt x="1345" y="422"/>
                              </a:cubicBezTo>
                              <a:cubicBezTo>
                                <a:pt x="1321" y="409"/>
                                <a:pt x="1018" y="295"/>
                                <a:pt x="1018" y="295"/>
                              </a:cubicBezTo>
                              <a:cubicBezTo>
                                <a:pt x="627" y="400"/>
                                <a:pt x="627" y="400"/>
                                <a:pt x="627" y="400"/>
                              </a:cubicBezTo>
                              <a:cubicBezTo>
                                <a:pt x="602" y="407"/>
                                <a:pt x="583" y="424"/>
                                <a:pt x="573" y="446"/>
                              </a:cubicBezTo>
                              <a:cubicBezTo>
                                <a:pt x="387" y="829"/>
                                <a:pt x="387" y="829"/>
                                <a:pt x="387" y="829"/>
                              </a:cubicBezTo>
                              <a:cubicBezTo>
                                <a:pt x="374" y="848"/>
                                <a:pt x="369" y="872"/>
                                <a:pt x="376" y="896"/>
                              </a:cubicBezTo>
                              <a:cubicBezTo>
                                <a:pt x="388" y="941"/>
                                <a:pt x="433" y="968"/>
                                <a:pt x="478" y="956"/>
                              </a:cubicBezTo>
                              <a:cubicBezTo>
                                <a:pt x="503" y="949"/>
                                <a:pt x="523" y="932"/>
                                <a:pt x="533" y="909"/>
                              </a:cubicBezTo>
                              <a:cubicBezTo>
                                <a:pt x="705" y="554"/>
                                <a:pt x="705" y="554"/>
                                <a:pt x="705" y="554"/>
                              </a:cubicBezTo>
                              <a:cubicBezTo>
                                <a:pt x="849" y="516"/>
                                <a:pt x="849" y="516"/>
                                <a:pt x="849" y="516"/>
                              </a:cubicBezTo>
                              <a:cubicBezTo>
                                <a:pt x="470" y="1302"/>
                                <a:pt x="470" y="1302"/>
                                <a:pt x="470" y="1302"/>
                              </a:cubicBezTo>
                              <a:cubicBezTo>
                                <a:pt x="97" y="1400"/>
                                <a:pt x="97" y="1400"/>
                                <a:pt x="97" y="1400"/>
                              </a:cubicBezTo>
                              <a:cubicBezTo>
                                <a:pt x="89" y="1402"/>
                                <a:pt x="80" y="1405"/>
                                <a:pt x="72" y="1410"/>
                              </a:cubicBezTo>
                              <a:cubicBezTo>
                                <a:pt x="19" y="1437"/>
                                <a:pt x="0" y="1501"/>
                                <a:pt x="27" y="1554"/>
                              </a:cubicBezTo>
                              <a:cubicBezTo>
                                <a:pt x="51" y="1600"/>
                                <a:pt x="104" y="1621"/>
                                <a:pt x="152" y="1607"/>
                              </a:cubicBezTo>
                              <a:close/>
                            </a:path>
                          </a:pathLst>
                        </a:custGeom>
                        <a:solidFill>
                          <a:schemeClr val="accent1"/>
                        </a:solidFill>
                        <a:ln>
                          <a:noFill/>
                        </a:ln>
                      </wps:spPr>
                      <wps:bodyPr anchor="ctr" anchorCtr="1"/>
                    </wps:wsp>
                  </a:graphicData>
                </a:graphic>
              </wp:anchor>
            </w:drawing>
          </mc:Choice>
          <mc:Fallback>
            <w:pict>
              <v:shape id="跑步" o:spid="_x0000_s1026" o:spt="100" style="position:absolute;left:0pt;margin-left:273.25pt;margin-top:445.45pt;height:25.35pt;width:26.15pt;z-index:-167760896;v-text-anchor:middle-center;mso-width-relative:page;mso-height-relative:page;" fillcolor="#5B9BD5 [3204]" filled="t" stroked="f" coordsize="2607,2549" o:gfxdata="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" path="m2552,2079c2548,2030,2525,1988,2493,1956c2493,850,2493,850,2493,850c2500,848,2500,848,2500,848c2572,820,2607,740,2580,669c2553,597,2473,561,2401,588c1986,747,1986,747,1986,747c1915,774,1879,854,1906,926c1934,997,2014,1033,2085,1006c2271,935,2271,935,2271,935c2271,1907,2271,1907,2271,1907c289,2070,289,2070,289,2070c182,2079,102,2172,111,2279c115,2331,139,2376,175,2408c187,2488,255,2549,337,2549c407,2549,467,2505,491,2443c2192,2303,2192,2303,2192,2303c2179,2327,2170,2354,2170,2384c2170,2475,2244,2549,2335,2549c2426,2549,2500,2475,2500,2384c2500,2337,2480,2296,2450,2266c2515,2230,2558,2159,2552,2079xm1294,346c1382,322,1435,230,1411,141c1388,52,1296,0,1207,23c1118,47,1065,139,1089,228c1113,316,1204,369,1294,346xm152,1607c585,1491,585,1491,585,1491c677,1469,700,1417,700,1417c850,1122,850,1122,850,1122c1163,1297,1163,1297,1163,1297c1182,1772,1182,1772,1182,1772c1182,1780,1183,1789,1186,1799c1201,1856,1260,1890,1317,1875c1367,1861,1400,1814,1397,1764c1373,1186,1373,1186,1373,1186c1377,1094,1319,1064,1319,1064c1081,926,1081,926,1081,926c1226,634,1226,634,1226,634c1262,775,1262,775,1262,775c1262,775,1283,864,1390,836c1743,742,1743,742,1743,742c1761,735,1777,722,1787,704c1811,663,1797,610,1756,586c1738,575,1717,570,1697,574c1406,652,1406,652,1406,652c1345,422,1345,422,1345,422c1321,409,1018,295,1018,295c627,400,627,400,627,400c602,407,583,424,573,446c387,829,387,829,387,829c374,848,369,872,376,896c388,941,433,968,478,956c503,949,523,932,533,909c705,554,705,554,705,554c849,516,849,516,849,516c470,1302,470,1302,470,1302c97,1400,97,1400,97,1400c89,1402,80,1405,72,1410c19,1437,0,1501,27,1554c51,1600,104,1621,152,1607xe">
                <v:path o:connectlocs="224513425,181521406;219322804,170782034;219322804,74215079;219938733,74040529;226976760,58411609;211229098,51339428;174719332,65221964;167681304,80850758;183428839,87835790;199792304,81636612;199792304,166503790;25424949,180735552;9765313,198983734;15395684,210247009;29647791,222557964;43195943,213302897;192842303,201079218;190906743,208151525;205422802,222557964;219938733,208151525;215539966,197848653;224513425,181521406;113840294,30209909;124133383,12310954;106186338,2008209;95805349,19907164;113840294,30209909;13372226,140310173;51465701,130181978;61582865,123720975;74779166,97963859;102315474,113243553;103986954,154716612;104338932,157074047;115863752,163709727;122901780,154018159;120790295,103551859;116039678,92899888;95101521,80850758;107857945,55355720;111025109,67666675;122285850,72992724;153341298,64785463;157212162,61467497;154484876,51164752;149294382,50117073;123693507,56927302;118326960,36845588;89559049,25756989;55160640,34924780;50409895,38941072;34046558,72381546;33078779,78231498;42052238,83470145;46890882,79366452;62022742,48370815;74691140,45052975;41348537,113680055;8533582,122236668;6334199,123109797;2375308,135682703;13372226,140310173" o:connectangles="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04352" behindDoc="0" locked="0" layoutInCell="1" allowOverlap="1">
                <wp:simplePos x="0" y="0"/>
                <wp:positionH relativeFrom="column">
                  <wp:posOffset>1937385</wp:posOffset>
                </wp:positionH>
                <wp:positionV relativeFrom="paragraph">
                  <wp:posOffset>5657215</wp:posOffset>
                </wp:positionV>
                <wp:extent cx="334645" cy="285750"/>
                <wp:effectExtent l="0" t="0" r="20955" b="19050"/>
                <wp:wrapNone/>
                <wp:docPr id="107" name="滑雪"/>
                <wp:cNvGraphicFramePr/>
                <a:graphic xmlns:a="http://schemas.openxmlformats.org/drawingml/2006/main">
                  <a:graphicData uri="http://schemas.microsoft.com/office/word/2010/wordprocessingShape">
                    <wps:wsp>
                      <wps:cNvSpPr/>
                      <wps:spPr bwMode="auto">
                        <a:xfrm>
                          <a:off x="3286760" y="6633210"/>
                          <a:ext cx="334645" cy="285750"/>
                        </a:xfrm>
                        <a:custGeom>
                          <a:avLst/>
                          <a:gdLst>
                            <a:gd name="T0" fmla="*/ 1602329 w 1268413"/>
                            <a:gd name="T1" fmla="*/ 1764979 h 1341437"/>
                            <a:gd name="T2" fmla="*/ 1629366 w 1268413"/>
                            <a:gd name="T3" fmla="*/ 1804443 h 1341437"/>
                            <a:gd name="T4" fmla="*/ 1624860 w 1268413"/>
                            <a:gd name="T5" fmla="*/ 1852635 h 1341437"/>
                            <a:gd name="T6" fmla="*/ 1587683 w 1268413"/>
                            <a:gd name="T7" fmla="*/ 1892858 h 1341437"/>
                            <a:gd name="T8" fmla="*/ 1052197 w 1268413"/>
                            <a:gd name="T9" fmla="*/ 1837835 h 1341437"/>
                            <a:gd name="T10" fmla="*/ 1549756 w 1268413"/>
                            <a:gd name="T11" fmla="*/ 1828728 h 1341437"/>
                            <a:gd name="T12" fmla="*/ 1562149 w 1268413"/>
                            <a:gd name="T13" fmla="*/ 1805203 h 1341437"/>
                            <a:gd name="T14" fmla="*/ 1548254 w 1268413"/>
                            <a:gd name="T15" fmla="*/ 1752077 h 1341437"/>
                            <a:gd name="T16" fmla="*/ 395043 w 1268413"/>
                            <a:gd name="T17" fmla="*/ 1814306 h 1341437"/>
                            <a:gd name="T18" fmla="*/ 425836 w 1268413"/>
                            <a:gd name="T19" fmla="*/ 1814306 h 1341437"/>
                            <a:gd name="T20" fmla="*/ 452498 w 1268413"/>
                            <a:gd name="T21" fmla="*/ 1758973 h 1341437"/>
                            <a:gd name="T22" fmla="*/ 483290 w 1268413"/>
                            <a:gd name="T23" fmla="*/ 1796991 h 1341437"/>
                            <a:gd name="T24" fmla="*/ 483666 w 1268413"/>
                            <a:gd name="T25" fmla="*/ 1848559 h 1341437"/>
                            <a:gd name="T26" fmla="*/ 451746 w 1268413"/>
                            <a:gd name="T27" fmla="*/ 1883190 h 1341437"/>
                            <a:gd name="T28" fmla="*/ 400300 w 1268413"/>
                            <a:gd name="T29" fmla="*/ 1892976 h 1341437"/>
                            <a:gd name="T30" fmla="*/ 339468 w 1268413"/>
                            <a:gd name="T31" fmla="*/ 1859475 h 1341437"/>
                            <a:gd name="T32" fmla="*/ 1412462 w 1268413"/>
                            <a:gd name="T33" fmla="*/ 300213 h 1341437"/>
                            <a:gd name="T34" fmla="*/ 1484103 w 1268413"/>
                            <a:gd name="T35" fmla="*/ 336642 h 1341437"/>
                            <a:gd name="T36" fmla="*/ 1529863 w 1268413"/>
                            <a:gd name="T37" fmla="*/ 404992 h 1341437"/>
                            <a:gd name="T38" fmla="*/ 1538491 w 1268413"/>
                            <a:gd name="T39" fmla="*/ 483859 h 1341437"/>
                            <a:gd name="T40" fmla="*/ 1519362 w 1268413"/>
                            <a:gd name="T41" fmla="*/ 552210 h 1341437"/>
                            <a:gd name="T42" fmla="*/ 1425215 w 1268413"/>
                            <a:gd name="T43" fmla="*/ 1200418 h 1341437"/>
                            <a:gd name="T44" fmla="*/ 1445845 w 1268413"/>
                            <a:gd name="T45" fmla="*/ 1244358 h 1341437"/>
                            <a:gd name="T46" fmla="*/ 1445469 w 1268413"/>
                            <a:gd name="T47" fmla="*/ 1728073 h 1341437"/>
                            <a:gd name="T48" fmla="*/ 1398209 w 1268413"/>
                            <a:gd name="T49" fmla="*/ 1796425 h 1341437"/>
                            <a:gd name="T50" fmla="*/ 1350199 w 1268413"/>
                            <a:gd name="T51" fmla="*/ 1818582 h 1341437"/>
                            <a:gd name="T52" fmla="*/ 1302562 w 1268413"/>
                            <a:gd name="T53" fmla="*/ 1812198 h 1341437"/>
                            <a:gd name="T54" fmla="*/ 1263179 w 1268413"/>
                            <a:gd name="T55" fmla="*/ 1787035 h 1341437"/>
                            <a:gd name="T56" fmla="*/ 1238048 w 1268413"/>
                            <a:gd name="T57" fmla="*/ 1747977 h 1341437"/>
                            <a:gd name="T58" fmla="*/ 960110 w 1268413"/>
                            <a:gd name="T59" fmla="*/ 1118547 h 1341437"/>
                            <a:gd name="T60" fmla="*/ 364477 w 1268413"/>
                            <a:gd name="T61" fmla="*/ 1692770 h 1341437"/>
                            <a:gd name="T62" fmla="*/ 318342 w 1268413"/>
                            <a:gd name="T63" fmla="*/ 1692770 h 1341437"/>
                            <a:gd name="T64" fmla="*/ 276333 w 1268413"/>
                            <a:gd name="T65" fmla="*/ 1673617 h 1341437"/>
                            <a:gd name="T66" fmla="*/ 245950 w 1268413"/>
                            <a:gd name="T67" fmla="*/ 1637188 h 1341437"/>
                            <a:gd name="T68" fmla="*/ 239199 w 1268413"/>
                            <a:gd name="T69" fmla="*/ 1556820 h 1341437"/>
                            <a:gd name="T70" fmla="*/ 814203 w 1268413"/>
                            <a:gd name="T71" fmla="*/ 964194 h 1341437"/>
                            <a:gd name="T72" fmla="*/ 787197 w 1268413"/>
                            <a:gd name="T73" fmla="*/ 902227 h 1341437"/>
                            <a:gd name="T74" fmla="*/ 784946 w 1268413"/>
                            <a:gd name="T75" fmla="*/ 829746 h 1341437"/>
                            <a:gd name="T76" fmla="*/ 814203 w 1268413"/>
                            <a:gd name="T77" fmla="*/ 753132 h 1341437"/>
                            <a:gd name="T78" fmla="*/ 457873 w 1268413"/>
                            <a:gd name="T79" fmla="*/ 461326 h 1341437"/>
                            <a:gd name="T80" fmla="*/ 403860 w 1268413"/>
                            <a:gd name="T81" fmla="*/ 412503 h 1341437"/>
                            <a:gd name="T82" fmla="*/ 407611 w 1268413"/>
                            <a:gd name="T83" fmla="*/ 338145 h 1341437"/>
                            <a:gd name="T84" fmla="*/ 465749 w 1268413"/>
                            <a:gd name="T85" fmla="*/ 294954 h 1341437"/>
                            <a:gd name="T86" fmla="*/ 1676327 w 1268413"/>
                            <a:gd name="T87" fmla="*/ 7873 h 1341437"/>
                            <a:gd name="T88" fmla="*/ 1742207 w 1268413"/>
                            <a:gd name="T89" fmla="*/ 45742 h 1341437"/>
                            <a:gd name="T90" fmla="*/ 1786376 w 1268413"/>
                            <a:gd name="T91" fmla="*/ 107232 h 1341437"/>
                            <a:gd name="T92" fmla="*/ 1799850 w 1268413"/>
                            <a:gd name="T93" fmla="*/ 184844 h 1341437"/>
                            <a:gd name="T94" fmla="*/ 1778889 w 1268413"/>
                            <a:gd name="T95" fmla="*/ 259832 h 1341437"/>
                            <a:gd name="T96" fmla="*/ 1729480 w 1268413"/>
                            <a:gd name="T97" fmla="*/ 316823 h 1341437"/>
                            <a:gd name="T98" fmla="*/ 1659481 w 1268413"/>
                            <a:gd name="T99" fmla="*/ 347943 h 1341437"/>
                            <a:gd name="T100" fmla="*/ 1580127 w 1268413"/>
                            <a:gd name="T101" fmla="*/ 346069 h 1341437"/>
                            <a:gd name="T102" fmla="*/ 1512375 w 1268413"/>
                            <a:gd name="T103" fmla="*/ 311574 h 1341437"/>
                            <a:gd name="T104" fmla="*/ 1465961 w 1268413"/>
                            <a:gd name="T105" fmla="*/ 251959 h 1341437"/>
                            <a:gd name="T106" fmla="*/ 1448742 w 1268413"/>
                            <a:gd name="T107" fmla="*/ 175846 h 1341437"/>
                            <a:gd name="T108" fmla="*/ 1465961 w 1268413"/>
                            <a:gd name="T109" fmla="*/ 99359 h 1341437"/>
                            <a:gd name="T110" fmla="*/ 1512375 w 1268413"/>
                            <a:gd name="T111" fmla="*/ 40118 h 1341437"/>
                            <a:gd name="T112" fmla="*/ 1580127 w 1268413"/>
                            <a:gd name="T113" fmla="*/ 5624 h 134143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68413" h="1341437">
                              <a:moveTo>
                                <a:pt x="1096699" y="1233487"/>
                              </a:moveTo>
                              <a:lnTo>
                                <a:pt x="1100138" y="1233754"/>
                              </a:lnTo>
                              <a:lnTo>
                                <a:pt x="1103843" y="1234022"/>
                              </a:lnTo>
                              <a:lnTo>
                                <a:pt x="1107547" y="1234556"/>
                              </a:lnTo>
                              <a:lnTo>
                                <a:pt x="1111780" y="1235358"/>
                              </a:lnTo>
                              <a:lnTo>
                                <a:pt x="1116013" y="1236694"/>
                              </a:lnTo>
                              <a:lnTo>
                                <a:pt x="1120511" y="1238297"/>
                              </a:lnTo>
                              <a:lnTo>
                                <a:pt x="1124745" y="1240435"/>
                              </a:lnTo>
                              <a:lnTo>
                                <a:pt x="1128978" y="1242839"/>
                              </a:lnTo>
                              <a:lnTo>
                                <a:pt x="1133211" y="1245779"/>
                              </a:lnTo>
                              <a:lnTo>
                                <a:pt x="1137445" y="1249519"/>
                              </a:lnTo>
                              <a:lnTo>
                                <a:pt x="1139561" y="1251924"/>
                              </a:lnTo>
                              <a:lnTo>
                                <a:pt x="1141413" y="1254863"/>
                              </a:lnTo>
                              <a:lnTo>
                                <a:pt x="1143266" y="1257536"/>
                              </a:lnTo>
                              <a:lnTo>
                                <a:pt x="1144853" y="1260475"/>
                              </a:lnTo>
                              <a:lnTo>
                                <a:pt x="1146176" y="1263681"/>
                              </a:lnTo>
                              <a:lnTo>
                                <a:pt x="1147234" y="1267155"/>
                              </a:lnTo>
                              <a:lnTo>
                                <a:pt x="1148028" y="1270628"/>
                              </a:lnTo>
                              <a:lnTo>
                                <a:pt x="1148557" y="1274369"/>
                              </a:lnTo>
                              <a:lnTo>
                                <a:pt x="1149351" y="1277843"/>
                              </a:lnTo>
                              <a:lnTo>
                                <a:pt x="1149351" y="1281584"/>
                              </a:lnTo>
                              <a:lnTo>
                                <a:pt x="1149351" y="1285592"/>
                              </a:lnTo>
                              <a:lnTo>
                                <a:pt x="1149086" y="1289333"/>
                              </a:lnTo>
                              <a:lnTo>
                                <a:pt x="1148293" y="1293074"/>
                              </a:lnTo>
                              <a:lnTo>
                                <a:pt x="1147499" y="1297082"/>
                              </a:lnTo>
                              <a:lnTo>
                                <a:pt x="1146441" y="1300822"/>
                              </a:lnTo>
                              <a:lnTo>
                                <a:pt x="1144853" y="1304563"/>
                              </a:lnTo>
                              <a:lnTo>
                                <a:pt x="1143266" y="1308304"/>
                              </a:lnTo>
                              <a:lnTo>
                                <a:pt x="1141149" y="1311778"/>
                              </a:lnTo>
                              <a:lnTo>
                                <a:pt x="1139032" y="1315519"/>
                              </a:lnTo>
                              <a:lnTo>
                                <a:pt x="1136386" y="1318725"/>
                              </a:lnTo>
                              <a:lnTo>
                                <a:pt x="1133476" y="1321931"/>
                              </a:lnTo>
                              <a:lnTo>
                                <a:pt x="1130036" y="1325138"/>
                              </a:lnTo>
                              <a:lnTo>
                                <a:pt x="1126597" y="1328077"/>
                              </a:lnTo>
                              <a:lnTo>
                                <a:pt x="1122893" y="1330482"/>
                              </a:lnTo>
                              <a:lnTo>
                                <a:pt x="1118659" y="1332887"/>
                              </a:lnTo>
                              <a:lnTo>
                                <a:pt x="1114161" y="1335292"/>
                              </a:lnTo>
                              <a:lnTo>
                                <a:pt x="1109134" y="1336895"/>
                              </a:lnTo>
                              <a:lnTo>
                                <a:pt x="1104107" y="1338765"/>
                              </a:lnTo>
                              <a:lnTo>
                                <a:pt x="1098286" y="1339834"/>
                              </a:lnTo>
                              <a:lnTo>
                                <a:pt x="1092730" y="1340636"/>
                              </a:lnTo>
                              <a:lnTo>
                                <a:pt x="1086380" y="1341170"/>
                              </a:lnTo>
                              <a:lnTo>
                                <a:pt x="1079501" y="1341437"/>
                              </a:lnTo>
                              <a:lnTo>
                                <a:pt x="741363" y="1341437"/>
                              </a:lnTo>
                              <a:lnTo>
                                <a:pt x="741363" y="1294142"/>
                              </a:lnTo>
                              <a:lnTo>
                                <a:pt x="1061774" y="1294142"/>
                              </a:lnTo>
                              <a:lnTo>
                                <a:pt x="1063626" y="1294142"/>
                              </a:lnTo>
                              <a:lnTo>
                                <a:pt x="1068124" y="1294142"/>
                              </a:lnTo>
                              <a:lnTo>
                                <a:pt x="1074209" y="1293608"/>
                              </a:lnTo>
                              <a:lnTo>
                                <a:pt x="1077913" y="1293074"/>
                              </a:lnTo>
                              <a:lnTo>
                                <a:pt x="1081353" y="1292272"/>
                              </a:lnTo>
                              <a:lnTo>
                                <a:pt x="1085057" y="1291203"/>
                              </a:lnTo>
                              <a:lnTo>
                                <a:pt x="1088497" y="1289600"/>
                              </a:lnTo>
                              <a:lnTo>
                                <a:pt x="1091936" y="1287729"/>
                              </a:lnTo>
                              <a:lnTo>
                                <a:pt x="1094582" y="1285325"/>
                              </a:lnTo>
                              <a:lnTo>
                                <a:pt x="1095905" y="1284256"/>
                              </a:lnTo>
                              <a:lnTo>
                                <a:pt x="1096963" y="1282653"/>
                              </a:lnTo>
                              <a:lnTo>
                                <a:pt x="1098022" y="1281049"/>
                              </a:lnTo>
                              <a:lnTo>
                                <a:pt x="1099080" y="1279179"/>
                              </a:lnTo>
                              <a:lnTo>
                                <a:pt x="1099874" y="1277576"/>
                              </a:lnTo>
                              <a:lnTo>
                                <a:pt x="1100138" y="1275438"/>
                              </a:lnTo>
                              <a:lnTo>
                                <a:pt x="1100668" y="1273568"/>
                              </a:lnTo>
                              <a:lnTo>
                                <a:pt x="1100668" y="1271163"/>
                              </a:lnTo>
                              <a:lnTo>
                                <a:pt x="1100403" y="1269292"/>
                              </a:lnTo>
                              <a:lnTo>
                                <a:pt x="1100138" y="1266888"/>
                              </a:lnTo>
                              <a:lnTo>
                                <a:pt x="1098286" y="1261276"/>
                              </a:lnTo>
                              <a:lnTo>
                                <a:pt x="1096170" y="1255131"/>
                              </a:lnTo>
                              <a:lnTo>
                                <a:pt x="1093259" y="1248985"/>
                              </a:lnTo>
                              <a:lnTo>
                                <a:pt x="1088497" y="1238564"/>
                              </a:lnTo>
                              <a:lnTo>
                                <a:pt x="1086115" y="1234289"/>
                              </a:lnTo>
                              <a:lnTo>
                                <a:pt x="1087174" y="1234289"/>
                              </a:lnTo>
                              <a:lnTo>
                                <a:pt x="1090878" y="1233754"/>
                              </a:lnTo>
                              <a:lnTo>
                                <a:pt x="1096699" y="1233487"/>
                              </a:lnTo>
                              <a:close/>
                              <a:moveTo>
                                <a:pt x="33073" y="1036637"/>
                              </a:moveTo>
                              <a:lnTo>
                                <a:pt x="259821" y="1263525"/>
                              </a:lnTo>
                              <a:lnTo>
                                <a:pt x="261144" y="1264586"/>
                              </a:lnTo>
                              <a:lnTo>
                                <a:pt x="264319" y="1267766"/>
                              </a:lnTo>
                              <a:lnTo>
                                <a:pt x="269082" y="1271742"/>
                              </a:lnTo>
                              <a:lnTo>
                                <a:pt x="271992" y="1273863"/>
                              </a:lnTo>
                              <a:lnTo>
                                <a:pt x="275167" y="1275718"/>
                              </a:lnTo>
                              <a:lnTo>
                                <a:pt x="278342" y="1277573"/>
                              </a:lnTo>
                              <a:lnTo>
                                <a:pt x="282046" y="1278899"/>
                              </a:lnTo>
                              <a:lnTo>
                                <a:pt x="285221" y="1279959"/>
                              </a:lnTo>
                              <a:lnTo>
                                <a:pt x="289190" y="1280489"/>
                              </a:lnTo>
                              <a:lnTo>
                                <a:pt x="291042" y="1280489"/>
                              </a:lnTo>
                              <a:lnTo>
                                <a:pt x="292894" y="1280489"/>
                              </a:lnTo>
                              <a:lnTo>
                                <a:pt x="294746" y="1279694"/>
                              </a:lnTo>
                              <a:lnTo>
                                <a:pt x="296599" y="1279164"/>
                              </a:lnTo>
                              <a:lnTo>
                                <a:pt x="298186" y="1278634"/>
                              </a:lnTo>
                              <a:lnTo>
                                <a:pt x="300038" y="1277573"/>
                              </a:lnTo>
                              <a:lnTo>
                                <a:pt x="301626" y="1276248"/>
                              </a:lnTo>
                              <a:lnTo>
                                <a:pt x="303213" y="1274658"/>
                              </a:lnTo>
                              <a:lnTo>
                                <a:pt x="304801" y="1273332"/>
                              </a:lnTo>
                              <a:lnTo>
                                <a:pt x="305859" y="1271212"/>
                              </a:lnTo>
                              <a:lnTo>
                                <a:pt x="308769" y="1266176"/>
                              </a:lnTo>
                              <a:lnTo>
                                <a:pt x="311415" y="1260345"/>
                              </a:lnTo>
                              <a:lnTo>
                                <a:pt x="313532" y="1253983"/>
                              </a:lnTo>
                              <a:lnTo>
                                <a:pt x="317236" y="1243116"/>
                              </a:lnTo>
                              <a:lnTo>
                                <a:pt x="318824" y="1238610"/>
                              </a:lnTo>
                              <a:lnTo>
                                <a:pt x="319882" y="1239405"/>
                              </a:lnTo>
                              <a:lnTo>
                                <a:pt x="322792" y="1241791"/>
                              </a:lnTo>
                              <a:lnTo>
                                <a:pt x="326761" y="1245502"/>
                              </a:lnTo>
                              <a:lnTo>
                                <a:pt x="329142" y="1248152"/>
                              </a:lnTo>
                              <a:lnTo>
                                <a:pt x="331524" y="1250803"/>
                              </a:lnTo>
                              <a:lnTo>
                                <a:pt x="333905" y="1253983"/>
                              </a:lnTo>
                              <a:lnTo>
                                <a:pt x="336286" y="1257429"/>
                              </a:lnTo>
                              <a:lnTo>
                                <a:pt x="338403" y="1261405"/>
                              </a:lnTo>
                              <a:lnTo>
                                <a:pt x="340519" y="1265381"/>
                              </a:lnTo>
                              <a:lnTo>
                                <a:pt x="341842" y="1270152"/>
                              </a:lnTo>
                              <a:lnTo>
                                <a:pt x="343430" y="1274923"/>
                              </a:lnTo>
                              <a:lnTo>
                                <a:pt x="344224" y="1279959"/>
                              </a:lnTo>
                              <a:lnTo>
                                <a:pt x="344488" y="1285525"/>
                              </a:lnTo>
                              <a:lnTo>
                                <a:pt x="344224" y="1288971"/>
                              </a:lnTo>
                              <a:lnTo>
                                <a:pt x="343959" y="1292151"/>
                              </a:lnTo>
                              <a:lnTo>
                                <a:pt x="343165" y="1295332"/>
                              </a:lnTo>
                              <a:lnTo>
                                <a:pt x="341842" y="1298778"/>
                              </a:lnTo>
                              <a:lnTo>
                                <a:pt x="340784" y="1301693"/>
                              </a:lnTo>
                              <a:lnTo>
                                <a:pt x="338932" y="1304874"/>
                              </a:lnTo>
                              <a:lnTo>
                                <a:pt x="337344" y="1307790"/>
                              </a:lnTo>
                              <a:lnTo>
                                <a:pt x="335228" y="1310970"/>
                              </a:lnTo>
                              <a:lnTo>
                                <a:pt x="332847" y="1313886"/>
                              </a:lnTo>
                              <a:lnTo>
                                <a:pt x="330465" y="1316802"/>
                              </a:lnTo>
                              <a:lnTo>
                                <a:pt x="327555" y="1319187"/>
                              </a:lnTo>
                              <a:lnTo>
                                <a:pt x="324644" y="1321573"/>
                              </a:lnTo>
                              <a:lnTo>
                                <a:pt x="321734" y="1323958"/>
                              </a:lnTo>
                              <a:lnTo>
                                <a:pt x="318294" y="1326079"/>
                              </a:lnTo>
                              <a:lnTo>
                                <a:pt x="314855" y="1327934"/>
                              </a:lnTo>
                              <a:lnTo>
                                <a:pt x="311151" y="1329524"/>
                              </a:lnTo>
                              <a:lnTo>
                                <a:pt x="307447" y="1331115"/>
                              </a:lnTo>
                              <a:lnTo>
                                <a:pt x="303213" y="1332175"/>
                              </a:lnTo>
                              <a:lnTo>
                                <a:pt x="299244" y="1332970"/>
                              </a:lnTo>
                              <a:lnTo>
                                <a:pt x="295011" y="1333500"/>
                              </a:lnTo>
                              <a:lnTo>
                                <a:pt x="290778" y="1333500"/>
                              </a:lnTo>
                              <a:lnTo>
                                <a:pt x="286544" y="1333500"/>
                              </a:lnTo>
                              <a:lnTo>
                                <a:pt x="282046" y="1332970"/>
                              </a:lnTo>
                              <a:lnTo>
                                <a:pt x="277284" y="1332175"/>
                              </a:lnTo>
                              <a:lnTo>
                                <a:pt x="272786" y="1330850"/>
                              </a:lnTo>
                              <a:lnTo>
                                <a:pt x="268024" y="1329259"/>
                              </a:lnTo>
                              <a:lnTo>
                                <a:pt x="263261" y="1326874"/>
                              </a:lnTo>
                              <a:lnTo>
                                <a:pt x="258499" y="1324488"/>
                              </a:lnTo>
                              <a:lnTo>
                                <a:pt x="253736" y="1321308"/>
                              </a:lnTo>
                              <a:lnTo>
                                <a:pt x="248709" y="1317862"/>
                              </a:lnTo>
                              <a:lnTo>
                                <a:pt x="243946" y="1313886"/>
                              </a:lnTo>
                              <a:lnTo>
                                <a:pt x="239184" y="1309380"/>
                              </a:lnTo>
                              <a:lnTo>
                                <a:pt x="0" y="1069769"/>
                              </a:lnTo>
                              <a:lnTo>
                                <a:pt x="33073" y="1036637"/>
                              </a:lnTo>
                              <a:close/>
                              <a:moveTo>
                                <a:pt x="340582" y="206375"/>
                              </a:moveTo>
                              <a:lnTo>
                                <a:pt x="966659" y="206640"/>
                              </a:lnTo>
                              <a:lnTo>
                                <a:pt x="970359" y="206904"/>
                              </a:lnTo>
                              <a:lnTo>
                                <a:pt x="974851" y="207433"/>
                              </a:lnTo>
                              <a:lnTo>
                                <a:pt x="980666" y="208226"/>
                              </a:lnTo>
                              <a:lnTo>
                                <a:pt x="987537" y="209549"/>
                              </a:lnTo>
                              <a:lnTo>
                                <a:pt x="995201" y="211400"/>
                              </a:lnTo>
                              <a:lnTo>
                                <a:pt x="1003658" y="214044"/>
                              </a:lnTo>
                              <a:lnTo>
                                <a:pt x="1012908" y="217482"/>
                              </a:lnTo>
                              <a:lnTo>
                                <a:pt x="1017665" y="219598"/>
                              </a:lnTo>
                              <a:lnTo>
                                <a:pt x="1022157" y="221713"/>
                              </a:lnTo>
                              <a:lnTo>
                                <a:pt x="1027179" y="224093"/>
                              </a:lnTo>
                              <a:lnTo>
                                <a:pt x="1031671" y="227002"/>
                              </a:lnTo>
                              <a:lnTo>
                                <a:pt x="1036428" y="230176"/>
                              </a:lnTo>
                              <a:lnTo>
                                <a:pt x="1041185" y="233085"/>
                              </a:lnTo>
                              <a:lnTo>
                                <a:pt x="1045678" y="237052"/>
                              </a:lnTo>
                              <a:lnTo>
                                <a:pt x="1049907" y="241019"/>
                              </a:lnTo>
                              <a:lnTo>
                                <a:pt x="1054135" y="245250"/>
                              </a:lnTo>
                              <a:lnTo>
                                <a:pt x="1058364" y="249745"/>
                              </a:lnTo>
                              <a:lnTo>
                                <a:pt x="1062064" y="254506"/>
                              </a:lnTo>
                              <a:lnTo>
                                <a:pt x="1066028" y="260059"/>
                              </a:lnTo>
                              <a:lnTo>
                                <a:pt x="1069199" y="265877"/>
                              </a:lnTo>
                              <a:lnTo>
                                <a:pt x="1072370" y="271695"/>
                              </a:lnTo>
                              <a:lnTo>
                                <a:pt x="1075277" y="278306"/>
                              </a:lnTo>
                              <a:lnTo>
                                <a:pt x="1077920" y="285182"/>
                              </a:lnTo>
                              <a:lnTo>
                                <a:pt x="1078977" y="288356"/>
                              </a:lnTo>
                              <a:lnTo>
                                <a:pt x="1079770" y="291794"/>
                              </a:lnTo>
                              <a:lnTo>
                                <a:pt x="1081092" y="296554"/>
                              </a:lnTo>
                              <a:lnTo>
                                <a:pt x="1082149" y="302901"/>
                              </a:lnTo>
                              <a:lnTo>
                                <a:pt x="1083206" y="309776"/>
                              </a:lnTo>
                              <a:lnTo>
                                <a:pt x="1083999" y="317710"/>
                              </a:lnTo>
                              <a:lnTo>
                                <a:pt x="1084263" y="326437"/>
                              </a:lnTo>
                              <a:lnTo>
                                <a:pt x="1084263" y="335957"/>
                              </a:lnTo>
                              <a:lnTo>
                                <a:pt x="1083999" y="340717"/>
                              </a:lnTo>
                              <a:lnTo>
                                <a:pt x="1083206" y="345742"/>
                              </a:lnTo>
                              <a:lnTo>
                                <a:pt x="1082413" y="351031"/>
                              </a:lnTo>
                              <a:lnTo>
                                <a:pt x="1081620" y="356320"/>
                              </a:lnTo>
                              <a:lnTo>
                                <a:pt x="1080563" y="361609"/>
                              </a:lnTo>
                              <a:lnTo>
                                <a:pt x="1078977" y="366898"/>
                              </a:lnTo>
                              <a:lnTo>
                                <a:pt x="1077392" y="372187"/>
                              </a:lnTo>
                              <a:lnTo>
                                <a:pt x="1075277" y="378005"/>
                              </a:lnTo>
                              <a:lnTo>
                                <a:pt x="1073163" y="383294"/>
                              </a:lnTo>
                              <a:lnTo>
                                <a:pt x="1070521" y="388848"/>
                              </a:lnTo>
                              <a:lnTo>
                                <a:pt x="1067613" y="394137"/>
                              </a:lnTo>
                              <a:lnTo>
                                <a:pt x="1064178" y="399955"/>
                              </a:lnTo>
                              <a:lnTo>
                                <a:pt x="1060478" y="405244"/>
                              </a:lnTo>
                              <a:lnTo>
                                <a:pt x="1056514" y="410533"/>
                              </a:lnTo>
                              <a:lnTo>
                                <a:pt x="813377" y="653566"/>
                              </a:lnTo>
                              <a:lnTo>
                                <a:pt x="996522" y="836567"/>
                              </a:lnTo>
                              <a:lnTo>
                                <a:pt x="999429" y="839476"/>
                              </a:lnTo>
                              <a:lnTo>
                                <a:pt x="1002072" y="842121"/>
                              </a:lnTo>
                              <a:lnTo>
                                <a:pt x="1004186" y="845294"/>
                              </a:lnTo>
                              <a:lnTo>
                                <a:pt x="1006565" y="848203"/>
                              </a:lnTo>
                              <a:lnTo>
                                <a:pt x="1008679" y="851377"/>
                              </a:lnTo>
                              <a:lnTo>
                                <a:pt x="1010529" y="854550"/>
                              </a:lnTo>
                              <a:lnTo>
                                <a:pt x="1012379" y="857988"/>
                              </a:lnTo>
                              <a:lnTo>
                                <a:pt x="1013965" y="861426"/>
                              </a:lnTo>
                              <a:lnTo>
                                <a:pt x="1015286" y="865128"/>
                              </a:lnTo>
                              <a:lnTo>
                                <a:pt x="1016872" y="868566"/>
                              </a:lnTo>
                              <a:lnTo>
                                <a:pt x="1017665" y="872533"/>
                              </a:lnTo>
                              <a:lnTo>
                                <a:pt x="1018722" y="876235"/>
                              </a:lnTo>
                              <a:lnTo>
                                <a:pt x="1019515" y="879938"/>
                              </a:lnTo>
                              <a:lnTo>
                                <a:pt x="1020043" y="883904"/>
                              </a:lnTo>
                              <a:lnTo>
                                <a:pt x="1020307" y="887871"/>
                              </a:lnTo>
                              <a:lnTo>
                                <a:pt x="1020307" y="892367"/>
                              </a:lnTo>
                              <a:lnTo>
                                <a:pt x="1020307" y="1204422"/>
                              </a:lnTo>
                              <a:lnTo>
                                <a:pt x="1020307" y="1207331"/>
                              </a:lnTo>
                              <a:lnTo>
                                <a:pt x="1020043" y="1210504"/>
                              </a:lnTo>
                              <a:lnTo>
                                <a:pt x="1019515" y="1213678"/>
                              </a:lnTo>
                              <a:lnTo>
                                <a:pt x="1018457" y="1216851"/>
                              </a:lnTo>
                              <a:lnTo>
                                <a:pt x="1017665" y="1220289"/>
                              </a:lnTo>
                              <a:lnTo>
                                <a:pt x="1016607" y="1223462"/>
                              </a:lnTo>
                              <a:lnTo>
                                <a:pt x="1013965" y="1230074"/>
                              </a:lnTo>
                              <a:lnTo>
                                <a:pt x="1010529" y="1236156"/>
                              </a:lnTo>
                              <a:lnTo>
                                <a:pt x="1006301" y="1242503"/>
                              </a:lnTo>
                              <a:lnTo>
                                <a:pt x="1001808" y="1248850"/>
                              </a:lnTo>
                              <a:lnTo>
                                <a:pt x="996522" y="1254403"/>
                              </a:lnTo>
                              <a:lnTo>
                                <a:pt x="991237" y="1260221"/>
                              </a:lnTo>
                              <a:lnTo>
                                <a:pt x="985158" y="1264982"/>
                              </a:lnTo>
                              <a:lnTo>
                                <a:pt x="978816" y="1269742"/>
                              </a:lnTo>
                              <a:lnTo>
                                <a:pt x="975380" y="1271593"/>
                              </a:lnTo>
                              <a:lnTo>
                                <a:pt x="972473" y="1273444"/>
                              </a:lnTo>
                              <a:lnTo>
                                <a:pt x="969037" y="1275031"/>
                              </a:lnTo>
                              <a:lnTo>
                                <a:pt x="965602" y="1276353"/>
                              </a:lnTo>
                              <a:lnTo>
                                <a:pt x="962166" y="1277940"/>
                              </a:lnTo>
                              <a:lnTo>
                                <a:pt x="958466" y="1278998"/>
                              </a:lnTo>
                              <a:lnTo>
                                <a:pt x="955031" y="1279791"/>
                              </a:lnTo>
                              <a:lnTo>
                                <a:pt x="951331" y="1280584"/>
                              </a:lnTo>
                              <a:lnTo>
                                <a:pt x="947895" y="1280849"/>
                              </a:lnTo>
                              <a:lnTo>
                                <a:pt x="944195" y="1281113"/>
                              </a:lnTo>
                              <a:lnTo>
                                <a:pt x="940231" y="1280849"/>
                              </a:lnTo>
                              <a:lnTo>
                                <a:pt x="936531" y="1280584"/>
                              </a:lnTo>
                              <a:lnTo>
                                <a:pt x="932303" y="1280055"/>
                              </a:lnTo>
                              <a:lnTo>
                                <a:pt x="928603" y="1279262"/>
                              </a:lnTo>
                              <a:lnTo>
                                <a:pt x="924903" y="1278469"/>
                              </a:lnTo>
                              <a:lnTo>
                                <a:pt x="921203" y="1277675"/>
                              </a:lnTo>
                              <a:lnTo>
                                <a:pt x="917767" y="1276089"/>
                              </a:lnTo>
                              <a:lnTo>
                                <a:pt x="914067" y="1275031"/>
                              </a:lnTo>
                              <a:lnTo>
                                <a:pt x="910896" y="1273444"/>
                              </a:lnTo>
                              <a:lnTo>
                                <a:pt x="907725" y="1271593"/>
                              </a:lnTo>
                              <a:lnTo>
                                <a:pt x="904553" y="1270006"/>
                              </a:lnTo>
                              <a:lnTo>
                                <a:pt x="901382" y="1267891"/>
                              </a:lnTo>
                              <a:lnTo>
                                <a:pt x="898211" y="1265510"/>
                              </a:lnTo>
                              <a:lnTo>
                                <a:pt x="895304" y="1263395"/>
                              </a:lnTo>
                              <a:lnTo>
                                <a:pt x="892397" y="1261015"/>
                              </a:lnTo>
                              <a:lnTo>
                                <a:pt x="890018" y="1258370"/>
                              </a:lnTo>
                              <a:lnTo>
                                <a:pt x="887375" y="1255990"/>
                              </a:lnTo>
                              <a:lnTo>
                                <a:pt x="884997" y="1253081"/>
                              </a:lnTo>
                              <a:lnTo>
                                <a:pt x="882882" y="1250172"/>
                              </a:lnTo>
                              <a:lnTo>
                                <a:pt x="880504" y="1247263"/>
                              </a:lnTo>
                              <a:lnTo>
                                <a:pt x="878390" y="1244090"/>
                              </a:lnTo>
                              <a:lnTo>
                                <a:pt x="876804" y="1240916"/>
                              </a:lnTo>
                              <a:lnTo>
                                <a:pt x="874954" y="1237743"/>
                              </a:lnTo>
                              <a:lnTo>
                                <a:pt x="873633" y="1234305"/>
                              </a:lnTo>
                              <a:lnTo>
                                <a:pt x="872311" y="1230867"/>
                              </a:lnTo>
                              <a:lnTo>
                                <a:pt x="870990" y="1227165"/>
                              </a:lnTo>
                              <a:lnTo>
                                <a:pt x="869933" y="1223727"/>
                              </a:lnTo>
                              <a:lnTo>
                                <a:pt x="869140" y="1220025"/>
                              </a:lnTo>
                              <a:lnTo>
                                <a:pt x="868611" y="1216322"/>
                              </a:lnTo>
                              <a:lnTo>
                                <a:pt x="867819" y="1212355"/>
                              </a:lnTo>
                              <a:lnTo>
                                <a:pt x="867554" y="1208653"/>
                              </a:lnTo>
                              <a:lnTo>
                                <a:pt x="867554" y="1204422"/>
                              </a:lnTo>
                              <a:lnTo>
                                <a:pt x="867026" y="979901"/>
                              </a:lnTo>
                              <a:lnTo>
                                <a:pt x="676480" y="787643"/>
                              </a:lnTo>
                              <a:lnTo>
                                <a:pt x="288519" y="1176390"/>
                              </a:lnTo>
                              <a:lnTo>
                                <a:pt x="281912" y="1181150"/>
                              </a:lnTo>
                              <a:lnTo>
                                <a:pt x="278476" y="1183530"/>
                              </a:lnTo>
                              <a:lnTo>
                                <a:pt x="274776" y="1185646"/>
                              </a:lnTo>
                              <a:lnTo>
                                <a:pt x="271340" y="1187232"/>
                              </a:lnTo>
                              <a:lnTo>
                                <a:pt x="267641" y="1188819"/>
                              </a:lnTo>
                              <a:lnTo>
                                <a:pt x="264205" y="1189877"/>
                              </a:lnTo>
                              <a:lnTo>
                                <a:pt x="260505" y="1191199"/>
                              </a:lnTo>
                              <a:lnTo>
                                <a:pt x="256805" y="1191992"/>
                              </a:lnTo>
                              <a:lnTo>
                                <a:pt x="253369" y="1192786"/>
                              </a:lnTo>
                              <a:lnTo>
                                <a:pt x="249670" y="1193315"/>
                              </a:lnTo>
                              <a:lnTo>
                                <a:pt x="245970" y="1193579"/>
                              </a:lnTo>
                              <a:lnTo>
                                <a:pt x="242270" y="1194108"/>
                              </a:lnTo>
                              <a:lnTo>
                                <a:pt x="238306" y="1194108"/>
                              </a:lnTo>
                              <a:lnTo>
                                <a:pt x="235134" y="1193579"/>
                              </a:lnTo>
                              <a:lnTo>
                                <a:pt x="231434" y="1193315"/>
                              </a:lnTo>
                              <a:lnTo>
                                <a:pt x="227470" y="1192786"/>
                              </a:lnTo>
                              <a:lnTo>
                                <a:pt x="224299" y="1191992"/>
                              </a:lnTo>
                              <a:lnTo>
                                <a:pt x="220863" y="1191199"/>
                              </a:lnTo>
                              <a:lnTo>
                                <a:pt x="217428" y="1190141"/>
                              </a:lnTo>
                              <a:lnTo>
                                <a:pt x="213992" y="1189083"/>
                              </a:lnTo>
                              <a:lnTo>
                                <a:pt x="210556" y="1187761"/>
                              </a:lnTo>
                              <a:lnTo>
                                <a:pt x="207121" y="1186175"/>
                              </a:lnTo>
                              <a:lnTo>
                                <a:pt x="203949" y="1184588"/>
                              </a:lnTo>
                              <a:lnTo>
                                <a:pt x="200778" y="1182472"/>
                              </a:lnTo>
                              <a:lnTo>
                                <a:pt x="197607" y="1180621"/>
                              </a:lnTo>
                              <a:lnTo>
                                <a:pt x="194700" y="1178505"/>
                              </a:lnTo>
                              <a:lnTo>
                                <a:pt x="192057" y="1176390"/>
                              </a:lnTo>
                              <a:lnTo>
                                <a:pt x="189150" y="1173745"/>
                              </a:lnTo>
                              <a:lnTo>
                                <a:pt x="186507" y="1171101"/>
                              </a:lnTo>
                              <a:lnTo>
                                <a:pt x="183864" y="1168456"/>
                              </a:lnTo>
                              <a:lnTo>
                                <a:pt x="181750" y="1165812"/>
                              </a:lnTo>
                              <a:lnTo>
                                <a:pt x="179371" y="1162638"/>
                              </a:lnTo>
                              <a:lnTo>
                                <a:pt x="176993" y="1159465"/>
                              </a:lnTo>
                              <a:lnTo>
                                <a:pt x="175143" y="1156291"/>
                              </a:lnTo>
                              <a:lnTo>
                                <a:pt x="173293" y="1152853"/>
                              </a:lnTo>
                              <a:lnTo>
                                <a:pt x="170650" y="1146771"/>
                              </a:lnTo>
                              <a:lnTo>
                                <a:pt x="168272" y="1140689"/>
                              </a:lnTo>
                              <a:lnTo>
                                <a:pt x="166950" y="1134342"/>
                              </a:lnTo>
                              <a:lnTo>
                                <a:pt x="165629" y="1127730"/>
                              </a:lnTo>
                              <a:lnTo>
                                <a:pt x="165100" y="1121383"/>
                              </a:lnTo>
                              <a:lnTo>
                                <a:pt x="165100" y="1115301"/>
                              </a:lnTo>
                              <a:lnTo>
                                <a:pt x="165629" y="1108690"/>
                              </a:lnTo>
                              <a:lnTo>
                                <a:pt x="166950" y="1102607"/>
                              </a:lnTo>
                              <a:lnTo>
                                <a:pt x="168536" y="1096260"/>
                              </a:lnTo>
                              <a:lnTo>
                                <a:pt x="170650" y="1090442"/>
                              </a:lnTo>
                              <a:lnTo>
                                <a:pt x="173029" y="1084624"/>
                              </a:lnTo>
                              <a:lnTo>
                                <a:pt x="176200" y="1079335"/>
                              </a:lnTo>
                              <a:lnTo>
                                <a:pt x="179636" y="1073782"/>
                              </a:lnTo>
                              <a:lnTo>
                                <a:pt x="183600" y="1069022"/>
                              </a:lnTo>
                              <a:lnTo>
                                <a:pt x="188357" y="1063997"/>
                              </a:lnTo>
                              <a:lnTo>
                                <a:pt x="193114" y="1059766"/>
                              </a:lnTo>
                              <a:lnTo>
                                <a:pt x="573412" y="678953"/>
                              </a:lnTo>
                              <a:lnTo>
                                <a:pt x="573676" y="678953"/>
                              </a:lnTo>
                              <a:lnTo>
                                <a:pt x="568390" y="671020"/>
                              </a:lnTo>
                              <a:lnTo>
                                <a:pt x="566540" y="666788"/>
                              </a:lnTo>
                              <a:lnTo>
                                <a:pt x="564162" y="662557"/>
                              </a:lnTo>
                              <a:lnTo>
                                <a:pt x="562048" y="658326"/>
                              </a:lnTo>
                              <a:lnTo>
                                <a:pt x="560462" y="653566"/>
                              </a:lnTo>
                              <a:lnTo>
                                <a:pt x="558876" y="649334"/>
                              </a:lnTo>
                              <a:lnTo>
                                <a:pt x="557291" y="644574"/>
                              </a:lnTo>
                              <a:lnTo>
                                <a:pt x="555969" y="640079"/>
                              </a:lnTo>
                              <a:lnTo>
                                <a:pt x="554648" y="635318"/>
                              </a:lnTo>
                              <a:lnTo>
                                <a:pt x="553855" y="630558"/>
                              </a:lnTo>
                              <a:lnTo>
                                <a:pt x="553062" y="625798"/>
                              </a:lnTo>
                              <a:lnTo>
                                <a:pt x="552534" y="620773"/>
                              </a:lnTo>
                              <a:lnTo>
                                <a:pt x="552005" y="615749"/>
                              </a:lnTo>
                              <a:lnTo>
                                <a:pt x="551741" y="610460"/>
                              </a:lnTo>
                              <a:lnTo>
                                <a:pt x="551741" y="605700"/>
                              </a:lnTo>
                              <a:lnTo>
                                <a:pt x="551741" y="598295"/>
                              </a:lnTo>
                              <a:lnTo>
                                <a:pt x="552269" y="591155"/>
                              </a:lnTo>
                              <a:lnTo>
                                <a:pt x="553062" y="584279"/>
                              </a:lnTo>
                              <a:lnTo>
                                <a:pt x="553855" y="577668"/>
                              </a:lnTo>
                              <a:lnTo>
                                <a:pt x="555441" y="571056"/>
                              </a:lnTo>
                              <a:lnTo>
                                <a:pt x="557026" y="564974"/>
                              </a:lnTo>
                              <a:lnTo>
                                <a:pt x="559140" y="558891"/>
                              </a:lnTo>
                              <a:lnTo>
                                <a:pt x="561255" y="552809"/>
                              </a:lnTo>
                              <a:lnTo>
                                <a:pt x="563898" y="547255"/>
                              </a:lnTo>
                              <a:lnTo>
                                <a:pt x="567069" y="541437"/>
                              </a:lnTo>
                              <a:lnTo>
                                <a:pt x="570240" y="535884"/>
                              </a:lnTo>
                              <a:lnTo>
                                <a:pt x="573676" y="530330"/>
                              </a:lnTo>
                              <a:lnTo>
                                <a:pt x="577640" y="525041"/>
                              </a:lnTo>
                              <a:lnTo>
                                <a:pt x="581604" y="519752"/>
                              </a:lnTo>
                              <a:lnTo>
                                <a:pt x="586097" y="514728"/>
                              </a:lnTo>
                              <a:lnTo>
                                <a:pt x="590590" y="509439"/>
                              </a:lnTo>
                              <a:lnTo>
                                <a:pt x="772942" y="328288"/>
                              </a:lnTo>
                              <a:lnTo>
                                <a:pt x="340582" y="327759"/>
                              </a:lnTo>
                              <a:lnTo>
                                <a:pt x="334239" y="327495"/>
                              </a:lnTo>
                              <a:lnTo>
                                <a:pt x="328160" y="326172"/>
                              </a:lnTo>
                              <a:lnTo>
                                <a:pt x="322611" y="324850"/>
                              </a:lnTo>
                              <a:lnTo>
                                <a:pt x="316796" y="322735"/>
                              </a:lnTo>
                              <a:lnTo>
                                <a:pt x="311775" y="320354"/>
                              </a:lnTo>
                              <a:lnTo>
                                <a:pt x="306490" y="317445"/>
                              </a:lnTo>
                              <a:lnTo>
                                <a:pt x="301997" y="313743"/>
                              </a:lnTo>
                              <a:lnTo>
                                <a:pt x="297768" y="310041"/>
                              </a:lnTo>
                              <a:lnTo>
                                <a:pt x="293804" y="305810"/>
                              </a:lnTo>
                              <a:lnTo>
                                <a:pt x="290369" y="300785"/>
                              </a:lnTo>
                              <a:lnTo>
                                <a:pt x="287197" y="296025"/>
                              </a:lnTo>
                              <a:lnTo>
                                <a:pt x="284554" y="290471"/>
                              </a:lnTo>
                              <a:lnTo>
                                <a:pt x="282704" y="285182"/>
                              </a:lnTo>
                              <a:lnTo>
                                <a:pt x="281119" y="279100"/>
                              </a:lnTo>
                              <a:lnTo>
                                <a:pt x="280062" y="273282"/>
                              </a:lnTo>
                              <a:lnTo>
                                <a:pt x="279797" y="266935"/>
                              </a:lnTo>
                              <a:lnTo>
                                <a:pt x="280062" y="260852"/>
                              </a:lnTo>
                              <a:lnTo>
                                <a:pt x="281119" y="255035"/>
                              </a:lnTo>
                              <a:lnTo>
                                <a:pt x="282704" y="248952"/>
                              </a:lnTo>
                              <a:lnTo>
                                <a:pt x="284554" y="243399"/>
                              </a:lnTo>
                              <a:lnTo>
                                <a:pt x="287197" y="238110"/>
                              </a:lnTo>
                              <a:lnTo>
                                <a:pt x="290369" y="233085"/>
                              </a:lnTo>
                              <a:lnTo>
                                <a:pt x="293804" y="228325"/>
                              </a:lnTo>
                              <a:lnTo>
                                <a:pt x="297768" y="224093"/>
                              </a:lnTo>
                              <a:lnTo>
                                <a:pt x="301997" y="220391"/>
                              </a:lnTo>
                              <a:lnTo>
                                <a:pt x="306490" y="216953"/>
                              </a:lnTo>
                              <a:lnTo>
                                <a:pt x="311775" y="213780"/>
                              </a:lnTo>
                              <a:lnTo>
                                <a:pt x="316796" y="211135"/>
                              </a:lnTo>
                              <a:lnTo>
                                <a:pt x="322611" y="209284"/>
                              </a:lnTo>
                              <a:lnTo>
                                <a:pt x="328160" y="207697"/>
                              </a:lnTo>
                              <a:lnTo>
                                <a:pt x="334239" y="206640"/>
                              </a:lnTo>
                              <a:lnTo>
                                <a:pt x="340582" y="206375"/>
                              </a:lnTo>
                              <a:close/>
                              <a:moveTo>
                                <a:pt x="1144192" y="0"/>
                              </a:moveTo>
                              <a:lnTo>
                                <a:pt x="1150522" y="264"/>
                              </a:lnTo>
                              <a:lnTo>
                                <a:pt x="1157116" y="528"/>
                              </a:lnTo>
                              <a:lnTo>
                                <a:pt x="1162918" y="1320"/>
                              </a:lnTo>
                              <a:lnTo>
                                <a:pt x="1169247" y="2640"/>
                              </a:lnTo>
                              <a:lnTo>
                                <a:pt x="1175313" y="3960"/>
                              </a:lnTo>
                              <a:lnTo>
                                <a:pt x="1181116" y="5544"/>
                              </a:lnTo>
                              <a:lnTo>
                                <a:pt x="1186918" y="7392"/>
                              </a:lnTo>
                              <a:lnTo>
                                <a:pt x="1192720" y="9769"/>
                              </a:lnTo>
                              <a:lnTo>
                                <a:pt x="1197995" y="12145"/>
                              </a:lnTo>
                              <a:lnTo>
                                <a:pt x="1203533" y="15049"/>
                              </a:lnTo>
                              <a:lnTo>
                                <a:pt x="1208544" y="17953"/>
                              </a:lnTo>
                              <a:lnTo>
                                <a:pt x="1213819" y="21121"/>
                              </a:lnTo>
                              <a:lnTo>
                                <a:pt x="1218567" y="24554"/>
                              </a:lnTo>
                              <a:lnTo>
                                <a:pt x="1223050" y="28250"/>
                              </a:lnTo>
                              <a:lnTo>
                                <a:pt x="1227534" y="32210"/>
                              </a:lnTo>
                              <a:lnTo>
                                <a:pt x="1232017" y="36171"/>
                              </a:lnTo>
                              <a:lnTo>
                                <a:pt x="1236237" y="40395"/>
                              </a:lnTo>
                              <a:lnTo>
                                <a:pt x="1239929" y="44883"/>
                              </a:lnTo>
                              <a:lnTo>
                                <a:pt x="1243622" y="49899"/>
                              </a:lnTo>
                              <a:lnTo>
                                <a:pt x="1247050" y="54652"/>
                              </a:lnTo>
                              <a:lnTo>
                                <a:pt x="1250479" y="59404"/>
                              </a:lnTo>
                              <a:lnTo>
                                <a:pt x="1253380" y="64685"/>
                              </a:lnTo>
                              <a:lnTo>
                                <a:pt x="1256017" y="69965"/>
                              </a:lnTo>
                              <a:lnTo>
                                <a:pt x="1258655" y="75509"/>
                              </a:lnTo>
                              <a:lnTo>
                                <a:pt x="1260765" y="81054"/>
                              </a:lnTo>
                              <a:lnTo>
                                <a:pt x="1262611" y="86862"/>
                              </a:lnTo>
                              <a:lnTo>
                                <a:pt x="1264457" y="92935"/>
                              </a:lnTo>
                              <a:lnTo>
                                <a:pt x="1265776" y="98743"/>
                              </a:lnTo>
                              <a:lnTo>
                                <a:pt x="1266831" y="104815"/>
                              </a:lnTo>
                              <a:lnTo>
                                <a:pt x="1267886" y="111152"/>
                              </a:lnTo>
                              <a:lnTo>
                                <a:pt x="1268149" y="117488"/>
                              </a:lnTo>
                              <a:lnTo>
                                <a:pt x="1268413" y="123825"/>
                              </a:lnTo>
                              <a:lnTo>
                                <a:pt x="1268149" y="130161"/>
                              </a:lnTo>
                              <a:lnTo>
                                <a:pt x="1267886" y="136498"/>
                              </a:lnTo>
                              <a:lnTo>
                                <a:pt x="1266831" y="142834"/>
                              </a:lnTo>
                              <a:lnTo>
                                <a:pt x="1265776" y="148643"/>
                              </a:lnTo>
                              <a:lnTo>
                                <a:pt x="1264457" y="154715"/>
                              </a:lnTo>
                              <a:lnTo>
                                <a:pt x="1262611" y="160788"/>
                              </a:lnTo>
                              <a:lnTo>
                                <a:pt x="1260765" y="166332"/>
                              </a:lnTo>
                              <a:lnTo>
                                <a:pt x="1258655" y="172140"/>
                              </a:lnTo>
                              <a:lnTo>
                                <a:pt x="1256017" y="177421"/>
                              </a:lnTo>
                              <a:lnTo>
                                <a:pt x="1253380" y="182965"/>
                              </a:lnTo>
                              <a:lnTo>
                                <a:pt x="1250479" y="187982"/>
                              </a:lnTo>
                              <a:lnTo>
                                <a:pt x="1247050" y="192998"/>
                              </a:lnTo>
                              <a:lnTo>
                                <a:pt x="1243622" y="197750"/>
                              </a:lnTo>
                              <a:lnTo>
                                <a:pt x="1239929" y="202503"/>
                              </a:lnTo>
                              <a:lnTo>
                                <a:pt x="1236237" y="207255"/>
                              </a:lnTo>
                              <a:lnTo>
                                <a:pt x="1232017" y="211480"/>
                              </a:lnTo>
                              <a:lnTo>
                                <a:pt x="1227534" y="215440"/>
                              </a:lnTo>
                              <a:lnTo>
                                <a:pt x="1223050" y="219400"/>
                              </a:lnTo>
                              <a:lnTo>
                                <a:pt x="1218567" y="223096"/>
                              </a:lnTo>
                              <a:lnTo>
                                <a:pt x="1213819" y="226529"/>
                              </a:lnTo>
                              <a:lnTo>
                                <a:pt x="1208544" y="229697"/>
                              </a:lnTo>
                              <a:lnTo>
                                <a:pt x="1203533" y="232865"/>
                              </a:lnTo>
                              <a:lnTo>
                                <a:pt x="1197995" y="235241"/>
                              </a:lnTo>
                              <a:lnTo>
                                <a:pt x="1192720" y="237881"/>
                              </a:lnTo>
                              <a:lnTo>
                                <a:pt x="1186918" y="240258"/>
                              </a:lnTo>
                              <a:lnTo>
                                <a:pt x="1181116" y="242106"/>
                              </a:lnTo>
                              <a:lnTo>
                                <a:pt x="1175313" y="243690"/>
                              </a:lnTo>
                              <a:lnTo>
                                <a:pt x="1169247" y="245010"/>
                              </a:lnTo>
                              <a:lnTo>
                                <a:pt x="1162918" y="246066"/>
                              </a:lnTo>
                              <a:lnTo>
                                <a:pt x="1157116" y="247122"/>
                              </a:lnTo>
                              <a:lnTo>
                                <a:pt x="1150522" y="247650"/>
                              </a:lnTo>
                              <a:lnTo>
                                <a:pt x="1144192" y="247650"/>
                              </a:lnTo>
                              <a:lnTo>
                                <a:pt x="1137863" y="247650"/>
                              </a:lnTo>
                              <a:lnTo>
                                <a:pt x="1131797" y="247122"/>
                              </a:lnTo>
                              <a:lnTo>
                                <a:pt x="1125467" y="246066"/>
                              </a:lnTo>
                              <a:lnTo>
                                <a:pt x="1119137" y="245010"/>
                              </a:lnTo>
                              <a:lnTo>
                                <a:pt x="1113335" y="243690"/>
                              </a:lnTo>
                              <a:lnTo>
                                <a:pt x="1107533" y="242106"/>
                              </a:lnTo>
                              <a:lnTo>
                                <a:pt x="1101731" y="240258"/>
                              </a:lnTo>
                              <a:lnTo>
                                <a:pt x="1096192" y="237881"/>
                              </a:lnTo>
                              <a:lnTo>
                                <a:pt x="1090654" y="235241"/>
                              </a:lnTo>
                              <a:lnTo>
                                <a:pt x="1085379" y="232865"/>
                              </a:lnTo>
                              <a:lnTo>
                                <a:pt x="1080104" y="229697"/>
                              </a:lnTo>
                              <a:lnTo>
                                <a:pt x="1075093" y="226529"/>
                              </a:lnTo>
                              <a:lnTo>
                                <a:pt x="1070346" y="223096"/>
                              </a:lnTo>
                              <a:lnTo>
                                <a:pt x="1065598" y="219400"/>
                              </a:lnTo>
                              <a:lnTo>
                                <a:pt x="1061115" y="215440"/>
                              </a:lnTo>
                              <a:lnTo>
                                <a:pt x="1056895" y="211480"/>
                              </a:lnTo>
                              <a:lnTo>
                                <a:pt x="1052939" y="207255"/>
                              </a:lnTo>
                              <a:lnTo>
                                <a:pt x="1048983" y="202503"/>
                              </a:lnTo>
                              <a:lnTo>
                                <a:pt x="1045291" y="197750"/>
                              </a:lnTo>
                              <a:lnTo>
                                <a:pt x="1041862" y="192998"/>
                              </a:lnTo>
                              <a:lnTo>
                                <a:pt x="1038697" y="187982"/>
                              </a:lnTo>
                              <a:lnTo>
                                <a:pt x="1035532" y="182965"/>
                              </a:lnTo>
                              <a:lnTo>
                                <a:pt x="1032895" y="177421"/>
                              </a:lnTo>
                              <a:lnTo>
                                <a:pt x="1030258" y="172140"/>
                              </a:lnTo>
                              <a:lnTo>
                                <a:pt x="1028148" y="166332"/>
                              </a:lnTo>
                              <a:lnTo>
                                <a:pt x="1026038" y="160788"/>
                              </a:lnTo>
                              <a:lnTo>
                                <a:pt x="1024719" y="154715"/>
                              </a:lnTo>
                              <a:lnTo>
                                <a:pt x="1023137" y="148643"/>
                              </a:lnTo>
                              <a:lnTo>
                                <a:pt x="1022082" y="142834"/>
                              </a:lnTo>
                              <a:lnTo>
                                <a:pt x="1021290" y="136498"/>
                              </a:lnTo>
                              <a:lnTo>
                                <a:pt x="1020763" y="130161"/>
                              </a:lnTo>
                              <a:lnTo>
                                <a:pt x="1020763" y="123825"/>
                              </a:lnTo>
                              <a:lnTo>
                                <a:pt x="1020763" y="117488"/>
                              </a:lnTo>
                              <a:lnTo>
                                <a:pt x="1021290" y="111152"/>
                              </a:lnTo>
                              <a:lnTo>
                                <a:pt x="1022082" y="104815"/>
                              </a:lnTo>
                              <a:lnTo>
                                <a:pt x="1023137" y="98743"/>
                              </a:lnTo>
                              <a:lnTo>
                                <a:pt x="1024719" y="92935"/>
                              </a:lnTo>
                              <a:lnTo>
                                <a:pt x="1026038" y="86862"/>
                              </a:lnTo>
                              <a:lnTo>
                                <a:pt x="1028148" y="81054"/>
                              </a:lnTo>
                              <a:lnTo>
                                <a:pt x="1030258" y="75509"/>
                              </a:lnTo>
                              <a:lnTo>
                                <a:pt x="1032895" y="69965"/>
                              </a:lnTo>
                              <a:lnTo>
                                <a:pt x="1035532" y="64685"/>
                              </a:lnTo>
                              <a:lnTo>
                                <a:pt x="1038697" y="59404"/>
                              </a:lnTo>
                              <a:lnTo>
                                <a:pt x="1041862" y="54652"/>
                              </a:lnTo>
                              <a:lnTo>
                                <a:pt x="1045291" y="49899"/>
                              </a:lnTo>
                              <a:lnTo>
                                <a:pt x="1048983" y="44883"/>
                              </a:lnTo>
                              <a:lnTo>
                                <a:pt x="1052939" y="40395"/>
                              </a:lnTo>
                              <a:lnTo>
                                <a:pt x="1056895" y="36171"/>
                              </a:lnTo>
                              <a:lnTo>
                                <a:pt x="1061115" y="32210"/>
                              </a:lnTo>
                              <a:lnTo>
                                <a:pt x="1065598" y="28250"/>
                              </a:lnTo>
                              <a:lnTo>
                                <a:pt x="1070346" y="24554"/>
                              </a:lnTo>
                              <a:lnTo>
                                <a:pt x="1075093" y="21121"/>
                              </a:lnTo>
                              <a:lnTo>
                                <a:pt x="1080104" y="17953"/>
                              </a:lnTo>
                              <a:lnTo>
                                <a:pt x="1085379" y="15049"/>
                              </a:lnTo>
                              <a:lnTo>
                                <a:pt x="1090654" y="12145"/>
                              </a:lnTo>
                              <a:lnTo>
                                <a:pt x="1096192" y="9769"/>
                              </a:lnTo>
                              <a:lnTo>
                                <a:pt x="1101731" y="7392"/>
                              </a:lnTo>
                              <a:lnTo>
                                <a:pt x="1107533" y="5544"/>
                              </a:lnTo>
                              <a:lnTo>
                                <a:pt x="1113335" y="3960"/>
                              </a:lnTo>
                              <a:lnTo>
                                <a:pt x="1119137" y="2640"/>
                              </a:lnTo>
                              <a:lnTo>
                                <a:pt x="1125467" y="1320"/>
                              </a:lnTo>
                              <a:lnTo>
                                <a:pt x="1131797" y="528"/>
                              </a:lnTo>
                              <a:lnTo>
                                <a:pt x="1137863" y="264"/>
                              </a:lnTo>
                              <a:lnTo>
                                <a:pt x="1144192"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滑雪" o:spid="_x0000_s1026" o:spt="100" style="position:absolute;left:0pt;margin-left:152.55pt;margin-top:445.45pt;height:22.5pt;width:26.35pt;z-index:-167762944;v-text-anchor:middle;mso-width-relative:page;mso-height-relative:page;" fillcolor="#5B9BD5 [3204]" filled="t" stroked="f" coordsize="1268413,1341437" o:gfxdata="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" path="m1096699,1233487l1100138,1233754,1103843,1234022,1107547,1234556,1111780,1235358,1116013,1236694,1120511,1238297,1124745,1240435,1128978,1242839,1133211,1245779,1137445,1249519,1139561,1251924,1141413,1254863,1143266,1257536,1144853,1260475,1146176,1263681,1147234,1267155,1148028,1270628,1148557,1274369,1149351,1277843,1149351,1281584,1149351,1285592,1149086,1289333,1148293,1293074,1147499,1297082,1146441,1300822,1144853,1304563,1143266,1308304,1141149,1311778,1139032,1315519,1136386,1318725,1133476,1321931,1130036,1325138,1126597,1328077,1122893,1330482,1118659,1332887,1114161,1335292,1109134,1336895,1104107,1338765,1098286,1339834,1092730,1340636,1086380,1341170,1079501,1341437,741363,1341437,741363,1294142,1061774,1294142,1063626,1294142,1068124,1294142,1074209,1293608,1077913,1293074,1081353,1292272,1085057,1291203,1088497,1289600,1091936,1287729,1094582,1285325,1095905,1284256,1096963,1282653,1098022,1281049,1099080,1279179,1099874,1277576,1100138,1275438,1100668,1273568,1100668,1271163,1100403,1269292,1100138,1266888,1098286,1261276,1096170,1255131,1093259,1248985,1088497,1238564,1086115,1234289,1087174,1234289,1090878,1233754,1096699,1233487xm33073,1036637l259821,1263525,261144,1264586,264319,1267766,269082,1271742,271992,1273863,275167,1275718,278342,1277573,282046,1278899,285221,1279959,289190,1280489,291042,1280489,292894,1280489,294746,1279694,296599,1279164,298186,1278634,300038,1277573,301626,1276248,303213,1274658,304801,1273332,305859,1271212,308769,1266176,311415,1260345,313532,1253983,317236,1243116,318824,1238610,319882,1239405,322792,1241791,326761,1245502,329142,1248152,331524,1250803,333905,1253983,336286,1257429,338403,1261405,340519,1265381,341842,1270152,343430,1274923,344224,1279959,344488,1285525,344224,1288971,343959,1292151,343165,1295332,341842,1298778,340784,1301693,338932,1304874,337344,1307790,335228,1310970,332847,1313886,330465,1316802,327555,1319187,324644,1321573,321734,1323958,318294,1326079,314855,1327934,311151,1329524,307447,1331115,303213,1332175,299244,1332970,295011,1333500,290778,1333500,286544,1333500,282046,1332970,277284,1332175,272786,1330850,268024,1329259,263261,1326874,258499,1324488,253736,1321308,248709,1317862,243946,1313886,239184,1309380,0,1069769,33073,1036637xm340582,206375l966659,206640,970359,206904,974851,207433,980666,208226,987537,209549,995201,211400,1003658,214044,1012908,217482,1017665,219598,1022157,221713,1027179,224093,1031671,227002,1036428,230176,1041185,233085,1045678,237052,1049907,241019,1054135,245250,1058364,249745,1062064,254506,1066028,260059,1069199,265877,1072370,271695,1075277,278306,1077920,285182,1078977,288356,1079770,291794,1081092,296554,1082149,302901,1083206,309776,1083999,317710,1084263,326437,1084263,335957,1083999,340717,1083206,345742,1082413,351031,1081620,356320,1080563,361609,1078977,366898,1077392,372187,1075277,378005,1073163,383294,1070521,388848,1067613,394137,1064178,399955,1060478,405244,1056514,410533,813377,653566,996522,836567,999429,839476,1002072,842121,1004186,845294,1006565,848203,1008679,851377,1010529,854550,1012379,857988,1013965,861426,1015286,865128,1016872,868566,1017665,872533,1018722,876235,1019515,879938,1020043,883904,1020307,887871,1020307,892367,1020307,1204422,1020307,1207331,1020043,1210504,1019515,1213678,1018457,1216851,1017665,1220289,1016607,1223462,1013965,1230074,1010529,1236156,1006301,1242503,1001808,1248850,996522,1254403,991237,1260221,985158,1264982,978816,1269742,975380,1271593,972473,1273444,969037,1275031,965602,1276353,962166,1277940,958466,1278998,955031,1279791,951331,1280584,947895,1280849,944195,1281113,940231,1280849,936531,1280584,932303,1280055,928603,1279262,924903,1278469,921203,1277675,917767,1276089,914067,1275031,910896,1273444,907725,1271593,904553,1270006,901382,1267891,898211,1265510,895304,1263395,892397,1261015,890018,1258370,887375,1255990,884997,1253081,882882,1250172,880504,1247263,878390,1244090,876804,1240916,874954,1237743,873633,1234305,872311,1230867,870990,1227165,869933,1223727,869140,1220025,868611,1216322,867819,1212355,867554,1208653,867554,1204422,867026,979901,676480,787643,288519,1176390,281912,1181150,278476,1183530,274776,1185646,271340,1187232,267641,1188819,264205,1189877,260505,1191199,256805,1191992,253369,1192786,249670,1193315,245970,1193579,242270,1194108,238306,1194108,235134,1193579,231434,1193315,227470,1192786,224299,1191992,220863,1191199,217428,1190141,213992,1189083,210556,1187761,207121,1186175,203949,1184588,200778,1182472,197607,1180621,194700,1178505,192057,1176390,189150,1173745,186507,1171101,183864,1168456,181750,1165812,179371,1162638,176993,1159465,175143,1156291,173293,1152853,170650,1146771,168272,1140689,166950,1134342,165629,1127730,165100,1121383,165100,1115301,165629,1108690,166950,1102607,168536,1096260,170650,1090442,173029,1084624,176200,1079335,179636,1073782,183600,1069022,188357,1063997,193114,1059766,573412,678953,573676,678953,568390,671020,566540,666788,564162,662557,562048,658326,560462,653566,558876,649334,557291,644574,555969,640079,554648,635318,553855,630558,553062,625798,552534,620773,552005,615749,551741,610460,551741,605700,551741,598295,552269,591155,553062,584279,553855,577668,555441,571056,557026,564974,559140,558891,561255,552809,563898,547255,567069,541437,570240,535884,573676,530330,577640,525041,581604,519752,586097,514728,590590,509439,772942,328288,340582,327759,334239,327495,328160,326172,322611,324850,316796,322735,311775,320354,306490,317445,301997,313743,297768,310041,293804,305810,290369,300785,287197,296025,284554,290471,282704,285182,281119,279100,280062,273282,279797,266935,280062,260852,281119,255035,282704,248952,284554,243399,287197,238110,290369,233085,293804,228325,297768,224093,301997,220391,306490,216953,311775,213780,316796,211135,322611,209284,328160,207697,334239,206640,340582,206375xm1144192,0l1150522,264,1157116,528,1162918,1320,1169247,2640,1175313,3960,1181116,5544,1186918,7392,1192720,9769,1197995,12145,1203533,15049,1208544,17953,1213819,21121,1218567,24554,1223050,28250,1227534,32210,1232017,36171,1236237,40395,1239929,44883,1243622,49899,1247050,54652,1250479,59404,1253380,64685,1256017,69965,1258655,75509,1260765,81054,1262611,86862,1264457,92935,1265776,98743,1266831,104815,1267886,111152,1268149,117488,1268413,123825,1268149,130161,1267886,136498,1266831,142834,1265776,148643,1264457,154715,1262611,160788,1260765,166332,1258655,172140,1256017,177421,1253380,182965,1250479,187982,1247050,192998,1243622,197750,1239929,202503,1236237,207255,1232017,211480,1227534,215440,1223050,219400,1218567,223096,1213819,226529,1208544,229697,1203533,232865,1197995,235241,1192720,237881,1186918,240258,1181116,242106,1175313,243690,1169247,245010,1162918,246066,1157116,247122,1150522,247650,1144192,247650,1137863,247650,1131797,247122,1125467,246066,1119137,245010,1113335,243690,1107533,242106,1101731,240258,1096192,237881,1090654,235241,1085379,232865,1080104,229697,1075093,226529,1070346,223096,1065598,219400,1061115,215440,1056895,211480,1052939,207255,1048983,202503,1045291,197750,1041862,192998,1038697,187982,1035532,182965,1032895,177421,1030258,172140,1028148,166332,1026038,160788,1024719,154715,1023137,148643,1022082,142834,1021290,136498,1020763,130161,1020763,123825,1020763,117488,1021290,111152,1022082,104815,1023137,98743,1024719,92935,1026038,86862,1028148,81054,1030258,75509,1032895,69965,1035532,64685,1038697,59404,1041862,54652,1045291,49899,1048983,44883,1052939,40395,1056895,36171,1061115,32210,1065598,28250,1070346,24554,1075093,21121,1080104,17953,1085379,15049,1090654,12145,1096192,9769,1101731,7392,1107533,5544,1113335,3960,1119137,2640,1125467,1320,1131797,528,1137863,264,1144192,0xe">
                <v:path o:connectlocs="422741,375971;429875,384378;428686,394644;418877,403212;277600,391491;408871,389551;412141,384540;408475,373223;104224,386479;112348,386479;119382,374692;127506,382791;127605,393776;119184,401153;105611,403237;89561,396101;372649,63950;391550,71710;403623,86270;405899,103070;400852,117630;376014,255710;381456,265070;381357,368110;368889,382670;356222,387390;343654,386030;333264,380670;326633,372350;253305,238270;96159,360590;83988,360590;72904,356510;64888,348750;63107,331630;214810,205390;207685,192190;207092,176750;214810,160430;120800,98270;106550,87870;107539,72030;122878,62830;442264,1677;459645,9743;471299,22842;474853,39375;469323,55348;456288,67488;437820,74118;416884,73718;399009,66370;386764,53671;382221,37458;386764,21165;399009,8545;416884,1198" o:connectangles="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05376" behindDoc="0" locked="0" layoutInCell="1" allowOverlap="1">
                <wp:simplePos x="0" y="0"/>
                <wp:positionH relativeFrom="column">
                  <wp:posOffset>2722880</wp:posOffset>
                </wp:positionH>
                <wp:positionV relativeFrom="paragraph">
                  <wp:posOffset>5657215</wp:posOffset>
                </wp:positionV>
                <wp:extent cx="296545" cy="261620"/>
                <wp:effectExtent l="0" t="0" r="8255" b="17780"/>
                <wp:wrapNone/>
                <wp:docPr id="108" name="溜冰鞋"/>
                <wp:cNvGraphicFramePr/>
                <a:graphic xmlns:a="http://schemas.openxmlformats.org/drawingml/2006/main">
                  <a:graphicData uri="http://schemas.microsoft.com/office/word/2010/wordprocessingShape">
                    <wps:wsp>
                      <wps:cNvSpPr/>
                      <wps:spPr bwMode="auto">
                        <a:xfrm>
                          <a:off x="3822700" y="6633210"/>
                          <a:ext cx="296545" cy="261620"/>
                        </a:xfrm>
                        <a:custGeom>
                          <a:avLst/>
                          <a:gdLst>
                            <a:gd name="T0" fmla="*/ 415198 w 2024063"/>
                            <a:gd name="T1" fmla="*/ 1828874 h 2008188"/>
                            <a:gd name="T2" fmla="*/ 459870 w 2024063"/>
                            <a:gd name="T3" fmla="*/ 1885249 h 2008188"/>
                            <a:gd name="T4" fmla="*/ 514519 w 2024063"/>
                            <a:gd name="T5" fmla="*/ 1904267 h 2008188"/>
                            <a:gd name="T6" fmla="*/ 1261922 w 2024063"/>
                            <a:gd name="T7" fmla="*/ 1900871 h 2008188"/>
                            <a:gd name="T8" fmla="*/ 1319746 w 2024063"/>
                            <a:gd name="T9" fmla="*/ 1862382 h 2008188"/>
                            <a:gd name="T10" fmla="*/ 1336753 w 2024063"/>
                            <a:gd name="T11" fmla="*/ 1807365 h 2008188"/>
                            <a:gd name="T12" fmla="*/ 1440836 w 2024063"/>
                            <a:gd name="T13" fmla="*/ 1813931 h 2008188"/>
                            <a:gd name="T14" fmla="*/ 1480065 w 2024063"/>
                            <a:gd name="T15" fmla="*/ 1879363 h 2008188"/>
                            <a:gd name="T16" fmla="*/ 1535168 w 2024063"/>
                            <a:gd name="T17" fmla="*/ 1907664 h 2008188"/>
                            <a:gd name="T18" fmla="*/ 1624284 w 2024063"/>
                            <a:gd name="T19" fmla="*/ 1921248 h 2008188"/>
                            <a:gd name="T20" fmla="*/ 1789366 w 2024063"/>
                            <a:gd name="T21" fmla="*/ 1906305 h 2008188"/>
                            <a:gd name="T22" fmla="*/ 1850591 w 2024063"/>
                            <a:gd name="T23" fmla="*/ 1870080 h 2008188"/>
                            <a:gd name="T24" fmla="*/ 1860569 w 2024063"/>
                            <a:gd name="T25" fmla="*/ 1818912 h 2008188"/>
                            <a:gd name="T26" fmla="*/ 1924515 w 2024063"/>
                            <a:gd name="T27" fmla="*/ 1678766 h 2008188"/>
                            <a:gd name="T28" fmla="*/ 2002521 w 2024063"/>
                            <a:gd name="T29" fmla="*/ 1803969 h 2008188"/>
                            <a:gd name="T30" fmla="*/ 2024063 w 2024063"/>
                            <a:gd name="T31" fmla="*/ 1885702 h 2008188"/>
                            <a:gd name="T32" fmla="*/ 2001387 w 2024063"/>
                            <a:gd name="T33" fmla="*/ 1952266 h 2008188"/>
                            <a:gd name="T34" fmla="*/ 1943110 w 2024063"/>
                            <a:gd name="T35" fmla="*/ 1993245 h 2008188"/>
                            <a:gd name="T36" fmla="*/ 1846510 w 2024063"/>
                            <a:gd name="T37" fmla="*/ 2008188 h 2008188"/>
                            <a:gd name="T38" fmla="*/ 228121 w 2024063"/>
                            <a:gd name="T39" fmla="*/ 1875287 h 2008188"/>
                            <a:gd name="T40" fmla="*/ 280956 w 2024063"/>
                            <a:gd name="T41" fmla="*/ 1835440 h 2008188"/>
                            <a:gd name="T42" fmla="*/ 293655 w 2024063"/>
                            <a:gd name="T43" fmla="*/ 1787894 h 2008188"/>
                            <a:gd name="T44" fmla="*/ 180975 w 2024063"/>
                            <a:gd name="T45" fmla="*/ 1565091 h 2008188"/>
                            <a:gd name="T46" fmla="*/ 874940 w 2024063"/>
                            <a:gd name="T47" fmla="*/ 14061 h 2008188"/>
                            <a:gd name="T48" fmla="*/ 932543 w 2024063"/>
                            <a:gd name="T49" fmla="*/ 70984 h 2008188"/>
                            <a:gd name="T50" fmla="*/ 951593 w 2024063"/>
                            <a:gd name="T51" fmla="*/ 160791 h 2008188"/>
                            <a:gd name="T52" fmla="*/ 788081 w 2024063"/>
                            <a:gd name="T53" fmla="*/ 331561 h 2008188"/>
                            <a:gd name="T54" fmla="*/ 778102 w 2024063"/>
                            <a:gd name="T55" fmla="*/ 365579 h 2008188"/>
                            <a:gd name="T56" fmla="*/ 805090 w 2024063"/>
                            <a:gd name="T57" fmla="*/ 387804 h 2008188"/>
                            <a:gd name="T58" fmla="*/ 794884 w 2024063"/>
                            <a:gd name="T59" fmla="*/ 503464 h 2008188"/>
                            <a:gd name="T60" fmla="*/ 782638 w 2024063"/>
                            <a:gd name="T61" fmla="*/ 536575 h 2008188"/>
                            <a:gd name="T62" fmla="*/ 808265 w 2024063"/>
                            <a:gd name="T63" fmla="*/ 560387 h 2008188"/>
                            <a:gd name="T64" fmla="*/ 838200 w 2024063"/>
                            <a:gd name="T65" fmla="*/ 677636 h 2008188"/>
                            <a:gd name="T66" fmla="*/ 811893 w 2024063"/>
                            <a:gd name="T67" fmla="*/ 700995 h 2008188"/>
                            <a:gd name="T68" fmla="*/ 823686 w 2024063"/>
                            <a:gd name="T69" fmla="*/ 734559 h 2008188"/>
                            <a:gd name="T70" fmla="*/ 1007156 w 2024063"/>
                            <a:gd name="T71" fmla="*/ 751795 h 2008188"/>
                            <a:gd name="T72" fmla="*/ 885372 w 2024063"/>
                            <a:gd name="T73" fmla="*/ 868589 h 2008188"/>
                            <a:gd name="T74" fmla="*/ 885145 w 2024063"/>
                            <a:gd name="T75" fmla="*/ 904195 h 2008188"/>
                            <a:gd name="T76" fmla="*/ 917122 w 2024063"/>
                            <a:gd name="T77" fmla="*/ 918029 h 2008188"/>
                            <a:gd name="T78" fmla="*/ 1125084 w 2024063"/>
                            <a:gd name="T79" fmla="*/ 931636 h 2008188"/>
                            <a:gd name="T80" fmla="*/ 999218 w 2024063"/>
                            <a:gd name="T81" fmla="*/ 1041400 h 2008188"/>
                            <a:gd name="T82" fmla="*/ 1022350 w 2024063"/>
                            <a:gd name="T83" fmla="*/ 1068161 h 2008188"/>
                            <a:gd name="T84" fmla="*/ 1193120 w 2024063"/>
                            <a:gd name="T85" fmla="*/ 991053 h 2008188"/>
                            <a:gd name="T86" fmla="*/ 1161823 w 2024063"/>
                            <a:gd name="T87" fmla="*/ 1137557 h 2008188"/>
                            <a:gd name="T88" fmla="*/ 1172709 w 2024063"/>
                            <a:gd name="T89" fmla="*/ 1171121 h 2008188"/>
                            <a:gd name="T90" fmla="*/ 1207634 w 2024063"/>
                            <a:gd name="T91" fmla="*/ 1174070 h 2008188"/>
                            <a:gd name="T92" fmla="*/ 1343932 w 2024063"/>
                            <a:gd name="T93" fmla="*/ 1214211 h 2008188"/>
                            <a:gd name="T94" fmla="*/ 1348241 w 2024063"/>
                            <a:gd name="T95" fmla="*/ 1248909 h 2008188"/>
                            <a:gd name="T96" fmla="*/ 1382486 w 2024063"/>
                            <a:gd name="T97" fmla="*/ 1258661 h 2008188"/>
                            <a:gd name="T98" fmla="*/ 1519238 w 2024063"/>
                            <a:gd name="T99" fmla="*/ 1276804 h 2008188"/>
                            <a:gd name="T100" fmla="*/ 1522186 w 2024063"/>
                            <a:gd name="T101" fmla="*/ 1311729 h 2008188"/>
                            <a:gd name="T102" fmla="*/ 1556204 w 2024063"/>
                            <a:gd name="T103" fmla="*/ 1322387 h 2008188"/>
                            <a:gd name="T104" fmla="*/ 1729468 w 2024063"/>
                            <a:gd name="T105" fmla="*/ 1246187 h 2008188"/>
                            <a:gd name="T106" fmla="*/ 1871662 w 2024063"/>
                            <a:gd name="T107" fmla="*/ 1334861 h 2008188"/>
                            <a:gd name="T108" fmla="*/ 1928359 w 2024063"/>
                            <a:gd name="T109" fmla="*/ 1402216 h 2008188"/>
                            <a:gd name="T110" fmla="*/ 1962150 w 2024063"/>
                            <a:gd name="T111" fmla="*/ 1488168 h 2008188"/>
                            <a:gd name="T112" fmla="*/ 181656 w 2024063"/>
                            <a:gd name="T113" fmla="*/ 1188584 h 2008188"/>
                            <a:gd name="T114" fmla="*/ 214086 w 2024063"/>
                            <a:gd name="T115" fmla="*/ 708932 h 2008188"/>
                            <a:gd name="T116" fmla="*/ 246743 w 2024063"/>
                            <a:gd name="T117" fmla="*/ 266246 h 2008188"/>
                            <a:gd name="T118" fmla="*/ 737507 w 2024063"/>
                            <a:gd name="T119" fmla="*/ 9752 h 2008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4063" h="2008188">
                              <a:moveTo>
                                <a:pt x="293655" y="1601788"/>
                              </a:moveTo>
                              <a:lnTo>
                                <a:pt x="407715" y="1601788"/>
                              </a:lnTo>
                              <a:lnTo>
                                <a:pt x="407715" y="1785404"/>
                              </a:lnTo>
                              <a:lnTo>
                                <a:pt x="407489" y="1786762"/>
                              </a:lnTo>
                              <a:lnTo>
                                <a:pt x="407715" y="1790611"/>
                              </a:lnTo>
                              <a:lnTo>
                                <a:pt x="407942" y="1796498"/>
                              </a:lnTo>
                              <a:lnTo>
                                <a:pt x="409076" y="1804196"/>
                              </a:lnTo>
                              <a:lnTo>
                                <a:pt x="409756" y="1808724"/>
                              </a:lnTo>
                              <a:lnTo>
                                <a:pt x="410663" y="1813478"/>
                              </a:lnTo>
                              <a:lnTo>
                                <a:pt x="412024" y="1818233"/>
                              </a:lnTo>
                              <a:lnTo>
                                <a:pt x="413384" y="1823440"/>
                              </a:lnTo>
                              <a:lnTo>
                                <a:pt x="415198" y="1828874"/>
                              </a:lnTo>
                              <a:lnTo>
                                <a:pt x="417239" y="1834761"/>
                              </a:lnTo>
                              <a:lnTo>
                                <a:pt x="419734" y="1840194"/>
                              </a:lnTo>
                              <a:lnTo>
                                <a:pt x="422682" y="1845854"/>
                              </a:lnTo>
                              <a:lnTo>
                                <a:pt x="425856" y="1851515"/>
                              </a:lnTo>
                              <a:lnTo>
                                <a:pt x="429938" y="1857175"/>
                              </a:lnTo>
                              <a:lnTo>
                                <a:pt x="434020" y="1862609"/>
                              </a:lnTo>
                              <a:lnTo>
                                <a:pt x="438782" y="1868042"/>
                              </a:lnTo>
                              <a:lnTo>
                                <a:pt x="443997" y="1873250"/>
                              </a:lnTo>
                              <a:lnTo>
                                <a:pt x="449893" y="1878231"/>
                              </a:lnTo>
                              <a:lnTo>
                                <a:pt x="452841" y="1880721"/>
                              </a:lnTo>
                              <a:lnTo>
                                <a:pt x="456242" y="1882985"/>
                              </a:lnTo>
                              <a:lnTo>
                                <a:pt x="459870" y="1885249"/>
                              </a:lnTo>
                              <a:lnTo>
                                <a:pt x="463272" y="1887287"/>
                              </a:lnTo>
                              <a:lnTo>
                                <a:pt x="466900" y="1889325"/>
                              </a:lnTo>
                              <a:lnTo>
                                <a:pt x="470982" y="1891362"/>
                              </a:lnTo>
                              <a:lnTo>
                                <a:pt x="475290" y="1893400"/>
                              </a:lnTo>
                              <a:lnTo>
                                <a:pt x="479372" y="1894985"/>
                              </a:lnTo>
                              <a:lnTo>
                                <a:pt x="483907" y="1896796"/>
                              </a:lnTo>
                              <a:lnTo>
                                <a:pt x="488669" y="1898381"/>
                              </a:lnTo>
                              <a:lnTo>
                                <a:pt x="493204" y="1899739"/>
                              </a:lnTo>
                              <a:lnTo>
                                <a:pt x="498193" y="1901098"/>
                              </a:lnTo>
                              <a:lnTo>
                                <a:pt x="503408" y="1902230"/>
                              </a:lnTo>
                              <a:lnTo>
                                <a:pt x="508850" y="1903135"/>
                              </a:lnTo>
                              <a:lnTo>
                                <a:pt x="514519" y="1904267"/>
                              </a:lnTo>
                              <a:lnTo>
                                <a:pt x="520415" y="1904947"/>
                              </a:lnTo>
                              <a:lnTo>
                                <a:pt x="526311" y="1905399"/>
                              </a:lnTo>
                              <a:lnTo>
                                <a:pt x="532434" y="1905852"/>
                              </a:lnTo>
                              <a:lnTo>
                                <a:pt x="538783" y="1906305"/>
                              </a:lnTo>
                              <a:lnTo>
                                <a:pt x="545586" y="1906305"/>
                              </a:lnTo>
                              <a:lnTo>
                                <a:pt x="1227227" y="1906305"/>
                              </a:lnTo>
                              <a:lnTo>
                                <a:pt x="1231989" y="1905852"/>
                              </a:lnTo>
                              <a:lnTo>
                                <a:pt x="1237431" y="1905399"/>
                              </a:lnTo>
                              <a:lnTo>
                                <a:pt x="1244234" y="1904494"/>
                              </a:lnTo>
                              <a:lnTo>
                                <a:pt x="1252851" y="1902909"/>
                              </a:lnTo>
                              <a:lnTo>
                                <a:pt x="1257160" y="1902003"/>
                              </a:lnTo>
                              <a:lnTo>
                                <a:pt x="1261922" y="1900871"/>
                              </a:lnTo>
                              <a:lnTo>
                                <a:pt x="1266910" y="1899286"/>
                              </a:lnTo>
                              <a:lnTo>
                                <a:pt x="1271899" y="1897475"/>
                              </a:lnTo>
                              <a:lnTo>
                                <a:pt x="1277115" y="1895211"/>
                              </a:lnTo>
                              <a:lnTo>
                                <a:pt x="1282103" y="1893173"/>
                              </a:lnTo>
                              <a:lnTo>
                                <a:pt x="1287319" y="1890683"/>
                              </a:lnTo>
                              <a:lnTo>
                                <a:pt x="1292534" y="1887740"/>
                              </a:lnTo>
                              <a:lnTo>
                                <a:pt x="1297296" y="1884344"/>
                              </a:lnTo>
                              <a:lnTo>
                                <a:pt x="1302058" y="1880721"/>
                              </a:lnTo>
                              <a:lnTo>
                                <a:pt x="1307047" y="1876646"/>
                              </a:lnTo>
                              <a:lnTo>
                                <a:pt x="1311582" y="1872344"/>
                              </a:lnTo>
                              <a:lnTo>
                                <a:pt x="1315664" y="1867590"/>
                              </a:lnTo>
                              <a:lnTo>
                                <a:pt x="1319746" y="1862382"/>
                              </a:lnTo>
                              <a:lnTo>
                                <a:pt x="1323374" y="1856722"/>
                              </a:lnTo>
                              <a:lnTo>
                                <a:pt x="1326775" y="1850609"/>
                              </a:lnTo>
                              <a:lnTo>
                                <a:pt x="1329723" y="1843817"/>
                              </a:lnTo>
                              <a:lnTo>
                                <a:pt x="1331084" y="1840421"/>
                              </a:lnTo>
                              <a:lnTo>
                                <a:pt x="1331991" y="1836572"/>
                              </a:lnTo>
                              <a:lnTo>
                                <a:pt x="1333351" y="1832949"/>
                              </a:lnTo>
                              <a:lnTo>
                                <a:pt x="1334031" y="1828874"/>
                              </a:lnTo>
                              <a:lnTo>
                                <a:pt x="1335165" y="1825025"/>
                              </a:lnTo>
                              <a:lnTo>
                                <a:pt x="1335619" y="1820723"/>
                              </a:lnTo>
                              <a:lnTo>
                                <a:pt x="1336072" y="1816422"/>
                              </a:lnTo>
                              <a:lnTo>
                                <a:pt x="1336526" y="1811893"/>
                              </a:lnTo>
                              <a:lnTo>
                                <a:pt x="1336753" y="1807365"/>
                              </a:lnTo>
                              <a:lnTo>
                                <a:pt x="1336753" y="1802384"/>
                              </a:lnTo>
                              <a:lnTo>
                                <a:pt x="1336753" y="1678766"/>
                              </a:lnTo>
                              <a:lnTo>
                                <a:pt x="1439021" y="1678766"/>
                              </a:lnTo>
                              <a:lnTo>
                                <a:pt x="1438341" y="1714086"/>
                              </a:lnTo>
                              <a:lnTo>
                                <a:pt x="1437888" y="1745783"/>
                              </a:lnTo>
                              <a:lnTo>
                                <a:pt x="1437888" y="1775895"/>
                              </a:lnTo>
                              <a:lnTo>
                                <a:pt x="1437888" y="1783593"/>
                              </a:lnTo>
                              <a:lnTo>
                                <a:pt x="1438114" y="1792649"/>
                              </a:lnTo>
                              <a:lnTo>
                                <a:pt x="1438568" y="1797630"/>
                              </a:lnTo>
                              <a:lnTo>
                                <a:pt x="1439248" y="1802837"/>
                              </a:lnTo>
                              <a:lnTo>
                                <a:pt x="1439928" y="1808271"/>
                              </a:lnTo>
                              <a:lnTo>
                                <a:pt x="1440836" y="1813931"/>
                              </a:lnTo>
                              <a:lnTo>
                                <a:pt x="1442196" y="1819818"/>
                              </a:lnTo>
                              <a:lnTo>
                                <a:pt x="1443783" y="1825704"/>
                              </a:lnTo>
                              <a:lnTo>
                                <a:pt x="1445824" y="1831591"/>
                              </a:lnTo>
                              <a:lnTo>
                                <a:pt x="1448319" y="1837930"/>
                              </a:lnTo>
                              <a:lnTo>
                                <a:pt x="1451040" y="1844043"/>
                              </a:lnTo>
                              <a:lnTo>
                                <a:pt x="1454441" y="1849930"/>
                              </a:lnTo>
                              <a:lnTo>
                                <a:pt x="1458523" y="1856269"/>
                              </a:lnTo>
                              <a:lnTo>
                                <a:pt x="1463058" y="1862156"/>
                              </a:lnTo>
                              <a:lnTo>
                                <a:pt x="1467820" y="1868042"/>
                              </a:lnTo>
                              <a:lnTo>
                                <a:pt x="1473716" y="1873929"/>
                              </a:lnTo>
                              <a:lnTo>
                                <a:pt x="1476890" y="1876646"/>
                              </a:lnTo>
                              <a:lnTo>
                                <a:pt x="1480065" y="1879363"/>
                              </a:lnTo>
                              <a:lnTo>
                                <a:pt x="1483466" y="1882306"/>
                              </a:lnTo>
                              <a:lnTo>
                                <a:pt x="1487321" y="1885023"/>
                              </a:lnTo>
                              <a:lnTo>
                                <a:pt x="1491176" y="1887740"/>
                              </a:lnTo>
                              <a:lnTo>
                                <a:pt x="1495258" y="1890004"/>
                              </a:lnTo>
                              <a:lnTo>
                                <a:pt x="1499340" y="1892494"/>
                              </a:lnTo>
                              <a:lnTo>
                                <a:pt x="1503875" y="1894985"/>
                              </a:lnTo>
                              <a:lnTo>
                                <a:pt x="1508637" y="1897249"/>
                              </a:lnTo>
                              <a:lnTo>
                                <a:pt x="1513172" y="1899513"/>
                              </a:lnTo>
                              <a:lnTo>
                                <a:pt x="1518388" y="1901777"/>
                              </a:lnTo>
                              <a:lnTo>
                                <a:pt x="1523603" y="1904041"/>
                              </a:lnTo>
                              <a:lnTo>
                                <a:pt x="1529499" y="1905852"/>
                              </a:lnTo>
                              <a:lnTo>
                                <a:pt x="1535168" y="1907664"/>
                              </a:lnTo>
                              <a:lnTo>
                                <a:pt x="1541063" y="1909701"/>
                              </a:lnTo>
                              <a:lnTo>
                                <a:pt x="1547186" y="1911060"/>
                              </a:lnTo>
                              <a:lnTo>
                                <a:pt x="1553989" y="1912871"/>
                              </a:lnTo>
                              <a:lnTo>
                                <a:pt x="1560565" y="1914456"/>
                              </a:lnTo>
                              <a:lnTo>
                                <a:pt x="1567594" y="1915588"/>
                              </a:lnTo>
                              <a:lnTo>
                                <a:pt x="1574851" y="1916946"/>
                              </a:lnTo>
                              <a:lnTo>
                                <a:pt x="1582334" y="1917852"/>
                              </a:lnTo>
                              <a:lnTo>
                                <a:pt x="1590044" y="1918757"/>
                              </a:lnTo>
                              <a:lnTo>
                                <a:pt x="1598207" y="1919663"/>
                              </a:lnTo>
                              <a:lnTo>
                                <a:pt x="1606824" y="1920342"/>
                              </a:lnTo>
                              <a:lnTo>
                                <a:pt x="1615441" y="1920795"/>
                              </a:lnTo>
                              <a:lnTo>
                                <a:pt x="1624284" y="1921248"/>
                              </a:lnTo>
                              <a:lnTo>
                                <a:pt x="1633582" y="1921474"/>
                              </a:lnTo>
                              <a:lnTo>
                                <a:pt x="1643106" y="1921474"/>
                              </a:lnTo>
                              <a:lnTo>
                                <a:pt x="1661927" y="1921248"/>
                              </a:lnTo>
                              <a:lnTo>
                                <a:pt x="1679841" y="1920795"/>
                              </a:lnTo>
                              <a:lnTo>
                                <a:pt x="1696621" y="1920116"/>
                              </a:lnTo>
                              <a:lnTo>
                                <a:pt x="1712494" y="1918984"/>
                              </a:lnTo>
                              <a:lnTo>
                                <a:pt x="1727687" y="1917625"/>
                              </a:lnTo>
                              <a:lnTo>
                                <a:pt x="1741746" y="1915814"/>
                              </a:lnTo>
                              <a:lnTo>
                                <a:pt x="1754898" y="1913776"/>
                              </a:lnTo>
                              <a:lnTo>
                                <a:pt x="1767370" y="1911739"/>
                              </a:lnTo>
                              <a:lnTo>
                                <a:pt x="1778708" y="1909022"/>
                              </a:lnTo>
                              <a:lnTo>
                                <a:pt x="1789366" y="1906305"/>
                              </a:lnTo>
                              <a:lnTo>
                                <a:pt x="1799117" y="1902909"/>
                              </a:lnTo>
                              <a:lnTo>
                                <a:pt x="1808187" y="1899739"/>
                              </a:lnTo>
                              <a:lnTo>
                                <a:pt x="1816350" y="1896117"/>
                              </a:lnTo>
                              <a:lnTo>
                                <a:pt x="1823834" y="1892268"/>
                              </a:lnTo>
                              <a:lnTo>
                                <a:pt x="1830636" y="1888419"/>
                              </a:lnTo>
                              <a:lnTo>
                                <a:pt x="1836532" y="1883891"/>
                              </a:lnTo>
                              <a:lnTo>
                                <a:pt x="1839253" y="1881627"/>
                              </a:lnTo>
                              <a:lnTo>
                                <a:pt x="1841974" y="1879363"/>
                              </a:lnTo>
                              <a:lnTo>
                                <a:pt x="1844469" y="1877325"/>
                              </a:lnTo>
                              <a:lnTo>
                                <a:pt x="1846736" y="1874835"/>
                              </a:lnTo>
                              <a:lnTo>
                                <a:pt x="1848550" y="1872570"/>
                              </a:lnTo>
                              <a:lnTo>
                                <a:pt x="1850591" y="1870080"/>
                              </a:lnTo>
                              <a:lnTo>
                                <a:pt x="1852405" y="1867590"/>
                              </a:lnTo>
                              <a:lnTo>
                                <a:pt x="1853766" y="1864873"/>
                              </a:lnTo>
                              <a:lnTo>
                                <a:pt x="1855353" y="1862382"/>
                              </a:lnTo>
                              <a:lnTo>
                                <a:pt x="1856487" y="1859665"/>
                              </a:lnTo>
                              <a:lnTo>
                                <a:pt x="1857848" y="1856948"/>
                              </a:lnTo>
                              <a:lnTo>
                                <a:pt x="1858755" y="1854232"/>
                              </a:lnTo>
                              <a:lnTo>
                                <a:pt x="1860569" y="1848798"/>
                              </a:lnTo>
                              <a:lnTo>
                                <a:pt x="1861476" y="1843138"/>
                              </a:lnTo>
                              <a:lnTo>
                                <a:pt x="1861929" y="1837251"/>
                              </a:lnTo>
                              <a:lnTo>
                                <a:pt x="1861929" y="1831138"/>
                              </a:lnTo>
                              <a:lnTo>
                                <a:pt x="1861476" y="1825025"/>
                              </a:lnTo>
                              <a:lnTo>
                                <a:pt x="1860569" y="1818912"/>
                              </a:lnTo>
                              <a:lnTo>
                                <a:pt x="1858982" y="1812346"/>
                              </a:lnTo>
                              <a:lnTo>
                                <a:pt x="1857394" y="1805780"/>
                              </a:lnTo>
                              <a:lnTo>
                                <a:pt x="1855126" y="1799215"/>
                              </a:lnTo>
                              <a:lnTo>
                                <a:pt x="1852405" y="1792649"/>
                              </a:lnTo>
                              <a:lnTo>
                                <a:pt x="1841521" y="1767065"/>
                              </a:lnTo>
                              <a:lnTo>
                                <a:pt x="1831317" y="1744424"/>
                              </a:lnTo>
                              <a:lnTo>
                                <a:pt x="1822246" y="1724953"/>
                              </a:lnTo>
                              <a:lnTo>
                                <a:pt x="1814310" y="1708652"/>
                              </a:lnTo>
                              <a:lnTo>
                                <a:pt x="1807734" y="1695747"/>
                              </a:lnTo>
                              <a:lnTo>
                                <a:pt x="1802745" y="1686464"/>
                              </a:lnTo>
                              <a:lnTo>
                                <a:pt x="1798663" y="1678766"/>
                              </a:lnTo>
                              <a:lnTo>
                                <a:pt x="1924515" y="1678766"/>
                              </a:lnTo>
                              <a:lnTo>
                                <a:pt x="1930411" y="1686917"/>
                              </a:lnTo>
                              <a:lnTo>
                                <a:pt x="1937214" y="1695973"/>
                              </a:lnTo>
                              <a:lnTo>
                                <a:pt x="1945377" y="1707973"/>
                              </a:lnTo>
                              <a:lnTo>
                                <a:pt x="1954901" y="1721784"/>
                              </a:lnTo>
                              <a:lnTo>
                                <a:pt x="1964878" y="1736953"/>
                              </a:lnTo>
                              <a:lnTo>
                                <a:pt x="1974856" y="1752801"/>
                              </a:lnTo>
                              <a:lnTo>
                                <a:pt x="1979845" y="1760726"/>
                              </a:lnTo>
                              <a:lnTo>
                                <a:pt x="1984153" y="1768650"/>
                              </a:lnTo>
                              <a:lnTo>
                                <a:pt x="1990729" y="1779744"/>
                              </a:lnTo>
                              <a:lnTo>
                                <a:pt x="1994357" y="1786989"/>
                              </a:lnTo>
                              <a:lnTo>
                                <a:pt x="1998439" y="1795139"/>
                              </a:lnTo>
                              <a:lnTo>
                                <a:pt x="2002521" y="1803969"/>
                              </a:lnTo>
                              <a:lnTo>
                                <a:pt x="2006829" y="1813478"/>
                              </a:lnTo>
                              <a:lnTo>
                                <a:pt x="2010911" y="1823440"/>
                              </a:lnTo>
                              <a:lnTo>
                                <a:pt x="2014766" y="1834081"/>
                              </a:lnTo>
                              <a:lnTo>
                                <a:pt x="2016580" y="1839968"/>
                              </a:lnTo>
                              <a:lnTo>
                                <a:pt x="2017940" y="1845402"/>
                              </a:lnTo>
                              <a:lnTo>
                                <a:pt x="2019528" y="1851062"/>
                              </a:lnTo>
                              <a:lnTo>
                                <a:pt x="2020662" y="1856722"/>
                              </a:lnTo>
                              <a:lnTo>
                                <a:pt x="2021569" y="1862382"/>
                              </a:lnTo>
                              <a:lnTo>
                                <a:pt x="2022702" y="1868269"/>
                              </a:lnTo>
                              <a:lnTo>
                                <a:pt x="2023383" y="1873929"/>
                              </a:lnTo>
                              <a:lnTo>
                                <a:pt x="2023836" y="1880042"/>
                              </a:lnTo>
                              <a:lnTo>
                                <a:pt x="2024063" y="1885702"/>
                              </a:lnTo>
                              <a:lnTo>
                                <a:pt x="2023836" y="1891362"/>
                              </a:lnTo>
                              <a:lnTo>
                                <a:pt x="2023610" y="1897249"/>
                              </a:lnTo>
                              <a:lnTo>
                                <a:pt x="2022929" y="1902909"/>
                              </a:lnTo>
                              <a:lnTo>
                                <a:pt x="2022249" y="1908569"/>
                              </a:lnTo>
                              <a:lnTo>
                                <a:pt x="2020662" y="1914229"/>
                              </a:lnTo>
                              <a:lnTo>
                                <a:pt x="2019301" y="1919663"/>
                              </a:lnTo>
                              <a:lnTo>
                                <a:pt x="2017260" y="1925097"/>
                              </a:lnTo>
                              <a:lnTo>
                                <a:pt x="2014539" y="1930983"/>
                              </a:lnTo>
                              <a:lnTo>
                                <a:pt x="2011591" y="1936644"/>
                              </a:lnTo>
                              <a:lnTo>
                                <a:pt x="2008643" y="1942077"/>
                              </a:lnTo>
                              <a:lnTo>
                                <a:pt x="2005015" y="1947285"/>
                              </a:lnTo>
                              <a:lnTo>
                                <a:pt x="2001387" y="1952266"/>
                              </a:lnTo>
                              <a:lnTo>
                                <a:pt x="1997532" y="1957020"/>
                              </a:lnTo>
                              <a:lnTo>
                                <a:pt x="1993677" y="1961322"/>
                              </a:lnTo>
                              <a:lnTo>
                                <a:pt x="1989142" y="1965624"/>
                              </a:lnTo>
                              <a:lnTo>
                                <a:pt x="1984834" y="1969246"/>
                              </a:lnTo>
                              <a:lnTo>
                                <a:pt x="1980298" y="1973095"/>
                              </a:lnTo>
                              <a:lnTo>
                                <a:pt x="1975310" y="1976718"/>
                              </a:lnTo>
                              <a:lnTo>
                                <a:pt x="1970321" y="1979887"/>
                              </a:lnTo>
                              <a:lnTo>
                                <a:pt x="1965105" y="1982831"/>
                              </a:lnTo>
                              <a:lnTo>
                                <a:pt x="1959890" y="1986000"/>
                              </a:lnTo>
                              <a:lnTo>
                                <a:pt x="1954221" y="1988491"/>
                              </a:lnTo>
                              <a:lnTo>
                                <a:pt x="1948778" y="1990755"/>
                              </a:lnTo>
                              <a:lnTo>
                                <a:pt x="1943110" y="1993245"/>
                              </a:lnTo>
                              <a:lnTo>
                                <a:pt x="1937214" y="1995283"/>
                              </a:lnTo>
                              <a:lnTo>
                                <a:pt x="1931091" y="1997321"/>
                              </a:lnTo>
                              <a:lnTo>
                                <a:pt x="1924969" y="1999132"/>
                              </a:lnTo>
                              <a:lnTo>
                                <a:pt x="1918846" y="2000490"/>
                              </a:lnTo>
                              <a:lnTo>
                                <a:pt x="1912497" y="2002075"/>
                              </a:lnTo>
                              <a:lnTo>
                                <a:pt x="1906148" y="2003207"/>
                              </a:lnTo>
                              <a:lnTo>
                                <a:pt x="1899798" y="2004113"/>
                              </a:lnTo>
                              <a:lnTo>
                                <a:pt x="1893222" y="2005245"/>
                              </a:lnTo>
                              <a:lnTo>
                                <a:pt x="1886646" y="2005924"/>
                              </a:lnTo>
                              <a:lnTo>
                                <a:pt x="1873494" y="2007283"/>
                              </a:lnTo>
                              <a:lnTo>
                                <a:pt x="1860115" y="2007962"/>
                              </a:lnTo>
                              <a:lnTo>
                                <a:pt x="1846510" y="2008188"/>
                              </a:lnTo>
                              <a:lnTo>
                                <a:pt x="0" y="2008188"/>
                              </a:lnTo>
                              <a:lnTo>
                                <a:pt x="41951" y="1882306"/>
                              </a:lnTo>
                              <a:lnTo>
                                <a:pt x="173699" y="1882306"/>
                              </a:lnTo>
                              <a:lnTo>
                                <a:pt x="178914" y="1882532"/>
                              </a:lnTo>
                              <a:lnTo>
                                <a:pt x="185037" y="1882532"/>
                              </a:lnTo>
                              <a:lnTo>
                                <a:pt x="192520" y="1881853"/>
                              </a:lnTo>
                              <a:lnTo>
                                <a:pt x="201590" y="1880948"/>
                              </a:lnTo>
                              <a:lnTo>
                                <a:pt x="206579" y="1880495"/>
                              </a:lnTo>
                              <a:lnTo>
                                <a:pt x="211794" y="1879363"/>
                              </a:lnTo>
                              <a:lnTo>
                                <a:pt x="217237" y="1878231"/>
                              </a:lnTo>
                              <a:lnTo>
                                <a:pt x="222679" y="1876646"/>
                              </a:lnTo>
                              <a:lnTo>
                                <a:pt x="228121" y="1875287"/>
                              </a:lnTo>
                              <a:lnTo>
                                <a:pt x="233790" y="1873250"/>
                              </a:lnTo>
                              <a:lnTo>
                                <a:pt x="239459" y="1870759"/>
                              </a:lnTo>
                              <a:lnTo>
                                <a:pt x="244901" y="1868269"/>
                              </a:lnTo>
                              <a:lnTo>
                                <a:pt x="250344" y="1865325"/>
                              </a:lnTo>
                              <a:lnTo>
                                <a:pt x="255786" y="1861929"/>
                              </a:lnTo>
                              <a:lnTo>
                                <a:pt x="261001" y="1858080"/>
                              </a:lnTo>
                              <a:lnTo>
                                <a:pt x="265990" y="1854005"/>
                              </a:lnTo>
                              <a:lnTo>
                                <a:pt x="270752" y="1849251"/>
                              </a:lnTo>
                              <a:lnTo>
                                <a:pt x="274834" y="1844043"/>
                              </a:lnTo>
                              <a:lnTo>
                                <a:pt x="277101" y="1841326"/>
                              </a:lnTo>
                              <a:lnTo>
                                <a:pt x="279142" y="1838383"/>
                              </a:lnTo>
                              <a:lnTo>
                                <a:pt x="280956" y="1835440"/>
                              </a:lnTo>
                              <a:lnTo>
                                <a:pt x="282544" y="1832270"/>
                              </a:lnTo>
                              <a:lnTo>
                                <a:pt x="284358" y="1828874"/>
                              </a:lnTo>
                              <a:lnTo>
                                <a:pt x="285718" y="1825478"/>
                              </a:lnTo>
                              <a:lnTo>
                                <a:pt x="287306" y="1822082"/>
                              </a:lnTo>
                              <a:lnTo>
                                <a:pt x="288439" y="1818006"/>
                              </a:lnTo>
                              <a:lnTo>
                                <a:pt x="289800" y="1814384"/>
                              </a:lnTo>
                              <a:lnTo>
                                <a:pt x="290707" y="1810309"/>
                              </a:lnTo>
                              <a:lnTo>
                                <a:pt x="291841" y="1806233"/>
                              </a:lnTo>
                              <a:lnTo>
                                <a:pt x="292521" y="1801705"/>
                              </a:lnTo>
                              <a:lnTo>
                                <a:pt x="292975" y="1797403"/>
                              </a:lnTo>
                              <a:lnTo>
                                <a:pt x="293428" y="1792649"/>
                              </a:lnTo>
                              <a:lnTo>
                                <a:pt x="293655" y="1787894"/>
                              </a:lnTo>
                              <a:lnTo>
                                <a:pt x="293655" y="1782687"/>
                              </a:lnTo>
                              <a:lnTo>
                                <a:pt x="293655" y="1652730"/>
                              </a:lnTo>
                              <a:lnTo>
                                <a:pt x="293655" y="1601788"/>
                              </a:lnTo>
                              <a:close/>
                              <a:moveTo>
                                <a:pt x="180975" y="1314450"/>
                              </a:moveTo>
                              <a:lnTo>
                                <a:pt x="613229" y="1314450"/>
                              </a:lnTo>
                              <a:lnTo>
                                <a:pt x="1164772" y="1571419"/>
                              </a:lnTo>
                              <a:lnTo>
                                <a:pt x="1968500" y="1571419"/>
                              </a:lnTo>
                              <a:lnTo>
                                <a:pt x="1968500" y="1643063"/>
                              </a:lnTo>
                              <a:lnTo>
                                <a:pt x="1147990" y="1643063"/>
                              </a:lnTo>
                              <a:lnTo>
                                <a:pt x="588963" y="1382704"/>
                              </a:lnTo>
                              <a:lnTo>
                                <a:pt x="588963" y="1565091"/>
                              </a:lnTo>
                              <a:lnTo>
                                <a:pt x="180975" y="1565091"/>
                              </a:lnTo>
                              <a:lnTo>
                                <a:pt x="180975" y="1314450"/>
                              </a:lnTo>
                              <a:close/>
                              <a:moveTo>
                                <a:pt x="808038" y="0"/>
                              </a:moveTo>
                              <a:lnTo>
                                <a:pt x="815068" y="454"/>
                              </a:lnTo>
                              <a:lnTo>
                                <a:pt x="822325" y="680"/>
                              </a:lnTo>
                              <a:lnTo>
                                <a:pt x="829356" y="1134"/>
                              </a:lnTo>
                              <a:lnTo>
                                <a:pt x="836159" y="1814"/>
                              </a:lnTo>
                              <a:lnTo>
                                <a:pt x="843190" y="3175"/>
                              </a:lnTo>
                              <a:lnTo>
                                <a:pt x="849993" y="4536"/>
                              </a:lnTo>
                              <a:lnTo>
                                <a:pt x="856570" y="6350"/>
                              </a:lnTo>
                              <a:lnTo>
                                <a:pt x="862920" y="8618"/>
                              </a:lnTo>
                              <a:lnTo>
                                <a:pt x="869270" y="11113"/>
                              </a:lnTo>
                              <a:lnTo>
                                <a:pt x="874940" y="14061"/>
                              </a:lnTo>
                              <a:lnTo>
                                <a:pt x="880609" y="17462"/>
                              </a:lnTo>
                              <a:lnTo>
                                <a:pt x="887413" y="21998"/>
                              </a:lnTo>
                              <a:lnTo>
                                <a:pt x="893309" y="26534"/>
                              </a:lnTo>
                              <a:lnTo>
                                <a:pt x="898979" y="31070"/>
                              </a:lnTo>
                              <a:lnTo>
                                <a:pt x="904422" y="35832"/>
                              </a:lnTo>
                              <a:lnTo>
                                <a:pt x="909411" y="40595"/>
                              </a:lnTo>
                              <a:lnTo>
                                <a:pt x="914173" y="45130"/>
                              </a:lnTo>
                              <a:lnTo>
                                <a:pt x="918256" y="50120"/>
                              </a:lnTo>
                              <a:lnTo>
                                <a:pt x="922338" y="55109"/>
                              </a:lnTo>
                              <a:lnTo>
                                <a:pt x="925966" y="60325"/>
                              </a:lnTo>
                              <a:lnTo>
                                <a:pt x="929141" y="65541"/>
                              </a:lnTo>
                              <a:lnTo>
                                <a:pt x="932543" y="70984"/>
                              </a:lnTo>
                              <a:lnTo>
                                <a:pt x="935265" y="76427"/>
                              </a:lnTo>
                              <a:lnTo>
                                <a:pt x="937532" y="82096"/>
                              </a:lnTo>
                              <a:lnTo>
                                <a:pt x="939800" y="88220"/>
                              </a:lnTo>
                              <a:lnTo>
                                <a:pt x="941841" y="94343"/>
                              </a:lnTo>
                              <a:lnTo>
                                <a:pt x="943656" y="100693"/>
                              </a:lnTo>
                              <a:lnTo>
                                <a:pt x="945243" y="107270"/>
                              </a:lnTo>
                              <a:lnTo>
                                <a:pt x="946604" y="114073"/>
                              </a:lnTo>
                              <a:lnTo>
                                <a:pt x="947738" y="121104"/>
                              </a:lnTo>
                              <a:lnTo>
                                <a:pt x="948872" y="128588"/>
                              </a:lnTo>
                              <a:lnTo>
                                <a:pt x="949779" y="136298"/>
                              </a:lnTo>
                              <a:lnTo>
                                <a:pt x="950459" y="144236"/>
                              </a:lnTo>
                              <a:lnTo>
                                <a:pt x="951593" y="160791"/>
                              </a:lnTo>
                              <a:lnTo>
                                <a:pt x="952273" y="178934"/>
                              </a:lnTo>
                              <a:lnTo>
                                <a:pt x="952500" y="198437"/>
                              </a:lnTo>
                              <a:lnTo>
                                <a:pt x="952727" y="242434"/>
                              </a:lnTo>
                              <a:lnTo>
                                <a:pt x="952727" y="324304"/>
                              </a:lnTo>
                              <a:lnTo>
                                <a:pt x="808265" y="324304"/>
                              </a:lnTo>
                              <a:lnTo>
                                <a:pt x="805090" y="324757"/>
                              </a:lnTo>
                              <a:lnTo>
                                <a:pt x="802141" y="324984"/>
                              </a:lnTo>
                              <a:lnTo>
                                <a:pt x="798740" y="325891"/>
                              </a:lnTo>
                              <a:lnTo>
                                <a:pt x="796018" y="326798"/>
                              </a:lnTo>
                              <a:lnTo>
                                <a:pt x="793070" y="328159"/>
                              </a:lnTo>
                              <a:lnTo>
                                <a:pt x="790575" y="329973"/>
                              </a:lnTo>
                              <a:lnTo>
                                <a:pt x="788081" y="331561"/>
                              </a:lnTo>
                              <a:lnTo>
                                <a:pt x="786040" y="333602"/>
                              </a:lnTo>
                              <a:lnTo>
                                <a:pt x="783998" y="335870"/>
                              </a:lnTo>
                              <a:lnTo>
                                <a:pt x="781957" y="338364"/>
                              </a:lnTo>
                              <a:lnTo>
                                <a:pt x="780370" y="341086"/>
                              </a:lnTo>
                              <a:lnTo>
                                <a:pt x="779009" y="343807"/>
                              </a:lnTo>
                              <a:lnTo>
                                <a:pt x="778102" y="346755"/>
                              </a:lnTo>
                              <a:lnTo>
                                <a:pt x="777195" y="349704"/>
                              </a:lnTo>
                              <a:lnTo>
                                <a:pt x="776741" y="352879"/>
                              </a:lnTo>
                              <a:lnTo>
                                <a:pt x="776515" y="356054"/>
                              </a:lnTo>
                              <a:lnTo>
                                <a:pt x="776741" y="359455"/>
                              </a:lnTo>
                              <a:lnTo>
                                <a:pt x="777195" y="362630"/>
                              </a:lnTo>
                              <a:lnTo>
                                <a:pt x="778102" y="365579"/>
                              </a:lnTo>
                              <a:lnTo>
                                <a:pt x="779009" y="368527"/>
                              </a:lnTo>
                              <a:lnTo>
                                <a:pt x="780370" y="371248"/>
                              </a:lnTo>
                              <a:lnTo>
                                <a:pt x="781957" y="373970"/>
                              </a:lnTo>
                              <a:lnTo>
                                <a:pt x="783998" y="376464"/>
                              </a:lnTo>
                              <a:lnTo>
                                <a:pt x="786040" y="378732"/>
                              </a:lnTo>
                              <a:lnTo>
                                <a:pt x="788081" y="380773"/>
                              </a:lnTo>
                              <a:lnTo>
                                <a:pt x="790575" y="382361"/>
                              </a:lnTo>
                              <a:lnTo>
                                <a:pt x="793070" y="384175"/>
                              </a:lnTo>
                              <a:lnTo>
                                <a:pt x="796018" y="385309"/>
                              </a:lnTo>
                              <a:lnTo>
                                <a:pt x="798740" y="386443"/>
                              </a:lnTo>
                              <a:lnTo>
                                <a:pt x="802141" y="387350"/>
                              </a:lnTo>
                              <a:lnTo>
                                <a:pt x="805090" y="387804"/>
                              </a:lnTo>
                              <a:lnTo>
                                <a:pt x="808265" y="387804"/>
                              </a:lnTo>
                              <a:lnTo>
                                <a:pt x="952727" y="387804"/>
                              </a:lnTo>
                              <a:lnTo>
                                <a:pt x="952727" y="470127"/>
                              </a:lnTo>
                              <a:lnTo>
                                <a:pt x="952727" y="481466"/>
                              </a:lnTo>
                              <a:lnTo>
                                <a:pt x="952954" y="492579"/>
                              </a:lnTo>
                              <a:lnTo>
                                <a:pt x="812347" y="497114"/>
                              </a:lnTo>
                              <a:lnTo>
                                <a:pt x="809172" y="497568"/>
                              </a:lnTo>
                              <a:lnTo>
                                <a:pt x="806223" y="498248"/>
                              </a:lnTo>
                              <a:lnTo>
                                <a:pt x="803048" y="498929"/>
                              </a:lnTo>
                              <a:lnTo>
                                <a:pt x="800327" y="500289"/>
                              </a:lnTo>
                              <a:lnTo>
                                <a:pt x="797606" y="501650"/>
                              </a:lnTo>
                              <a:lnTo>
                                <a:pt x="794884" y="503464"/>
                              </a:lnTo>
                              <a:lnTo>
                                <a:pt x="792616" y="505052"/>
                              </a:lnTo>
                              <a:lnTo>
                                <a:pt x="790348" y="507320"/>
                              </a:lnTo>
                              <a:lnTo>
                                <a:pt x="788307" y="509587"/>
                              </a:lnTo>
                              <a:lnTo>
                                <a:pt x="786720" y="512082"/>
                              </a:lnTo>
                              <a:lnTo>
                                <a:pt x="785132" y="514803"/>
                              </a:lnTo>
                              <a:lnTo>
                                <a:pt x="783998" y="517752"/>
                              </a:lnTo>
                              <a:lnTo>
                                <a:pt x="782865" y="520473"/>
                              </a:lnTo>
                              <a:lnTo>
                                <a:pt x="782184" y="523648"/>
                              </a:lnTo>
                              <a:lnTo>
                                <a:pt x="781957" y="527050"/>
                              </a:lnTo>
                              <a:lnTo>
                                <a:pt x="781957" y="530225"/>
                              </a:lnTo>
                              <a:lnTo>
                                <a:pt x="782184" y="533400"/>
                              </a:lnTo>
                              <a:lnTo>
                                <a:pt x="782638" y="536575"/>
                              </a:lnTo>
                              <a:lnTo>
                                <a:pt x="783772" y="539523"/>
                              </a:lnTo>
                              <a:lnTo>
                                <a:pt x="784679" y="542245"/>
                              </a:lnTo>
                              <a:lnTo>
                                <a:pt x="786266" y="544966"/>
                              </a:lnTo>
                              <a:lnTo>
                                <a:pt x="787854" y="547914"/>
                              </a:lnTo>
                              <a:lnTo>
                                <a:pt x="789895" y="549955"/>
                              </a:lnTo>
                              <a:lnTo>
                                <a:pt x="791936" y="552223"/>
                              </a:lnTo>
                              <a:lnTo>
                                <a:pt x="794431" y="554264"/>
                              </a:lnTo>
                              <a:lnTo>
                                <a:pt x="796925" y="556079"/>
                              </a:lnTo>
                              <a:lnTo>
                                <a:pt x="799647" y="557439"/>
                              </a:lnTo>
                              <a:lnTo>
                                <a:pt x="802368" y="558800"/>
                              </a:lnTo>
                              <a:lnTo>
                                <a:pt x="805316" y="559707"/>
                              </a:lnTo>
                              <a:lnTo>
                                <a:pt x="808265" y="560387"/>
                              </a:lnTo>
                              <a:lnTo>
                                <a:pt x="811440" y="560614"/>
                              </a:lnTo>
                              <a:lnTo>
                                <a:pt x="814615" y="560614"/>
                              </a:lnTo>
                              <a:lnTo>
                                <a:pt x="956809" y="556079"/>
                              </a:lnTo>
                              <a:lnTo>
                                <a:pt x="958170" y="569232"/>
                              </a:lnTo>
                              <a:lnTo>
                                <a:pt x="959984" y="582159"/>
                              </a:lnTo>
                              <a:lnTo>
                                <a:pt x="961798" y="595313"/>
                              </a:lnTo>
                              <a:lnTo>
                                <a:pt x="963840" y="608012"/>
                              </a:lnTo>
                              <a:lnTo>
                                <a:pt x="966107" y="620939"/>
                              </a:lnTo>
                              <a:lnTo>
                                <a:pt x="968829" y="633639"/>
                              </a:lnTo>
                              <a:lnTo>
                                <a:pt x="971550" y="645886"/>
                              </a:lnTo>
                              <a:lnTo>
                                <a:pt x="974498" y="658359"/>
                              </a:lnTo>
                              <a:lnTo>
                                <a:pt x="838200" y="677636"/>
                              </a:lnTo>
                              <a:lnTo>
                                <a:pt x="835025" y="678316"/>
                              </a:lnTo>
                              <a:lnTo>
                                <a:pt x="832077" y="679223"/>
                              </a:lnTo>
                              <a:lnTo>
                                <a:pt x="829129" y="680357"/>
                              </a:lnTo>
                              <a:lnTo>
                                <a:pt x="826407" y="681945"/>
                              </a:lnTo>
                              <a:lnTo>
                                <a:pt x="823913" y="683759"/>
                              </a:lnTo>
                              <a:lnTo>
                                <a:pt x="821418" y="685573"/>
                              </a:lnTo>
                              <a:lnTo>
                                <a:pt x="819377" y="687614"/>
                              </a:lnTo>
                              <a:lnTo>
                                <a:pt x="817336" y="690109"/>
                              </a:lnTo>
                              <a:lnTo>
                                <a:pt x="815748" y="692604"/>
                              </a:lnTo>
                              <a:lnTo>
                                <a:pt x="814161" y="695325"/>
                              </a:lnTo>
                              <a:lnTo>
                                <a:pt x="813027" y="698046"/>
                              </a:lnTo>
                              <a:lnTo>
                                <a:pt x="811893" y="700995"/>
                              </a:lnTo>
                              <a:lnTo>
                                <a:pt x="811440" y="703943"/>
                              </a:lnTo>
                              <a:lnTo>
                                <a:pt x="810986" y="707118"/>
                              </a:lnTo>
                              <a:lnTo>
                                <a:pt x="810986" y="710520"/>
                              </a:lnTo>
                              <a:lnTo>
                                <a:pt x="811213" y="713695"/>
                              </a:lnTo>
                              <a:lnTo>
                                <a:pt x="811893" y="716870"/>
                              </a:lnTo>
                              <a:lnTo>
                                <a:pt x="812800" y="719818"/>
                              </a:lnTo>
                              <a:lnTo>
                                <a:pt x="813934" y="722766"/>
                              </a:lnTo>
                              <a:lnTo>
                                <a:pt x="815522" y="725487"/>
                              </a:lnTo>
                              <a:lnTo>
                                <a:pt x="817109" y="727982"/>
                              </a:lnTo>
                              <a:lnTo>
                                <a:pt x="819150" y="730477"/>
                              </a:lnTo>
                              <a:lnTo>
                                <a:pt x="821418" y="732745"/>
                              </a:lnTo>
                              <a:lnTo>
                                <a:pt x="823686" y="734559"/>
                              </a:lnTo>
                              <a:lnTo>
                                <a:pt x="826181" y="736146"/>
                              </a:lnTo>
                              <a:lnTo>
                                <a:pt x="828902" y="737734"/>
                              </a:lnTo>
                              <a:lnTo>
                                <a:pt x="831623" y="738868"/>
                              </a:lnTo>
                              <a:lnTo>
                                <a:pt x="834572" y="740002"/>
                              </a:lnTo>
                              <a:lnTo>
                                <a:pt x="837747" y="740455"/>
                              </a:lnTo>
                              <a:lnTo>
                                <a:pt x="840695" y="740909"/>
                              </a:lnTo>
                              <a:lnTo>
                                <a:pt x="843870" y="740909"/>
                              </a:lnTo>
                              <a:lnTo>
                                <a:pt x="847272" y="740682"/>
                              </a:lnTo>
                              <a:lnTo>
                                <a:pt x="994002" y="719818"/>
                              </a:lnTo>
                              <a:lnTo>
                                <a:pt x="998084" y="730477"/>
                              </a:lnTo>
                              <a:lnTo>
                                <a:pt x="1002393" y="741136"/>
                              </a:lnTo>
                              <a:lnTo>
                                <a:pt x="1007156" y="751795"/>
                              </a:lnTo>
                              <a:lnTo>
                                <a:pt x="1011691" y="762454"/>
                              </a:lnTo>
                              <a:lnTo>
                                <a:pt x="1016681" y="772886"/>
                              </a:lnTo>
                              <a:lnTo>
                                <a:pt x="1021897" y="783545"/>
                              </a:lnTo>
                              <a:lnTo>
                                <a:pt x="1027340" y="793977"/>
                              </a:lnTo>
                              <a:lnTo>
                                <a:pt x="1032782" y="804409"/>
                              </a:lnTo>
                              <a:lnTo>
                                <a:pt x="899886" y="857250"/>
                              </a:lnTo>
                              <a:lnTo>
                                <a:pt x="896938" y="858384"/>
                              </a:lnTo>
                              <a:lnTo>
                                <a:pt x="894216" y="859971"/>
                              </a:lnTo>
                              <a:lnTo>
                                <a:pt x="891495" y="862013"/>
                              </a:lnTo>
                              <a:lnTo>
                                <a:pt x="889227" y="863827"/>
                              </a:lnTo>
                              <a:lnTo>
                                <a:pt x="887413" y="866095"/>
                              </a:lnTo>
                              <a:lnTo>
                                <a:pt x="885372" y="868589"/>
                              </a:lnTo>
                              <a:lnTo>
                                <a:pt x="883784" y="871311"/>
                              </a:lnTo>
                              <a:lnTo>
                                <a:pt x="882423" y="874032"/>
                              </a:lnTo>
                              <a:lnTo>
                                <a:pt x="881290" y="876754"/>
                              </a:lnTo>
                              <a:lnTo>
                                <a:pt x="880609" y="879702"/>
                              </a:lnTo>
                              <a:lnTo>
                                <a:pt x="880156" y="882877"/>
                              </a:lnTo>
                              <a:lnTo>
                                <a:pt x="879929" y="886052"/>
                              </a:lnTo>
                              <a:lnTo>
                                <a:pt x="879929" y="889000"/>
                              </a:lnTo>
                              <a:lnTo>
                                <a:pt x="880382" y="892175"/>
                              </a:lnTo>
                              <a:lnTo>
                                <a:pt x="881063" y="895350"/>
                              </a:lnTo>
                              <a:lnTo>
                                <a:pt x="882197" y="898298"/>
                              </a:lnTo>
                              <a:lnTo>
                                <a:pt x="883331" y="901473"/>
                              </a:lnTo>
                              <a:lnTo>
                                <a:pt x="885145" y="904195"/>
                              </a:lnTo>
                              <a:lnTo>
                                <a:pt x="886732" y="906463"/>
                              </a:lnTo>
                              <a:lnTo>
                                <a:pt x="889000" y="908957"/>
                              </a:lnTo>
                              <a:lnTo>
                                <a:pt x="891268" y="910998"/>
                              </a:lnTo>
                              <a:lnTo>
                                <a:pt x="893763" y="912813"/>
                              </a:lnTo>
                              <a:lnTo>
                                <a:pt x="896257" y="914400"/>
                              </a:lnTo>
                              <a:lnTo>
                                <a:pt x="898979" y="915761"/>
                              </a:lnTo>
                              <a:lnTo>
                                <a:pt x="901927" y="916895"/>
                              </a:lnTo>
                              <a:lnTo>
                                <a:pt x="904875" y="917802"/>
                              </a:lnTo>
                              <a:lnTo>
                                <a:pt x="907823" y="918255"/>
                              </a:lnTo>
                              <a:lnTo>
                                <a:pt x="910772" y="918482"/>
                              </a:lnTo>
                              <a:lnTo>
                                <a:pt x="914173" y="918482"/>
                              </a:lnTo>
                              <a:lnTo>
                                <a:pt x="917122" y="918029"/>
                              </a:lnTo>
                              <a:lnTo>
                                <a:pt x="920297" y="917121"/>
                              </a:lnTo>
                              <a:lnTo>
                                <a:pt x="923245" y="916214"/>
                              </a:lnTo>
                              <a:lnTo>
                                <a:pt x="1066347" y="859745"/>
                              </a:lnTo>
                              <a:lnTo>
                                <a:pt x="1066573" y="859971"/>
                              </a:lnTo>
                              <a:lnTo>
                                <a:pt x="1073150" y="869723"/>
                              </a:lnTo>
                              <a:lnTo>
                                <a:pt x="1079954" y="879021"/>
                              </a:lnTo>
                              <a:lnTo>
                                <a:pt x="1087211" y="888546"/>
                              </a:lnTo>
                              <a:lnTo>
                                <a:pt x="1094241" y="897391"/>
                              </a:lnTo>
                              <a:lnTo>
                                <a:pt x="1101725" y="906236"/>
                              </a:lnTo>
                              <a:lnTo>
                                <a:pt x="1109436" y="915080"/>
                              </a:lnTo>
                              <a:lnTo>
                                <a:pt x="1117147" y="923471"/>
                              </a:lnTo>
                              <a:lnTo>
                                <a:pt x="1125084" y="931636"/>
                              </a:lnTo>
                              <a:lnTo>
                                <a:pt x="1012598" y="1011691"/>
                              </a:lnTo>
                              <a:lnTo>
                                <a:pt x="1009877" y="1013732"/>
                              </a:lnTo>
                              <a:lnTo>
                                <a:pt x="1007609" y="1016000"/>
                              </a:lnTo>
                              <a:lnTo>
                                <a:pt x="1005568" y="1018495"/>
                              </a:lnTo>
                              <a:lnTo>
                                <a:pt x="1003754" y="1020762"/>
                              </a:lnTo>
                              <a:lnTo>
                                <a:pt x="1002393" y="1023484"/>
                              </a:lnTo>
                              <a:lnTo>
                                <a:pt x="1001032" y="1026432"/>
                              </a:lnTo>
                              <a:lnTo>
                                <a:pt x="1000125" y="1029380"/>
                              </a:lnTo>
                              <a:lnTo>
                                <a:pt x="999445" y="1032328"/>
                              </a:lnTo>
                              <a:lnTo>
                                <a:pt x="999218" y="1035277"/>
                              </a:lnTo>
                              <a:lnTo>
                                <a:pt x="999218" y="1038452"/>
                              </a:lnTo>
                              <a:lnTo>
                                <a:pt x="999218" y="1041400"/>
                              </a:lnTo>
                              <a:lnTo>
                                <a:pt x="999672" y="1044348"/>
                              </a:lnTo>
                              <a:lnTo>
                                <a:pt x="1000579" y="1047296"/>
                              </a:lnTo>
                              <a:lnTo>
                                <a:pt x="1001713" y="1050471"/>
                              </a:lnTo>
                              <a:lnTo>
                                <a:pt x="1003073" y="1053420"/>
                              </a:lnTo>
                              <a:lnTo>
                                <a:pt x="1004888" y="1056141"/>
                              </a:lnTo>
                              <a:lnTo>
                                <a:pt x="1006702" y="1058636"/>
                              </a:lnTo>
                              <a:lnTo>
                                <a:pt x="1008970" y="1060677"/>
                              </a:lnTo>
                              <a:lnTo>
                                <a:pt x="1011465" y="1062945"/>
                              </a:lnTo>
                              <a:lnTo>
                                <a:pt x="1013959" y="1064759"/>
                              </a:lnTo>
                              <a:lnTo>
                                <a:pt x="1016681" y="1066346"/>
                              </a:lnTo>
                              <a:lnTo>
                                <a:pt x="1019629" y="1067480"/>
                              </a:lnTo>
                              <a:lnTo>
                                <a:pt x="1022350" y="1068161"/>
                              </a:lnTo>
                              <a:lnTo>
                                <a:pt x="1025298" y="1069068"/>
                              </a:lnTo>
                              <a:lnTo>
                                <a:pt x="1028700" y="1069295"/>
                              </a:lnTo>
                              <a:lnTo>
                                <a:pt x="1031648" y="1069521"/>
                              </a:lnTo>
                              <a:lnTo>
                                <a:pt x="1034597" y="1069295"/>
                              </a:lnTo>
                              <a:lnTo>
                                <a:pt x="1037545" y="1068614"/>
                              </a:lnTo>
                              <a:lnTo>
                                <a:pt x="1040720" y="1067707"/>
                              </a:lnTo>
                              <a:lnTo>
                                <a:pt x="1043441" y="1066800"/>
                              </a:lnTo>
                              <a:lnTo>
                                <a:pt x="1046390" y="1065212"/>
                              </a:lnTo>
                              <a:lnTo>
                                <a:pt x="1049111" y="1063625"/>
                              </a:lnTo>
                              <a:lnTo>
                                <a:pt x="1173163" y="975405"/>
                              </a:lnTo>
                              <a:lnTo>
                                <a:pt x="1183141" y="983343"/>
                              </a:lnTo>
                              <a:lnTo>
                                <a:pt x="1193120" y="991053"/>
                              </a:lnTo>
                              <a:lnTo>
                                <a:pt x="1203325" y="998764"/>
                              </a:lnTo>
                              <a:lnTo>
                                <a:pt x="1213757" y="1006248"/>
                              </a:lnTo>
                              <a:lnTo>
                                <a:pt x="1224190" y="1013505"/>
                              </a:lnTo>
                              <a:lnTo>
                                <a:pt x="1234848" y="1020536"/>
                              </a:lnTo>
                              <a:lnTo>
                                <a:pt x="1245734" y="1027566"/>
                              </a:lnTo>
                              <a:lnTo>
                                <a:pt x="1256847" y="1034370"/>
                              </a:lnTo>
                              <a:lnTo>
                                <a:pt x="1169761" y="1123950"/>
                              </a:lnTo>
                              <a:lnTo>
                                <a:pt x="1167493" y="1126445"/>
                              </a:lnTo>
                              <a:lnTo>
                                <a:pt x="1165679" y="1128939"/>
                              </a:lnTo>
                              <a:lnTo>
                                <a:pt x="1163865" y="1131661"/>
                              </a:lnTo>
                              <a:lnTo>
                                <a:pt x="1162731" y="1134609"/>
                              </a:lnTo>
                              <a:lnTo>
                                <a:pt x="1161823" y="1137557"/>
                              </a:lnTo>
                              <a:lnTo>
                                <a:pt x="1160916" y="1140732"/>
                              </a:lnTo>
                              <a:lnTo>
                                <a:pt x="1160690" y="1143680"/>
                              </a:lnTo>
                              <a:lnTo>
                                <a:pt x="1160463" y="1146629"/>
                              </a:lnTo>
                              <a:lnTo>
                                <a:pt x="1160690" y="1149804"/>
                              </a:lnTo>
                              <a:lnTo>
                                <a:pt x="1161143" y="1152752"/>
                              </a:lnTo>
                              <a:lnTo>
                                <a:pt x="1162050" y="1155700"/>
                              </a:lnTo>
                              <a:lnTo>
                                <a:pt x="1162957" y="1158421"/>
                              </a:lnTo>
                              <a:lnTo>
                                <a:pt x="1164545" y="1161370"/>
                              </a:lnTo>
                              <a:lnTo>
                                <a:pt x="1165906" y="1164091"/>
                              </a:lnTo>
                              <a:lnTo>
                                <a:pt x="1167947" y="1166586"/>
                              </a:lnTo>
                              <a:lnTo>
                                <a:pt x="1170215" y="1169080"/>
                              </a:lnTo>
                              <a:lnTo>
                                <a:pt x="1172709" y="1171121"/>
                              </a:lnTo>
                              <a:lnTo>
                                <a:pt x="1175204" y="1173162"/>
                              </a:lnTo>
                              <a:lnTo>
                                <a:pt x="1177925" y="1174523"/>
                              </a:lnTo>
                              <a:lnTo>
                                <a:pt x="1180873" y="1175884"/>
                              </a:lnTo>
                              <a:lnTo>
                                <a:pt x="1183822" y="1176791"/>
                              </a:lnTo>
                              <a:lnTo>
                                <a:pt x="1186770" y="1177471"/>
                              </a:lnTo>
                              <a:lnTo>
                                <a:pt x="1189718" y="1177925"/>
                              </a:lnTo>
                              <a:lnTo>
                                <a:pt x="1192666" y="1178152"/>
                              </a:lnTo>
                              <a:lnTo>
                                <a:pt x="1195615" y="1177925"/>
                              </a:lnTo>
                              <a:lnTo>
                                <a:pt x="1199016" y="1177245"/>
                              </a:lnTo>
                              <a:lnTo>
                                <a:pt x="1201965" y="1176564"/>
                              </a:lnTo>
                              <a:lnTo>
                                <a:pt x="1204686" y="1175657"/>
                              </a:lnTo>
                              <a:lnTo>
                                <a:pt x="1207634" y="1174070"/>
                              </a:lnTo>
                              <a:lnTo>
                                <a:pt x="1210129" y="1172709"/>
                              </a:lnTo>
                              <a:lnTo>
                                <a:pt x="1212850" y="1170668"/>
                              </a:lnTo>
                              <a:lnTo>
                                <a:pt x="1215118" y="1168400"/>
                              </a:lnTo>
                              <a:lnTo>
                                <a:pt x="1314223" y="1066800"/>
                              </a:lnTo>
                              <a:lnTo>
                                <a:pt x="1326923" y="1073150"/>
                              </a:lnTo>
                              <a:lnTo>
                                <a:pt x="1339397" y="1079727"/>
                              </a:lnTo>
                              <a:lnTo>
                                <a:pt x="1365477" y="1092200"/>
                              </a:lnTo>
                              <a:lnTo>
                                <a:pt x="1392011" y="1104673"/>
                              </a:lnTo>
                              <a:lnTo>
                                <a:pt x="1418998" y="1116920"/>
                              </a:lnTo>
                              <a:lnTo>
                                <a:pt x="1347334" y="1208768"/>
                              </a:lnTo>
                              <a:lnTo>
                                <a:pt x="1345520" y="1211489"/>
                              </a:lnTo>
                              <a:lnTo>
                                <a:pt x="1343932" y="1214211"/>
                              </a:lnTo>
                              <a:lnTo>
                                <a:pt x="1342798" y="1217159"/>
                              </a:lnTo>
                              <a:lnTo>
                                <a:pt x="1341664" y="1220107"/>
                              </a:lnTo>
                              <a:lnTo>
                                <a:pt x="1340984" y="1223282"/>
                              </a:lnTo>
                              <a:lnTo>
                                <a:pt x="1340757" y="1226230"/>
                              </a:lnTo>
                              <a:lnTo>
                                <a:pt x="1340757" y="1229179"/>
                              </a:lnTo>
                              <a:lnTo>
                                <a:pt x="1340984" y="1232354"/>
                              </a:lnTo>
                              <a:lnTo>
                                <a:pt x="1341438" y="1235302"/>
                              </a:lnTo>
                              <a:lnTo>
                                <a:pt x="1342118" y="1238250"/>
                              </a:lnTo>
                              <a:lnTo>
                                <a:pt x="1343252" y="1240971"/>
                              </a:lnTo>
                              <a:lnTo>
                                <a:pt x="1344613" y="1243693"/>
                              </a:lnTo>
                              <a:lnTo>
                                <a:pt x="1346200" y="1246414"/>
                              </a:lnTo>
                              <a:lnTo>
                                <a:pt x="1348241" y="1248909"/>
                              </a:lnTo>
                              <a:lnTo>
                                <a:pt x="1350509" y="1251177"/>
                              </a:lnTo>
                              <a:lnTo>
                                <a:pt x="1352777" y="1253445"/>
                              </a:lnTo>
                              <a:lnTo>
                                <a:pt x="1355498" y="1255259"/>
                              </a:lnTo>
                              <a:lnTo>
                                <a:pt x="1358220" y="1256846"/>
                              </a:lnTo>
                              <a:lnTo>
                                <a:pt x="1361395" y="1258207"/>
                              </a:lnTo>
                              <a:lnTo>
                                <a:pt x="1364343" y="1259114"/>
                              </a:lnTo>
                              <a:lnTo>
                                <a:pt x="1367291" y="1259568"/>
                              </a:lnTo>
                              <a:lnTo>
                                <a:pt x="1370239" y="1260021"/>
                              </a:lnTo>
                              <a:lnTo>
                                <a:pt x="1373188" y="1260021"/>
                              </a:lnTo>
                              <a:lnTo>
                                <a:pt x="1376363" y="1259795"/>
                              </a:lnTo>
                              <a:lnTo>
                                <a:pt x="1379311" y="1259341"/>
                              </a:lnTo>
                              <a:lnTo>
                                <a:pt x="1382486" y="1258661"/>
                              </a:lnTo>
                              <a:lnTo>
                                <a:pt x="1385207" y="1257300"/>
                              </a:lnTo>
                              <a:lnTo>
                                <a:pt x="1387929" y="1256166"/>
                              </a:lnTo>
                              <a:lnTo>
                                <a:pt x="1390650" y="1254352"/>
                              </a:lnTo>
                              <a:lnTo>
                                <a:pt x="1393145" y="1252537"/>
                              </a:lnTo>
                              <a:lnTo>
                                <a:pt x="1395413" y="1250496"/>
                              </a:lnTo>
                              <a:lnTo>
                                <a:pt x="1397454" y="1248002"/>
                              </a:lnTo>
                              <a:lnTo>
                                <a:pt x="1479550" y="1142773"/>
                              </a:lnTo>
                              <a:lnTo>
                                <a:pt x="1528989" y="1163184"/>
                              </a:lnTo>
                              <a:lnTo>
                                <a:pt x="1579109" y="1184048"/>
                              </a:lnTo>
                              <a:lnTo>
                                <a:pt x="1582284" y="1184955"/>
                              </a:lnTo>
                              <a:lnTo>
                                <a:pt x="1521052" y="1273855"/>
                              </a:lnTo>
                              <a:lnTo>
                                <a:pt x="1519238" y="1276804"/>
                              </a:lnTo>
                              <a:lnTo>
                                <a:pt x="1517877" y="1279525"/>
                              </a:lnTo>
                              <a:lnTo>
                                <a:pt x="1516743" y="1282473"/>
                              </a:lnTo>
                              <a:lnTo>
                                <a:pt x="1516063" y="1285421"/>
                              </a:lnTo>
                              <a:lnTo>
                                <a:pt x="1515609" y="1288596"/>
                              </a:lnTo>
                              <a:lnTo>
                                <a:pt x="1515609" y="1291545"/>
                              </a:lnTo>
                              <a:lnTo>
                                <a:pt x="1515609" y="1294493"/>
                              </a:lnTo>
                              <a:lnTo>
                                <a:pt x="1516063" y="1297895"/>
                              </a:lnTo>
                              <a:lnTo>
                                <a:pt x="1516743" y="1300843"/>
                              </a:lnTo>
                              <a:lnTo>
                                <a:pt x="1517650" y="1303564"/>
                              </a:lnTo>
                              <a:lnTo>
                                <a:pt x="1519011" y="1306512"/>
                              </a:lnTo>
                              <a:lnTo>
                                <a:pt x="1520372" y="1309007"/>
                              </a:lnTo>
                              <a:lnTo>
                                <a:pt x="1522186" y="1311729"/>
                              </a:lnTo>
                              <a:lnTo>
                                <a:pt x="1524454" y="1313996"/>
                              </a:lnTo>
                              <a:lnTo>
                                <a:pt x="1526722" y="1316264"/>
                              </a:lnTo>
                              <a:lnTo>
                                <a:pt x="1529443" y="1318079"/>
                              </a:lnTo>
                              <a:lnTo>
                                <a:pt x="1532164" y="1319893"/>
                              </a:lnTo>
                              <a:lnTo>
                                <a:pt x="1534886" y="1321027"/>
                              </a:lnTo>
                              <a:lnTo>
                                <a:pt x="1537834" y="1322387"/>
                              </a:lnTo>
                              <a:lnTo>
                                <a:pt x="1540782" y="1323068"/>
                              </a:lnTo>
                              <a:lnTo>
                                <a:pt x="1543957" y="1323521"/>
                              </a:lnTo>
                              <a:lnTo>
                                <a:pt x="1546905" y="1323521"/>
                              </a:lnTo>
                              <a:lnTo>
                                <a:pt x="1549854" y="1323521"/>
                              </a:lnTo>
                              <a:lnTo>
                                <a:pt x="1553255" y="1323068"/>
                              </a:lnTo>
                              <a:lnTo>
                                <a:pt x="1556204" y="1322387"/>
                              </a:lnTo>
                              <a:lnTo>
                                <a:pt x="1558925" y="1321707"/>
                              </a:lnTo>
                              <a:lnTo>
                                <a:pt x="1561646" y="1320120"/>
                              </a:lnTo>
                              <a:lnTo>
                                <a:pt x="1564368" y="1318532"/>
                              </a:lnTo>
                              <a:lnTo>
                                <a:pt x="1566862" y="1316945"/>
                              </a:lnTo>
                              <a:lnTo>
                                <a:pt x="1569357" y="1314904"/>
                              </a:lnTo>
                              <a:lnTo>
                                <a:pt x="1571625" y="1312409"/>
                              </a:lnTo>
                              <a:lnTo>
                                <a:pt x="1573439" y="1309914"/>
                              </a:lnTo>
                              <a:lnTo>
                                <a:pt x="1642609" y="1209221"/>
                              </a:lnTo>
                              <a:lnTo>
                                <a:pt x="1671638" y="1221241"/>
                              </a:lnTo>
                              <a:lnTo>
                                <a:pt x="1700666" y="1233261"/>
                              </a:lnTo>
                              <a:lnTo>
                                <a:pt x="1714954" y="1239837"/>
                              </a:lnTo>
                              <a:lnTo>
                                <a:pt x="1729468" y="1246187"/>
                              </a:lnTo>
                              <a:lnTo>
                                <a:pt x="1743529" y="1252991"/>
                              </a:lnTo>
                              <a:lnTo>
                                <a:pt x="1757589" y="1259795"/>
                              </a:lnTo>
                              <a:lnTo>
                                <a:pt x="1771423" y="1267052"/>
                              </a:lnTo>
                              <a:lnTo>
                                <a:pt x="1785030" y="1274536"/>
                              </a:lnTo>
                              <a:lnTo>
                                <a:pt x="1798411" y="1282246"/>
                              </a:lnTo>
                              <a:lnTo>
                                <a:pt x="1811564" y="1290184"/>
                              </a:lnTo>
                              <a:lnTo>
                                <a:pt x="1824038" y="1298348"/>
                              </a:lnTo>
                              <a:lnTo>
                                <a:pt x="1836738" y="1306966"/>
                              </a:lnTo>
                              <a:lnTo>
                                <a:pt x="1848757" y="1315811"/>
                              </a:lnTo>
                              <a:lnTo>
                                <a:pt x="1860323" y="1325109"/>
                              </a:lnTo>
                              <a:lnTo>
                                <a:pt x="1865993" y="1329871"/>
                              </a:lnTo>
                              <a:lnTo>
                                <a:pt x="1871662" y="1334861"/>
                              </a:lnTo>
                              <a:lnTo>
                                <a:pt x="1877105" y="1339623"/>
                              </a:lnTo>
                              <a:lnTo>
                                <a:pt x="1882321" y="1344839"/>
                              </a:lnTo>
                              <a:lnTo>
                                <a:pt x="1887538" y="1350055"/>
                              </a:lnTo>
                              <a:lnTo>
                                <a:pt x="1892527" y="1355271"/>
                              </a:lnTo>
                              <a:lnTo>
                                <a:pt x="1897516" y="1360714"/>
                              </a:lnTo>
                              <a:lnTo>
                                <a:pt x="1902505" y="1366157"/>
                              </a:lnTo>
                              <a:lnTo>
                                <a:pt x="1907268" y="1372054"/>
                              </a:lnTo>
                              <a:lnTo>
                                <a:pt x="1911577" y="1377723"/>
                              </a:lnTo>
                              <a:lnTo>
                                <a:pt x="1916112" y="1383620"/>
                              </a:lnTo>
                              <a:lnTo>
                                <a:pt x="1920421" y="1389516"/>
                              </a:lnTo>
                              <a:lnTo>
                                <a:pt x="1924277" y="1395866"/>
                              </a:lnTo>
                              <a:lnTo>
                                <a:pt x="1928359" y="1402216"/>
                              </a:lnTo>
                              <a:lnTo>
                                <a:pt x="1932214" y="1408339"/>
                              </a:lnTo>
                              <a:lnTo>
                                <a:pt x="1935616" y="1415143"/>
                              </a:lnTo>
                              <a:lnTo>
                                <a:pt x="1939245" y="1421720"/>
                              </a:lnTo>
                              <a:lnTo>
                                <a:pt x="1942420" y="1428523"/>
                              </a:lnTo>
                              <a:lnTo>
                                <a:pt x="1945595" y="1435327"/>
                              </a:lnTo>
                              <a:lnTo>
                                <a:pt x="1948543" y="1442584"/>
                              </a:lnTo>
                              <a:lnTo>
                                <a:pt x="1951264" y="1449841"/>
                              </a:lnTo>
                              <a:lnTo>
                                <a:pt x="1953759" y="1457325"/>
                              </a:lnTo>
                              <a:lnTo>
                                <a:pt x="1956254" y="1464582"/>
                              </a:lnTo>
                              <a:lnTo>
                                <a:pt x="1958295" y="1472293"/>
                              </a:lnTo>
                              <a:lnTo>
                                <a:pt x="1960336" y="1480230"/>
                              </a:lnTo>
                              <a:lnTo>
                                <a:pt x="1962150" y="1488168"/>
                              </a:lnTo>
                              <a:lnTo>
                                <a:pt x="1963738" y="1496332"/>
                              </a:lnTo>
                              <a:lnTo>
                                <a:pt x="1965098" y="1504950"/>
                              </a:lnTo>
                              <a:lnTo>
                                <a:pt x="1966232" y="1513341"/>
                              </a:lnTo>
                              <a:lnTo>
                                <a:pt x="1967139" y="1521959"/>
                              </a:lnTo>
                              <a:lnTo>
                                <a:pt x="1967820" y="1530577"/>
                              </a:lnTo>
                              <a:lnTo>
                                <a:pt x="1968500" y="1539875"/>
                              </a:lnTo>
                              <a:lnTo>
                                <a:pt x="1171802" y="1539875"/>
                              </a:lnTo>
                              <a:lnTo>
                                <a:pt x="620259" y="1282020"/>
                              </a:lnTo>
                              <a:lnTo>
                                <a:pt x="181202" y="1282020"/>
                              </a:lnTo>
                              <a:lnTo>
                                <a:pt x="180975" y="1252537"/>
                              </a:lnTo>
                              <a:lnTo>
                                <a:pt x="181202" y="1212170"/>
                              </a:lnTo>
                              <a:lnTo>
                                <a:pt x="181656" y="1188584"/>
                              </a:lnTo>
                              <a:lnTo>
                                <a:pt x="182109" y="1162504"/>
                              </a:lnTo>
                              <a:lnTo>
                                <a:pt x="182563" y="1134382"/>
                              </a:lnTo>
                              <a:lnTo>
                                <a:pt x="183470" y="1104220"/>
                              </a:lnTo>
                              <a:lnTo>
                                <a:pt x="184831" y="1072470"/>
                              </a:lnTo>
                              <a:lnTo>
                                <a:pt x="186191" y="1038905"/>
                              </a:lnTo>
                              <a:lnTo>
                                <a:pt x="188006" y="1003980"/>
                              </a:lnTo>
                              <a:lnTo>
                                <a:pt x="190273" y="967468"/>
                              </a:lnTo>
                              <a:lnTo>
                                <a:pt x="192768" y="930048"/>
                              </a:lnTo>
                              <a:lnTo>
                                <a:pt x="195716" y="891721"/>
                              </a:lnTo>
                              <a:lnTo>
                                <a:pt x="199118" y="852261"/>
                              </a:lnTo>
                              <a:lnTo>
                                <a:pt x="203200" y="812120"/>
                              </a:lnTo>
                              <a:lnTo>
                                <a:pt x="214086" y="708932"/>
                              </a:lnTo>
                              <a:lnTo>
                                <a:pt x="223838" y="614589"/>
                              </a:lnTo>
                              <a:lnTo>
                                <a:pt x="228373" y="570139"/>
                              </a:lnTo>
                              <a:lnTo>
                                <a:pt x="232682" y="527050"/>
                              </a:lnTo>
                              <a:lnTo>
                                <a:pt x="236311" y="485095"/>
                              </a:lnTo>
                              <a:lnTo>
                                <a:pt x="239486" y="444273"/>
                              </a:lnTo>
                              <a:lnTo>
                                <a:pt x="242207" y="403905"/>
                              </a:lnTo>
                              <a:lnTo>
                                <a:pt x="244248" y="364218"/>
                              </a:lnTo>
                              <a:lnTo>
                                <a:pt x="244929" y="344714"/>
                              </a:lnTo>
                              <a:lnTo>
                                <a:pt x="245836" y="325211"/>
                              </a:lnTo>
                              <a:lnTo>
                                <a:pt x="246290" y="305480"/>
                              </a:lnTo>
                              <a:lnTo>
                                <a:pt x="246516" y="285977"/>
                              </a:lnTo>
                              <a:lnTo>
                                <a:pt x="246743" y="266246"/>
                              </a:lnTo>
                              <a:lnTo>
                                <a:pt x="246743" y="246516"/>
                              </a:lnTo>
                              <a:lnTo>
                                <a:pt x="246516" y="226786"/>
                              </a:lnTo>
                              <a:lnTo>
                                <a:pt x="246063" y="206829"/>
                              </a:lnTo>
                              <a:lnTo>
                                <a:pt x="245156" y="186871"/>
                              </a:lnTo>
                              <a:lnTo>
                                <a:pt x="244475" y="166461"/>
                              </a:lnTo>
                              <a:lnTo>
                                <a:pt x="243568" y="146050"/>
                              </a:lnTo>
                              <a:lnTo>
                                <a:pt x="241981" y="125639"/>
                              </a:lnTo>
                              <a:lnTo>
                                <a:pt x="709840" y="17462"/>
                              </a:lnTo>
                              <a:lnTo>
                                <a:pt x="714829" y="15875"/>
                              </a:lnTo>
                              <a:lnTo>
                                <a:pt x="720498" y="14288"/>
                              </a:lnTo>
                              <a:lnTo>
                                <a:pt x="728436" y="12020"/>
                              </a:lnTo>
                              <a:lnTo>
                                <a:pt x="737507" y="9752"/>
                              </a:lnTo>
                              <a:lnTo>
                                <a:pt x="748393" y="7257"/>
                              </a:lnTo>
                              <a:lnTo>
                                <a:pt x="760413" y="4763"/>
                              </a:lnTo>
                              <a:lnTo>
                                <a:pt x="773340" y="2721"/>
                              </a:lnTo>
                              <a:lnTo>
                                <a:pt x="779916" y="2041"/>
                              </a:lnTo>
                              <a:lnTo>
                                <a:pt x="786947" y="1361"/>
                              </a:lnTo>
                              <a:lnTo>
                                <a:pt x="793750" y="907"/>
                              </a:lnTo>
                              <a:lnTo>
                                <a:pt x="800781" y="454"/>
                              </a:lnTo>
                              <a:lnTo>
                                <a:pt x="808038"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溜冰鞋" o:spid="_x0000_s1026" o:spt="100" style="position:absolute;left:0pt;margin-left:214.4pt;margin-top:445.45pt;height:20.6pt;width:23.35pt;z-index:-167761920;v-text-anchor:middle;mso-width-relative:page;mso-height-relative:page;" fillcolor="#5B9BD5 [3204]" filled="t" stroked="f" coordsize="2024063,2008188" o:gfxdata="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" path="m293655,1601788l407715,1601788,407715,1785404,407489,1786762,407715,1790611,407942,1796498,409076,1804196,409756,1808724,410663,1813478,412024,1818233,413384,1823440,415198,1828874,417239,1834761,419734,1840194,422682,1845854,425856,1851515,429938,1857175,434020,1862609,438782,1868042,443997,1873250,449893,1878231,452841,1880721,456242,1882985,459870,1885249,463272,1887287,466900,1889325,470982,1891362,475290,1893400,479372,1894985,483907,1896796,488669,1898381,493204,1899739,498193,1901098,503408,1902230,508850,1903135,514519,1904267,520415,1904947,526311,1905399,532434,1905852,538783,1906305,545586,1906305,1227227,1906305,1231989,1905852,1237431,1905399,1244234,1904494,1252851,1902909,1257160,1902003,1261922,1900871,1266910,1899286,1271899,1897475,1277115,1895211,1282103,1893173,1287319,1890683,1292534,1887740,1297296,1884344,1302058,1880721,1307047,1876646,1311582,1872344,1315664,1867590,1319746,1862382,1323374,1856722,1326775,1850609,1329723,1843817,1331084,1840421,1331991,1836572,1333351,1832949,1334031,1828874,1335165,1825025,1335619,1820723,1336072,1816422,1336526,1811893,1336753,1807365,1336753,1802384,1336753,1678766,1439021,1678766,1438341,1714086,1437888,1745783,1437888,1775895,1437888,1783593,1438114,1792649,1438568,1797630,1439248,1802837,1439928,1808271,1440836,1813931,1442196,1819818,1443783,1825704,1445824,1831591,1448319,1837930,1451040,1844043,1454441,1849930,1458523,1856269,1463058,1862156,1467820,1868042,1473716,1873929,1476890,1876646,1480065,1879363,1483466,1882306,1487321,1885023,1491176,1887740,1495258,1890004,1499340,1892494,1503875,1894985,1508637,1897249,1513172,1899513,1518388,1901777,1523603,1904041,1529499,1905852,1535168,1907664,1541063,1909701,1547186,1911060,1553989,1912871,1560565,1914456,1567594,1915588,1574851,1916946,1582334,1917852,1590044,1918757,1598207,1919663,1606824,1920342,1615441,1920795,1624284,1921248,1633582,1921474,1643106,1921474,1661927,1921248,1679841,1920795,1696621,1920116,1712494,1918984,1727687,1917625,1741746,1915814,1754898,1913776,1767370,1911739,1778708,1909022,1789366,1906305,1799117,1902909,1808187,1899739,1816350,1896117,1823834,1892268,1830636,1888419,1836532,1883891,1839253,1881627,1841974,1879363,1844469,1877325,1846736,1874835,1848550,1872570,1850591,1870080,1852405,1867590,1853766,1864873,1855353,1862382,1856487,1859665,1857848,1856948,1858755,1854232,1860569,1848798,1861476,1843138,1861929,1837251,1861929,1831138,1861476,1825025,1860569,1818912,1858982,1812346,1857394,1805780,1855126,1799215,1852405,1792649,1841521,1767065,1831317,1744424,1822246,1724953,1814310,1708652,1807734,1695747,1802745,1686464,1798663,1678766,1924515,1678766,1930411,1686917,1937214,1695973,1945377,1707973,1954901,1721784,1964878,1736953,1974856,1752801,1979845,1760726,1984153,1768650,1990729,1779744,1994357,1786989,1998439,1795139,2002521,1803969,2006829,1813478,2010911,1823440,2014766,1834081,2016580,1839968,2017940,1845402,2019528,1851062,2020662,1856722,2021569,1862382,2022702,1868269,2023383,1873929,2023836,1880042,2024063,1885702,2023836,1891362,2023610,1897249,2022929,1902909,2022249,1908569,2020662,1914229,2019301,1919663,2017260,1925097,2014539,1930983,2011591,1936644,2008643,1942077,2005015,1947285,2001387,1952266,1997532,1957020,1993677,1961322,1989142,1965624,1984834,1969246,1980298,1973095,1975310,1976718,1970321,1979887,1965105,1982831,1959890,1986000,1954221,1988491,1948778,1990755,1943110,1993245,1937214,1995283,1931091,1997321,1924969,1999132,1918846,2000490,1912497,2002075,1906148,2003207,1899798,2004113,1893222,2005245,1886646,2005924,1873494,2007283,1860115,2007962,1846510,2008188,0,2008188,41951,1882306,173699,1882306,178914,1882532,185037,1882532,192520,1881853,201590,1880948,206579,1880495,211794,1879363,217237,1878231,222679,1876646,228121,1875287,233790,1873250,239459,1870759,244901,1868269,250344,1865325,255786,1861929,261001,1858080,265990,1854005,270752,1849251,274834,1844043,277101,1841326,279142,1838383,280956,1835440,282544,1832270,284358,1828874,285718,1825478,287306,1822082,288439,1818006,289800,1814384,290707,1810309,291841,1806233,292521,1801705,292975,1797403,293428,1792649,293655,1787894,293655,1782687,293655,1652730,293655,1601788xm180975,1314450l613229,1314450,1164772,1571419,1968500,1571419,1968500,1643063,1147990,1643063,588963,1382704,588963,1565091,180975,1565091,180975,1314450xm808038,0l815068,454,822325,680,829356,1134,836159,1814,843190,3175,849993,4536,856570,6350,862920,8618,869270,11113,874940,14061,880609,17462,887413,21998,893309,26534,898979,31070,904422,35832,909411,40595,914173,45130,918256,50120,922338,55109,925966,60325,929141,65541,932543,70984,935265,76427,937532,82096,939800,88220,941841,94343,943656,100693,945243,107270,946604,114073,947738,121104,948872,128588,949779,136298,950459,144236,951593,160791,952273,178934,952500,198437,952727,242434,952727,324304,808265,324304,805090,324757,802141,324984,798740,325891,796018,326798,793070,328159,790575,329973,788081,331561,786040,333602,783998,335870,781957,338364,780370,341086,779009,343807,778102,346755,777195,349704,776741,352879,776515,356054,776741,359455,777195,362630,778102,365579,779009,368527,780370,371248,781957,373970,783998,376464,786040,378732,788081,380773,790575,382361,793070,384175,796018,385309,798740,386443,802141,387350,805090,387804,808265,387804,952727,387804,952727,470127,952727,481466,952954,492579,812347,497114,809172,497568,806223,498248,803048,498929,800327,500289,797606,501650,794884,503464,792616,505052,790348,507320,788307,509587,786720,512082,785132,514803,783998,517752,782865,520473,782184,523648,781957,527050,781957,530225,782184,533400,782638,536575,783772,539523,784679,542245,786266,544966,787854,547914,789895,549955,791936,552223,794431,554264,796925,556079,799647,557439,802368,558800,805316,559707,808265,560387,811440,560614,814615,560614,956809,556079,958170,569232,959984,582159,961798,595313,963840,608012,966107,620939,968829,633639,971550,645886,974498,658359,838200,677636,835025,678316,832077,679223,829129,680357,826407,681945,823913,683759,821418,685573,819377,687614,817336,690109,815748,692604,814161,695325,813027,698046,811893,700995,811440,703943,810986,707118,810986,710520,811213,713695,811893,716870,812800,719818,813934,722766,815522,725487,817109,727982,819150,730477,821418,732745,823686,734559,826181,736146,828902,737734,831623,738868,834572,740002,837747,740455,840695,740909,843870,740909,847272,740682,994002,719818,998084,730477,1002393,741136,1007156,751795,1011691,762454,1016681,772886,1021897,783545,1027340,793977,1032782,804409,899886,857250,896938,858384,894216,859971,891495,862013,889227,863827,887413,866095,885372,868589,883784,871311,882423,874032,881290,876754,880609,879702,880156,882877,879929,886052,879929,889000,880382,892175,881063,895350,882197,898298,883331,901473,885145,904195,886732,906463,889000,908957,891268,910998,893763,912813,896257,914400,898979,915761,901927,916895,904875,917802,907823,918255,910772,918482,914173,918482,917122,918029,920297,917121,923245,916214,1066347,859745,1066573,859971,1073150,869723,1079954,879021,1087211,888546,1094241,897391,1101725,906236,1109436,915080,1117147,923471,1125084,931636,1012598,1011691,1009877,1013732,1007609,1016000,1005568,1018495,1003754,1020762,1002393,1023484,1001032,1026432,1000125,1029380,999445,1032328,999218,1035277,999218,1038452,999218,1041400,999672,1044348,1000579,1047296,1001713,1050471,1003073,1053420,1004888,1056141,1006702,1058636,1008970,1060677,1011465,1062945,1013959,1064759,1016681,1066346,1019629,1067480,1022350,1068161,1025298,1069068,1028700,1069295,1031648,1069521,1034597,1069295,1037545,1068614,1040720,1067707,1043441,1066800,1046390,1065212,1049111,1063625,1173163,975405,1183141,983343,1193120,991053,1203325,998764,1213757,1006248,1224190,1013505,1234848,1020536,1245734,1027566,1256847,1034370,1169761,1123950,1167493,1126445,1165679,1128939,1163865,1131661,1162731,1134609,1161823,1137557,1160916,1140732,1160690,1143680,1160463,1146629,1160690,1149804,1161143,1152752,1162050,1155700,1162957,1158421,1164545,1161370,1165906,1164091,1167947,1166586,1170215,1169080,1172709,1171121,1175204,1173162,1177925,1174523,1180873,1175884,1183822,1176791,1186770,1177471,1189718,1177925,1192666,1178152,1195615,1177925,1199016,1177245,1201965,1176564,1204686,1175657,1207634,1174070,1210129,1172709,1212850,1170668,1215118,1168400,1314223,1066800,1326923,1073150,1339397,1079727,1365477,1092200,1392011,1104673,1418998,1116920,1347334,1208768,1345520,1211489,1343932,1214211,1342798,1217159,1341664,1220107,1340984,1223282,1340757,1226230,1340757,1229179,1340984,1232354,1341438,1235302,1342118,1238250,1343252,1240971,1344613,1243693,1346200,1246414,1348241,1248909,1350509,1251177,1352777,1253445,1355498,1255259,1358220,1256846,1361395,1258207,1364343,1259114,1367291,1259568,1370239,1260021,1373188,1260021,1376363,1259795,1379311,1259341,1382486,1258661,1385207,1257300,1387929,1256166,1390650,1254352,1393145,1252537,1395413,1250496,1397454,1248002,1479550,1142773,1528989,1163184,1579109,1184048,1582284,1184955,1521052,1273855,1519238,1276804,1517877,1279525,1516743,1282473,1516063,1285421,1515609,1288596,1515609,1291545,1515609,1294493,1516063,1297895,1516743,1300843,1517650,1303564,1519011,1306512,1520372,1309007,1522186,1311729,1524454,1313996,1526722,1316264,1529443,1318079,1532164,1319893,1534886,1321027,1537834,1322387,1540782,1323068,1543957,1323521,1546905,1323521,1549854,1323521,1553255,1323068,1556204,1322387,1558925,1321707,1561646,1320120,1564368,1318532,1566862,1316945,1569357,1314904,1571625,1312409,1573439,1309914,1642609,1209221,1671638,1221241,1700666,1233261,1714954,1239837,1729468,1246187,1743529,1252991,1757589,1259795,1771423,1267052,1785030,1274536,1798411,1282246,1811564,1290184,1824038,1298348,1836738,1306966,1848757,1315811,1860323,1325109,1865993,1329871,1871662,1334861,1877105,1339623,1882321,1344839,1887538,1350055,1892527,1355271,1897516,1360714,1902505,1366157,1907268,1372054,1911577,1377723,1916112,1383620,1920421,1389516,1924277,1395866,1928359,1402216,1932214,1408339,1935616,1415143,1939245,1421720,1942420,1428523,1945595,1435327,1948543,1442584,1951264,1449841,1953759,1457325,1956254,1464582,1958295,1472293,1960336,1480230,1962150,1488168,1963738,1496332,1965098,1504950,1966232,1513341,1967139,1521959,1967820,1530577,1968500,1539875,1171802,1539875,620259,1282020,181202,1282020,180975,1252537,181202,1212170,181656,1188584,182109,1162504,182563,1134382,183470,1104220,184831,1072470,186191,1038905,188006,1003980,190273,967468,192768,930048,195716,891721,199118,852261,203200,812120,214086,708932,223838,614589,228373,570139,232682,527050,236311,485095,239486,444273,242207,403905,244248,364218,244929,344714,245836,325211,246290,305480,246516,285977,246743,266246,246743,246516,246516,226786,246063,206829,245156,186871,244475,166461,243568,146050,241981,125639,709840,17462,714829,15875,720498,14288,728436,12020,737507,9752,748393,7257,760413,4763,773340,2721,779916,2041,786947,1361,793750,907,800781,454,808038,0xe">
                <v:path o:connectlocs="60830,238259;67375,245603;75382,248081;184883,247639;193355,242624;195847,235457;211096,236312;216843,244837;224917,248524;237973,250293;262159,248347;271129,243627;272591,236961;281960,218704;293388,235015;296545,245662;293222,254334;284684,259673;270531,261620;33421,244306;41162,239114;43023,232920;26514,203894;128187,1831;136626,9247;139417,20947;115461,43194;113999,47626;117953,50521;116458,65589;114664,69903;118418,73005;122804,88280;118950,91323;120678,95695;147558,97941;129715,113156;129682,117795;134367,119597;164835,121370;146395,135670;149784,139156;174803,129111;170218,148197;171813,152569;176930,152953;196899,158183;197530,162703;202547,163974;222583,166337;223015,170887;227999,172276;253383,162349;274216,173901;282523,182675;287474,193873;26614,154844;31365,92357;36150,34685;108051,1270" o:connectangles="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03328" behindDoc="0" locked="0" layoutInCell="1" allowOverlap="1">
                <wp:simplePos x="0" y="0"/>
                <wp:positionH relativeFrom="column">
                  <wp:posOffset>1153160</wp:posOffset>
                </wp:positionH>
                <wp:positionV relativeFrom="paragraph">
                  <wp:posOffset>5657215</wp:posOffset>
                </wp:positionV>
                <wp:extent cx="333375" cy="285750"/>
                <wp:effectExtent l="0" t="0" r="22225" b="19050"/>
                <wp:wrapNone/>
                <wp:docPr id="109" name="游泳"/>
                <wp:cNvGraphicFramePr/>
                <a:graphic xmlns:a="http://schemas.openxmlformats.org/drawingml/2006/main">
                  <a:graphicData uri="http://schemas.microsoft.com/office/word/2010/wordprocessingShape">
                    <wps:wsp>
                      <wps:cNvSpPr/>
                      <wps:spPr bwMode="auto">
                        <a:xfrm>
                          <a:off x="2263140" y="6573520"/>
                          <a:ext cx="333375" cy="285750"/>
                        </a:xfrm>
                        <a:custGeom>
                          <a:avLst/>
                          <a:gdLst>
                            <a:gd name="T0" fmla="*/ 2147483646 w 6286"/>
                            <a:gd name="T1" fmla="*/ 2147483646 h 3585"/>
                            <a:gd name="T2" fmla="*/ 2147483646 w 6286"/>
                            <a:gd name="T3" fmla="*/ 2147483646 h 3585"/>
                            <a:gd name="T4" fmla="*/ 2147483646 w 6286"/>
                            <a:gd name="T5" fmla="*/ 1250331893 h 3585"/>
                            <a:gd name="T6" fmla="*/ 2147483646 w 6286"/>
                            <a:gd name="T7" fmla="*/ 2147483646 h 3585"/>
                            <a:gd name="T8" fmla="*/ 2147483646 w 6286"/>
                            <a:gd name="T9" fmla="*/ 2147483646 h 3585"/>
                            <a:gd name="T10" fmla="*/ 2147483646 w 6286"/>
                            <a:gd name="T11" fmla="*/ 2147483646 h 3585"/>
                            <a:gd name="T12" fmla="*/ 2147483646 w 6286"/>
                            <a:gd name="T13" fmla="*/ 2147483646 h 3585"/>
                            <a:gd name="T14" fmla="*/ 2147483646 w 6286"/>
                            <a:gd name="T15" fmla="*/ 2147483646 h 3585"/>
                            <a:gd name="T16" fmla="*/ 2147483646 w 6286"/>
                            <a:gd name="T17" fmla="*/ 2147483646 h 3585"/>
                            <a:gd name="T18" fmla="*/ 2147483646 w 6286"/>
                            <a:gd name="T19" fmla="*/ 55594914 h 3585"/>
                            <a:gd name="T20" fmla="*/ 2147483646 w 6286"/>
                            <a:gd name="T21" fmla="*/ 2147483646 h 3585"/>
                            <a:gd name="T22" fmla="*/ 2147483646 w 6286"/>
                            <a:gd name="T23" fmla="*/ 2147483646 h 3585"/>
                            <a:gd name="T24" fmla="*/ 2147483646 w 6286"/>
                            <a:gd name="T25" fmla="*/ 2147483646 h 3585"/>
                            <a:gd name="T26" fmla="*/ 2147483646 w 6286"/>
                            <a:gd name="T27" fmla="*/ 2147483646 h 3585"/>
                            <a:gd name="T28" fmla="*/ 2147483646 w 6286"/>
                            <a:gd name="T29" fmla="*/ 2147483646 h 3585"/>
                            <a:gd name="T30" fmla="*/ 2147483646 w 6286"/>
                            <a:gd name="T31" fmla="*/ 2147483646 h 3585"/>
                            <a:gd name="T32" fmla="*/ 2147483646 w 6286"/>
                            <a:gd name="T33" fmla="*/ 2147483646 h 3585"/>
                            <a:gd name="T34" fmla="*/ 2147483646 w 6286"/>
                            <a:gd name="T35" fmla="*/ 2147483646 h 3585"/>
                            <a:gd name="T36" fmla="*/ 2147483646 w 6286"/>
                            <a:gd name="T37" fmla="*/ 2147483646 h 3585"/>
                            <a:gd name="T38" fmla="*/ 2147483646 w 6286"/>
                            <a:gd name="T39" fmla="*/ 2147483646 h 3585"/>
                            <a:gd name="T40" fmla="*/ 2147483646 w 6286"/>
                            <a:gd name="T41" fmla="*/ 2147483646 h 3585"/>
                            <a:gd name="T42" fmla="*/ 2147483646 w 6286"/>
                            <a:gd name="T43" fmla="*/ 2147483646 h 3585"/>
                            <a:gd name="T44" fmla="*/ 2147483646 w 6286"/>
                            <a:gd name="T45" fmla="*/ 2147483646 h 3585"/>
                            <a:gd name="T46" fmla="*/ 2147483646 w 6286"/>
                            <a:gd name="T47" fmla="*/ 2147483646 h 3585"/>
                            <a:gd name="T48" fmla="*/ 2147483646 w 6286"/>
                            <a:gd name="T49" fmla="*/ 2147483646 h 3585"/>
                            <a:gd name="T50" fmla="*/ 2147483646 w 6286"/>
                            <a:gd name="T51" fmla="*/ 2147483646 h 3585"/>
                            <a:gd name="T52" fmla="*/ 2147483646 w 6286"/>
                            <a:gd name="T53" fmla="*/ 2147483646 h 3585"/>
                            <a:gd name="T54" fmla="*/ 2147483646 w 6286"/>
                            <a:gd name="T55" fmla="*/ 2147483646 h 3585"/>
                            <a:gd name="T56" fmla="*/ 2147483646 w 6286"/>
                            <a:gd name="T57" fmla="*/ 2147483646 h 3585"/>
                            <a:gd name="T58" fmla="*/ 2147483646 w 6286"/>
                            <a:gd name="T59" fmla="*/ 2147483646 h 3585"/>
                            <a:gd name="T60" fmla="*/ 2147483646 w 6286"/>
                            <a:gd name="T61" fmla="*/ 2147483646 h 3585"/>
                            <a:gd name="T62" fmla="*/ 2147483646 w 6286"/>
                            <a:gd name="T63" fmla="*/ 2147483646 h 3585"/>
                            <a:gd name="T64" fmla="*/ 2147483646 w 6286"/>
                            <a:gd name="T65" fmla="*/ 2147483646 h 3585"/>
                            <a:gd name="T66" fmla="*/ 2147483646 w 6286"/>
                            <a:gd name="T67" fmla="*/ 2147483646 h 3585"/>
                            <a:gd name="T68" fmla="*/ 2147483646 w 6286"/>
                            <a:gd name="T69" fmla="*/ 2147483646 h 3585"/>
                            <a:gd name="T70" fmla="*/ 2147483646 w 6286"/>
                            <a:gd name="T71" fmla="*/ 2147483646 h 3585"/>
                            <a:gd name="T72" fmla="*/ 2147483646 w 6286"/>
                            <a:gd name="T73" fmla="*/ 2147483646 h 3585"/>
                            <a:gd name="T74" fmla="*/ 2147483646 w 6286"/>
                            <a:gd name="T75" fmla="*/ 2147483646 h 3585"/>
                            <a:gd name="T76" fmla="*/ 2147483646 w 6286"/>
                            <a:gd name="T77" fmla="*/ 2147483646 h 3585"/>
                            <a:gd name="T78" fmla="*/ 2147483646 w 6286"/>
                            <a:gd name="T79" fmla="*/ 2147483646 h 3585"/>
                            <a:gd name="T80" fmla="*/ 2147483646 w 6286"/>
                            <a:gd name="T81" fmla="*/ 2147483646 h 3585"/>
                            <a:gd name="T82" fmla="*/ 2147483646 w 6286"/>
                            <a:gd name="T83" fmla="*/ 2147483646 h 3585"/>
                            <a:gd name="T84" fmla="*/ 2147483646 w 6286"/>
                            <a:gd name="T85" fmla="*/ 2147483646 h 3585"/>
                            <a:gd name="T86" fmla="*/ 2147483646 w 6286"/>
                            <a:gd name="T87" fmla="*/ 2147483646 h 3585"/>
                            <a:gd name="T88" fmla="*/ 2147483646 w 6286"/>
                            <a:gd name="T89" fmla="*/ 2147483646 h 3585"/>
                            <a:gd name="T90" fmla="*/ 2147483646 w 6286"/>
                            <a:gd name="T91" fmla="*/ 2147483646 h 3585"/>
                            <a:gd name="T92" fmla="*/ 2147483646 w 6286"/>
                            <a:gd name="T93" fmla="*/ 2147483646 h 3585"/>
                            <a:gd name="T94" fmla="*/ 2147483646 w 6286"/>
                            <a:gd name="T95" fmla="*/ 2147483646 h 3585"/>
                            <a:gd name="T96" fmla="*/ 2147483646 w 6286"/>
                            <a:gd name="T97" fmla="*/ 2147483646 h 3585"/>
                            <a:gd name="T98" fmla="*/ 2147483646 w 6286"/>
                            <a:gd name="T99" fmla="*/ 2147483646 h 3585"/>
                            <a:gd name="T100" fmla="*/ 2147483646 w 6286"/>
                            <a:gd name="T101" fmla="*/ 2147483646 h 3585"/>
                            <a:gd name="T102" fmla="*/ 2147483646 w 6286"/>
                            <a:gd name="T103" fmla="*/ 2147483646 h 3585"/>
                            <a:gd name="T104" fmla="*/ 2147483646 w 6286"/>
                            <a:gd name="T105" fmla="*/ 2147483646 h 3585"/>
                            <a:gd name="T106" fmla="*/ 2147483646 w 6286"/>
                            <a:gd name="T107" fmla="*/ 2147483646 h 3585"/>
                            <a:gd name="T108" fmla="*/ 2147483646 w 6286"/>
                            <a:gd name="T109" fmla="*/ 2147483646 h 3585"/>
                            <a:gd name="T110" fmla="*/ 1864851352 w 6286"/>
                            <a:gd name="T111" fmla="*/ 2147483646 h 3585"/>
                            <a:gd name="T112" fmla="*/ 2147483646 w 6286"/>
                            <a:gd name="T113" fmla="*/ 2147483646 h 3585"/>
                            <a:gd name="T114" fmla="*/ 2147483646 w 6286"/>
                            <a:gd name="T115" fmla="*/ 2147483646 h 3585"/>
                            <a:gd name="T116" fmla="*/ 2147483646 w 6286"/>
                            <a:gd name="T117" fmla="*/ 2147483646 h 3585"/>
                            <a:gd name="T118" fmla="*/ 2147483646 w 6286"/>
                            <a:gd name="T119" fmla="*/ 2147483646 h 3585"/>
                            <a:gd name="T120" fmla="*/ 2147483646 w 6286"/>
                            <a:gd name="T121" fmla="*/ 2147483646 h 3585"/>
                            <a:gd name="T122" fmla="*/ 2147483646 w 6286"/>
                            <a:gd name="T123" fmla="*/ 2147483646 h 3585"/>
                            <a:gd name="T124" fmla="*/ 2147483646 w 6286"/>
                            <a:gd name="T125" fmla="*/ 2147483646 h 35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286" h="3585">
                              <a:moveTo>
                                <a:pt x="3934" y="1151"/>
                              </a:moveTo>
                              <a:lnTo>
                                <a:pt x="3934" y="1151"/>
                              </a:lnTo>
                              <a:lnTo>
                                <a:pt x="3962" y="1158"/>
                              </a:lnTo>
                              <a:lnTo>
                                <a:pt x="3991" y="1163"/>
                              </a:lnTo>
                              <a:lnTo>
                                <a:pt x="4019" y="1166"/>
                              </a:lnTo>
                              <a:lnTo>
                                <a:pt x="4047" y="1169"/>
                              </a:lnTo>
                              <a:lnTo>
                                <a:pt x="4074" y="1170"/>
                              </a:lnTo>
                              <a:lnTo>
                                <a:pt x="4103" y="1169"/>
                              </a:lnTo>
                              <a:lnTo>
                                <a:pt x="4130" y="1167"/>
                              </a:lnTo>
                              <a:lnTo>
                                <a:pt x="4157" y="1164"/>
                              </a:lnTo>
                              <a:lnTo>
                                <a:pt x="4184" y="1159"/>
                              </a:lnTo>
                              <a:lnTo>
                                <a:pt x="4211" y="1153"/>
                              </a:lnTo>
                              <a:lnTo>
                                <a:pt x="4237" y="1147"/>
                              </a:lnTo>
                              <a:lnTo>
                                <a:pt x="4263" y="1139"/>
                              </a:lnTo>
                              <a:lnTo>
                                <a:pt x="4288" y="1128"/>
                              </a:lnTo>
                              <a:lnTo>
                                <a:pt x="4313" y="1118"/>
                              </a:lnTo>
                              <a:lnTo>
                                <a:pt x="4338" y="1106"/>
                              </a:lnTo>
                              <a:lnTo>
                                <a:pt x="4361" y="1093"/>
                              </a:lnTo>
                              <a:lnTo>
                                <a:pt x="4384" y="1079"/>
                              </a:lnTo>
                              <a:lnTo>
                                <a:pt x="4406" y="1065"/>
                              </a:lnTo>
                              <a:lnTo>
                                <a:pt x="4428" y="1048"/>
                              </a:lnTo>
                              <a:lnTo>
                                <a:pt x="4448" y="1031"/>
                              </a:lnTo>
                              <a:lnTo>
                                <a:pt x="4469" y="1013"/>
                              </a:lnTo>
                              <a:lnTo>
                                <a:pt x="4487" y="993"/>
                              </a:lnTo>
                              <a:lnTo>
                                <a:pt x="4506" y="973"/>
                              </a:lnTo>
                              <a:lnTo>
                                <a:pt x="4524" y="951"/>
                              </a:lnTo>
                              <a:lnTo>
                                <a:pt x="4539" y="929"/>
                              </a:lnTo>
                              <a:lnTo>
                                <a:pt x="4555" y="907"/>
                              </a:lnTo>
                              <a:lnTo>
                                <a:pt x="4569" y="883"/>
                              </a:lnTo>
                              <a:lnTo>
                                <a:pt x="4582" y="858"/>
                              </a:lnTo>
                              <a:lnTo>
                                <a:pt x="4594" y="832"/>
                              </a:lnTo>
                              <a:lnTo>
                                <a:pt x="4604" y="806"/>
                              </a:lnTo>
                              <a:lnTo>
                                <a:pt x="4614" y="779"/>
                              </a:lnTo>
                              <a:lnTo>
                                <a:pt x="4622" y="751"/>
                              </a:lnTo>
                              <a:lnTo>
                                <a:pt x="4629" y="724"/>
                              </a:lnTo>
                              <a:lnTo>
                                <a:pt x="4634" y="695"/>
                              </a:lnTo>
                              <a:lnTo>
                                <a:pt x="4638" y="667"/>
                              </a:lnTo>
                              <a:lnTo>
                                <a:pt x="4641" y="639"/>
                              </a:lnTo>
                              <a:lnTo>
                                <a:pt x="4641" y="610"/>
                              </a:lnTo>
                              <a:lnTo>
                                <a:pt x="4641" y="583"/>
                              </a:lnTo>
                              <a:lnTo>
                                <a:pt x="4638" y="556"/>
                              </a:lnTo>
                              <a:lnTo>
                                <a:pt x="4636" y="528"/>
                              </a:lnTo>
                              <a:lnTo>
                                <a:pt x="4631" y="502"/>
                              </a:lnTo>
                              <a:lnTo>
                                <a:pt x="4625" y="475"/>
                              </a:lnTo>
                              <a:lnTo>
                                <a:pt x="4618" y="449"/>
                              </a:lnTo>
                              <a:lnTo>
                                <a:pt x="4610" y="423"/>
                              </a:lnTo>
                              <a:lnTo>
                                <a:pt x="4601" y="397"/>
                              </a:lnTo>
                              <a:lnTo>
                                <a:pt x="4590" y="372"/>
                              </a:lnTo>
                              <a:lnTo>
                                <a:pt x="4578" y="349"/>
                              </a:lnTo>
                              <a:lnTo>
                                <a:pt x="4565" y="325"/>
                              </a:lnTo>
                              <a:lnTo>
                                <a:pt x="4551" y="301"/>
                              </a:lnTo>
                              <a:lnTo>
                                <a:pt x="4536" y="279"/>
                              </a:lnTo>
                              <a:lnTo>
                                <a:pt x="4519" y="258"/>
                              </a:lnTo>
                              <a:lnTo>
                                <a:pt x="4503" y="238"/>
                              </a:lnTo>
                              <a:lnTo>
                                <a:pt x="4484" y="218"/>
                              </a:lnTo>
                              <a:lnTo>
                                <a:pt x="4465" y="197"/>
                              </a:lnTo>
                              <a:lnTo>
                                <a:pt x="4445" y="180"/>
                              </a:lnTo>
                              <a:lnTo>
                                <a:pt x="4424" y="162"/>
                              </a:lnTo>
                              <a:lnTo>
                                <a:pt x="4401" y="147"/>
                              </a:lnTo>
                              <a:lnTo>
                                <a:pt x="4378" y="131"/>
                              </a:lnTo>
                              <a:lnTo>
                                <a:pt x="4354" y="117"/>
                              </a:lnTo>
                              <a:lnTo>
                                <a:pt x="4329" y="104"/>
                              </a:lnTo>
                              <a:lnTo>
                                <a:pt x="4305" y="91"/>
                              </a:lnTo>
                              <a:lnTo>
                                <a:pt x="4277" y="81"/>
                              </a:lnTo>
                              <a:lnTo>
                                <a:pt x="4251" y="71"/>
                              </a:lnTo>
                              <a:lnTo>
                                <a:pt x="4223" y="63"/>
                              </a:lnTo>
                              <a:lnTo>
                                <a:pt x="4195" y="57"/>
                              </a:lnTo>
                              <a:lnTo>
                                <a:pt x="4166" y="51"/>
                              </a:lnTo>
                              <a:lnTo>
                                <a:pt x="4138" y="48"/>
                              </a:lnTo>
                              <a:lnTo>
                                <a:pt x="4111" y="45"/>
                              </a:lnTo>
                              <a:lnTo>
                                <a:pt x="4083" y="44"/>
                              </a:lnTo>
                              <a:lnTo>
                                <a:pt x="4054" y="45"/>
                              </a:lnTo>
                              <a:lnTo>
                                <a:pt x="4027" y="46"/>
                              </a:lnTo>
                              <a:lnTo>
                                <a:pt x="4000" y="50"/>
                              </a:lnTo>
                              <a:lnTo>
                                <a:pt x="3973" y="55"/>
                              </a:lnTo>
                              <a:lnTo>
                                <a:pt x="3947" y="61"/>
                              </a:lnTo>
                              <a:lnTo>
                                <a:pt x="3920" y="68"/>
                              </a:lnTo>
                              <a:lnTo>
                                <a:pt x="3895" y="76"/>
                              </a:lnTo>
                              <a:lnTo>
                                <a:pt x="3869" y="85"/>
                              </a:lnTo>
                              <a:lnTo>
                                <a:pt x="3844" y="96"/>
                              </a:lnTo>
                              <a:lnTo>
                                <a:pt x="3819" y="108"/>
                              </a:lnTo>
                              <a:lnTo>
                                <a:pt x="3796" y="121"/>
                              </a:lnTo>
                              <a:lnTo>
                                <a:pt x="3773" y="135"/>
                              </a:lnTo>
                              <a:lnTo>
                                <a:pt x="3751" y="150"/>
                              </a:lnTo>
                              <a:lnTo>
                                <a:pt x="3730" y="167"/>
                              </a:lnTo>
                              <a:lnTo>
                                <a:pt x="3709" y="183"/>
                              </a:lnTo>
                              <a:lnTo>
                                <a:pt x="3689" y="202"/>
                              </a:lnTo>
                              <a:lnTo>
                                <a:pt x="3670" y="221"/>
                              </a:lnTo>
                              <a:lnTo>
                                <a:pt x="3651" y="241"/>
                              </a:lnTo>
                              <a:lnTo>
                                <a:pt x="3634" y="262"/>
                              </a:lnTo>
                              <a:lnTo>
                                <a:pt x="3618" y="285"/>
                              </a:lnTo>
                              <a:lnTo>
                                <a:pt x="3602" y="307"/>
                              </a:lnTo>
                              <a:lnTo>
                                <a:pt x="3588" y="332"/>
                              </a:lnTo>
                              <a:lnTo>
                                <a:pt x="3575" y="357"/>
                              </a:lnTo>
                              <a:lnTo>
                                <a:pt x="3563" y="382"/>
                              </a:lnTo>
                              <a:lnTo>
                                <a:pt x="3553" y="408"/>
                              </a:lnTo>
                              <a:lnTo>
                                <a:pt x="3543" y="435"/>
                              </a:lnTo>
                              <a:lnTo>
                                <a:pt x="3535" y="463"/>
                              </a:lnTo>
                              <a:lnTo>
                                <a:pt x="3528" y="491"/>
                              </a:lnTo>
                              <a:lnTo>
                                <a:pt x="3523" y="520"/>
                              </a:lnTo>
                              <a:lnTo>
                                <a:pt x="3520" y="548"/>
                              </a:lnTo>
                              <a:lnTo>
                                <a:pt x="3517" y="575"/>
                              </a:lnTo>
                              <a:lnTo>
                                <a:pt x="3516" y="603"/>
                              </a:lnTo>
                              <a:lnTo>
                                <a:pt x="3516" y="631"/>
                              </a:lnTo>
                              <a:lnTo>
                                <a:pt x="3519" y="659"/>
                              </a:lnTo>
                              <a:lnTo>
                                <a:pt x="3522" y="686"/>
                              </a:lnTo>
                              <a:lnTo>
                                <a:pt x="3526" y="713"/>
                              </a:lnTo>
                              <a:lnTo>
                                <a:pt x="3532" y="739"/>
                              </a:lnTo>
                              <a:lnTo>
                                <a:pt x="3539" y="766"/>
                              </a:lnTo>
                              <a:lnTo>
                                <a:pt x="3547" y="791"/>
                              </a:lnTo>
                              <a:lnTo>
                                <a:pt x="3556" y="817"/>
                              </a:lnTo>
                              <a:lnTo>
                                <a:pt x="3567" y="842"/>
                              </a:lnTo>
                              <a:lnTo>
                                <a:pt x="3580" y="865"/>
                              </a:lnTo>
                              <a:lnTo>
                                <a:pt x="3593" y="890"/>
                              </a:lnTo>
                              <a:lnTo>
                                <a:pt x="3606" y="913"/>
                              </a:lnTo>
                              <a:lnTo>
                                <a:pt x="3621" y="935"/>
                              </a:lnTo>
                              <a:lnTo>
                                <a:pt x="3638" y="956"/>
                              </a:lnTo>
                              <a:lnTo>
                                <a:pt x="3655" y="977"/>
                              </a:lnTo>
                              <a:lnTo>
                                <a:pt x="3673" y="998"/>
                              </a:lnTo>
                              <a:lnTo>
                                <a:pt x="3693" y="1016"/>
                              </a:lnTo>
                              <a:lnTo>
                                <a:pt x="3713" y="1034"/>
                              </a:lnTo>
                              <a:lnTo>
                                <a:pt x="3735" y="1052"/>
                              </a:lnTo>
                              <a:lnTo>
                                <a:pt x="3756" y="1068"/>
                              </a:lnTo>
                              <a:lnTo>
                                <a:pt x="3779" y="1084"/>
                              </a:lnTo>
                              <a:lnTo>
                                <a:pt x="3803" y="1098"/>
                              </a:lnTo>
                              <a:lnTo>
                                <a:pt x="3828" y="1111"/>
                              </a:lnTo>
                              <a:lnTo>
                                <a:pt x="3854" y="1123"/>
                              </a:lnTo>
                              <a:lnTo>
                                <a:pt x="3880" y="1133"/>
                              </a:lnTo>
                              <a:lnTo>
                                <a:pt x="3907" y="1143"/>
                              </a:lnTo>
                              <a:lnTo>
                                <a:pt x="3934" y="1151"/>
                              </a:lnTo>
                              <a:close/>
                              <a:moveTo>
                                <a:pt x="5747" y="1511"/>
                              </a:moveTo>
                              <a:lnTo>
                                <a:pt x="5747" y="1511"/>
                              </a:lnTo>
                              <a:lnTo>
                                <a:pt x="5739" y="1498"/>
                              </a:lnTo>
                              <a:lnTo>
                                <a:pt x="5732" y="1485"/>
                              </a:lnTo>
                              <a:lnTo>
                                <a:pt x="5725" y="1473"/>
                              </a:lnTo>
                              <a:lnTo>
                                <a:pt x="5717" y="1461"/>
                              </a:lnTo>
                              <a:lnTo>
                                <a:pt x="5699" y="1440"/>
                              </a:lnTo>
                              <a:lnTo>
                                <a:pt x="5680" y="1421"/>
                              </a:lnTo>
                              <a:lnTo>
                                <a:pt x="5659" y="1403"/>
                              </a:lnTo>
                              <a:lnTo>
                                <a:pt x="5637" y="1389"/>
                              </a:lnTo>
                              <a:lnTo>
                                <a:pt x="5613" y="1376"/>
                              </a:lnTo>
                              <a:lnTo>
                                <a:pt x="5588" y="1366"/>
                              </a:lnTo>
                              <a:lnTo>
                                <a:pt x="5562" y="1359"/>
                              </a:lnTo>
                              <a:lnTo>
                                <a:pt x="5537" y="1353"/>
                              </a:lnTo>
                              <a:lnTo>
                                <a:pt x="5509" y="1349"/>
                              </a:lnTo>
                              <a:lnTo>
                                <a:pt x="5482" y="1349"/>
                              </a:lnTo>
                              <a:lnTo>
                                <a:pt x="5455" y="1352"/>
                              </a:lnTo>
                              <a:lnTo>
                                <a:pt x="5428" y="1356"/>
                              </a:lnTo>
                              <a:lnTo>
                                <a:pt x="5415" y="1361"/>
                              </a:lnTo>
                              <a:lnTo>
                                <a:pt x="5401" y="1364"/>
                              </a:lnTo>
                              <a:lnTo>
                                <a:pt x="5388" y="1369"/>
                              </a:lnTo>
                              <a:lnTo>
                                <a:pt x="5375" y="1375"/>
                              </a:lnTo>
                              <a:lnTo>
                                <a:pt x="4968" y="1565"/>
                              </a:lnTo>
                              <a:lnTo>
                                <a:pt x="4912" y="1584"/>
                              </a:lnTo>
                              <a:lnTo>
                                <a:pt x="4854" y="1600"/>
                              </a:lnTo>
                              <a:lnTo>
                                <a:pt x="4798" y="1613"/>
                              </a:lnTo>
                              <a:lnTo>
                                <a:pt x="4739" y="1624"/>
                              </a:lnTo>
                              <a:lnTo>
                                <a:pt x="4681" y="1632"/>
                              </a:lnTo>
                              <a:lnTo>
                                <a:pt x="4623" y="1639"/>
                              </a:lnTo>
                              <a:lnTo>
                                <a:pt x="4564" y="1643"/>
                              </a:lnTo>
                              <a:lnTo>
                                <a:pt x="4506" y="1644"/>
                              </a:lnTo>
                              <a:lnTo>
                                <a:pt x="4469" y="1643"/>
                              </a:lnTo>
                              <a:lnTo>
                                <a:pt x="4431" y="1642"/>
                              </a:lnTo>
                              <a:lnTo>
                                <a:pt x="4394" y="1639"/>
                              </a:lnTo>
                              <a:lnTo>
                                <a:pt x="4358" y="1636"/>
                              </a:lnTo>
                              <a:lnTo>
                                <a:pt x="4321" y="1631"/>
                              </a:lnTo>
                              <a:lnTo>
                                <a:pt x="4286" y="1626"/>
                              </a:lnTo>
                              <a:lnTo>
                                <a:pt x="4250" y="1621"/>
                              </a:lnTo>
                              <a:lnTo>
                                <a:pt x="4215" y="1613"/>
                              </a:lnTo>
                              <a:lnTo>
                                <a:pt x="4179" y="1605"/>
                              </a:lnTo>
                              <a:lnTo>
                                <a:pt x="4145" y="1596"/>
                              </a:lnTo>
                              <a:lnTo>
                                <a:pt x="4111" y="1586"/>
                              </a:lnTo>
                              <a:lnTo>
                                <a:pt x="4077" y="1576"/>
                              </a:lnTo>
                              <a:lnTo>
                                <a:pt x="4044" y="1564"/>
                              </a:lnTo>
                              <a:lnTo>
                                <a:pt x="4012" y="1552"/>
                              </a:lnTo>
                              <a:lnTo>
                                <a:pt x="3980" y="1539"/>
                              </a:lnTo>
                              <a:lnTo>
                                <a:pt x="3948" y="1525"/>
                              </a:lnTo>
                              <a:lnTo>
                                <a:pt x="3917" y="1510"/>
                              </a:lnTo>
                              <a:lnTo>
                                <a:pt x="3887" y="1494"/>
                              </a:lnTo>
                              <a:lnTo>
                                <a:pt x="3857" y="1478"/>
                              </a:lnTo>
                              <a:lnTo>
                                <a:pt x="3829" y="1461"/>
                              </a:lnTo>
                              <a:lnTo>
                                <a:pt x="3801" y="1444"/>
                              </a:lnTo>
                              <a:lnTo>
                                <a:pt x="3773" y="1425"/>
                              </a:lnTo>
                              <a:lnTo>
                                <a:pt x="3748" y="1406"/>
                              </a:lnTo>
                              <a:lnTo>
                                <a:pt x="3722" y="1386"/>
                              </a:lnTo>
                              <a:lnTo>
                                <a:pt x="3697" y="1364"/>
                              </a:lnTo>
                              <a:lnTo>
                                <a:pt x="3673" y="1343"/>
                              </a:lnTo>
                              <a:lnTo>
                                <a:pt x="3651" y="1321"/>
                              </a:lnTo>
                              <a:lnTo>
                                <a:pt x="3628" y="1298"/>
                              </a:lnTo>
                              <a:lnTo>
                                <a:pt x="3607" y="1275"/>
                              </a:lnTo>
                              <a:lnTo>
                                <a:pt x="3587" y="1251"/>
                              </a:lnTo>
                              <a:lnTo>
                                <a:pt x="3568" y="1226"/>
                              </a:lnTo>
                              <a:lnTo>
                                <a:pt x="3550" y="1202"/>
                              </a:lnTo>
                              <a:lnTo>
                                <a:pt x="3440" y="1045"/>
                              </a:lnTo>
                              <a:lnTo>
                                <a:pt x="3358" y="927"/>
                              </a:lnTo>
                              <a:lnTo>
                                <a:pt x="3313" y="862"/>
                              </a:lnTo>
                              <a:lnTo>
                                <a:pt x="3280" y="811"/>
                              </a:lnTo>
                              <a:lnTo>
                                <a:pt x="3245" y="763"/>
                              </a:lnTo>
                              <a:lnTo>
                                <a:pt x="3209" y="715"/>
                              </a:lnTo>
                              <a:lnTo>
                                <a:pt x="3172" y="669"/>
                              </a:lnTo>
                              <a:lnTo>
                                <a:pt x="3133" y="625"/>
                              </a:lnTo>
                              <a:lnTo>
                                <a:pt x="3093" y="581"/>
                              </a:lnTo>
                              <a:lnTo>
                                <a:pt x="3051" y="540"/>
                              </a:lnTo>
                              <a:lnTo>
                                <a:pt x="3009" y="500"/>
                              </a:lnTo>
                              <a:lnTo>
                                <a:pt x="2965" y="459"/>
                              </a:lnTo>
                              <a:lnTo>
                                <a:pt x="2921" y="423"/>
                              </a:lnTo>
                              <a:lnTo>
                                <a:pt x="2875" y="386"/>
                              </a:lnTo>
                              <a:lnTo>
                                <a:pt x="2828" y="352"/>
                              </a:lnTo>
                              <a:lnTo>
                                <a:pt x="2781" y="319"/>
                              </a:lnTo>
                              <a:lnTo>
                                <a:pt x="2731" y="287"/>
                              </a:lnTo>
                              <a:lnTo>
                                <a:pt x="2682" y="256"/>
                              </a:lnTo>
                              <a:lnTo>
                                <a:pt x="2631" y="228"/>
                              </a:lnTo>
                              <a:lnTo>
                                <a:pt x="2580" y="201"/>
                              </a:lnTo>
                              <a:lnTo>
                                <a:pt x="2528" y="176"/>
                              </a:lnTo>
                              <a:lnTo>
                                <a:pt x="2475" y="153"/>
                              </a:lnTo>
                              <a:lnTo>
                                <a:pt x="2421" y="130"/>
                              </a:lnTo>
                              <a:lnTo>
                                <a:pt x="2367" y="110"/>
                              </a:lnTo>
                              <a:lnTo>
                                <a:pt x="2313" y="91"/>
                              </a:lnTo>
                              <a:lnTo>
                                <a:pt x="2256" y="75"/>
                              </a:lnTo>
                              <a:lnTo>
                                <a:pt x="2200" y="59"/>
                              </a:lnTo>
                              <a:lnTo>
                                <a:pt x="2144" y="45"/>
                              </a:lnTo>
                              <a:lnTo>
                                <a:pt x="2086" y="33"/>
                              </a:lnTo>
                              <a:lnTo>
                                <a:pt x="2029" y="23"/>
                              </a:lnTo>
                              <a:lnTo>
                                <a:pt x="1971" y="15"/>
                              </a:lnTo>
                              <a:lnTo>
                                <a:pt x="1912" y="9"/>
                              </a:lnTo>
                              <a:lnTo>
                                <a:pt x="1853" y="4"/>
                              </a:lnTo>
                              <a:lnTo>
                                <a:pt x="1794" y="2"/>
                              </a:lnTo>
                              <a:lnTo>
                                <a:pt x="1735" y="0"/>
                              </a:lnTo>
                              <a:lnTo>
                                <a:pt x="1697" y="0"/>
                              </a:lnTo>
                              <a:lnTo>
                                <a:pt x="1656" y="2"/>
                              </a:lnTo>
                              <a:lnTo>
                                <a:pt x="1616" y="4"/>
                              </a:lnTo>
                              <a:lnTo>
                                <a:pt x="1577" y="7"/>
                              </a:lnTo>
                              <a:lnTo>
                                <a:pt x="1537" y="11"/>
                              </a:lnTo>
                              <a:lnTo>
                                <a:pt x="1497" y="16"/>
                              </a:lnTo>
                              <a:lnTo>
                                <a:pt x="1457" y="22"/>
                              </a:lnTo>
                              <a:lnTo>
                                <a:pt x="1417" y="28"/>
                              </a:lnTo>
                              <a:lnTo>
                                <a:pt x="1378" y="35"/>
                              </a:lnTo>
                              <a:lnTo>
                                <a:pt x="1338" y="43"/>
                              </a:lnTo>
                              <a:lnTo>
                                <a:pt x="1298" y="52"/>
                              </a:lnTo>
                              <a:lnTo>
                                <a:pt x="1258" y="63"/>
                              </a:lnTo>
                              <a:lnTo>
                                <a:pt x="1219" y="74"/>
                              </a:lnTo>
                              <a:lnTo>
                                <a:pt x="1178" y="85"/>
                              </a:lnTo>
                              <a:lnTo>
                                <a:pt x="1140" y="98"/>
                              </a:lnTo>
                              <a:lnTo>
                                <a:pt x="1101" y="111"/>
                              </a:lnTo>
                              <a:lnTo>
                                <a:pt x="1076" y="122"/>
                              </a:lnTo>
                              <a:lnTo>
                                <a:pt x="657" y="318"/>
                              </a:lnTo>
                              <a:lnTo>
                                <a:pt x="644" y="324"/>
                              </a:lnTo>
                              <a:lnTo>
                                <a:pt x="632" y="331"/>
                              </a:lnTo>
                              <a:lnTo>
                                <a:pt x="620" y="339"/>
                              </a:lnTo>
                              <a:lnTo>
                                <a:pt x="608" y="346"/>
                              </a:lnTo>
                              <a:lnTo>
                                <a:pt x="587" y="364"/>
                              </a:lnTo>
                              <a:lnTo>
                                <a:pt x="568" y="384"/>
                              </a:lnTo>
                              <a:lnTo>
                                <a:pt x="551" y="405"/>
                              </a:lnTo>
                              <a:lnTo>
                                <a:pt x="535" y="428"/>
                              </a:lnTo>
                              <a:lnTo>
                                <a:pt x="524" y="451"/>
                              </a:lnTo>
                              <a:lnTo>
                                <a:pt x="513" y="476"/>
                              </a:lnTo>
                              <a:lnTo>
                                <a:pt x="505" y="502"/>
                              </a:lnTo>
                              <a:lnTo>
                                <a:pt x="500" y="528"/>
                              </a:lnTo>
                              <a:lnTo>
                                <a:pt x="496" y="555"/>
                              </a:lnTo>
                              <a:lnTo>
                                <a:pt x="496" y="582"/>
                              </a:lnTo>
                              <a:lnTo>
                                <a:pt x="499" y="609"/>
                              </a:lnTo>
                              <a:lnTo>
                                <a:pt x="503" y="636"/>
                              </a:lnTo>
                              <a:lnTo>
                                <a:pt x="507" y="649"/>
                              </a:lnTo>
                              <a:lnTo>
                                <a:pt x="512" y="664"/>
                              </a:lnTo>
                              <a:lnTo>
                                <a:pt x="516" y="677"/>
                              </a:lnTo>
                              <a:lnTo>
                                <a:pt x="522" y="690"/>
                              </a:lnTo>
                              <a:lnTo>
                                <a:pt x="529" y="703"/>
                              </a:lnTo>
                              <a:lnTo>
                                <a:pt x="537" y="714"/>
                              </a:lnTo>
                              <a:lnTo>
                                <a:pt x="544" y="727"/>
                              </a:lnTo>
                              <a:lnTo>
                                <a:pt x="552" y="738"/>
                              </a:lnTo>
                              <a:lnTo>
                                <a:pt x="570" y="759"/>
                              </a:lnTo>
                              <a:lnTo>
                                <a:pt x="588" y="779"/>
                              </a:lnTo>
                              <a:lnTo>
                                <a:pt x="610" y="796"/>
                              </a:lnTo>
                              <a:lnTo>
                                <a:pt x="632" y="811"/>
                              </a:lnTo>
                              <a:lnTo>
                                <a:pt x="656" y="823"/>
                              </a:lnTo>
                              <a:lnTo>
                                <a:pt x="680" y="833"/>
                              </a:lnTo>
                              <a:lnTo>
                                <a:pt x="706" y="842"/>
                              </a:lnTo>
                              <a:lnTo>
                                <a:pt x="732" y="848"/>
                              </a:lnTo>
                              <a:lnTo>
                                <a:pt x="760" y="850"/>
                              </a:lnTo>
                              <a:lnTo>
                                <a:pt x="787" y="850"/>
                              </a:lnTo>
                              <a:lnTo>
                                <a:pt x="814" y="848"/>
                              </a:lnTo>
                              <a:lnTo>
                                <a:pt x="841" y="843"/>
                              </a:lnTo>
                              <a:lnTo>
                                <a:pt x="854" y="839"/>
                              </a:lnTo>
                              <a:lnTo>
                                <a:pt x="868" y="835"/>
                              </a:lnTo>
                              <a:lnTo>
                                <a:pt x="881" y="830"/>
                              </a:lnTo>
                              <a:lnTo>
                                <a:pt x="894" y="824"/>
                              </a:lnTo>
                              <a:lnTo>
                                <a:pt x="1301" y="633"/>
                              </a:lnTo>
                              <a:lnTo>
                                <a:pt x="1355" y="616"/>
                              </a:lnTo>
                              <a:lnTo>
                                <a:pt x="1410" y="601"/>
                              </a:lnTo>
                              <a:lnTo>
                                <a:pt x="1464" y="588"/>
                              </a:lnTo>
                              <a:lnTo>
                                <a:pt x="1518" y="577"/>
                              </a:lnTo>
                              <a:lnTo>
                                <a:pt x="1573" y="569"/>
                              </a:lnTo>
                              <a:lnTo>
                                <a:pt x="1627" y="563"/>
                              </a:lnTo>
                              <a:lnTo>
                                <a:pt x="1681" y="561"/>
                              </a:lnTo>
                              <a:lnTo>
                                <a:pt x="1735" y="560"/>
                              </a:lnTo>
                              <a:lnTo>
                                <a:pt x="1792" y="561"/>
                              </a:lnTo>
                              <a:lnTo>
                                <a:pt x="1848" y="564"/>
                              </a:lnTo>
                              <a:lnTo>
                                <a:pt x="1902" y="570"/>
                              </a:lnTo>
                              <a:lnTo>
                                <a:pt x="1957" y="579"/>
                              </a:lnTo>
                              <a:lnTo>
                                <a:pt x="2010" y="589"/>
                              </a:lnTo>
                              <a:lnTo>
                                <a:pt x="2065" y="601"/>
                              </a:lnTo>
                              <a:lnTo>
                                <a:pt x="2118" y="616"/>
                              </a:lnTo>
                              <a:lnTo>
                                <a:pt x="2170" y="634"/>
                              </a:lnTo>
                              <a:lnTo>
                                <a:pt x="2222" y="653"/>
                              </a:lnTo>
                              <a:lnTo>
                                <a:pt x="2271" y="674"/>
                              </a:lnTo>
                              <a:lnTo>
                                <a:pt x="2322" y="698"/>
                              </a:lnTo>
                              <a:lnTo>
                                <a:pt x="2370" y="723"/>
                              </a:lnTo>
                              <a:lnTo>
                                <a:pt x="2418" y="751"/>
                              </a:lnTo>
                              <a:lnTo>
                                <a:pt x="2464" y="780"/>
                              </a:lnTo>
                              <a:lnTo>
                                <a:pt x="2510" y="811"/>
                              </a:lnTo>
                              <a:lnTo>
                                <a:pt x="2553" y="844"/>
                              </a:lnTo>
                              <a:lnTo>
                                <a:pt x="809" y="1655"/>
                              </a:lnTo>
                              <a:lnTo>
                                <a:pt x="839" y="1656"/>
                              </a:lnTo>
                              <a:lnTo>
                                <a:pt x="868" y="1658"/>
                              </a:lnTo>
                              <a:lnTo>
                                <a:pt x="924" y="1663"/>
                              </a:lnTo>
                              <a:lnTo>
                                <a:pt x="977" y="1670"/>
                              </a:lnTo>
                              <a:lnTo>
                                <a:pt x="1029" y="1680"/>
                              </a:lnTo>
                              <a:lnTo>
                                <a:pt x="1076" y="1691"/>
                              </a:lnTo>
                              <a:lnTo>
                                <a:pt x="1122" y="1704"/>
                              </a:lnTo>
                              <a:lnTo>
                                <a:pt x="1165" y="1720"/>
                              </a:lnTo>
                              <a:lnTo>
                                <a:pt x="1207" y="1735"/>
                              </a:lnTo>
                              <a:lnTo>
                                <a:pt x="1246" y="1752"/>
                              </a:lnTo>
                              <a:lnTo>
                                <a:pt x="1282" y="1769"/>
                              </a:lnTo>
                              <a:lnTo>
                                <a:pt x="1318" y="1787"/>
                              </a:lnTo>
                              <a:lnTo>
                                <a:pt x="1350" y="1805"/>
                              </a:lnTo>
                              <a:lnTo>
                                <a:pt x="1380" y="1822"/>
                              </a:lnTo>
                              <a:lnTo>
                                <a:pt x="1409" y="1840"/>
                              </a:lnTo>
                              <a:lnTo>
                                <a:pt x="1459" y="1873"/>
                              </a:lnTo>
                              <a:lnTo>
                                <a:pt x="1510" y="1905"/>
                              </a:lnTo>
                              <a:lnTo>
                                <a:pt x="1564" y="1937"/>
                              </a:lnTo>
                              <a:lnTo>
                                <a:pt x="1593" y="1952"/>
                              </a:lnTo>
                              <a:lnTo>
                                <a:pt x="1621" y="1967"/>
                              </a:lnTo>
                              <a:lnTo>
                                <a:pt x="1653" y="1982"/>
                              </a:lnTo>
                              <a:lnTo>
                                <a:pt x="1685" y="1996"/>
                              </a:lnTo>
                              <a:lnTo>
                                <a:pt x="1719" y="2009"/>
                              </a:lnTo>
                              <a:lnTo>
                                <a:pt x="1754" y="2021"/>
                              </a:lnTo>
                              <a:lnTo>
                                <a:pt x="1792" y="2030"/>
                              </a:lnTo>
                              <a:lnTo>
                                <a:pt x="1832" y="2039"/>
                              </a:lnTo>
                              <a:lnTo>
                                <a:pt x="1875" y="2047"/>
                              </a:lnTo>
                              <a:lnTo>
                                <a:pt x="1921" y="2052"/>
                              </a:lnTo>
                              <a:lnTo>
                                <a:pt x="1968" y="2056"/>
                              </a:lnTo>
                              <a:lnTo>
                                <a:pt x="2019" y="2057"/>
                              </a:lnTo>
                              <a:lnTo>
                                <a:pt x="2069" y="2056"/>
                              </a:lnTo>
                              <a:lnTo>
                                <a:pt x="2117" y="2052"/>
                              </a:lnTo>
                              <a:lnTo>
                                <a:pt x="2161" y="2047"/>
                              </a:lnTo>
                              <a:lnTo>
                                <a:pt x="2204" y="2039"/>
                              </a:lnTo>
                              <a:lnTo>
                                <a:pt x="2243" y="2031"/>
                              </a:lnTo>
                              <a:lnTo>
                                <a:pt x="2281" y="2021"/>
                              </a:lnTo>
                              <a:lnTo>
                                <a:pt x="2316" y="2010"/>
                              </a:lnTo>
                              <a:lnTo>
                                <a:pt x="2349" y="1997"/>
                              </a:lnTo>
                              <a:lnTo>
                                <a:pt x="2381" y="1983"/>
                              </a:lnTo>
                              <a:lnTo>
                                <a:pt x="2412" y="1969"/>
                              </a:lnTo>
                              <a:lnTo>
                                <a:pt x="2441" y="1953"/>
                              </a:lnTo>
                              <a:lnTo>
                                <a:pt x="2469" y="1938"/>
                              </a:lnTo>
                              <a:lnTo>
                                <a:pt x="2525" y="1905"/>
                              </a:lnTo>
                              <a:lnTo>
                                <a:pt x="2578" y="1872"/>
                              </a:lnTo>
                              <a:lnTo>
                                <a:pt x="2634" y="1838"/>
                              </a:lnTo>
                              <a:lnTo>
                                <a:pt x="2663" y="1820"/>
                              </a:lnTo>
                              <a:lnTo>
                                <a:pt x="2695" y="1801"/>
                              </a:lnTo>
                              <a:lnTo>
                                <a:pt x="2728" y="1783"/>
                              </a:lnTo>
                              <a:lnTo>
                                <a:pt x="2765" y="1765"/>
                              </a:lnTo>
                              <a:lnTo>
                                <a:pt x="2802" y="1747"/>
                              </a:lnTo>
                              <a:lnTo>
                                <a:pt x="2842" y="1730"/>
                              </a:lnTo>
                              <a:lnTo>
                                <a:pt x="2884" y="1714"/>
                              </a:lnTo>
                              <a:lnTo>
                                <a:pt x="2929" y="1700"/>
                              </a:lnTo>
                              <a:lnTo>
                                <a:pt x="2976" y="1687"/>
                              </a:lnTo>
                              <a:lnTo>
                                <a:pt x="3026" y="1675"/>
                              </a:lnTo>
                              <a:lnTo>
                                <a:pt x="3078" y="1667"/>
                              </a:lnTo>
                              <a:lnTo>
                                <a:pt x="3106" y="1663"/>
                              </a:lnTo>
                              <a:lnTo>
                                <a:pt x="3134" y="1659"/>
                              </a:lnTo>
                              <a:lnTo>
                                <a:pt x="3162" y="1657"/>
                              </a:lnTo>
                              <a:lnTo>
                                <a:pt x="3192" y="1655"/>
                              </a:lnTo>
                              <a:lnTo>
                                <a:pt x="3222" y="1655"/>
                              </a:lnTo>
                              <a:lnTo>
                                <a:pt x="3253" y="1654"/>
                              </a:lnTo>
                              <a:lnTo>
                                <a:pt x="3284" y="1655"/>
                              </a:lnTo>
                              <a:lnTo>
                                <a:pt x="3314" y="1656"/>
                              </a:lnTo>
                              <a:lnTo>
                                <a:pt x="3344" y="1657"/>
                              </a:lnTo>
                              <a:lnTo>
                                <a:pt x="3373" y="1659"/>
                              </a:lnTo>
                              <a:lnTo>
                                <a:pt x="3402" y="1663"/>
                              </a:lnTo>
                              <a:lnTo>
                                <a:pt x="3429" y="1667"/>
                              </a:lnTo>
                              <a:lnTo>
                                <a:pt x="3482" y="1676"/>
                              </a:lnTo>
                              <a:lnTo>
                                <a:pt x="3533" y="1687"/>
                              </a:lnTo>
                              <a:lnTo>
                                <a:pt x="3580" y="1701"/>
                              </a:lnTo>
                              <a:lnTo>
                                <a:pt x="3625" y="1715"/>
                              </a:lnTo>
                              <a:lnTo>
                                <a:pt x="3668" y="1731"/>
                              </a:lnTo>
                              <a:lnTo>
                                <a:pt x="3709" y="1748"/>
                              </a:lnTo>
                              <a:lnTo>
                                <a:pt x="3746" y="1766"/>
                              </a:lnTo>
                              <a:lnTo>
                                <a:pt x="3782" y="1785"/>
                              </a:lnTo>
                              <a:lnTo>
                                <a:pt x="3816" y="1802"/>
                              </a:lnTo>
                              <a:lnTo>
                                <a:pt x="3848" y="1821"/>
                              </a:lnTo>
                              <a:lnTo>
                                <a:pt x="3876" y="1839"/>
                              </a:lnTo>
                              <a:lnTo>
                                <a:pt x="3929" y="1873"/>
                              </a:lnTo>
                              <a:lnTo>
                                <a:pt x="3942" y="1881"/>
                              </a:lnTo>
                              <a:lnTo>
                                <a:pt x="3992" y="1912"/>
                              </a:lnTo>
                              <a:lnTo>
                                <a:pt x="4044" y="1943"/>
                              </a:lnTo>
                              <a:lnTo>
                                <a:pt x="4072" y="1958"/>
                              </a:lnTo>
                              <a:lnTo>
                                <a:pt x="4100" y="1972"/>
                              </a:lnTo>
                              <a:lnTo>
                                <a:pt x="4131" y="1986"/>
                              </a:lnTo>
                              <a:lnTo>
                                <a:pt x="4163" y="1999"/>
                              </a:lnTo>
                              <a:lnTo>
                                <a:pt x="4196" y="2011"/>
                              </a:lnTo>
                              <a:lnTo>
                                <a:pt x="4231" y="2022"/>
                              </a:lnTo>
                              <a:lnTo>
                                <a:pt x="4268" y="2032"/>
                              </a:lnTo>
                              <a:lnTo>
                                <a:pt x="4307" y="2041"/>
                              </a:lnTo>
                              <a:lnTo>
                                <a:pt x="4348" y="2047"/>
                              </a:lnTo>
                              <a:lnTo>
                                <a:pt x="4393" y="2052"/>
                              </a:lnTo>
                              <a:lnTo>
                                <a:pt x="4439" y="2056"/>
                              </a:lnTo>
                              <a:lnTo>
                                <a:pt x="4489" y="2057"/>
                              </a:lnTo>
                              <a:lnTo>
                                <a:pt x="4538" y="2056"/>
                              </a:lnTo>
                              <a:lnTo>
                                <a:pt x="4587" y="2052"/>
                              </a:lnTo>
                              <a:lnTo>
                                <a:pt x="4631" y="2047"/>
                              </a:lnTo>
                              <a:lnTo>
                                <a:pt x="4673" y="2039"/>
                              </a:lnTo>
                              <a:lnTo>
                                <a:pt x="4713" y="2031"/>
                              </a:lnTo>
                              <a:lnTo>
                                <a:pt x="4749" y="2021"/>
                              </a:lnTo>
                              <a:lnTo>
                                <a:pt x="4785" y="2010"/>
                              </a:lnTo>
                              <a:lnTo>
                                <a:pt x="4819" y="1997"/>
                              </a:lnTo>
                              <a:lnTo>
                                <a:pt x="4851" y="1983"/>
                              </a:lnTo>
                              <a:lnTo>
                                <a:pt x="4882" y="1969"/>
                              </a:lnTo>
                              <a:lnTo>
                                <a:pt x="4911" y="1953"/>
                              </a:lnTo>
                              <a:lnTo>
                                <a:pt x="4939" y="1938"/>
                              </a:lnTo>
                              <a:lnTo>
                                <a:pt x="4994" y="1905"/>
                              </a:lnTo>
                              <a:lnTo>
                                <a:pt x="5048" y="1872"/>
                              </a:lnTo>
                              <a:lnTo>
                                <a:pt x="5101" y="1839"/>
                              </a:lnTo>
                              <a:lnTo>
                                <a:pt x="5131" y="1821"/>
                              </a:lnTo>
                              <a:lnTo>
                                <a:pt x="5161" y="1802"/>
                              </a:lnTo>
                              <a:lnTo>
                                <a:pt x="5194" y="1785"/>
                              </a:lnTo>
                              <a:lnTo>
                                <a:pt x="5230" y="1767"/>
                              </a:lnTo>
                              <a:lnTo>
                                <a:pt x="5266" y="1749"/>
                              </a:lnTo>
                              <a:lnTo>
                                <a:pt x="5305" y="1733"/>
                              </a:lnTo>
                              <a:lnTo>
                                <a:pt x="5347" y="1717"/>
                              </a:lnTo>
                              <a:lnTo>
                                <a:pt x="5390" y="1702"/>
                              </a:lnTo>
                              <a:lnTo>
                                <a:pt x="5436" y="1689"/>
                              </a:lnTo>
                              <a:lnTo>
                                <a:pt x="5485" y="1677"/>
                              </a:lnTo>
                              <a:lnTo>
                                <a:pt x="5535" y="1668"/>
                              </a:lnTo>
                              <a:lnTo>
                                <a:pt x="5588" y="1661"/>
                              </a:lnTo>
                              <a:lnTo>
                                <a:pt x="5617" y="1658"/>
                              </a:lnTo>
                              <a:lnTo>
                                <a:pt x="5645" y="1656"/>
                              </a:lnTo>
                              <a:lnTo>
                                <a:pt x="5675" y="1655"/>
                              </a:lnTo>
                              <a:lnTo>
                                <a:pt x="5704" y="1654"/>
                              </a:lnTo>
                              <a:lnTo>
                                <a:pt x="5770" y="1656"/>
                              </a:lnTo>
                              <a:lnTo>
                                <a:pt x="5771" y="1638"/>
                              </a:lnTo>
                              <a:lnTo>
                                <a:pt x="5771" y="1619"/>
                              </a:lnTo>
                              <a:lnTo>
                                <a:pt x="5770" y="1602"/>
                              </a:lnTo>
                              <a:lnTo>
                                <a:pt x="5768" y="1583"/>
                              </a:lnTo>
                              <a:lnTo>
                                <a:pt x="5764" y="1565"/>
                              </a:lnTo>
                              <a:lnTo>
                                <a:pt x="5760" y="1546"/>
                              </a:lnTo>
                              <a:lnTo>
                                <a:pt x="5754" y="1529"/>
                              </a:lnTo>
                              <a:lnTo>
                                <a:pt x="5747" y="1511"/>
                              </a:lnTo>
                              <a:close/>
                              <a:moveTo>
                                <a:pt x="5042" y="2637"/>
                              </a:moveTo>
                              <a:lnTo>
                                <a:pt x="5042" y="2637"/>
                              </a:lnTo>
                              <a:lnTo>
                                <a:pt x="4988" y="2671"/>
                              </a:lnTo>
                              <a:lnTo>
                                <a:pt x="4933" y="2703"/>
                              </a:lnTo>
                              <a:lnTo>
                                <a:pt x="4905" y="2718"/>
                              </a:lnTo>
                              <a:lnTo>
                                <a:pt x="4876" y="2733"/>
                              </a:lnTo>
                              <a:lnTo>
                                <a:pt x="4846" y="2747"/>
                              </a:lnTo>
                              <a:lnTo>
                                <a:pt x="4814" y="2762"/>
                              </a:lnTo>
                              <a:lnTo>
                                <a:pt x="4781" y="2773"/>
                              </a:lnTo>
                              <a:lnTo>
                                <a:pt x="4746" y="2785"/>
                              </a:lnTo>
                              <a:lnTo>
                                <a:pt x="4709" y="2795"/>
                              </a:lnTo>
                              <a:lnTo>
                                <a:pt x="4670" y="2803"/>
                              </a:lnTo>
                              <a:lnTo>
                                <a:pt x="4629" y="2810"/>
                              </a:lnTo>
                              <a:lnTo>
                                <a:pt x="4585" y="2816"/>
                              </a:lnTo>
                              <a:lnTo>
                                <a:pt x="4538" y="2819"/>
                              </a:lnTo>
                              <a:lnTo>
                                <a:pt x="4487" y="2821"/>
                              </a:lnTo>
                              <a:lnTo>
                                <a:pt x="4440" y="2819"/>
                              </a:lnTo>
                              <a:lnTo>
                                <a:pt x="4395" y="2816"/>
                              </a:lnTo>
                              <a:lnTo>
                                <a:pt x="4353" y="2811"/>
                              </a:lnTo>
                              <a:lnTo>
                                <a:pt x="4313" y="2804"/>
                              </a:lnTo>
                              <a:lnTo>
                                <a:pt x="4275" y="2797"/>
                              </a:lnTo>
                              <a:lnTo>
                                <a:pt x="4238" y="2788"/>
                              </a:lnTo>
                              <a:lnTo>
                                <a:pt x="4204" y="2777"/>
                              </a:lnTo>
                              <a:lnTo>
                                <a:pt x="4172" y="2765"/>
                              </a:lnTo>
                              <a:lnTo>
                                <a:pt x="4140" y="2753"/>
                              </a:lnTo>
                              <a:lnTo>
                                <a:pt x="4111" y="2739"/>
                              </a:lnTo>
                              <a:lnTo>
                                <a:pt x="4083" y="2725"/>
                              </a:lnTo>
                              <a:lnTo>
                                <a:pt x="4057" y="2711"/>
                              </a:lnTo>
                              <a:lnTo>
                                <a:pt x="4005" y="2681"/>
                              </a:lnTo>
                              <a:lnTo>
                                <a:pt x="3956" y="2651"/>
                              </a:lnTo>
                              <a:lnTo>
                                <a:pt x="3935" y="2638"/>
                              </a:lnTo>
                              <a:lnTo>
                                <a:pt x="3883" y="2605"/>
                              </a:lnTo>
                              <a:lnTo>
                                <a:pt x="3854" y="2586"/>
                              </a:lnTo>
                              <a:lnTo>
                                <a:pt x="3822" y="2568"/>
                              </a:lnTo>
                              <a:lnTo>
                                <a:pt x="3788" y="2549"/>
                              </a:lnTo>
                              <a:lnTo>
                                <a:pt x="3751" y="2530"/>
                              </a:lnTo>
                              <a:lnTo>
                                <a:pt x="3713" y="2513"/>
                              </a:lnTo>
                              <a:lnTo>
                                <a:pt x="3672" y="2495"/>
                              </a:lnTo>
                              <a:lnTo>
                                <a:pt x="3628" y="2480"/>
                              </a:lnTo>
                              <a:lnTo>
                                <a:pt x="3583" y="2464"/>
                              </a:lnTo>
                              <a:lnTo>
                                <a:pt x="3535" y="2451"/>
                              </a:lnTo>
                              <a:lnTo>
                                <a:pt x="3484" y="2439"/>
                              </a:lnTo>
                              <a:lnTo>
                                <a:pt x="3430" y="2430"/>
                              </a:lnTo>
                              <a:lnTo>
                                <a:pt x="3403" y="2426"/>
                              </a:lnTo>
                              <a:lnTo>
                                <a:pt x="3375" y="2423"/>
                              </a:lnTo>
                              <a:lnTo>
                                <a:pt x="3345" y="2421"/>
                              </a:lnTo>
                              <a:lnTo>
                                <a:pt x="3314" y="2418"/>
                              </a:lnTo>
                              <a:lnTo>
                                <a:pt x="3285" y="2418"/>
                              </a:lnTo>
                              <a:lnTo>
                                <a:pt x="3253" y="2417"/>
                              </a:lnTo>
                              <a:lnTo>
                                <a:pt x="3222" y="2418"/>
                              </a:lnTo>
                              <a:lnTo>
                                <a:pt x="3192" y="2418"/>
                              </a:lnTo>
                              <a:lnTo>
                                <a:pt x="3162" y="2421"/>
                              </a:lnTo>
                              <a:lnTo>
                                <a:pt x="3133" y="2423"/>
                              </a:lnTo>
                              <a:lnTo>
                                <a:pt x="3104" y="2426"/>
                              </a:lnTo>
                              <a:lnTo>
                                <a:pt x="3077" y="2430"/>
                              </a:lnTo>
                              <a:lnTo>
                                <a:pt x="3024" y="2439"/>
                              </a:lnTo>
                              <a:lnTo>
                                <a:pt x="2973" y="2450"/>
                              </a:lnTo>
                              <a:lnTo>
                                <a:pt x="2925" y="2463"/>
                              </a:lnTo>
                              <a:lnTo>
                                <a:pt x="2880" y="2478"/>
                              </a:lnTo>
                              <a:lnTo>
                                <a:pt x="2838" y="2495"/>
                              </a:lnTo>
                              <a:lnTo>
                                <a:pt x="2796" y="2511"/>
                              </a:lnTo>
                              <a:lnTo>
                                <a:pt x="2759" y="2529"/>
                              </a:lnTo>
                              <a:lnTo>
                                <a:pt x="2723" y="2548"/>
                              </a:lnTo>
                              <a:lnTo>
                                <a:pt x="2689" y="2567"/>
                              </a:lnTo>
                              <a:lnTo>
                                <a:pt x="2657" y="2585"/>
                              </a:lnTo>
                              <a:lnTo>
                                <a:pt x="2626" y="2603"/>
                              </a:lnTo>
                              <a:lnTo>
                                <a:pt x="2572" y="2637"/>
                              </a:lnTo>
                              <a:lnTo>
                                <a:pt x="2518" y="2671"/>
                              </a:lnTo>
                              <a:lnTo>
                                <a:pt x="2464" y="2703"/>
                              </a:lnTo>
                              <a:lnTo>
                                <a:pt x="2435" y="2718"/>
                              </a:lnTo>
                              <a:lnTo>
                                <a:pt x="2407" y="2733"/>
                              </a:lnTo>
                              <a:lnTo>
                                <a:pt x="2376" y="2747"/>
                              </a:lnTo>
                              <a:lnTo>
                                <a:pt x="2344" y="2762"/>
                              </a:lnTo>
                              <a:lnTo>
                                <a:pt x="2311" y="2773"/>
                              </a:lnTo>
                              <a:lnTo>
                                <a:pt x="2277" y="2785"/>
                              </a:lnTo>
                              <a:lnTo>
                                <a:pt x="2241" y="2795"/>
                              </a:lnTo>
                              <a:lnTo>
                                <a:pt x="2202" y="2803"/>
                              </a:lnTo>
                              <a:lnTo>
                                <a:pt x="2159" y="2810"/>
                              </a:lnTo>
                              <a:lnTo>
                                <a:pt x="2115" y="2816"/>
                              </a:lnTo>
                              <a:lnTo>
                                <a:pt x="2068" y="2819"/>
                              </a:lnTo>
                              <a:lnTo>
                                <a:pt x="2019" y="2821"/>
                              </a:lnTo>
                              <a:lnTo>
                                <a:pt x="1968" y="2819"/>
                              </a:lnTo>
                              <a:lnTo>
                                <a:pt x="1921" y="2816"/>
                              </a:lnTo>
                              <a:lnTo>
                                <a:pt x="1877" y="2810"/>
                              </a:lnTo>
                              <a:lnTo>
                                <a:pt x="1835" y="2803"/>
                              </a:lnTo>
                              <a:lnTo>
                                <a:pt x="1796" y="2795"/>
                              </a:lnTo>
                              <a:lnTo>
                                <a:pt x="1758" y="2784"/>
                              </a:lnTo>
                              <a:lnTo>
                                <a:pt x="1722" y="2772"/>
                              </a:lnTo>
                              <a:lnTo>
                                <a:pt x="1689" y="2760"/>
                              </a:lnTo>
                              <a:lnTo>
                                <a:pt x="1658" y="2746"/>
                              </a:lnTo>
                              <a:lnTo>
                                <a:pt x="1627" y="2732"/>
                              </a:lnTo>
                              <a:lnTo>
                                <a:pt x="1597" y="2717"/>
                              </a:lnTo>
                              <a:lnTo>
                                <a:pt x="1570" y="2701"/>
                              </a:lnTo>
                              <a:lnTo>
                                <a:pt x="1517" y="2670"/>
                              </a:lnTo>
                              <a:lnTo>
                                <a:pt x="1466" y="2638"/>
                              </a:lnTo>
                              <a:lnTo>
                                <a:pt x="1413" y="2605"/>
                              </a:lnTo>
                              <a:lnTo>
                                <a:pt x="1384" y="2586"/>
                              </a:lnTo>
                              <a:lnTo>
                                <a:pt x="1352" y="2568"/>
                              </a:lnTo>
                              <a:lnTo>
                                <a:pt x="1318" y="2549"/>
                              </a:lnTo>
                              <a:lnTo>
                                <a:pt x="1282" y="2530"/>
                              </a:lnTo>
                              <a:lnTo>
                                <a:pt x="1243" y="2513"/>
                              </a:lnTo>
                              <a:lnTo>
                                <a:pt x="1203" y="2495"/>
                              </a:lnTo>
                              <a:lnTo>
                                <a:pt x="1160" y="2480"/>
                              </a:lnTo>
                              <a:lnTo>
                                <a:pt x="1114" y="2464"/>
                              </a:lnTo>
                              <a:lnTo>
                                <a:pt x="1065" y="2451"/>
                              </a:lnTo>
                              <a:lnTo>
                                <a:pt x="1014" y="2439"/>
                              </a:lnTo>
                              <a:lnTo>
                                <a:pt x="961" y="2430"/>
                              </a:lnTo>
                              <a:lnTo>
                                <a:pt x="933" y="2426"/>
                              </a:lnTo>
                              <a:lnTo>
                                <a:pt x="905" y="2423"/>
                              </a:lnTo>
                              <a:lnTo>
                                <a:pt x="875" y="2421"/>
                              </a:lnTo>
                              <a:lnTo>
                                <a:pt x="846" y="2418"/>
                              </a:lnTo>
                              <a:lnTo>
                                <a:pt x="815" y="2418"/>
                              </a:lnTo>
                              <a:lnTo>
                                <a:pt x="783" y="2417"/>
                              </a:lnTo>
                              <a:lnTo>
                                <a:pt x="752" y="2418"/>
                              </a:lnTo>
                              <a:lnTo>
                                <a:pt x="722" y="2418"/>
                              </a:lnTo>
                              <a:lnTo>
                                <a:pt x="692" y="2421"/>
                              </a:lnTo>
                              <a:lnTo>
                                <a:pt x="663" y="2423"/>
                              </a:lnTo>
                              <a:lnTo>
                                <a:pt x="634" y="2426"/>
                              </a:lnTo>
                              <a:lnTo>
                                <a:pt x="607" y="2430"/>
                              </a:lnTo>
                              <a:lnTo>
                                <a:pt x="554" y="2439"/>
                              </a:lnTo>
                              <a:lnTo>
                                <a:pt x="503" y="2450"/>
                              </a:lnTo>
                              <a:lnTo>
                                <a:pt x="456" y="2463"/>
                              </a:lnTo>
                              <a:lnTo>
                                <a:pt x="410" y="2478"/>
                              </a:lnTo>
                              <a:lnTo>
                                <a:pt x="368" y="2495"/>
                              </a:lnTo>
                              <a:lnTo>
                                <a:pt x="328" y="2511"/>
                              </a:lnTo>
                              <a:lnTo>
                                <a:pt x="289" y="2529"/>
                              </a:lnTo>
                              <a:lnTo>
                                <a:pt x="253" y="2548"/>
                              </a:lnTo>
                              <a:lnTo>
                                <a:pt x="219" y="2567"/>
                              </a:lnTo>
                              <a:lnTo>
                                <a:pt x="187" y="2585"/>
                              </a:lnTo>
                              <a:lnTo>
                                <a:pt x="158" y="2603"/>
                              </a:lnTo>
                              <a:lnTo>
                                <a:pt x="102" y="2637"/>
                              </a:lnTo>
                              <a:lnTo>
                                <a:pt x="51" y="2668"/>
                              </a:lnTo>
                              <a:lnTo>
                                <a:pt x="0" y="2700"/>
                              </a:lnTo>
                              <a:lnTo>
                                <a:pt x="0" y="2969"/>
                              </a:lnTo>
                              <a:lnTo>
                                <a:pt x="34" y="2954"/>
                              </a:lnTo>
                              <a:lnTo>
                                <a:pt x="67" y="2937"/>
                              </a:lnTo>
                              <a:lnTo>
                                <a:pt x="98" y="2921"/>
                              </a:lnTo>
                              <a:lnTo>
                                <a:pt x="127" y="2904"/>
                              </a:lnTo>
                              <a:lnTo>
                                <a:pt x="181" y="2873"/>
                              </a:lnTo>
                              <a:lnTo>
                                <a:pt x="230" y="2842"/>
                              </a:lnTo>
                              <a:lnTo>
                                <a:pt x="284" y="2809"/>
                              </a:lnTo>
                              <a:lnTo>
                                <a:pt x="338" y="2777"/>
                              </a:lnTo>
                              <a:lnTo>
                                <a:pt x="367" y="2760"/>
                              </a:lnTo>
                              <a:lnTo>
                                <a:pt x="396" y="2746"/>
                              </a:lnTo>
                              <a:lnTo>
                                <a:pt x="426" y="2732"/>
                              </a:lnTo>
                              <a:lnTo>
                                <a:pt x="457" y="2718"/>
                              </a:lnTo>
                              <a:lnTo>
                                <a:pt x="490" y="2706"/>
                              </a:lnTo>
                              <a:lnTo>
                                <a:pt x="526" y="2694"/>
                              </a:lnTo>
                              <a:lnTo>
                                <a:pt x="562" y="2685"/>
                              </a:lnTo>
                              <a:lnTo>
                                <a:pt x="601" y="2675"/>
                              </a:lnTo>
                              <a:lnTo>
                                <a:pt x="643" y="2670"/>
                              </a:lnTo>
                              <a:lnTo>
                                <a:pt x="686" y="2664"/>
                              </a:lnTo>
                              <a:lnTo>
                                <a:pt x="734" y="2660"/>
                              </a:lnTo>
                              <a:lnTo>
                                <a:pt x="783" y="2659"/>
                              </a:lnTo>
                              <a:lnTo>
                                <a:pt x="834" y="2660"/>
                              </a:lnTo>
                              <a:lnTo>
                                <a:pt x="881" y="2664"/>
                              </a:lnTo>
                              <a:lnTo>
                                <a:pt x="926" y="2670"/>
                              </a:lnTo>
                              <a:lnTo>
                                <a:pt x="967" y="2677"/>
                              </a:lnTo>
                              <a:lnTo>
                                <a:pt x="1007" y="2685"/>
                              </a:lnTo>
                              <a:lnTo>
                                <a:pt x="1044" y="2696"/>
                              </a:lnTo>
                              <a:lnTo>
                                <a:pt x="1079" y="2707"/>
                              </a:lnTo>
                              <a:lnTo>
                                <a:pt x="1114" y="2719"/>
                              </a:lnTo>
                              <a:lnTo>
                                <a:pt x="1145" y="2733"/>
                              </a:lnTo>
                              <a:lnTo>
                                <a:pt x="1176" y="2747"/>
                              </a:lnTo>
                              <a:lnTo>
                                <a:pt x="1204" y="2763"/>
                              </a:lnTo>
                              <a:lnTo>
                                <a:pt x="1233" y="2778"/>
                              </a:lnTo>
                              <a:lnTo>
                                <a:pt x="1286" y="2810"/>
                              </a:lnTo>
                              <a:lnTo>
                                <a:pt x="1337" y="2842"/>
                              </a:lnTo>
                              <a:lnTo>
                                <a:pt x="1389" y="2875"/>
                              </a:lnTo>
                              <a:lnTo>
                                <a:pt x="1418" y="2893"/>
                              </a:lnTo>
                              <a:lnTo>
                                <a:pt x="1450" y="2911"/>
                              </a:lnTo>
                              <a:lnTo>
                                <a:pt x="1484" y="2930"/>
                              </a:lnTo>
                              <a:lnTo>
                                <a:pt x="1520" y="2948"/>
                              </a:lnTo>
                              <a:lnTo>
                                <a:pt x="1558" y="2967"/>
                              </a:lnTo>
                              <a:lnTo>
                                <a:pt x="1600" y="2983"/>
                              </a:lnTo>
                              <a:lnTo>
                                <a:pt x="1642" y="3000"/>
                              </a:lnTo>
                              <a:lnTo>
                                <a:pt x="1688" y="3015"/>
                              </a:lnTo>
                              <a:lnTo>
                                <a:pt x="1737" y="3028"/>
                              </a:lnTo>
                              <a:lnTo>
                                <a:pt x="1787" y="3040"/>
                              </a:lnTo>
                              <a:lnTo>
                                <a:pt x="1842" y="3050"/>
                              </a:lnTo>
                              <a:lnTo>
                                <a:pt x="1869" y="3053"/>
                              </a:lnTo>
                              <a:lnTo>
                                <a:pt x="1897" y="3057"/>
                              </a:lnTo>
                              <a:lnTo>
                                <a:pt x="1927" y="3059"/>
                              </a:lnTo>
                              <a:lnTo>
                                <a:pt x="1956" y="3060"/>
                              </a:lnTo>
                              <a:lnTo>
                                <a:pt x="1987" y="3061"/>
                              </a:lnTo>
                              <a:lnTo>
                                <a:pt x="2019" y="3061"/>
                              </a:lnTo>
                              <a:lnTo>
                                <a:pt x="2049" y="3061"/>
                              </a:lnTo>
                              <a:lnTo>
                                <a:pt x="2080" y="3060"/>
                              </a:lnTo>
                              <a:lnTo>
                                <a:pt x="2110" y="3059"/>
                              </a:lnTo>
                              <a:lnTo>
                                <a:pt x="2139" y="3057"/>
                              </a:lnTo>
                              <a:lnTo>
                                <a:pt x="2167" y="3053"/>
                              </a:lnTo>
                              <a:lnTo>
                                <a:pt x="2195" y="3050"/>
                              </a:lnTo>
                              <a:lnTo>
                                <a:pt x="2248" y="3040"/>
                              </a:lnTo>
                              <a:lnTo>
                                <a:pt x="2298" y="3029"/>
                              </a:lnTo>
                              <a:lnTo>
                                <a:pt x="2347" y="3015"/>
                              </a:lnTo>
                              <a:lnTo>
                                <a:pt x="2392" y="3001"/>
                              </a:lnTo>
                              <a:lnTo>
                                <a:pt x="2434" y="2985"/>
                              </a:lnTo>
                              <a:lnTo>
                                <a:pt x="2474" y="2968"/>
                              </a:lnTo>
                              <a:lnTo>
                                <a:pt x="2513" y="2950"/>
                              </a:lnTo>
                              <a:lnTo>
                                <a:pt x="2549" y="2932"/>
                              </a:lnTo>
                              <a:lnTo>
                                <a:pt x="2583" y="2913"/>
                              </a:lnTo>
                              <a:lnTo>
                                <a:pt x="2615" y="2895"/>
                              </a:lnTo>
                              <a:lnTo>
                                <a:pt x="2645" y="2876"/>
                              </a:lnTo>
                              <a:lnTo>
                                <a:pt x="2700" y="2842"/>
                              </a:lnTo>
                              <a:lnTo>
                                <a:pt x="2753" y="2809"/>
                              </a:lnTo>
                              <a:lnTo>
                                <a:pt x="2808" y="2777"/>
                              </a:lnTo>
                              <a:lnTo>
                                <a:pt x="2836" y="2760"/>
                              </a:lnTo>
                              <a:lnTo>
                                <a:pt x="2865" y="2746"/>
                              </a:lnTo>
                              <a:lnTo>
                                <a:pt x="2895" y="2732"/>
                              </a:lnTo>
                              <a:lnTo>
                                <a:pt x="2927" y="2718"/>
                              </a:lnTo>
                              <a:lnTo>
                                <a:pt x="2960" y="2706"/>
                              </a:lnTo>
                              <a:lnTo>
                                <a:pt x="2995" y="2694"/>
                              </a:lnTo>
                              <a:lnTo>
                                <a:pt x="3031" y="2685"/>
                              </a:lnTo>
                              <a:lnTo>
                                <a:pt x="3070" y="2675"/>
                              </a:lnTo>
                              <a:lnTo>
                                <a:pt x="3111" y="2670"/>
                              </a:lnTo>
                              <a:lnTo>
                                <a:pt x="3156" y="2664"/>
                              </a:lnTo>
                              <a:lnTo>
                                <a:pt x="3203" y="2660"/>
                              </a:lnTo>
                              <a:lnTo>
                                <a:pt x="3253" y="2659"/>
                              </a:lnTo>
                              <a:lnTo>
                                <a:pt x="3303" y="2660"/>
                              </a:lnTo>
                              <a:lnTo>
                                <a:pt x="3350" y="2664"/>
                              </a:lnTo>
                              <a:lnTo>
                                <a:pt x="3395" y="2670"/>
                              </a:lnTo>
                              <a:lnTo>
                                <a:pt x="3437" y="2677"/>
                              </a:lnTo>
                              <a:lnTo>
                                <a:pt x="3476" y="2685"/>
                              </a:lnTo>
                              <a:lnTo>
                                <a:pt x="3514" y="2696"/>
                              </a:lnTo>
                              <a:lnTo>
                                <a:pt x="3549" y="2707"/>
                              </a:lnTo>
                              <a:lnTo>
                                <a:pt x="3582" y="2719"/>
                              </a:lnTo>
                              <a:lnTo>
                                <a:pt x="3614" y="2733"/>
                              </a:lnTo>
                              <a:lnTo>
                                <a:pt x="3645" y="2747"/>
                              </a:lnTo>
                              <a:lnTo>
                                <a:pt x="3674" y="2763"/>
                              </a:lnTo>
                              <a:lnTo>
                                <a:pt x="3701" y="2778"/>
                              </a:lnTo>
                              <a:lnTo>
                                <a:pt x="3755" y="2810"/>
                              </a:lnTo>
                              <a:lnTo>
                                <a:pt x="3805" y="2842"/>
                              </a:lnTo>
                              <a:lnTo>
                                <a:pt x="3858" y="2875"/>
                              </a:lnTo>
                              <a:lnTo>
                                <a:pt x="3888" y="2893"/>
                              </a:lnTo>
                              <a:lnTo>
                                <a:pt x="3920" y="2911"/>
                              </a:lnTo>
                              <a:lnTo>
                                <a:pt x="3953" y="2930"/>
                              </a:lnTo>
                              <a:lnTo>
                                <a:pt x="3989" y="2948"/>
                              </a:lnTo>
                              <a:lnTo>
                                <a:pt x="4028" y="2967"/>
                              </a:lnTo>
                              <a:lnTo>
                                <a:pt x="4068" y="2983"/>
                              </a:lnTo>
                              <a:lnTo>
                                <a:pt x="4112" y="3000"/>
                              </a:lnTo>
                              <a:lnTo>
                                <a:pt x="4158" y="3015"/>
                              </a:lnTo>
                              <a:lnTo>
                                <a:pt x="4207" y="3028"/>
                              </a:lnTo>
                              <a:lnTo>
                                <a:pt x="4257" y="3040"/>
                              </a:lnTo>
                              <a:lnTo>
                                <a:pt x="4310" y="3050"/>
                              </a:lnTo>
                              <a:lnTo>
                                <a:pt x="4339" y="3053"/>
                              </a:lnTo>
                              <a:lnTo>
                                <a:pt x="4367" y="3057"/>
                              </a:lnTo>
                              <a:lnTo>
                                <a:pt x="4397" y="3059"/>
                              </a:lnTo>
                              <a:lnTo>
                                <a:pt x="4426" y="3060"/>
                              </a:lnTo>
                              <a:lnTo>
                                <a:pt x="4457" y="3061"/>
                              </a:lnTo>
                              <a:lnTo>
                                <a:pt x="4487" y="3061"/>
                              </a:lnTo>
                              <a:lnTo>
                                <a:pt x="4519" y="3061"/>
                              </a:lnTo>
                              <a:lnTo>
                                <a:pt x="4550" y="3060"/>
                              </a:lnTo>
                              <a:lnTo>
                                <a:pt x="4579" y="3059"/>
                              </a:lnTo>
                              <a:lnTo>
                                <a:pt x="4609" y="3057"/>
                              </a:lnTo>
                              <a:lnTo>
                                <a:pt x="4637" y="3053"/>
                              </a:lnTo>
                              <a:lnTo>
                                <a:pt x="4664" y="3050"/>
                              </a:lnTo>
                              <a:lnTo>
                                <a:pt x="4718" y="3040"/>
                              </a:lnTo>
                              <a:lnTo>
                                <a:pt x="4768" y="3029"/>
                              </a:lnTo>
                              <a:lnTo>
                                <a:pt x="4815" y="3015"/>
                              </a:lnTo>
                              <a:lnTo>
                                <a:pt x="4860" y="3001"/>
                              </a:lnTo>
                              <a:lnTo>
                                <a:pt x="4904" y="2985"/>
                              </a:lnTo>
                              <a:lnTo>
                                <a:pt x="4944" y="2968"/>
                              </a:lnTo>
                              <a:lnTo>
                                <a:pt x="4982" y="2950"/>
                              </a:lnTo>
                              <a:lnTo>
                                <a:pt x="5018" y="2932"/>
                              </a:lnTo>
                              <a:lnTo>
                                <a:pt x="5053" y="2913"/>
                              </a:lnTo>
                              <a:lnTo>
                                <a:pt x="5085" y="2895"/>
                              </a:lnTo>
                              <a:lnTo>
                                <a:pt x="5114" y="2876"/>
                              </a:lnTo>
                              <a:lnTo>
                                <a:pt x="5170" y="2842"/>
                              </a:lnTo>
                              <a:lnTo>
                                <a:pt x="5223" y="2809"/>
                              </a:lnTo>
                              <a:lnTo>
                                <a:pt x="5277" y="2777"/>
                              </a:lnTo>
                              <a:lnTo>
                                <a:pt x="5305" y="2760"/>
                              </a:lnTo>
                              <a:lnTo>
                                <a:pt x="5335" y="2746"/>
                              </a:lnTo>
                              <a:lnTo>
                                <a:pt x="5364" y="2732"/>
                              </a:lnTo>
                              <a:lnTo>
                                <a:pt x="5396" y="2718"/>
                              </a:lnTo>
                              <a:lnTo>
                                <a:pt x="5429" y="2706"/>
                              </a:lnTo>
                              <a:lnTo>
                                <a:pt x="5465" y="2694"/>
                              </a:lnTo>
                              <a:lnTo>
                                <a:pt x="5501" y="2685"/>
                              </a:lnTo>
                              <a:lnTo>
                                <a:pt x="5540" y="2675"/>
                              </a:lnTo>
                              <a:lnTo>
                                <a:pt x="5581" y="2670"/>
                              </a:lnTo>
                              <a:lnTo>
                                <a:pt x="5625" y="2664"/>
                              </a:lnTo>
                              <a:lnTo>
                                <a:pt x="5672" y="2660"/>
                              </a:lnTo>
                              <a:lnTo>
                                <a:pt x="5723" y="2659"/>
                              </a:lnTo>
                              <a:lnTo>
                                <a:pt x="5773" y="2660"/>
                              </a:lnTo>
                              <a:lnTo>
                                <a:pt x="5820" y="2664"/>
                              </a:lnTo>
                              <a:lnTo>
                                <a:pt x="5865" y="2670"/>
                              </a:lnTo>
                              <a:lnTo>
                                <a:pt x="5906" y="2677"/>
                              </a:lnTo>
                              <a:lnTo>
                                <a:pt x="5946" y="2685"/>
                              </a:lnTo>
                              <a:lnTo>
                                <a:pt x="5984" y="2696"/>
                              </a:lnTo>
                              <a:lnTo>
                                <a:pt x="6019" y="2707"/>
                              </a:lnTo>
                              <a:lnTo>
                                <a:pt x="6052" y="2719"/>
                              </a:lnTo>
                              <a:lnTo>
                                <a:pt x="6084" y="2733"/>
                              </a:lnTo>
                              <a:lnTo>
                                <a:pt x="6115" y="2747"/>
                              </a:lnTo>
                              <a:lnTo>
                                <a:pt x="6143" y="2763"/>
                              </a:lnTo>
                              <a:lnTo>
                                <a:pt x="6171" y="2778"/>
                              </a:lnTo>
                              <a:lnTo>
                                <a:pt x="6225" y="2810"/>
                              </a:lnTo>
                              <a:lnTo>
                                <a:pt x="6275" y="2842"/>
                              </a:lnTo>
                              <a:lnTo>
                                <a:pt x="6286" y="2848"/>
                              </a:lnTo>
                              <a:lnTo>
                                <a:pt x="6286" y="2565"/>
                              </a:lnTo>
                              <a:lnTo>
                                <a:pt x="6234" y="2537"/>
                              </a:lnTo>
                              <a:lnTo>
                                <a:pt x="6207" y="2524"/>
                              </a:lnTo>
                              <a:lnTo>
                                <a:pt x="6177" y="2510"/>
                              </a:lnTo>
                              <a:lnTo>
                                <a:pt x="6148" y="2498"/>
                              </a:lnTo>
                              <a:lnTo>
                                <a:pt x="6116" y="2485"/>
                              </a:lnTo>
                              <a:lnTo>
                                <a:pt x="6083" y="2474"/>
                              </a:lnTo>
                              <a:lnTo>
                                <a:pt x="6049" y="2463"/>
                              </a:lnTo>
                              <a:lnTo>
                                <a:pt x="6013" y="2454"/>
                              </a:lnTo>
                              <a:lnTo>
                                <a:pt x="5976" y="2444"/>
                              </a:lnTo>
                              <a:lnTo>
                                <a:pt x="5938" y="2436"/>
                              </a:lnTo>
                              <a:lnTo>
                                <a:pt x="5898" y="2430"/>
                              </a:lnTo>
                              <a:lnTo>
                                <a:pt x="5856" y="2424"/>
                              </a:lnTo>
                              <a:lnTo>
                                <a:pt x="5813" y="2421"/>
                              </a:lnTo>
                              <a:lnTo>
                                <a:pt x="5769" y="2418"/>
                              </a:lnTo>
                              <a:lnTo>
                                <a:pt x="5723" y="2417"/>
                              </a:lnTo>
                              <a:lnTo>
                                <a:pt x="5691" y="2418"/>
                              </a:lnTo>
                              <a:lnTo>
                                <a:pt x="5660" y="2418"/>
                              </a:lnTo>
                              <a:lnTo>
                                <a:pt x="5631" y="2421"/>
                              </a:lnTo>
                              <a:lnTo>
                                <a:pt x="5603" y="2423"/>
                              </a:lnTo>
                              <a:lnTo>
                                <a:pt x="5574" y="2426"/>
                              </a:lnTo>
                              <a:lnTo>
                                <a:pt x="5546" y="2430"/>
                              </a:lnTo>
                              <a:lnTo>
                                <a:pt x="5493" y="2439"/>
                              </a:lnTo>
                              <a:lnTo>
                                <a:pt x="5442" y="2450"/>
                              </a:lnTo>
                              <a:lnTo>
                                <a:pt x="5395" y="2463"/>
                              </a:lnTo>
                              <a:lnTo>
                                <a:pt x="5350" y="2478"/>
                              </a:lnTo>
                              <a:lnTo>
                                <a:pt x="5306" y="2495"/>
                              </a:lnTo>
                              <a:lnTo>
                                <a:pt x="5266" y="2511"/>
                              </a:lnTo>
                              <a:lnTo>
                                <a:pt x="5229" y="2529"/>
                              </a:lnTo>
                              <a:lnTo>
                                <a:pt x="5192" y="2548"/>
                              </a:lnTo>
                              <a:lnTo>
                                <a:pt x="5158" y="2567"/>
                              </a:lnTo>
                              <a:lnTo>
                                <a:pt x="5126" y="2585"/>
                              </a:lnTo>
                              <a:lnTo>
                                <a:pt x="5096" y="2603"/>
                              </a:lnTo>
                              <a:lnTo>
                                <a:pt x="5042" y="2637"/>
                              </a:lnTo>
                              <a:close/>
                              <a:moveTo>
                                <a:pt x="5042" y="3160"/>
                              </a:moveTo>
                              <a:lnTo>
                                <a:pt x="5042" y="3160"/>
                              </a:lnTo>
                              <a:lnTo>
                                <a:pt x="4988" y="3193"/>
                              </a:lnTo>
                              <a:lnTo>
                                <a:pt x="4933" y="3227"/>
                              </a:lnTo>
                              <a:lnTo>
                                <a:pt x="4905" y="3242"/>
                              </a:lnTo>
                              <a:lnTo>
                                <a:pt x="4876" y="3257"/>
                              </a:lnTo>
                              <a:lnTo>
                                <a:pt x="4846" y="3271"/>
                              </a:lnTo>
                              <a:lnTo>
                                <a:pt x="4814" y="3284"/>
                              </a:lnTo>
                              <a:lnTo>
                                <a:pt x="4781" y="3297"/>
                              </a:lnTo>
                              <a:lnTo>
                                <a:pt x="4746" y="3308"/>
                              </a:lnTo>
                              <a:lnTo>
                                <a:pt x="4709" y="3319"/>
                              </a:lnTo>
                              <a:lnTo>
                                <a:pt x="4670" y="3327"/>
                              </a:lnTo>
                              <a:lnTo>
                                <a:pt x="4629" y="3334"/>
                              </a:lnTo>
                              <a:lnTo>
                                <a:pt x="4585" y="3339"/>
                              </a:lnTo>
                              <a:lnTo>
                                <a:pt x="4538" y="3342"/>
                              </a:lnTo>
                              <a:lnTo>
                                <a:pt x="4487" y="3343"/>
                              </a:lnTo>
                              <a:lnTo>
                                <a:pt x="4440" y="3342"/>
                              </a:lnTo>
                              <a:lnTo>
                                <a:pt x="4397" y="3340"/>
                              </a:lnTo>
                              <a:lnTo>
                                <a:pt x="4354" y="3335"/>
                              </a:lnTo>
                              <a:lnTo>
                                <a:pt x="4314" y="3328"/>
                              </a:lnTo>
                              <a:lnTo>
                                <a:pt x="4276" y="3321"/>
                              </a:lnTo>
                              <a:lnTo>
                                <a:pt x="4240" y="3311"/>
                              </a:lnTo>
                              <a:lnTo>
                                <a:pt x="4205" y="3301"/>
                              </a:lnTo>
                              <a:lnTo>
                                <a:pt x="4174" y="3289"/>
                              </a:lnTo>
                              <a:lnTo>
                                <a:pt x="4143" y="3277"/>
                              </a:lnTo>
                              <a:lnTo>
                                <a:pt x="4113" y="3264"/>
                              </a:lnTo>
                              <a:lnTo>
                                <a:pt x="4085" y="3250"/>
                              </a:lnTo>
                              <a:lnTo>
                                <a:pt x="4058" y="3236"/>
                              </a:lnTo>
                              <a:lnTo>
                                <a:pt x="4007" y="3206"/>
                              </a:lnTo>
                              <a:lnTo>
                                <a:pt x="3959" y="3176"/>
                              </a:lnTo>
                              <a:lnTo>
                                <a:pt x="3935" y="3162"/>
                              </a:lnTo>
                              <a:lnTo>
                                <a:pt x="3883" y="3127"/>
                              </a:lnTo>
                              <a:lnTo>
                                <a:pt x="3854" y="3110"/>
                              </a:lnTo>
                              <a:lnTo>
                                <a:pt x="3822" y="3091"/>
                              </a:lnTo>
                              <a:lnTo>
                                <a:pt x="3788" y="3073"/>
                              </a:lnTo>
                              <a:lnTo>
                                <a:pt x="3751" y="3054"/>
                              </a:lnTo>
                              <a:lnTo>
                                <a:pt x="3713" y="3037"/>
                              </a:lnTo>
                              <a:lnTo>
                                <a:pt x="3672" y="3019"/>
                              </a:lnTo>
                              <a:lnTo>
                                <a:pt x="3628" y="3002"/>
                              </a:lnTo>
                              <a:lnTo>
                                <a:pt x="3583" y="2988"/>
                              </a:lnTo>
                              <a:lnTo>
                                <a:pt x="3535" y="2974"/>
                              </a:lnTo>
                              <a:lnTo>
                                <a:pt x="3484" y="2963"/>
                              </a:lnTo>
                              <a:lnTo>
                                <a:pt x="3430" y="2954"/>
                              </a:lnTo>
                              <a:lnTo>
                                <a:pt x="3403" y="2949"/>
                              </a:lnTo>
                              <a:lnTo>
                                <a:pt x="3375" y="2947"/>
                              </a:lnTo>
                              <a:lnTo>
                                <a:pt x="3345" y="2945"/>
                              </a:lnTo>
                              <a:lnTo>
                                <a:pt x="3314" y="2942"/>
                              </a:lnTo>
                              <a:lnTo>
                                <a:pt x="3285" y="2941"/>
                              </a:lnTo>
                              <a:lnTo>
                                <a:pt x="3253" y="2941"/>
                              </a:lnTo>
                              <a:lnTo>
                                <a:pt x="3222" y="2941"/>
                              </a:lnTo>
                              <a:lnTo>
                                <a:pt x="3192" y="2942"/>
                              </a:lnTo>
                              <a:lnTo>
                                <a:pt x="3162" y="2945"/>
                              </a:lnTo>
                              <a:lnTo>
                                <a:pt x="3133" y="2947"/>
                              </a:lnTo>
                              <a:lnTo>
                                <a:pt x="3104" y="2949"/>
                              </a:lnTo>
                              <a:lnTo>
                                <a:pt x="3077" y="2953"/>
                              </a:lnTo>
                              <a:lnTo>
                                <a:pt x="3024" y="2962"/>
                              </a:lnTo>
                              <a:lnTo>
                                <a:pt x="2973" y="2974"/>
                              </a:lnTo>
                              <a:lnTo>
                                <a:pt x="2925" y="2987"/>
                              </a:lnTo>
                              <a:lnTo>
                                <a:pt x="2880" y="3002"/>
                              </a:lnTo>
                              <a:lnTo>
                                <a:pt x="2838" y="3018"/>
                              </a:lnTo>
                              <a:lnTo>
                                <a:pt x="2796" y="3035"/>
                              </a:lnTo>
                              <a:lnTo>
                                <a:pt x="2759" y="3053"/>
                              </a:lnTo>
                              <a:lnTo>
                                <a:pt x="2723" y="3071"/>
                              </a:lnTo>
                              <a:lnTo>
                                <a:pt x="2689" y="3090"/>
                              </a:lnTo>
                              <a:lnTo>
                                <a:pt x="2657" y="3109"/>
                              </a:lnTo>
                              <a:lnTo>
                                <a:pt x="2626" y="3126"/>
                              </a:lnTo>
                              <a:lnTo>
                                <a:pt x="2572" y="3160"/>
                              </a:lnTo>
                              <a:lnTo>
                                <a:pt x="2518" y="3193"/>
                              </a:lnTo>
                              <a:lnTo>
                                <a:pt x="2464" y="3227"/>
                              </a:lnTo>
                              <a:lnTo>
                                <a:pt x="2435" y="3242"/>
                              </a:lnTo>
                              <a:lnTo>
                                <a:pt x="2407" y="3257"/>
                              </a:lnTo>
                              <a:lnTo>
                                <a:pt x="2376" y="3271"/>
                              </a:lnTo>
                              <a:lnTo>
                                <a:pt x="2344" y="3284"/>
                              </a:lnTo>
                              <a:lnTo>
                                <a:pt x="2311" y="3297"/>
                              </a:lnTo>
                              <a:lnTo>
                                <a:pt x="2277" y="3308"/>
                              </a:lnTo>
                              <a:lnTo>
                                <a:pt x="2241" y="3319"/>
                              </a:lnTo>
                              <a:lnTo>
                                <a:pt x="2202" y="3327"/>
                              </a:lnTo>
                              <a:lnTo>
                                <a:pt x="2159" y="3334"/>
                              </a:lnTo>
                              <a:lnTo>
                                <a:pt x="2115" y="3339"/>
                              </a:lnTo>
                              <a:lnTo>
                                <a:pt x="2068" y="3342"/>
                              </a:lnTo>
                              <a:lnTo>
                                <a:pt x="2019" y="3343"/>
                              </a:lnTo>
                              <a:lnTo>
                                <a:pt x="1968" y="3342"/>
                              </a:lnTo>
                              <a:lnTo>
                                <a:pt x="1921" y="3339"/>
                              </a:lnTo>
                              <a:lnTo>
                                <a:pt x="1877" y="3334"/>
                              </a:lnTo>
                              <a:lnTo>
                                <a:pt x="1835" y="3327"/>
                              </a:lnTo>
                              <a:lnTo>
                                <a:pt x="1796" y="3317"/>
                              </a:lnTo>
                              <a:lnTo>
                                <a:pt x="1758" y="3308"/>
                              </a:lnTo>
                              <a:lnTo>
                                <a:pt x="1722" y="3296"/>
                              </a:lnTo>
                              <a:lnTo>
                                <a:pt x="1689" y="3283"/>
                              </a:lnTo>
                              <a:lnTo>
                                <a:pt x="1658" y="3270"/>
                              </a:lnTo>
                              <a:lnTo>
                                <a:pt x="1627" y="3256"/>
                              </a:lnTo>
                              <a:lnTo>
                                <a:pt x="1597" y="3241"/>
                              </a:lnTo>
                              <a:lnTo>
                                <a:pt x="1570" y="3225"/>
                              </a:lnTo>
                              <a:lnTo>
                                <a:pt x="1517" y="3193"/>
                              </a:lnTo>
                              <a:lnTo>
                                <a:pt x="1466" y="3162"/>
                              </a:lnTo>
                              <a:lnTo>
                                <a:pt x="1413" y="3127"/>
                              </a:lnTo>
                              <a:lnTo>
                                <a:pt x="1384" y="3110"/>
                              </a:lnTo>
                              <a:lnTo>
                                <a:pt x="1352" y="3091"/>
                              </a:lnTo>
                              <a:lnTo>
                                <a:pt x="1318" y="3073"/>
                              </a:lnTo>
                              <a:lnTo>
                                <a:pt x="1282" y="3054"/>
                              </a:lnTo>
                              <a:lnTo>
                                <a:pt x="1243" y="3037"/>
                              </a:lnTo>
                              <a:lnTo>
                                <a:pt x="1203" y="3019"/>
                              </a:lnTo>
                              <a:lnTo>
                                <a:pt x="1160" y="3002"/>
                              </a:lnTo>
                              <a:lnTo>
                                <a:pt x="1114" y="2988"/>
                              </a:lnTo>
                              <a:lnTo>
                                <a:pt x="1065" y="2974"/>
                              </a:lnTo>
                              <a:lnTo>
                                <a:pt x="1014" y="2963"/>
                              </a:lnTo>
                              <a:lnTo>
                                <a:pt x="961" y="2954"/>
                              </a:lnTo>
                              <a:lnTo>
                                <a:pt x="933" y="2949"/>
                              </a:lnTo>
                              <a:lnTo>
                                <a:pt x="905" y="2947"/>
                              </a:lnTo>
                              <a:lnTo>
                                <a:pt x="875" y="2945"/>
                              </a:lnTo>
                              <a:lnTo>
                                <a:pt x="846" y="2942"/>
                              </a:lnTo>
                              <a:lnTo>
                                <a:pt x="815" y="2941"/>
                              </a:lnTo>
                              <a:lnTo>
                                <a:pt x="783" y="2941"/>
                              </a:lnTo>
                              <a:lnTo>
                                <a:pt x="752" y="2941"/>
                              </a:lnTo>
                              <a:lnTo>
                                <a:pt x="722" y="2942"/>
                              </a:lnTo>
                              <a:lnTo>
                                <a:pt x="692" y="2945"/>
                              </a:lnTo>
                              <a:lnTo>
                                <a:pt x="663" y="2947"/>
                              </a:lnTo>
                              <a:lnTo>
                                <a:pt x="634" y="2949"/>
                              </a:lnTo>
                              <a:lnTo>
                                <a:pt x="607" y="2953"/>
                              </a:lnTo>
                              <a:lnTo>
                                <a:pt x="554" y="2962"/>
                              </a:lnTo>
                              <a:lnTo>
                                <a:pt x="503" y="2974"/>
                              </a:lnTo>
                              <a:lnTo>
                                <a:pt x="456" y="2987"/>
                              </a:lnTo>
                              <a:lnTo>
                                <a:pt x="410" y="3002"/>
                              </a:lnTo>
                              <a:lnTo>
                                <a:pt x="368" y="3018"/>
                              </a:lnTo>
                              <a:lnTo>
                                <a:pt x="328" y="3035"/>
                              </a:lnTo>
                              <a:lnTo>
                                <a:pt x="289" y="3053"/>
                              </a:lnTo>
                              <a:lnTo>
                                <a:pt x="253" y="3071"/>
                              </a:lnTo>
                              <a:lnTo>
                                <a:pt x="219" y="3090"/>
                              </a:lnTo>
                              <a:lnTo>
                                <a:pt x="187" y="3109"/>
                              </a:lnTo>
                              <a:lnTo>
                                <a:pt x="158" y="3126"/>
                              </a:lnTo>
                              <a:lnTo>
                                <a:pt x="102" y="3160"/>
                              </a:lnTo>
                              <a:lnTo>
                                <a:pt x="51" y="3192"/>
                              </a:lnTo>
                              <a:lnTo>
                                <a:pt x="0" y="3223"/>
                              </a:lnTo>
                              <a:lnTo>
                                <a:pt x="0" y="3493"/>
                              </a:lnTo>
                              <a:lnTo>
                                <a:pt x="34" y="3477"/>
                              </a:lnTo>
                              <a:lnTo>
                                <a:pt x="67" y="3461"/>
                              </a:lnTo>
                              <a:lnTo>
                                <a:pt x="98" y="3445"/>
                              </a:lnTo>
                              <a:lnTo>
                                <a:pt x="127" y="3428"/>
                              </a:lnTo>
                              <a:lnTo>
                                <a:pt x="181" y="3396"/>
                              </a:lnTo>
                              <a:lnTo>
                                <a:pt x="230" y="3366"/>
                              </a:lnTo>
                              <a:lnTo>
                                <a:pt x="284" y="3333"/>
                              </a:lnTo>
                              <a:lnTo>
                                <a:pt x="338" y="3300"/>
                              </a:lnTo>
                              <a:lnTo>
                                <a:pt x="367" y="3284"/>
                              </a:lnTo>
                              <a:lnTo>
                                <a:pt x="396" y="3269"/>
                              </a:lnTo>
                              <a:lnTo>
                                <a:pt x="426" y="3255"/>
                              </a:lnTo>
                              <a:lnTo>
                                <a:pt x="457" y="3242"/>
                              </a:lnTo>
                              <a:lnTo>
                                <a:pt x="490" y="3229"/>
                              </a:lnTo>
                              <a:lnTo>
                                <a:pt x="526" y="3218"/>
                              </a:lnTo>
                              <a:lnTo>
                                <a:pt x="562" y="3208"/>
                              </a:lnTo>
                              <a:lnTo>
                                <a:pt x="601" y="3199"/>
                              </a:lnTo>
                              <a:lnTo>
                                <a:pt x="643" y="3192"/>
                              </a:lnTo>
                              <a:lnTo>
                                <a:pt x="686" y="3188"/>
                              </a:lnTo>
                              <a:lnTo>
                                <a:pt x="734" y="3184"/>
                              </a:lnTo>
                              <a:lnTo>
                                <a:pt x="783" y="3183"/>
                              </a:lnTo>
                              <a:lnTo>
                                <a:pt x="834" y="3184"/>
                              </a:lnTo>
                              <a:lnTo>
                                <a:pt x="881" y="3188"/>
                              </a:lnTo>
                              <a:lnTo>
                                <a:pt x="926" y="3192"/>
                              </a:lnTo>
                              <a:lnTo>
                                <a:pt x="967" y="3199"/>
                              </a:lnTo>
                              <a:lnTo>
                                <a:pt x="1007" y="3209"/>
                              </a:lnTo>
                              <a:lnTo>
                                <a:pt x="1044" y="3219"/>
                              </a:lnTo>
                              <a:lnTo>
                                <a:pt x="1079" y="3230"/>
                              </a:lnTo>
                              <a:lnTo>
                                <a:pt x="1114" y="3243"/>
                              </a:lnTo>
                              <a:lnTo>
                                <a:pt x="1145" y="3256"/>
                              </a:lnTo>
                              <a:lnTo>
                                <a:pt x="1176" y="3271"/>
                              </a:lnTo>
                              <a:lnTo>
                                <a:pt x="1204" y="3286"/>
                              </a:lnTo>
                              <a:lnTo>
                                <a:pt x="1233" y="3301"/>
                              </a:lnTo>
                              <a:lnTo>
                                <a:pt x="1286" y="3333"/>
                              </a:lnTo>
                              <a:lnTo>
                                <a:pt x="1337" y="3365"/>
                              </a:lnTo>
                              <a:lnTo>
                                <a:pt x="1389" y="3399"/>
                              </a:lnTo>
                              <a:lnTo>
                                <a:pt x="1418" y="3417"/>
                              </a:lnTo>
                              <a:lnTo>
                                <a:pt x="1450" y="3435"/>
                              </a:lnTo>
                              <a:lnTo>
                                <a:pt x="1484" y="3453"/>
                              </a:lnTo>
                              <a:lnTo>
                                <a:pt x="1520" y="3472"/>
                              </a:lnTo>
                              <a:lnTo>
                                <a:pt x="1558" y="3490"/>
                              </a:lnTo>
                              <a:lnTo>
                                <a:pt x="1600" y="3507"/>
                              </a:lnTo>
                              <a:lnTo>
                                <a:pt x="1642" y="3524"/>
                              </a:lnTo>
                              <a:lnTo>
                                <a:pt x="1688" y="3538"/>
                              </a:lnTo>
                              <a:lnTo>
                                <a:pt x="1737" y="3552"/>
                              </a:lnTo>
                              <a:lnTo>
                                <a:pt x="1787" y="3563"/>
                              </a:lnTo>
                              <a:lnTo>
                                <a:pt x="1842" y="3572"/>
                              </a:lnTo>
                              <a:lnTo>
                                <a:pt x="1869" y="3577"/>
                              </a:lnTo>
                              <a:lnTo>
                                <a:pt x="1897" y="3579"/>
                              </a:lnTo>
                              <a:lnTo>
                                <a:pt x="1927" y="3582"/>
                              </a:lnTo>
                              <a:lnTo>
                                <a:pt x="1956" y="3584"/>
                              </a:lnTo>
                              <a:lnTo>
                                <a:pt x="1987" y="3585"/>
                              </a:lnTo>
                              <a:lnTo>
                                <a:pt x="2019" y="3585"/>
                              </a:lnTo>
                              <a:lnTo>
                                <a:pt x="2049" y="3585"/>
                              </a:lnTo>
                              <a:lnTo>
                                <a:pt x="2080" y="3584"/>
                              </a:lnTo>
                              <a:lnTo>
                                <a:pt x="2110" y="3583"/>
                              </a:lnTo>
                              <a:lnTo>
                                <a:pt x="2139" y="3579"/>
                              </a:lnTo>
                              <a:lnTo>
                                <a:pt x="2167" y="3577"/>
                              </a:lnTo>
                              <a:lnTo>
                                <a:pt x="2195" y="3573"/>
                              </a:lnTo>
                              <a:lnTo>
                                <a:pt x="2248" y="3564"/>
                              </a:lnTo>
                              <a:lnTo>
                                <a:pt x="2298" y="3552"/>
                              </a:lnTo>
                              <a:lnTo>
                                <a:pt x="2347" y="3539"/>
                              </a:lnTo>
                              <a:lnTo>
                                <a:pt x="2392" y="3525"/>
                              </a:lnTo>
                              <a:lnTo>
                                <a:pt x="2434" y="3509"/>
                              </a:lnTo>
                              <a:lnTo>
                                <a:pt x="2474" y="3491"/>
                              </a:lnTo>
                              <a:lnTo>
                                <a:pt x="2513" y="3473"/>
                              </a:lnTo>
                              <a:lnTo>
                                <a:pt x="2549" y="3455"/>
                              </a:lnTo>
                              <a:lnTo>
                                <a:pt x="2583" y="3437"/>
                              </a:lnTo>
                              <a:lnTo>
                                <a:pt x="2615" y="3418"/>
                              </a:lnTo>
                              <a:lnTo>
                                <a:pt x="2645" y="3400"/>
                              </a:lnTo>
                              <a:lnTo>
                                <a:pt x="2700" y="3366"/>
                              </a:lnTo>
                              <a:lnTo>
                                <a:pt x="2753" y="3333"/>
                              </a:lnTo>
                              <a:lnTo>
                                <a:pt x="2808" y="3300"/>
                              </a:lnTo>
                              <a:lnTo>
                                <a:pt x="2836" y="3284"/>
                              </a:lnTo>
                              <a:lnTo>
                                <a:pt x="2865" y="3269"/>
                              </a:lnTo>
                              <a:lnTo>
                                <a:pt x="2895" y="3255"/>
                              </a:lnTo>
                              <a:lnTo>
                                <a:pt x="2927" y="3242"/>
                              </a:lnTo>
                              <a:lnTo>
                                <a:pt x="2960" y="3229"/>
                              </a:lnTo>
                              <a:lnTo>
                                <a:pt x="2995" y="3218"/>
                              </a:lnTo>
                              <a:lnTo>
                                <a:pt x="3031" y="3208"/>
                              </a:lnTo>
                              <a:lnTo>
                                <a:pt x="3070" y="3199"/>
                              </a:lnTo>
                              <a:lnTo>
                                <a:pt x="3111" y="3192"/>
                              </a:lnTo>
                              <a:lnTo>
                                <a:pt x="3156" y="3188"/>
                              </a:lnTo>
                              <a:lnTo>
                                <a:pt x="3203" y="3184"/>
                              </a:lnTo>
                              <a:lnTo>
                                <a:pt x="3253" y="3183"/>
                              </a:lnTo>
                              <a:lnTo>
                                <a:pt x="3303" y="3184"/>
                              </a:lnTo>
                              <a:lnTo>
                                <a:pt x="3350" y="3188"/>
                              </a:lnTo>
                              <a:lnTo>
                                <a:pt x="3395" y="3192"/>
                              </a:lnTo>
                              <a:lnTo>
                                <a:pt x="3437" y="3199"/>
                              </a:lnTo>
                              <a:lnTo>
                                <a:pt x="3476" y="3209"/>
                              </a:lnTo>
                              <a:lnTo>
                                <a:pt x="3514" y="3219"/>
                              </a:lnTo>
                              <a:lnTo>
                                <a:pt x="3549" y="3230"/>
                              </a:lnTo>
                              <a:lnTo>
                                <a:pt x="3582" y="3243"/>
                              </a:lnTo>
                              <a:lnTo>
                                <a:pt x="3614" y="3256"/>
                              </a:lnTo>
                              <a:lnTo>
                                <a:pt x="3645" y="3271"/>
                              </a:lnTo>
                              <a:lnTo>
                                <a:pt x="3674" y="3286"/>
                              </a:lnTo>
                              <a:lnTo>
                                <a:pt x="3701" y="3301"/>
                              </a:lnTo>
                              <a:lnTo>
                                <a:pt x="3755" y="3333"/>
                              </a:lnTo>
                              <a:lnTo>
                                <a:pt x="3805" y="3365"/>
                              </a:lnTo>
                              <a:lnTo>
                                <a:pt x="3858" y="3399"/>
                              </a:lnTo>
                              <a:lnTo>
                                <a:pt x="3888" y="3417"/>
                              </a:lnTo>
                              <a:lnTo>
                                <a:pt x="3920" y="3435"/>
                              </a:lnTo>
                              <a:lnTo>
                                <a:pt x="3953" y="3453"/>
                              </a:lnTo>
                              <a:lnTo>
                                <a:pt x="3989" y="3472"/>
                              </a:lnTo>
                              <a:lnTo>
                                <a:pt x="4028" y="3490"/>
                              </a:lnTo>
                              <a:lnTo>
                                <a:pt x="4068" y="3507"/>
                              </a:lnTo>
                              <a:lnTo>
                                <a:pt x="4112" y="3524"/>
                              </a:lnTo>
                              <a:lnTo>
                                <a:pt x="4158" y="3538"/>
                              </a:lnTo>
                              <a:lnTo>
                                <a:pt x="4207" y="3552"/>
                              </a:lnTo>
                              <a:lnTo>
                                <a:pt x="4257" y="3563"/>
                              </a:lnTo>
                              <a:lnTo>
                                <a:pt x="4310" y="3572"/>
                              </a:lnTo>
                              <a:lnTo>
                                <a:pt x="4339" y="3577"/>
                              </a:lnTo>
                              <a:lnTo>
                                <a:pt x="4367" y="3579"/>
                              </a:lnTo>
                              <a:lnTo>
                                <a:pt x="4397" y="3582"/>
                              </a:lnTo>
                              <a:lnTo>
                                <a:pt x="4426" y="3584"/>
                              </a:lnTo>
                              <a:lnTo>
                                <a:pt x="4457" y="3585"/>
                              </a:lnTo>
                              <a:lnTo>
                                <a:pt x="4487" y="3585"/>
                              </a:lnTo>
                              <a:lnTo>
                                <a:pt x="4519" y="3585"/>
                              </a:lnTo>
                              <a:lnTo>
                                <a:pt x="4550" y="3584"/>
                              </a:lnTo>
                              <a:lnTo>
                                <a:pt x="4579" y="3583"/>
                              </a:lnTo>
                              <a:lnTo>
                                <a:pt x="4609" y="3579"/>
                              </a:lnTo>
                              <a:lnTo>
                                <a:pt x="4637" y="3577"/>
                              </a:lnTo>
                              <a:lnTo>
                                <a:pt x="4664" y="3573"/>
                              </a:lnTo>
                              <a:lnTo>
                                <a:pt x="4718" y="3564"/>
                              </a:lnTo>
                              <a:lnTo>
                                <a:pt x="4768" y="3552"/>
                              </a:lnTo>
                              <a:lnTo>
                                <a:pt x="4815" y="3539"/>
                              </a:lnTo>
                              <a:lnTo>
                                <a:pt x="4860" y="3525"/>
                              </a:lnTo>
                              <a:lnTo>
                                <a:pt x="4904" y="3509"/>
                              </a:lnTo>
                              <a:lnTo>
                                <a:pt x="4944" y="3491"/>
                              </a:lnTo>
                              <a:lnTo>
                                <a:pt x="4982" y="3473"/>
                              </a:lnTo>
                              <a:lnTo>
                                <a:pt x="5018" y="3455"/>
                              </a:lnTo>
                              <a:lnTo>
                                <a:pt x="5053" y="3437"/>
                              </a:lnTo>
                              <a:lnTo>
                                <a:pt x="5085" y="3418"/>
                              </a:lnTo>
                              <a:lnTo>
                                <a:pt x="5114" y="3400"/>
                              </a:lnTo>
                              <a:lnTo>
                                <a:pt x="5170" y="3366"/>
                              </a:lnTo>
                              <a:lnTo>
                                <a:pt x="5223" y="3333"/>
                              </a:lnTo>
                              <a:lnTo>
                                <a:pt x="5277" y="3300"/>
                              </a:lnTo>
                              <a:lnTo>
                                <a:pt x="5305" y="3284"/>
                              </a:lnTo>
                              <a:lnTo>
                                <a:pt x="5335" y="3269"/>
                              </a:lnTo>
                              <a:lnTo>
                                <a:pt x="5364" y="3255"/>
                              </a:lnTo>
                              <a:lnTo>
                                <a:pt x="5396" y="3242"/>
                              </a:lnTo>
                              <a:lnTo>
                                <a:pt x="5429" y="3229"/>
                              </a:lnTo>
                              <a:lnTo>
                                <a:pt x="5465" y="3218"/>
                              </a:lnTo>
                              <a:lnTo>
                                <a:pt x="5501" y="3208"/>
                              </a:lnTo>
                              <a:lnTo>
                                <a:pt x="5540" y="3199"/>
                              </a:lnTo>
                              <a:lnTo>
                                <a:pt x="5581" y="3192"/>
                              </a:lnTo>
                              <a:lnTo>
                                <a:pt x="5625" y="3188"/>
                              </a:lnTo>
                              <a:lnTo>
                                <a:pt x="5672" y="3184"/>
                              </a:lnTo>
                              <a:lnTo>
                                <a:pt x="5723" y="3183"/>
                              </a:lnTo>
                              <a:lnTo>
                                <a:pt x="5773" y="3184"/>
                              </a:lnTo>
                              <a:lnTo>
                                <a:pt x="5820" y="3188"/>
                              </a:lnTo>
                              <a:lnTo>
                                <a:pt x="5865" y="3192"/>
                              </a:lnTo>
                              <a:lnTo>
                                <a:pt x="5906" y="3199"/>
                              </a:lnTo>
                              <a:lnTo>
                                <a:pt x="5946" y="3209"/>
                              </a:lnTo>
                              <a:lnTo>
                                <a:pt x="5984" y="3219"/>
                              </a:lnTo>
                              <a:lnTo>
                                <a:pt x="6019" y="3230"/>
                              </a:lnTo>
                              <a:lnTo>
                                <a:pt x="6052" y="3243"/>
                              </a:lnTo>
                              <a:lnTo>
                                <a:pt x="6084" y="3256"/>
                              </a:lnTo>
                              <a:lnTo>
                                <a:pt x="6115" y="3271"/>
                              </a:lnTo>
                              <a:lnTo>
                                <a:pt x="6143" y="3286"/>
                              </a:lnTo>
                              <a:lnTo>
                                <a:pt x="6171" y="3301"/>
                              </a:lnTo>
                              <a:lnTo>
                                <a:pt x="6225" y="3333"/>
                              </a:lnTo>
                              <a:lnTo>
                                <a:pt x="6275" y="3365"/>
                              </a:lnTo>
                              <a:lnTo>
                                <a:pt x="6286" y="3372"/>
                              </a:lnTo>
                              <a:lnTo>
                                <a:pt x="6286" y="3088"/>
                              </a:lnTo>
                              <a:lnTo>
                                <a:pt x="6234" y="3061"/>
                              </a:lnTo>
                              <a:lnTo>
                                <a:pt x="6207" y="3047"/>
                              </a:lnTo>
                              <a:lnTo>
                                <a:pt x="6177" y="3034"/>
                              </a:lnTo>
                              <a:lnTo>
                                <a:pt x="6148" y="3021"/>
                              </a:lnTo>
                              <a:lnTo>
                                <a:pt x="6116" y="3009"/>
                              </a:lnTo>
                              <a:lnTo>
                                <a:pt x="6083" y="2998"/>
                              </a:lnTo>
                              <a:lnTo>
                                <a:pt x="6049" y="2987"/>
                              </a:lnTo>
                              <a:lnTo>
                                <a:pt x="6013" y="2976"/>
                              </a:lnTo>
                              <a:lnTo>
                                <a:pt x="5976" y="2968"/>
                              </a:lnTo>
                              <a:lnTo>
                                <a:pt x="5938" y="2960"/>
                              </a:lnTo>
                              <a:lnTo>
                                <a:pt x="5898" y="2953"/>
                              </a:lnTo>
                              <a:lnTo>
                                <a:pt x="5856" y="2948"/>
                              </a:lnTo>
                              <a:lnTo>
                                <a:pt x="5813" y="2945"/>
                              </a:lnTo>
                              <a:lnTo>
                                <a:pt x="5769" y="2942"/>
                              </a:lnTo>
                              <a:lnTo>
                                <a:pt x="5723" y="2941"/>
                              </a:lnTo>
                              <a:lnTo>
                                <a:pt x="5691" y="2941"/>
                              </a:lnTo>
                              <a:lnTo>
                                <a:pt x="5660" y="2942"/>
                              </a:lnTo>
                              <a:lnTo>
                                <a:pt x="5631" y="2945"/>
                              </a:lnTo>
                              <a:lnTo>
                                <a:pt x="5603" y="2947"/>
                              </a:lnTo>
                              <a:lnTo>
                                <a:pt x="5574" y="2949"/>
                              </a:lnTo>
                              <a:lnTo>
                                <a:pt x="5546" y="2953"/>
                              </a:lnTo>
                              <a:lnTo>
                                <a:pt x="5493" y="2962"/>
                              </a:lnTo>
                              <a:lnTo>
                                <a:pt x="5442" y="2974"/>
                              </a:lnTo>
                              <a:lnTo>
                                <a:pt x="5395" y="2987"/>
                              </a:lnTo>
                              <a:lnTo>
                                <a:pt x="5350" y="3002"/>
                              </a:lnTo>
                              <a:lnTo>
                                <a:pt x="5306" y="3018"/>
                              </a:lnTo>
                              <a:lnTo>
                                <a:pt x="5266" y="3035"/>
                              </a:lnTo>
                              <a:lnTo>
                                <a:pt x="5229" y="3053"/>
                              </a:lnTo>
                              <a:lnTo>
                                <a:pt x="5192" y="3071"/>
                              </a:lnTo>
                              <a:lnTo>
                                <a:pt x="5158" y="3090"/>
                              </a:lnTo>
                              <a:lnTo>
                                <a:pt x="5126" y="3109"/>
                              </a:lnTo>
                              <a:lnTo>
                                <a:pt x="5096" y="3126"/>
                              </a:lnTo>
                              <a:lnTo>
                                <a:pt x="5042" y="3160"/>
                              </a:lnTo>
                              <a:close/>
                              <a:moveTo>
                                <a:pt x="5723" y="1893"/>
                              </a:moveTo>
                              <a:lnTo>
                                <a:pt x="5723" y="1893"/>
                              </a:lnTo>
                              <a:lnTo>
                                <a:pt x="5691" y="1893"/>
                              </a:lnTo>
                              <a:lnTo>
                                <a:pt x="5660" y="1894"/>
                              </a:lnTo>
                              <a:lnTo>
                                <a:pt x="5631" y="1897"/>
                              </a:lnTo>
                              <a:lnTo>
                                <a:pt x="5603" y="1899"/>
                              </a:lnTo>
                              <a:lnTo>
                                <a:pt x="5574" y="1901"/>
                              </a:lnTo>
                              <a:lnTo>
                                <a:pt x="5546" y="1906"/>
                              </a:lnTo>
                              <a:lnTo>
                                <a:pt x="5493" y="1914"/>
                              </a:lnTo>
                              <a:lnTo>
                                <a:pt x="5442" y="1926"/>
                              </a:lnTo>
                              <a:lnTo>
                                <a:pt x="5395" y="1939"/>
                              </a:lnTo>
                              <a:lnTo>
                                <a:pt x="5350" y="1954"/>
                              </a:lnTo>
                              <a:lnTo>
                                <a:pt x="5306" y="1970"/>
                              </a:lnTo>
                              <a:lnTo>
                                <a:pt x="5266" y="1988"/>
                              </a:lnTo>
                              <a:lnTo>
                                <a:pt x="5229" y="2005"/>
                              </a:lnTo>
                              <a:lnTo>
                                <a:pt x="5192" y="2024"/>
                              </a:lnTo>
                              <a:lnTo>
                                <a:pt x="5158" y="2042"/>
                              </a:lnTo>
                              <a:lnTo>
                                <a:pt x="5126" y="2061"/>
                              </a:lnTo>
                              <a:lnTo>
                                <a:pt x="5096" y="2078"/>
                              </a:lnTo>
                              <a:lnTo>
                                <a:pt x="5041" y="2113"/>
                              </a:lnTo>
                              <a:lnTo>
                                <a:pt x="4988" y="2146"/>
                              </a:lnTo>
                              <a:lnTo>
                                <a:pt x="4933" y="2179"/>
                              </a:lnTo>
                              <a:lnTo>
                                <a:pt x="4905" y="2194"/>
                              </a:lnTo>
                              <a:lnTo>
                                <a:pt x="4876" y="2209"/>
                              </a:lnTo>
                              <a:lnTo>
                                <a:pt x="4846" y="2224"/>
                              </a:lnTo>
                              <a:lnTo>
                                <a:pt x="4814" y="2237"/>
                              </a:lnTo>
                              <a:lnTo>
                                <a:pt x="4781" y="2249"/>
                              </a:lnTo>
                              <a:lnTo>
                                <a:pt x="4746" y="2260"/>
                              </a:lnTo>
                              <a:lnTo>
                                <a:pt x="4709" y="2271"/>
                              </a:lnTo>
                              <a:lnTo>
                                <a:pt x="4670" y="2279"/>
                              </a:lnTo>
                              <a:lnTo>
                                <a:pt x="4629" y="2286"/>
                              </a:lnTo>
                              <a:lnTo>
                                <a:pt x="4585" y="2291"/>
                              </a:lnTo>
                              <a:lnTo>
                                <a:pt x="4538" y="2294"/>
                              </a:lnTo>
                              <a:lnTo>
                                <a:pt x="4487" y="2296"/>
                              </a:lnTo>
                              <a:lnTo>
                                <a:pt x="4440" y="2294"/>
                              </a:lnTo>
                              <a:lnTo>
                                <a:pt x="4395" y="2292"/>
                              </a:lnTo>
                              <a:lnTo>
                                <a:pt x="4353" y="2287"/>
                              </a:lnTo>
                              <a:lnTo>
                                <a:pt x="4313" y="2280"/>
                              </a:lnTo>
                              <a:lnTo>
                                <a:pt x="4275" y="2272"/>
                              </a:lnTo>
                              <a:lnTo>
                                <a:pt x="4238" y="2264"/>
                              </a:lnTo>
                              <a:lnTo>
                                <a:pt x="4204" y="2253"/>
                              </a:lnTo>
                              <a:lnTo>
                                <a:pt x="4172" y="2241"/>
                              </a:lnTo>
                              <a:lnTo>
                                <a:pt x="4140" y="2228"/>
                              </a:lnTo>
                              <a:lnTo>
                                <a:pt x="4111" y="2215"/>
                              </a:lnTo>
                              <a:lnTo>
                                <a:pt x="4083" y="2201"/>
                              </a:lnTo>
                              <a:lnTo>
                                <a:pt x="4057" y="2187"/>
                              </a:lnTo>
                              <a:lnTo>
                                <a:pt x="4005" y="2157"/>
                              </a:lnTo>
                              <a:lnTo>
                                <a:pt x="3956" y="2127"/>
                              </a:lnTo>
                              <a:lnTo>
                                <a:pt x="3935" y="2114"/>
                              </a:lnTo>
                              <a:lnTo>
                                <a:pt x="3883" y="2080"/>
                              </a:lnTo>
                              <a:lnTo>
                                <a:pt x="3854" y="2062"/>
                              </a:lnTo>
                              <a:lnTo>
                                <a:pt x="3822" y="2043"/>
                              </a:lnTo>
                              <a:lnTo>
                                <a:pt x="3788" y="2025"/>
                              </a:lnTo>
                              <a:lnTo>
                                <a:pt x="3751" y="2006"/>
                              </a:lnTo>
                              <a:lnTo>
                                <a:pt x="3713" y="1989"/>
                              </a:lnTo>
                              <a:lnTo>
                                <a:pt x="3672" y="1971"/>
                              </a:lnTo>
                              <a:lnTo>
                                <a:pt x="3628" y="1956"/>
                              </a:lnTo>
                              <a:lnTo>
                                <a:pt x="3583" y="1940"/>
                              </a:lnTo>
                              <a:lnTo>
                                <a:pt x="3535" y="1927"/>
                              </a:lnTo>
                              <a:lnTo>
                                <a:pt x="3484" y="1916"/>
                              </a:lnTo>
                              <a:lnTo>
                                <a:pt x="3430" y="1906"/>
                              </a:lnTo>
                              <a:lnTo>
                                <a:pt x="3403" y="1903"/>
                              </a:lnTo>
                              <a:lnTo>
                                <a:pt x="3375" y="1899"/>
                              </a:lnTo>
                              <a:lnTo>
                                <a:pt x="3345" y="1897"/>
                              </a:lnTo>
                              <a:lnTo>
                                <a:pt x="3314" y="1894"/>
                              </a:lnTo>
                              <a:lnTo>
                                <a:pt x="3285" y="1893"/>
                              </a:lnTo>
                              <a:lnTo>
                                <a:pt x="3253" y="1893"/>
                              </a:lnTo>
                              <a:lnTo>
                                <a:pt x="3222" y="1893"/>
                              </a:lnTo>
                              <a:lnTo>
                                <a:pt x="3192" y="1894"/>
                              </a:lnTo>
                              <a:lnTo>
                                <a:pt x="3162" y="1897"/>
                              </a:lnTo>
                              <a:lnTo>
                                <a:pt x="3133" y="1899"/>
                              </a:lnTo>
                              <a:lnTo>
                                <a:pt x="3104" y="1901"/>
                              </a:lnTo>
                              <a:lnTo>
                                <a:pt x="3077" y="1906"/>
                              </a:lnTo>
                              <a:lnTo>
                                <a:pt x="3024" y="1914"/>
                              </a:lnTo>
                              <a:lnTo>
                                <a:pt x="2973" y="1926"/>
                              </a:lnTo>
                              <a:lnTo>
                                <a:pt x="2925" y="1939"/>
                              </a:lnTo>
                              <a:lnTo>
                                <a:pt x="2880" y="1954"/>
                              </a:lnTo>
                              <a:lnTo>
                                <a:pt x="2838" y="1970"/>
                              </a:lnTo>
                              <a:lnTo>
                                <a:pt x="2796" y="1988"/>
                              </a:lnTo>
                              <a:lnTo>
                                <a:pt x="2759" y="2005"/>
                              </a:lnTo>
                              <a:lnTo>
                                <a:pt x="2722" y="2024"/>
                              </a:lnTo>
                              <a:lnTo>
                                <a:pt x="2689" y="2042"/>
                              </a:lnTo>
                              <a:lnTo>
                                <a:pt x="2657" y="2061"/>
                              </a:lnTo>
                              <a:lnTo>
                                <a:pt x="2626" y="2078"/>
                              </a:lnTo>
                              <a:lnTo>
                                <a:pt x="2572" y="2113"/>
                              </a:lnTo>
                              <a:lnTo>
                                <a:pt x="2518" y="2146"/>
                              </a:lnTo>
                              <a:lnTo>
                                <a:pt x="2464" y="2179"/>
                              </a:lnTo>
                              <a:lnTo>
                                <a:pt x="2435" y="2194"/>
                              </a:lnTo>
                              <a:lnTo>
                                <a:pt x="2407" y="2209"/>
                              </a:lnTo>
                              <a:lnTo>
                                <a:pt x="2376" y="2224"/>
                              </a:lnTo>
                              <a:lnTo>
                                <a:pt x="2344" y="2237"/>
                              </a:lnTo>
                              <a:lnTo>
                                <a:pt x="2311" y="2249"/>
                              </a:lnTo>
                              <a:lnTo>
                                <a:pt x="2277" y="2260"/>
                              </a:lnTo>
                              <a:lnTo>
                                <a:pt x="2241" y="2271"/>
                              </a:lnTo>
                              <a:lnTo>
                                <a:pt x="2202" y="2279"/>
                              </a:lnTo>
                              <a:lnTo>
                                <a:pt x="2159" y="2286"/>
                              </a:lnTo>
                              <a:lnTo>
                                <a:pt x="2115" y="2291"/>
                              </a:lnTo>
                              <a:lnTo>
                                <a:pt x="2068" y="2294"/>
                              </a:lnTo>
                              <a:lnTo>
                                <a:pt x="2019" y="2296"/>
                              </a:lnTo>
                              <a:lnTo>
                                <a:pt x="1968" y="2294"/>
                              </a:lnTo>
                              <a:lnTo>
                                <a:pt x="1921" y="2291"/>
                              </a:lnTo>
                              <a:lnTo>
                                <a:pt x="1877" y="2286"/>
                              </a:lnTo>
                              <a:lnTo>
                                <a:pt x="1835" y="2279"/>
                              </a:lnTo>
                              <a:lnTo>
                                <a:pt x="1796" y="2270"/>
                              </a:lnTo>
                              <a:lnTo>
                                <a:pt x="1758" y="2260"/>
                              </a:lnTo>
                              <a:lnTo>
                                <a:pt x="1722" y="2248"/>
                              </a:lnTo>
                              <a:lnTo>
                                <a:pt x="1689" y="2235"/>
                              </a:lnTo>
                              <a:lnTo>
                                <a:pt x="1658" y="2222"/>
                              </a:lnTo>
                              <a:lnTo>
                                <a:pt x="1627" y="2208"/>
                              </a:lnTo>
                              <a:lnTo>
                                <a:pt x="1597" y="2193"/>
                              </a:lnTo>
                              <a:lnTo>
                                <a:pt x="1570" y="2178"/>
                              </a:lnTo>
                              <a:lnTo>
                                <a:pt x="1517" y="2146"/>
                              </a:lnTo>
                              <a:lnTo>
                                <a:pt x="1466" y="2114"/>
                              </a:lnTo>
                              <a:lnTo>
                                <a:pt x="1413" y="2080"/>
                              </a:lnTo>
                              <a:lnTo>
                                <a:pt x="1384" y="2062"/>
                              </a:lnTo>
                              <a:lnTo>
                                <a:pt x="1352" y="2043"/>
                              </a:lnTo>
                              <a:lnTo>
                                <a:pt x="1318" y="2025"/>
                              </a:lnTo>
                              <a:lnTo>
                                <a:pt x="1282" y="2006"/>
                              </a:lnTo>
                              <a:lnTo>
                                <a:pt x="1243" y="1989"/>
                              </a:lnTo>
                              <a:lnTo>
                                <a:pt x="1203" y="1971"/>
                              </a:lnTo>
                              <a:lnTo>
                                <a:pt x="1160" y="1956"/>
                              </a:lnTo>
                              <a:lnTo>
                                <a:pt x="1114" y="1940"/>
                              </a:lnTo>
                              <a:lnTo>
                                <a:pt x="1065" y="1927"/>
                              </a:lnTo>
                              <a:lnTo>
                                <a:pt x="1014" y="1916"/>
                              </a:lnTo>
                              <a:lnTo>
                                <a:pt x="961" y="1906"/>
                              </a:lnTo>
                              <a:lnTo>
                                <a:pt x="933" y="1903"/>
                              </a:lnTo>
                              <a:lnTo>
                                <a:pt x="905" y="1899"/>
                              </a:lnTo>
                              <a:lnTo>
                                <a:pt x="875" y="1897"/>
                              </a:lnTo>
                              <a:lnTo>
                                <a:pt x="846" y="1894"/>
                              </a:lnTo>
                              <a:lnTo>
                                <a:pt x="815" y="1893"/>
                              </a:lnTo>
                              <a:lnTo>
                                <a:pt x="783" y="1893"/>
                              </a:lnTo>
                              <a:lnTo>
                                <a:pt x="752" y="1893"/>
                              </a:lnTo>
                              <a:lnTo>
                                <a:pt x="722" y="1894"/>
                              </a:lnTo>
                              <a:lnTo>
                                <a:pt x="692" y="1897"/>
                              </a:lnTo>
                              <a:lnTo>
                                <a:pt x="663" y="1899"/>
                              </a:lnTo>
                              <a:lnTo>
                                <a:pt x="634" y="1901"/>
                              </a:lnTo>
                              <a:lnTo>
                                <a:pt x="607" y="1906"/>
                              </a:lnTo>
                              <a:lnTo>
                                <a:pt x="554" y="1914"/>
                              </a:lnTo>
                              <a:lnTo>
                                <a:pt x="503" y="1926"/>
                              </a:lnTo>
                              <a:lnTo>
                                <a:pt x="456" y="1939"/>
                              </a:lnTo>
                              <a:lnTo>
                                <a:pt x="410" y="1954"/>
                              </a:lnTo>
                              <a:lnTo>
                                <a:pt x="368" y="1970"/>
                              </a:lnTo>
                              <a:lnTo>
                                <a:pt x="328" y="1988"/>
                              </a:lnTo>
                              <a:lnTo>
                                <a:pt x="289" y="2005"/>
                              </a:lnTo>
                              <a:lnTo>
                                <a:pt x="253" y="2024"/>
                              </a:lnTo>
                              <a:lnTo>
                                <a:pt x="219" y="2042"/>
                              </a:lnTo>
                              <a:lnTo>
                                <a:pt x="187" y="2061"/>
                              </a:lnTo>
                              <a:lnTo>
                                <a:pt x="158" y="2078"/>
                              </a:lnTo>
                              <a:lnTo>
                                <a:pt x="102" y="2113"/>
                              </a:lnTo>
                              <a:lnTo>
                                <a:pt x="51" y="2144"/>
                              </a:lnTo>
                              <a:lnTo>
                                <a:pt x="0" y="2175"/>
                              </a:lnTo>
                              <a:lnTo>
                                <a:pt x="0" y="2445"/>
                              </a:lnTo>
                              <a:lnTo>
                                <a:pt x="34" y="2430"/>
                              </a:lnTo>
                              <a:lnTo>
                                <a:pt x="67" y="2414"/>
                              </a:lnTo>
                              <a:lnTo>
                                <a:pt x="98" y="2397"/>
                              </a:lnTo>
                              <a:lnTo>
                                <a:pt x="127" y="2380"/>
                              </a:lnTo>
                              <a:lnTo>
                                <a:pt x="181" y="2349"/>
                              </a:lnTo>
                              <a:lnTo>
                                <a:pt x="230" y="2318"/>
                              </a:lnTo>
                              <a:lnTo>
                                <a:pt x="284" y="2285"/>
                              </a:lnTo>
                              <a:lnTo>
                                <a:pt x="338" y="2253"/>
                              </a:lnTo>
                              <a:lnTo>
                                <a:pt x="367" y="2237"/>
                              </a:lnTo>
                              <a:lnTo>
                                <a:pt x="396" y="2222"/>
                              </a:lnTo>
                              <a:lnTo>
                                <a:pt x="426" y="2207"/>
                              </a:lnTo>
                              <a:lnTo>
                                <a:pt x="457" y="2194"/>
                              </a:lnTo>
                              <a:lnTo>
                                <a:pt x="490" y="2182"/>
                              </a:lnTo>
                              <a:lnTo>
                                <a:pt x="526" y="2170"/>
                              </a:lnTo>
                              <a:lnTo>
                                <a:pt x="562" y="2161"/>
                              </a:lnTo>
                              <a:lnTo>
                                <a:pt x="601" y="2152"/>
                              </a:lnTo>
                              <a:lnTo>
                                <a:pt x="643" y="2144"/>
                              </a:lnTo>
                              <a:lnTo>
                                <a:pt x="686" y="2140"/>
                              </a:lnTo>
                              <a:lnTo>
                                <a:pt x="734" y="2136"/>
                              </a:lnTo>
                              <a:lnTo>
                                <a:pt x="783" y="2135"/>
                              </a:lnTo>
                              <a:lnTo>
                                <a:pt x="834" y="2136"/>
                              </a:lnTo>
                              <a:lnTo>
                                <a:pt x="881" y="2140"/>
                              </a:lnTo>
                              <a:lnTo>
                                <a:pt x="926" y="2146"/>
                              </a:lnTo>
                              <a:lnTo>
                                <a:pt x="967" y="2153"/>
                              </a:lnTo>
                              <a:lnTo>
                                <a:pt x="1007" y="2161"/>
                              </a:lnTo>
                              <a:lnTo>
                                <a:pt x="1044" y="2172"/>
                              </a:lnTo>
                              <a:lnTo>
                                <a:pt x="1079" y="2182"/>
                              </a:lnTo>
                              <a:lnTo>
                                <a:pt x="1114" y="2195"/>
                              </a:lnTo>
                              <a:lnTo>
                                <a:pt x="1145" y="2209"/>
                              </a:lnTo>
                              <a:lnTo>
                                <a:pt x="1176" y="2224"/>
                              </a:lnTo>
                              <a:lnTo>
                                <a:pt x="1204" y="2238"/>
                              </a:lnTo>
                              <a:lnTo>
                                <a:pt x="1233" y="2254"/>
                              </a:lnTo>
                              <a:lnTo>
                                <a:pt x="1286" y="2285"/>
                              </a:lnTo>
                              <a:lnTo>
                                <a:pt x="1337" y="2317"/>
                              </a:lnTo>
                              <a:lnTo>
                                <a:pt x="1389" y="2351"/>
                              </a:lnTo>
                              <a:lnTo>
                                <a:pt x="1418" y="2369"/>
                              </a:lnTo>
                              <a:lnTo>
                                <a:pt x="1450" y="2388"/>
                              </a:lnTo>
                              <a:lnTo>
                                <a:pt x="1484" y="2406"/>
                              </a:lnTo>
                              <a:lnTo>
                                <a:pt x="1520" y="2424"/>
                              </a:lnTo>
                              <a:lnTo>
                                <a:pt x="1558" y="2442"/>
                              </a:lnTo>
                              <a:lnTo>
                                <a:pt x="1600" y="2460"/>
                              </a:lnTo>
                              <a:lnTo>
                                <a:pt x="1642" y="2476"/>
                              </a:lnTo>
                              <a:lnTo>
                                <a:pt x="1688" y="2491"/>
                              </a:lnTo>
                              <a:lnTo>
                                <a:pt x="1737" y="2504"/>
                              </a:lnTo>
                              <a:lnTo>
                                <a:pt x="1787" y="2516"/>
                              </a:lnTo>
                              <a:lnTo>
                                <a:pt x="1842" y="2526"/>
                              </a:lnTo>
                              <a:lnTo>
                                <a:pt x="1869" y="2529"/>
                              </a:lnTo>
                              <a:lnTo>
                                <a:pt x="1897" y="2533"/>
                              </a:lnTo>
                              <a:lnTo>
                                <a:pt x="1927" y="2535"/>
                              </a:lnTo>
                              <a:lnTo>
                                <a:pt x="1956" y="2536"/>
                              </a:lnTo>
                              <a:lnTo>
                                <a:pt x="1987" y="2537"/>
                              </a:lnTo>
                              <a:lnTo>
                                <a:pt x="2019" y="2537"/>
                              </a:lnTo>
                              <a:lnTo>
                                <a:pt x="2049" y="2537"/>
                              </a:lnTo>
                              <a:lnTo>
                                <a:pt x="2080" y="2536"/>
                              </a:lnTo>
                              <a:lnTo>
                                <a:pt x="2110" y="2535"/>
                              </a:lnTo>
                              <a:lnTo>
                                <a:pt x="2139" y="2533"/>
                              </a:lnTo>
                              <a:lnTo>
                                <a:pt x="2167" y="2529"/>
                              </a:lnTo>
                              <a:lnTo>
                                <a:pt x="2195" y="2526"/>
                              </a:lnTo>
                              <a:lnTo>
                                <a:pt x="2248" y="2516"/>
                              </a:lnTo>
                              <a:lnTo>
                                <a:pt x="2298" y="2506"/>
                              </a:lnTo>
                              <a:lnTo>
                                <a:pt x="2347" y="2491"/>
                              </a:lnTo>
                              <a:lnTo>
                                <a:pt x="2392" y="2477"/>
                              </a:lnTo>
                              <a:lnTo>
                                <a:pt x="2434" y="2461"/>
                              </a:lnTo>
                              <a:lnTo>
                                <a:pt x="2474" y="2444"/>
                              </a:lnTo>
                              <a:lnTo>
                                <a:pt x="2513" y="2425"/>
                              </a:lnTo>
                              <a:lnTo>
                                <a:pt x="2549" y="2408"/>
                              </a:lnTo>
                              <a:lnTo>
                                <a:pt x="2583" y="2389"/>
                              </a:lnTo>
                              <a:lnTo>
                                <a:pt x="2615" y="2370"/>
                              </a:lnTo>
                              <a:lnTo>
                                <a:pt x="2645" y="2352"/>
                              </a:lnTo>
                              <a:lnTo>
                                <a:pt x="2700" y="2318"/>
                              </a:lnTo>
                              <a:lnTo>
                                <a:pt x="2753" y="2285"/>
                              </a:lnTo>
                              <a:lnTo>
                                <a:pt x="2808" y="2253"/>
                              </a:lnTo>
                              <a:lnTo>
                                <a:pt x="2836" y="2237"/>
                              </a:lnTo>
                              <a:lnTo>
                                <a:pt x="2865" y="2222"/>
                              </a:lnTo>
                              <a:lnTo>
                                <a:pt x="2895" y="2207"/>
                              </a:lnTo>
                              <a:lnTo>
                                <a:pt x="2927" y="2194"/>
                              </a:lnTo>
                              <a:lnTo>
                                <a:pt x="2960" y="2182"/>
                              </a:lnTo>
                              <a:lnTo>
                                <a:pt x="2995" y="2170"/>
                              </a:lnTo>
                              <a:lnTo>
                                <a:pt x="3031" y="2161"/>
                              </a:lnTo>
                              <a:lnTo>
                                <a:pt x="3070" y="2152"/>
                              </a:lnTo>
                              <a:lnTo>
                                <a:pt x="3111" y="2144"/>
                              </a:lnTo>
                              <a:lnTo>
                                <a:pt x="3156" y="2140"/>
                              </a:lnTo>
                              <a:lnTo>
                                <a:pt x="3203" y="2136"/>
                              </a:lnTo>
                              <a:lnTo>
                                <a:pt x="3253" y="2135"/>
                              </a:lnTo>
                              <a:lnTo>
                                <a:pt x="3303" y="2136"/>
                              </a:lnTo>
                              <a:lnTo>
                                <a:pt x="3350" y="2140"/>
                              </a:lnTo>
                              <a:lnTo>
                                <a:pt x="3395" y="2146"/>
                              </a:lnTo>
                              <a:lnTo>
                                <a:pt x="3437" y="2153"/>
                              </a:lnTo>
                              <a:lnTo>
                                <a:pt x="3476" y="2161"/>
                              </a:lnTo>
                              <a:lnTo>
                                <a:pt x="3514" y="2172"/>
                              </a:lnTo>
                              <a:lnTo>
                                <a:pt x="3549" y="2182"/>
                              </a:lnTo>
                              <a:lnTo>
                                <a:pt x="3582" y="2195"/>
                              </a:lnTo>
                              <a:lnTo>
                                <a:pt x="3614" y="2209"/>
                              </a:lnTo>
                              <a:lnTo>
                                <a:pt x="3645" y="2224"/>
                              </a:lnTo>
                              <a:lnTo>
                                <a:pt x="3674" y="2238"/>
                              </a:lnTo>
                              <a:lnTo>
                                <a:pt x="3701" y="2254"/>
                              </a:lnTo>
                              <a:lnTo>
                                <a:pt x="3755" y="2285"/>
                              </a:lnTo>
                              <a:lnTo>
                                <a:pt x="3805" y="2317"/>
                              </a:lnTo>
                              <a:lnTo>
                                <a:pt x="3858" y="2351"/>
                              </a:lnTo>
                              <a:lnTo>
                                <a:pt x="3888" y="2369"/>
                              </a:lnTo>
                              <a:lnTo>
                                <a:pt x="3920" y="2388"/>
                              </a:lnTo>
                              <a:lnTo>
                                <a:pt x="3953" y="2406"/>
                              </a:lnTo>
                              <a:lnTo>
                                <a:pt x="3989" y="2424"/>
                              </a:lnTo>
                              <a:lnTo>
                                <a:pt x="4028" y="2442"/>
                              </a:lnTo>
                              <a:lnTo>
                                <a:pt x="4068" y="2460"/>
                              </a:lnTo>
                              <a:lnTo>
                                <a:pt x="4112" y="2476"/>
                              </a:lnTo>
                              <a:lnTo>
                                <a:pt x="4158" y="2491"/>
                              </a:lnTo>
                              <a:lnTo>
                                <a:pt x="4207" y="2504"/>
                              </a:lnTo>
                              <a:lnTo>
                                <a:pt x="4257" y="2516"/>
                              </a:lnTo>
                              <a:lnTo>
                                <a:pt x="4310" y="2526"/>
                              </a:lnTo>
                              <a:lnTo>
                                <a:pt x="4339" y="2529"/>
                              </a:lnTo>
                              <a:lnTo>
                                <a:pt x="4367" y="2533"/>
                              </a:lnTo>
                              <a:lnTo>
                                <a:pt x="4397" y="2535"/>
                              </a:lnTo>
                              <a:lnTo>
                                <a:pt x="4426" y="2536"/>
                              </a:lnTo>
                              <a:lnTo>
                                <a:pt x="4457" y="2537"/>
                              </a:lnTo>
                              <a:lnTo>
                                <a:pt x="4487" y="2537"/>
                              </a:lnTo>
                              <a:lnTo>
                                <a:pt x="4519" y="2537"/>
                              </a:lnTo>
                              <a:lnTo>
                                <a:pt x="4550" y="2536"/>
                              </a:lnTo>
                              <a:lnTo>
                                <a:pt x="4579" y="2535"/>
                              </a:lnTo>
                              <a:lnTo>
                                <a:pt x="4609" y="2533"/>
                              </a:lnTo>
                              <a:lnTo>
                                <a:pt x="4637" y="2529"/>
                              </a:lnTo>
                              <a:lnTo>
                                <a:pt x="4664" y="2526"/>
                              </a:lnTo>
                              <a:lnTo>
                                <a:pt x="4718" y="2516"/>
                              </a:lnTo>
                              <a:lnTo>
                                <a:pt x="4768" y="2506"/>
                              </a:lnTo>
                              <a:lnTo>
                                <a:pt x="4815" y="2491"/>
                              </a:lnTo>
                              <a:lnTo>
                                <a:pt x="4860" y="2477"/>
                              </a:lnTo>
                              <a:lnTo>
                                <a:pt x="4904" y="2461"/>
                              </a:lnTo>
                              <a:lnTo>
                                <a:pt x="4944" y="2444"/>
                              </a:lnTo>
                              <a:lnTo>
                                <a:pt x="4982" y="2425"/>
                              </a:lnTo>
                              <a:lnTo>
                                <a:pt x="5018" y="2408"/>
                              </a:lnTo>
                              <a:lnTo>
                                <a:pt x="5053" y="2389"/>
                              </a:lnTo>
                              <a:lnTo>
                                <a:pt x="5085" y="2370"/>
                              </a:lnTo>
                              <a:lnTo>
                                <a:pt x="5114" y="2352"/>
                              </a:lnTo>
                              <a:lnTo>
                                <a:pt x="5170" y="2318"/>
                              </a:lnTo>
                              <a:lnTo>
                                <a:pt x="5223" y="2285"/>
                              </a:lnTo>
                              <a:lnTo>
                                <a:pt x="5277" y="2253"/>
                              </a:lnTo>
                              <a:lnTo>
                                <a:pt x="5305" y="2237"/>
                              </a:lnTo>
                              <a:lnTo>
                                <a:pt x="5335" y="2222"/>
                              </a:lnTo>
                              <a:lnTo>
                                <a:pt x="5364" y="2207"/>
                              </a:lnTo>
                              <a:lnTo>
                                <a:pt x="5396" y="2194"/>
                              </a:lnTo>
                              <a:lnTo>
                                <a:pt x="5429" y="2182"/>
                              </a:lnTo>
                              <a:lnTo>
                                <a:pt x="5465" y="2170"/>
                              </a:lnTo>
                              <a:lnTo>
                                <a:pt x="5501" y="2161"/>
                              </a:lnTo>
                              <a:lnTo>
                                <a:pt x="5540" y="2152"/>
                              </a:lnTo>
                              <a:lnTo>
                                <a:pt x="5581" y="2144"/>
                              </a:lnTo>
                              <a:lnTo>
                                <a:pt x="5625" y="2140"/>
                              </a:lnTo>
                              <a:lnTo>
                                <a:pt x="5672" y="2136"/>
                              </a:lnTo>
                              <a:lnTo>
                                <a:pt x="5723" y="2135"/>
                              </a:lnTo>
                              <a:lnTo>
                                <a:pt x="5773" y="2136"/>
                              </a:lnTo>
                              <a:lnTo>
                                <a:pt x="5820" y="2140"/>
                              </a:lnTo>
                              <a:lnTo>
                                <a:pt x="5865" y="2146"/>
                              </a:lnTo>
                              <a:lnTo>
                                <a:pt x="5906" y="2153"/>
                              </a:lnTo>
                              <a:lnTo>
                                <a:pt x="5946" y="2161"/>
                              </a:lnTo>
                              <a:lnTo>
                                <a:pt x="5984" y="2172"/>
                              </a:lnTo>
                              <a:lnTo>
                                <a:pt x="6019" y="2182"/>
                              </a:lnTo>
                              <a:lnTo>
                                <a:pt x="6052" y="2195"/>
                              </a:lnTo>
                              <a:lnTo>
                                <a:pt x="6084" y="2209"/>
                              </a:lnTo>
                              <a:lnTo>
                                <a:pt x="6115" y="2224"/>
                              </a:lnTo>
                              <a:lnTo>
                                <a:pt x="6143" y="2238"/>
                              </a:lnTo>
                              <a:lnTo>
                                <a:pt x="6171" y="2254"/>
                              </a:lnTo>
                              <a:lnTo>
                                <a:pt x="6225" y="2285"/>
                              </a:lnTo>
                              <a:lnTo>
                                <a:pt x="6275" y="2317"/>
                              </a:lnTo>
                              <a:lnTo>
                                <a:pt x="6286" y="2324"/>
                              </a:lnTo>
                              <a:lnTo>
                                <a:pt x="6286" y="2041"/>
                              </a:lnTo>
                              <a:lnTo>
                                <a:pt x="6234" y="2013"/>
                              </a:lnTo>
                              <a:lnTo>
                                <a:pt x="6207" y="1999"/>
                              </a:lnTo>
                              <a:lnTo>
                                <a:pt x="6177" y="1986"/>
                              </a:lnTo>
                              <a:lnTo>
                                <a:pt x="6148" y="1973"/>
                              </a:lnTo>
                              <a:lnTo>
                                <a:pt x="6116" y="1962"/>
                              </a:lnTo>
                              <a:lnTo>
                                <a:pt x="6083" y="1950"/>
                              </a:lnTo>
                              <a:lnTo>
                                <a:pt x="6049" y="1939"/>
                              </a:lnTo>
                              <a:lnTo>
                                <a:pt x="6013" y="1929"/>
                              </a:lnTo>
                              <a:lnTo>
                                <a:pt x="5976" y="1920"/>
                              </a:lnTo>
                              <a:lnTo>
                                <a:pt x="5938" y="1912"/>
                              </a:lnTo>
                              <a:lnTo>
                                <a:pt x="5898" y="1906"/>
                              </a:lnTo>
                              <a:lnTo>
                                <a:pt x="5856" y="1900"/>
                              </a:lnTo>
                              <a:lnTo>
                                <a:pt x="5813" y="1897"/>
                              </a:lnTo>
                              <a:lnTo>
                                <a:pt x="5769" y="1894"/>
                              </a:lnTo>
                              <a:lnTo>
                                <a:pt x="5723" y="1893"/>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游泳" o:spid="_x0000_s1026" o:spt="100" style="position:absolute;left:0pt;margin-left:90.8pt;margin-top:445.45pt;height:22.5pt;width:26.25pt;z-index:-167763968;v-text-anchor:middle;mso-width-relative:page;mso-height-relative:page;" fillcolor="#5B9BD5 [3204]" filled="t" stroked="f" coordsize="6286,3585" o:gfxdata="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" path="m3934,1151l3934,1151,3962,1158,3991,1163,4019,1166,4047,1169,4074,1170,4103,1169,4130,1167,4157,1164,4184,1159,4211,1153,4237,1147,4263,1139,4288,1128,4313,1118,4338,1106,4361,1093,4384,1079,4406,1065,4428,1048,4448,1031,4469,1013,4487,993,4506,973,4524,951,4539,929,4555,907,4569,883,4582,858,4594,832,4604,806,4614,779,4622,751,4629,724,4634,695,4638,667,4641,639,4641,610,4641,583,4638,556,4636,528,4631,502,4625,475,4618,449,4610,423,4601,397,4590,372,4578,349,4565,325,4551,301,4536,279,4519,258,4503,238,4484,218,4465,197,4445,180,4424,162,4401,147,4378,131,4354,117,4329,104,4305,91,4277,81,4251,71,4223,63,4195,57,4166,51,4138,48,4111,45,4083,44,4054,45,4027,46,4000,50,3973,55,3947,61,3920,68,3895,76,3869,85,3844,96,3819,108,3796,121,3773,135,3751,150,3730,167,3709,183,3689,202,3670,221,3651,241,3634,262,3618,285,3602,307,3588,332,3575,357,3563,382,3553,408,3543,435,3535,463,3528,491,3523,520,3520,548,3517,575,3516,603,3516,631,3519,659,3522,686,3526,713,3532,739,3539,766,3547,791,3556,817,3567,842,3580,865,3593,890,3606,913,3621,935,3638,956,3655,977,3673,998,3693,1016,3713,1034,3735,1052,3756,1068,3779,1084,3803,1098,3828,1111,3854,1123,3880,1133,3907,1143,3934,1151xm5747,1511l5747,1511,5739,1498,5732,1485,5725,1473,5717,1461,5699,1440,5680,1421,5659,1403,5637,1389,5613,1376,5588,1366,5562,1359,5537,1353,5509,1349,5482,1349,5455,1352,5428,1356,5415,1361,5401,1364,5388,1369,5375,1375,4968,1565,4912,1584,4854,1600,4798,1613,4739,1624,4681,1632,4623,1639,4564,1643,4506,1644,4469,1643,4431,1642,4394,1639,4358,1636,4321,1631,4286,1626,4250,1621,4215,1613,4179,1605,4145,1596,4111,1586,4077,1576,4044,1564,4012,1552,3980,1539,3948,1525,3917,1510,3887,1494,3857,1478,3829,1461,3801,1444,3773,1425,3748,1406,3722,1386,3697,1364,3673,1343,3651,1321,3628,1298,3607,1275,3587,1251,3568,1226,3550,1202,3440,1045,3358,927,3313,862,3280,811,3245,763,3209,715,3172,669,3133,625,3093,581,3051,540,3009,500,2965,459,2921,423,2875,386,2828,352,2781,319,2731,287,2682,256,2631,228,2580,201,2528,176,2475,153,2421,130,2367,110,2313,91,2256,75,2200,59,2144,45,2086,33,2029,23,1971,15,1912,9,1853,4,1794,2,1735,0,1697,0,1656,2,1616,4,1577,7,1537,11,1497,16,1457,22,1417,28,1378,35,1338,43,1298,52,1258,63,1219,74,1178,85,1140,98,1101,111,1076,122,657,318,644,324,632,331,620,339,608,346,587,364,568,384,551,405,535,428,524,451,513,476,505,502,500,528,496,555,496,582,499,609,503,636,507,649,512,664,516,677,522,690,529,703,537,714,544,727,552,738,570,759,588,779,610,796,632,811,656,823,680,833,706,842,732,848,760,850,787,850,814,848,841,843,854,839,868,835,881,830,894,824,1301,633,1355,616,1410,601,1464,588,1518,577,1573,569,1627,563,1681,561,1735,560,1792,561,1848,564,1902,570,1957,579,2010,589,2065,601,2118,616,2170,634,2222,653,2271,674,2322,698,2370,723,2418,751,2464,780,2510,811,2553,844,809,1655,839,1656,868,1658,924,1663,977,1670,1029,1680,1076,1691,1122,1704,1165,1720,1207,1735,1246,1752,1282,1769,1318,1787,1350,1805,1380,1822,1409,1840,1459,1873,1510,1905,1564,1937,1593,1952,1621,1967,1653,1982,1685,1996,1719,2009,1754,2021,1792,2030,1832,2039,1875,2047,1921,2052,1968,2056,2019,2057,2069,2056,2117,2052,2161,2047,2204,2039,2243,2031,2281,2021,2316,2010,2349,1997,2381,1983,2412,1969,2441,1953,2469,1938,2525,1905,2578,1872,2634,1838,2663,1820,2695,1801,2728,1783,2765,1765,2802,1747,2842,1730,2884,1714,2929,1700,2976,1687,3026,1675,3078,1667,3106,1663,3134,1659,3162,1657,3192,1655,3222,1655,3253,1654,3284,1655,3314,1656,3344,1657,3373,1659,3402,1663,3429,1667,3482,1676,3533,1687,3580,1701,3625,1715,3668,1731,3709,1748,3746,1766,3782,1785,3816,1802,3848,1821,3876,1839,3929,1873,3942,1881,3992,1912,4044,1943,4072,1958,4100,1972,4131,1986,4163,1999,4196,2011,4231,2022,4268,2032,4307,2041,4348,2047,4393,2052,4439,2056,4489,2057,4538,2056,4587,2052,4631,2047,4673,2039,4713,2031,4749,2021,4785,2010,4819,1997,4851,1983,4882,1969,4911,1953,4939,1938,4994,1905,5048,1872,5101,1839,5131,1821,5161,1802,5194,1785,5230,1767,5266,1749,5305,1733,5347,1717,5390,1702,5436,1689,5485,1677,5535,1668,5588,1661,5617,1658,5645,1656,5675,1655,5704,1654,5770,1656,5771,1638,5771,1619,5770,1602,5768,1583,5764,1565,5760,1546,5754,1529,5747,1511xm5042,2637l5042,2637,4988,2671,4933,2703,4905,2718,4876,2733,4846,2747,4814,2762,4781,2773,4746,2785,4709,2795,4670,2803,4629,2810,4585,2816,4538,2819,4487,2821,4440,2819,4395,2816,4353,2811,4313,2804,4275,2797,4238,2788,4204,2777,4172,2765,4140,2753,4111,2739,4083,2725,4057,2711,4005,2681,3956,2651,3935,2638,3883,2605,3854,2586,3822,2568,3788,2549,3751,2530,3713,2513,3672,2495,3628,2480,3583,2464,3535,2451,3484,2439,3430,2430,3403,2426,3375,2423,3345,2421,3314,2418,3285,2418,3253,2417,3222,2418,3192,2418,3162,2421,3133,2423,3104,2426,3077,2430,3024,2439,2973,2450,2925,2463,2880,2478,2838,2495,2796,2511,2759,2529,2723,2548,2689,2567,2657,2585,2626,2603,2572,2637,2518,2671,2464,2703,2435,2718,2407,2733,2376,2747,2344,2762,2311,2773,2277,2785,2241,2795,2202,2803,2159,2810,2115,2816,2068,2819,2019,2821,1968,2819,1921,2816,1877,2810,1835,2803,1796,2795,1758,2784,1722,2772,1689,2760,1658,2746,1627,2732,1597,2717,1570,2701,1517,2670,1466,2638,1413,2605,1384,2586,1352,2568,1318,2549,1282,2530,1243,2513,1203,2495,1160,2480,1114,2464,1065,2451,1014,2439,961,2430,933,2426,905,2423,875,2421,846,2418,815,2418,783,2417,752,2418,722,2418,692,2421,663,2423,634,2426,607,2430,554,2439,503,2450,456,2463,410,2478,368,2495,328,2511,289,2529,253,2548,219,2567,187,2585,158,2603,102,2637,51,2668,0,2700,0,2969,34,2954,67,2937,98,2921,127,2904,181,2873,230,2842,284,2809,338,2777,367,2760,396,2746,426,2732,457,2718,490,2706,526,2694,562,2685,601,2675,643,2670,686,2664,734,2660,783,2659,834,2660,881,2664,926,2670,967,2677,1007,2685,1044,2696,1079,2707,1114,2719,1145,2733,1176,2747,1204,2763,1233,2778,1286,2810,1337,2842,1389,2875,1418,2893,1450,2911,1484,2930,1520,2948,1558,2967,1600,2983,1642,3000,1688,3015,1737,3028,1787,3040,1842,3050,1869,3053,1897,3057,1927,3059,1956,3060,1987,3061,2019,3061,2049,3061,2080,3060,2110,3059,2139,3057,2167,3053,2195,3050,2248,3040,2298,3029,2347,3015,2392,3001,2434,2985,2474,2968,2513,2950,2549,2932,2583,2913,2615,2895,2645,2876,2700,2842,2753,2809,2808,2777,2836,2760,2865,2746,2895,2732,2927,2718,2960,2706,2995,2694,3031,2685,3070,2675,3111,2670,3156,2664,3203,2660,3253,2659,3303,2660,3350,2664,3395,2670,3437,2677,3476,2685,3514,2696,3549,2707,3582,2719,3614,2733,3645,2747,3674,2763,3701,2778,3755,2810,3805,2842,3858,2875,3888,2893,3920,2911,3953,2930,3989,2948,4028,2967,4068,2983,4112,3000,4158,3015,4207,3028,4257,3040,4310,3050,4339,3053,4367,3057,4397,3059,4426,3060,4457,3061,4487,3061,4519,3061,4550,3060,4579,3059,4609,3057,4637,3053,4664,3050,4718,3040,4768,3029,4815,3015,4860,3001,4904,2985,4944,2968,4982,2950,5018,2932,5053,2913,5085,2895,5114,2876,5170,2842,5223,2809,5277,2777,5305,2760,5335,2746,5364,2732,5396,2718,5429,2706,5465,2694,5501,2685,5540,2675,5581,2670,5625,2664,5672,2660,5723,2659,5773,2660,5820,2664,5865,2670,5906,2677,5946,2685,5984,2696,6019,2707,6052,2719,6084,2733,6115,2747,6143,2763,6171,2778,6225,2810,6275,2842,6286,2848,6286,2565,6234,2537,6207,2524,6177,2510,6148,2498,6116,2485,6083,2474,6049,2463,6013,2454,5976,2444,5938,2436,5898,2430,5856,2424,5813,2421,5769,2418,5723,2417,5691,2418,5660,2418,5631,2421,5603,2423,5574,2426,5546,2430,5493,2439,5442,2450,5395,2463,5350,2478,5306,2495,5266,2511,5229,2529,5192,2548,5158,2567,5126,2585,5096,2603,5042,2637xm5042,3160l5042,3160,4988,3193,4933,3227,4905,3242,4876,3257,4846,3271,4814,3284,4781,3297,4746,3308,4709,3319,4670,3327,4629,3334,4585,3339,4538,3342,4487,3343,4440,3342,4397,3340,4354,3335,4314,3328,4276,3321,4240,3311,4205,3301,4174,3289,4143,3277,4113,3264,4085,3250,4058,3236,4007,3206,3959,3176,3935,3162,3883,3127,3854,3110,3822,3091,3788,3073,3751,3054,3713,3037,3672,3019,3628,3002,3583,2988,3535,2974,3484,2963,3430,2954,3403,2949,3375,2947,3345,2945,3314,2942,3285,2941,3253,2941,3222,2941,3192,2942,3162,2945,3133,2947,3104,2949,3077,2953,3024,2962,2973,2974,2925,2987,2880,3002,2838,3018,2796,3035,2759,3053,2723,3071,2689,3090,2657,3109,2626,3126,2572,3160,2518,3193,2464,3227,2435,3242,2407,3257,2376,3271,2344,3284,2311,3297,2277,3308,2241,3319,2202,3327,2159,3334,2115,3339,2068,3342,2019,3343,1968,3342,1921,3339,1877,3334,1835,3327,1796,3317,1758,3308,1722,3296,1689,3283,1658,3270,1627,3256,1597,3241,1570,3225,1517,3193,1466,3162,1413,3127,1384,3110,1352,3091,1318,3073,1282,3054,1243,3037,1203,3019,1160,3002,1114,2988,1065,2974,1014,2963,961,2954,933,2949,905,2947,875,2945,846,2942,815,2941,783,2941,752,2941,722,2942,692,2945,663,2947,634,2949,607,2953,554,2962,503,2974,456,2987,410,3002,368,3018,328,3035,289,3053,253,3071,219,3090,187,3109,158,3126,102,3160,51,3192,0,3223,0,3493,34,3477,67,3461,98,3445,127,3428,181,3396,230,3366,284,3333,338,3300,367,3284,396,3269,426,3255,457,3242,490,3229,526,3218,562,3208,601,3199,643,3192,686,3188,734,3184,783,3183,834,3184,881,3188,926,3192,967,3199,1007,3209,1044,3219,1079,3230,1114,3243,1145,3256,1176,3271,1204,3286,1233,3301,1286,3333,1337,3365,1389,3399,1418,3417,1450,3435,1484,3453,1520,3472,1558,3490,1600,3507,1642,3524,1688,3538,1737,3552,1787,3563,1842,3572,1869,3577,1897,3579,1927,3582,1956,3584,1987,3585,2019,3585,2049,3585,2080,3584,2110,3583,2139,3579,2167,3577,2195,3573,2248,3564,2298,3552,2347,3539,2392,3525,2434,3509,2474,3491,2513,3473,2549,3455,2583,3437,2615,3418,2645,3400,2700,3366,2753,3333,2808,3300,2836,3284,2865,3269,2895,3255,2927,3242,2960,3229,2995,3218,3031,3208,3070,3199,3111,3192,3156,3188,3203,3184,3253,3183,3303,3184,3350,3188,3395,3192,3437,3199,3476,3209,3514,3219,3549,3230,3582,3243,3614,3256,3645,3271,3674,3286,3701,3301,3755,3333,3805,3365,3858,3399,3888,3417,3920,3435,3953,3453,3989,3472,4028,3490,4068,3507,4112,3524,4158,3538,4207,3552,4257,3563,4310,3572,4339,3577,4367,3579,4397,3582,4426,3584,4457,3585,4487,3585,4519,3585,4550,3584,4579,3583,4609,3579,4637,3577,4664,3573,4718,3564,4768,3552,4815,3539,4860,3525,4904,3509,4944,3491,4982,3473,5018,3455,5053,3437,5085,3418,5114,3400,5170,3366,5223,3333,5277,3300,5305,3284,5335,3269,5364,3255,5396,3242,5429,3229,5465,3218,5501,3208,5540,3199,5581,3192,5625,3188,5672,3184,5723,3183,5773,3184,5820,3188,5865,3192,5906,3199,5946,3209,5984,3219,6019,3230,6052,3243,6084,3256,6115,3271,6143,3286,6171,3301,6225,3333,6275,3365,6286,3372,6286,3088,6234,3061,6207,3047,6177,3034,6148,3021,6116,3009,6083,2998,6049,2987,6013,2976,5976,2968,5938,2960,5898,2953,5856,2948,5813,2945,5769,2942,5723,2941,5691,2941,5660,2942,5631,2945,5603,2947,5574,2949,5546,2953,5493,2962,5442,2974,5395,2987,5350,3002,5306,3018,5266,3035,5229,3053,5192,3071,5158,3090,5126,3109,5096,3126,5042,3160xm5723,1893l5723,1893,5691,1893,5660,1894,5631,1897,5603,1899,5574,1901,5546,1906,5493,1914,5442,1926,5395,1939,5350,1954,5306,1970,5266,1988,5229,2005,5192,2024,5158,2042,5126,2061,5096,2078,5041,2113,4988,2146,4933,2179,4905,2194,4876,2209,4846,2224,4814,2237,4781,2249,4746,2260,4709,2271,4670,2279,4629,2286,4585,2291,4538,2294,4487,2296,4440,2294,4395,2292,4353,2287,4313,2280,4275,2272,4238,2264,4204,2253,4172,2241,4140,2228,4111,2215,4083,2201,4057,2187,4005,2157,3956,2127,3935,2114,3883,2080,3854,2062,3822,2043,3788,2025,3751,2006,3713,1989,3672,1971,3628,1956,3583,1940,3535,1927,3484,1916,3430,1906,3403,1903,3375,1899,3345,1897,3314,1894,3285,1893,3253,1893,3222,1893,3192,1894,3162,1897,3133,1899,3104,1901,3077,1906,3024,1914,2973,1926,2925,1939,2880,1954,2838,1970,2796,1988,2759,2005,2722,2024,2689,2042,2657,2061,2626,2078,2572,2113,2518,2146,2464,2179,2435,2194,2407,2209,2376,2224,2344,2237,2311,2249,2277,2260,2241,2271,2202,2279,2159,2286,2115,2291,2068,2294,2019,2296,1968,2294,1921,2291,1877,2286,1835,2279,1796,2270,1758,2260,1722,2248,1689,2235,1658,2222,1627,2208,1597,2193,1570,2178,1517,2146,1466,2114,1413,2080,1384,2062,1352,2043,1318,2025,1282,2006,1243,1989,1203,1971,1160,1956,1114,1940,1065,1927,1014,1916,961,1906,933,1903,905,1899,875,1897,846,1894,815,1893,783,1893,752,1893,722,1894,692,1897,663,1899,634,1901,607,1906,554,1914,503,1926,456,1939,410,1954,368,1970,328,1988,289,2005,253,2024,219,2042,187,2061,158,2078,102,2113,51,2144,0,2175,0,2445,34,2430,67,2414,98,2397,127,2380,181,2349,230,2318,284,2285,338,2253,367,2237,396,2222,426,2207,457,2194,490,2182,526,2170,562,2161,601,2152,643,2144,686,2140,734,2136,783,2135,834,2136,881,2140,926,2146,967,2153,1007,2161,1044,2172,1079,2182,1114,2195,1145,2209,1176,2224,1204,2238,1233,2254,1286,2285,1337,2317,1389,2351,1418,2369,1450,2388,1484,2406,1520,2424,1558,2442,1600,2460,1642,2476,1688,2491,1737,2504,1787,2516,1842,2526,1869,2529,1897,2533,1927,2535,1956,2536,1987,2537,2019,2537,2049,2537,2080,2536,2110,2535,2139,2533,2167,2529,2195,2526,2248,2516,2298,2506,2347,2491,2392,2477,2434,2461,2474,2444,2513,2425,2549,2408,2583,2389,2615,2370,2645,2352,2700,2318,2753,2285,2808,2253,2836,2237,2865,2222,2895,2207,2927,2194,2960,2182,2995,2170,3031,2161,3070,2152,3111,2144,3156,2140,3203,2136,3253,2135,3303,2136,3350,2140,3395,2146,3437,2153,3476,2161,3514,2172,3549,2182,3582,2195,3614,2209,3645,2224,3674,2238,3701,2254,3755,2285,3805,2317,3858,2351,3888,2369,3920,2388,3953,2406,3989,2424,4028,2442,4068,2460,4112,2476,4158,2491,4207,2504,4257,2516,4310,2526,4339,2529,4367,2533,4397,2535,4426,2536,4457,2537,4487,2537,4519,2537,4550,2536,4579,2535,4609,2533,4637,2529,4664,2526,4718,2516,4768,2506,4815,2491,4860,2477,4904,2461,4944,2444,4982,2425,5018,2408,5053,2389,5085,2370,5114,2352,5170,2318,5223,2285,5277,2253,5305,2237,5335,2222,5364,2207,5396,2194,5429,2182,5465,2170,5501,2161,5540,2152,5581,2144,5625,2140,5672,2136,5723,2135,5773,2136,5820,2140,5865,2146,5906,2153,5946,2161,5984,2172,6019,2182,6052,2195,6084,2209,6115,2224,6143,2238,6171,2254,6225,2285,6275,2317,6286,2324,6286,2041,6234,2013,6207,1999,6177,1986,6148,1973,6116,1962,6083,1950,6049,1939,6013,1929,5976,1920,5938,1912,5898,1906,5856,1900,5813,1897,5769,1894,5723,1893xe">
                <v:path o:connectlocs="@0,@0;@0,@0;@0,@0;@0,@0;@0,@0;@0,@0;@0,@0;@0,@0;@0,@0;@0,@0;@0,@0;@0,@0;@0,@0;@0,@0;@0,@0;@0,@0;@0,@0;@0,@0;@0,@0;@0,@0;@0,@0;@0,@0;@0,@0;@0,@0;@0,@0;@0,@0;@0,@0;@0,@0;@0,@0;@0,@0;@0,@0;@0,@0;@0,@0;@0,@0;@0,@0;@0,@0;@0,@0;@0,@0;@0,@0;@0,@0;@0,@0;@0,@0;@0,@0;@0,@0;@0,@0;@0,@0;@0,@0;@0,@0;@0,@0;@0,@0;@0,@0;@0,@0;@0,@0;@0,@0;@0,@0;@0,@0;@0,@0;@0,@0;@0,@0;@0,@0;@0,@0;@0,@0;@0,@0" o:connectangles="0,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02304" behindDoc="0" locked="0" layoutInCell="1" allowOverlap="1">
                <wp:simplePos x="0" y="0"/>
                <wp:positionH relativeFrom="column">
                  <wp:posOffset>369570</wp:posOffset>
                </wp:positionH>
                <wp:positionV relativeFrom="paragraph">
                  <wp:posOffset>5657215</wp:posOffset>
                </wp:positionV>
                <wp:extent cx="332740" cy="286385"/>
                <wp:effectExtent l="0" t="0" r="22860" b="18415"/>
                <wp:wrapNone/>
                <wp:docPr id="110" name="骑自行车"/>
                <wp:cNvGraphicFramePr/>
                <a:graphic xmlns:a="http://schemas.openxmlformats.org/drawingml/2006/main">
                  <a:graphicData uri="http://schemas.microsoft.com/office/word/2010/wordprocessingShape">
                    <wps:wsp>
                      <wps:cNvSpPr/>
                      <wps:spPr bwMode="auto">
                        <a:xfrm>
                          <a:off x="1512570" y="6458585"/>
                          <a:ext cx="332740" cy="286385"/>
                        </a:xfrm>
                        <a:custGeom>
                          <a:avLst/>
                          <a:gdLst>
                            <a:gd name="T0" fmla="*/ 1312088 w 1466850"/>
                            <a:gd name="T1" fmla="*/ 987779 h 1217612"/>
                            <a:gd name="T2" fmla="*/ 1228861 w 1466850"/>
                            <a:gd name="T3" fmla="*/ 1203926 h 1217612"/>
                            <a:gd name="T4" fmla="*/ 1332035 w 1466850"/>
                            <a:gd name="T5" fmla="*/ 1409059 h 1217612"/>
                            <a:gd name="T6" fmla="*/ 1556613 w 1466850"/>
                            <a:gd name="T7" fmla="*/ 1471012 h 1217612"/>
                            <a:gd name="T8" fmla="*/ 1749206 w 1466850"/>
                            <a:gd name="T9" fmla="*/ 1348483 h 1217612"/>
                            <a:gd name="T10" fmla="*/ 1789100 w 1466850"/>
                            <a:gd name="T11" fmla="*/ 1117880 h 1217612"/>
                            <a:gd name="T12" fmla="*/ 1648783 w 1466850"/>
                            <a:gd name="T13" fmla="*/ 938905 h 1217612"/>
                            <a:gd name="T14" fmla="*/ 306101 w 1466850"/>
                            <a:gd name="T15" fmla="*/ 917222 h 1217612"/>
                            <a:gd name="T16" fmla="*/ 134519 w 1466850"/>
                            <a:gd name="T17" fmla="*/ 1065909 h 1217612"/>
                            <a:gd name="T18" fmla="*/ 129030 w 1466850"/>
                            <a:gd name="T19" fmla="*/ 1300297 h 1217612"/>
                            <a:gd name="T20" fmla="*/ 292718 w 1466850"/>
                            <a:gd name="T21" fmla="*/ 1456901 h 1217612"/>
                            <a:gd name="T22" fmla="*/ 526068 w 1466850"/>
                            <a:gd name="T23" fmla="*/ 1440035 h 1217612"/>
                            <a:gd name="T24" fmla="*/ 666078 w 1466850"/>
                            <a:gd name="T25" fmla="*/ 1260372 h 1217612"/>
                            <a:gd name="T26" fmla="*/ 625929 w 1466850"/>
                            <a:gd name="T27" fmla="*/ 1030114 h 1217612"/>
                            <a:gd name="T28" fmla="*/ 433757 w 1466850"/>
                            <a:gd name="T29" fmla="*/ 907585 h 1217612"/>
                            <a:gd name="T30" fmla="*/ 1629868 w 1466850"/>
                            <a:gd name="T31" fmla="*/ 815000 h 1217612"/>
                            <a:gd name="T32" fmla="*/ 1769497 w 1466850"/>
                            <a:gd name="T33" fmla="*/ 892785 h 1217612"/>
                            <a:gd name="T34" fmla="*/ 1866138 w 1466850"/>
                            <a:gd name="T35" fmla="*/ 1019443 h 1217612"/>
                            <a:gd name="T36" fmla="*/ 1904656 w 1466850"/>
                            <a:gd name="T37" fmla="*/ 1179145 h 1217612"/>
                            <a:gd name="T38" fmla="*/ 1874048 w 1466850"/>
                            <a:gd name="T39" fmla="*/ 1341944 h 1217612"/>
                            <a:gd name="T40" fmla="*/ 1783597 w 1466850"/>
                            <a:gd name="T41" fmla="*/ 1473077 h 1217612"/>
                            <a:gd name="T42" fmla="*/ 1648095 w 1466850"/>
                            <a:gd name="T43" fmla="*/ 1557402 h 1217612"/>
                            <a:gd name="T44" fmla="*/ 1483358 w 1466850"/>
                            <a:gd name="T45" fmla="*/ 1580118 h 1217612"/>
                            <a:gd name="T46" fmla="*/ 1326877 w 1466850"/>
                            <a:gd name="T47" fmla="*/ 1533998 h 1217612"/>
                            <a:gd name="T48" fmla="*/ 1205130 w 1466850"/>
                            <a:gd name="T49" fmla="*/ 1431430 h 1217612"/>
                            <a:gd name="T50" fmla="*/ 1133940 w 1466850"/>
                            <a:gd name="T51" fmla="*/ 1287218 h 1217612"/>
                            <a:gd name="T52" fmla="*/ 1128094 w 1466850"/>
                            <a:gd name="T53" fmla="*/ 1119601 h 1217612"/>
                            <a:gd name="T54" fmla="*/ 1188966 w 1466850"/>
                            <a:gd name="T55" fmla="*/ 969881 h 1217612"/>
                            <a:gd name="T56" fmla="*/ 1302458 w 1466850"/>
                            <a:gd name="T57" fmla="*/ 859399 h 1217612"/>
                            <a:gd name="T58" fmla="*/ 1453782 w 1466850"/>
                            <a:gd name="T59" fmla="*/ 802265 h 1217612"/>
                            <a:gd name="T60" fmla="*/ 487977 w 1466850"/>
                            <a:gd name="T61" fmla="*/ 809837 h 1217612"/>
                            <a:gd name="T62" fmla="*/ 631762 w 1466850"/>
                            <a:gd name="T63" fmla="*/ 880738 h 1217612"/>
                            <a:gd name="T64" fmla="*/ 734368 w 1466850"/>
                            <a:gd name="T65" fmla="*/ 1002235 h 1217612"/>
                            <a:gd name="T66" fmla="*/ 780008 w 1466850"/>
                            <a:gd name="T67" fmla="*/ 1159182 h 1217612"/>
                            <a:gd name="T68" fmla="*/ 757703 w 1466850"/>
                            <a:gd name="T69" fmla="*/ 1324046 h 1217612"/>
                            <a:gd name="T70" fmla="*/ 673627 w 1466850"/>
                            <a:gd name="T71" fmla="*/ 1459654 h 1217612"/>
                            <a:gd name="T72" fmla="*/ 542883 w 1466850"/>
                            <a:gd name="T73" fmla="*/ 1550174 h 1217612"/>
                            <a:gd name="T74" fmla="*/ 380225 w 1466850"/>
                            <a:gd name="T75" fmla="*/ 1581150 h 1217612"/>
                            <a:gd name="T76" fmla="*/ 221340 w 1466850"/>
                            <a:gd name="T77" fmla="*/ 1542602 h 1217612"/>
                            <a:gd name="T78" fmla="*/ 95400 w 1466850"/>
                            <a:gd name="T79" fmla="*/ 1445886 h 1217612"/>
                            <a:gd name="T80" fmla="*/ 17501 w 1466850"/>
                            <a:gd name="T81" fmla="*/ 1305805 h 1217612"/>
                            <a:gd name="T82" fmla="*/ 3088 w 1466850"/>
                            <a:gd name="T83" fmla="*/ 1139563 h 1217612"/>
                            <a:gd name="T84" fmla="*/ 56279 w 1466850"/>
                            <a:gd name="T85" fmla="*/ 986059 h 1217612"/>
                            <a:gd name="T86" fmla="*/ 164718 w 1466850"/>
                            <a:gd name="T87" fmla="*/ 869724 h 1217612"/>
                            <a:gd name="T88" fmla="*/ 311935 w 1466850"/>
                            <a:gd name="T89" fmla="*/ 805362 h 1217612"/>
                            <a:gd name="T90" fmla="*/ 947210 w 1466850"/>
                            <a:gd name="T91" fmla="*/ 225731 h 1217612"/>
                            <a:gd name="T92" fmla="*/ 1429482 w 1466850"/>
                            <a:gd name="T93" fmla="*/ 525331 h 1217612"/>
                            <a:gd name="T94" fmla="*/ 1468270 w 1466850"/>
                            <a:gd name="T95" fmla="*/ 599544 h 1217612"/>
                            <a:gd name="T96" fmla="*/ 1115061 w 1466850"/>
                            <a:gd name="T97" fmla="*/ 633216 h 1217612"/>
                            <a:gd name="T98" fmla="*/ 976730 w 1466850"/>
                            <a:gd name="T99" fmla="*/ 744536 h 1217612"/>
                            <a:gd name="T100" fmla="*/ 1026845 w 1466850"/>
                            <a:gd name="T101" fmla="*/ 826652 h 1217612"/>
                            <a:gd name="T102" fmla="*/ 968492 w 1466850"/>
                            <a:gd name="T103" fmla="*/ 1319688 h 1217612"/>
                            <a:gd name="T104" fmla="*/ 862770 w 1466850"/>
                            <a:gd name="T105" fmla="*/ 1257499 h 1217612"/>
                            <a:gd name="T106" fmla="*/ 493429 w 1466850"/>
                            <a:gd name="T107" fmla="*/ 665511 h 1217612"/>
                            <a:gd name="T108" fmla="*/ 514366 w 1466850"/>
                            <a:gd name="T109" fmla="*/ 568623 h 1217612"/>
                            <a:gd name="T110" fmla="*/ 1117110 w 1466850"/>
                            <a:gd name="T111" fmla="*/ 0 h 1217612"/>
                            <a:gd name="T112" fmla="*/ 1226118 w 1466850"/>
                            <a:gd name="T113" fmla="*/ 41916 h 1217612"/>
                            <a:gd name="T114" fmla="*/ 1267939 w 1466850"/>
                            <a:gd name="T115" fmla="*/ 150831 h 1217612"/>
                            <a:gd name="T116" fmla="*/ 1215835 w 1466850"/>
                            <a:gd name="T117" fmla="*/ 253905 h 1217612"/>
                            <a:gd name="T118" fmla="*/ 1102713 w 1466850"/>
                            <a:gd name="T119" fmla="*/ 284828 h 1217612"/>
                            <a:gd name="T120" fmla="*/ 1006388 w 1466850"/>
                            <a:gd name="T121" fmla="*/ 223670 h 1217612"/>
                            <a:gd name="T122" fmla="*/ 985821 w 1466850"/>
                            <a:gd name="T123" fmla="*/ 107541 h 1217612"/>
                            <a:gd name="T124" fmla="*/ 1056436 w 1466850"/>
                            <a:gd name="T125" fmla="*/ 17179 h 121761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466850" h="1217612">
                              <a:moveTo>
                                <a:pt x="1165225" y="696262"/>
                              </a:moveTo>
                              <a:lnTo>
                                <a:pt x="1153838" y="696527"/>
                              </a:lnTo>
                              <a:lnTo>
                                <a:pt x="1142981" y="697587"/>
                              </a:lnTo>
                              <a:lnTo>
                                <a:pt x="1131858" y="698913"/>
                              </a:lnTo>
                              <a:lnTo>
                                <a:pt x="1121001" y="701033"/>
                              </a:lnTo>
                              <a:lnTo>
                                <a:pt x="1110408" y="703153"/>
                              </a:lnTo>
                              <a:lnTo>
                                <a:pt x="1100081" y="706334"/>
                              </a:lnTo>
                              <a:lnTo>
                                <a:pt x="1089753" y="709780"/>
                              </a:lnTo>
                              <a:lnTo>
                                <a:pt x="1079690" y="713755"/>
                              </a:lnTo>
                              <a:lnTo>
                                <a:pt x="1070421" y="717996"/>
                              </a:lnTo>
                              <a:lnTo>
                                <a:pt x="1060623" y="723032"/>
                              </a:lnTo>
                              <a:lnTo>
                                <a:pt x="1051355" y="728068"/>
                              </a:lnTo>
                              <a:lnTo>
                                <a:pt x="1042616" y="733899"/>
                              </a:lnTo>
                              <a:lnTo>
                                <a:pt x="1034142" y="739995"/>
                              </a:lnTo>
                              <a:lnTo>
                                <a:pt x="1025667" y="746356"/>
                              </a:lnTo>
                              <a:lnTo>
                                <a:pt x="1017723" y="753248"/>
                              </a:lnTo>
                              <a:lnTo>
                                <a:pt x="1010308" y="760669"/>
                              </a:lnTo>
                              <a:lnTo>
                                <a:pt x="1002893" y="768355"/>
                              </a:lnTo>
                              <a:lnTo>
                                <a:pt x="996008" y="776042"/>
                              </a:lnTo>
                              <a:lnTo>
                                <a:pt x="989388" y="784523"/>
                              </a:lnTo>
                              <a:lnTo>
                                <a:pt x="983562" y="793005"/>
                              </a:lnTo>
                              <a:lnTo>
                                <a:pt x="977736" y="802016"/>
                              </a:lnTo>
                              <a:lnTo>
                                <a:pt x="972704" y="811293"/>
                              </a:lnTo>
                              <a:lnTo>
                                <a:pt x="967673" y="820835"/>
                              </a:lnTo>
                              <a:lnTo>
                                <a:pt x="963171" y="830642"/>
                              </a:lnTo>
                              <a:lnTo>
                                <a:pt x="959464" y="840183"/>
                              </a:lnTo>
                              <a:lnTo>
                                <a:pt x="955756" y="850520"/>
                              </a:lnTo>
                              <a:lnTo>
                                <a:pt x="952843" y="860857"/>
                              </a:lnTo>
                              <a:lnTo>
                                <a:pt x="950460" y="871724"/>
                              </a:lnTo>
                              <a:lnTo>
                                <a:pt x="948606" y="882326"/>
                              </a:lnTo>
                              <a:lnTo>
                                <a:pt x="947282" y="893458"/>
                              </a:lnTo>
                              <a:lnTo>
                                <a:pt x="946223" y="904590"/>
                              </a:lnTo>
                              <a:lnTo>
                                <a:pt x="945958" y="915722"/>
                              </a:lnTo>
                              <a:lnTo>
                                <a:pt x="946223" y="927119"/>
                              </a:lnTo>
                              <a:lnTo>
                                <a:pt x="947282" y="938251"/>
                              </a:lnTo>
                              <a:lnTo>
                                <a:pt x="948606" y="949118"/>
                              </a:lnTo>
                              <a:lnTo>
                                <a:pt x="950460" y="959985"/>
                              </a:lnTo>
                              <a:lnTo>
                                <a:pt x="952843" y="970587"/>
                              </a:lnTo>
                              <a:lnTo>
                                <a:pt x="955756" y="980924"/>
                              </a:lnTo>
                              <a:lnTo>
                                <a:pt x="959464" y="991261"/>
                              </a:lnTo>
                              <a:lnTo>
                                <a:pt x="963171" y="1001333"/>
                              </a:lnTo>
                              <a:lnTo>
                                <a:pt x="967673" y="1011140"/>
                              </a:lnTo>
                              <a:lnTo>
                                <a:pt x="972704" y="1020416"/>
                              </a:lnTo>
                              <a:lnTo>
                                <a:pt x="977736" y="1029693"/>
                              </a:lnTo>
                              <a:lnTo>
                                <a:pt x="983562" y="1038440"/>
                              </a:lnTo>
                              <a:lnTo>
                                <a:pt x="989388" y="1047186"/>
                              </a:lnTo>
                              <a:lnTo>
                                <a:pt x="996008" y="1055403"/>
                              </a:lnTo>
                              <a:lnTo>
                                <a:pt x="1002893" y="1063354"/>
                              </a:lnTo>
                              <a:lnTo>
                                <a:pt x="1010308" y="1071041"/>
                              </a:lnTo>
                              <a:lnTo>
                                <a:pt x="1017723" y="1078197"/>
                              </a:lnTo>
                              <a:lnTo>
                                <a:pt x="1025667" y="1085088"/>
                              </a:lnTo>
                              <a:lnTo>
                                <a:pt x="1034142" y="1091714"/>
                              </a:lnTo>
                              <a:lnTo>
                                <a:pt x="1042616" y="1098075"/>
                              </a:lnTo>
                              <a:lnTo>
                                <a:pt x="1051355" y="1103641"/>
                              </a:lnTo>
                              <a:lnTo>
                                <a:pt x="1060623" y="1108942"/>
                              </a:lnTo>
                              <a:lnTo>
                                <a:pt x="1070421" y="1113713"/>
                              </a:lnTo>
                              <a:lnTo>
                                <a:pt x="1079690" y="1117954"/>
                              </a:lnTo>
                              <a:lnTo>
                                <a:pt x="1089753" y="1121930"/>
                              </a:lnTo>
                              <a:lnTo>
                                <a:pt x="1100081" y="1125375"/>
                              </a:lnTo>
                              <a:lnTo>
                                <a:pt x="1110408" y="1128291"/>
                              </a:lnTo>
                              <a:lnTo>
                                <a:pt x="1121001" y="1130941"/>
                              </a:lnTo>
                              <a:lnTo>
                                <a:pt x="1131858" y="1132797"/>
                              </a:lnTo>
                              <a:lnTo>
                                <a:pt x="1142981" y="1134387"/>
                              </a:lnTo>
                              <a:lnTo>
                                <a:pt x="1153838" y="1135182"/>
                              </a:lnTo>
                              <a:lnTo>
                                <a:pt x="1165225" y="1135447"/>
                              </a:lnTo>
                              <a:lnTo>
                                <a:pt x="1176347" y="1135182"/>
                              </a:lnTo>
                              <a:lnTo>
                                <a:pt x="1187470" y="1134387"/>
                              </a:lnTo>
                              <a:lnTo>
                                <a:pt x="1198592" y="1132797"/>
                              </a:lnTo>
                              <a:lnTo>
                                <a:pt x="1209185" y="1130941"/>
                              </a:lnTo>
                              <a:lnTo>
                                <a:pt x="1219777" y="1128291"/>
                              </a:lnTo>
                              <a:lnTo>
                                <a:pt x="1230370" y="1125375"/>
                              </a:lnTo>
                              <a:lnTo>
                                <a:pt x="1240433" y="1121930"/>
                              </a:lnTo>
                              <a:lnTo>
                                <a:pt x="1250496" y="1117954"/>
                              </a:lnTo>
                              <a:lnTo>
                                <a:pt x="1260029" y="1113713"/>
                              </a:lnTo>
                              <a:lnTo>
                                <a:pt x="1269563" y="1108942"/>
                              </a:lnTo>
                              <a:lnTo>
                                <a:pt x="1278831" y="1103641"/>
                              </a:lnTo>
                              <a:lnTo>
                                <a:pt x="1287835" y="1098075"/>
                              </a:lnTo>
                              <a:lnTo>
                                <a:pt x="1296309" y="1091714"/>
                              </a:lnTo>
                              <a:lnTo>
                                <a:pt x="1304783" y="1085088"/>
                              </a:lnTo>
                              <a:lnTo>
                                <a:pt x="1312463" y="1078197"/>
                              </a:lnTo>
                              <a:lnTo>
                                <a:pt x="1320142" y="1071041"/>
                              </a:lnTo>
                              <a:lnTo>
                                <a:pt x="1327557" y="1063354"/>
                              </a:lnTo>
                              <a:lnTo>
                                <a:pt x="1334442" y="1055403"/>
                              </a:lnTo>
                              <a:lnTo>
                                <a:pt x="1341063" y="1047186"/>
                              </a:lnTo>
                              <a:lnTo>
                                <a:pt x="1346889" y="1038440"/>
                              </a:lnTo>
                              <a:lnTo>
                                <a:pt x="1352715" y="1029693"/>
                              </a:lnTo>
                              <a:lnTo>
                                <a:pt x="1357746" y="1020416"/>
                              </a:lnTo>
                              <a:lnTo>
                                <a:pt x="1362778" y="1011140"/>
                              </a:lnTo>
                              <a:lnTo>
                                <a:pt x="1367280" y="1001333"/>
                              </a:lnTo>
                              <a:lnTo>
                                <a:pt x="1371252" y="991261"/>
                              </a:lnTo>
                              <a:lnTo>
                                <a:pt x="1374694" y="980924"/>
                              </a:lnTo>
                              <a:lnTo>
                                <a:pt x="1377607" y="970587"/>
                              </a:lnTo>
                              <a:lnTo>
                                <a:pt x="1380256" y="959985"/>
                              </a:lnTo>
                              <a:lnTo>
                                <a:pt x="1381844" y="949118"/>
                              </a:lnTo>
                              <a:lnTo>
                                <a:pt x="1383433" y="938251"/>
                              </a:lnTo>
                              <a:lnTo>
                                <a:pt x="1384228" y="927119"/>
                              </a:lnTo>
                              <a:lnTo>
                                <a:pt x="1384493" y="915722"/>
                              </a:lnTo>
                              <a:lnTo>
                                <a:pt x="1384228" y="904590"/>
                              </a:lnTo>
                              <a:lnTo>
                                <a:pt x="1383433" y="893458"/>
                              </a:lnTo>
                              <a:lnTo>
                                <a:pt x="1381844" y="882326"/>
                              </a:lnTo>
                              <a:lnTo>
                                <a:pt x="1380256" y="871724"/>
                              </a:lnTo>
                              <a:lnTo>
                                <a:pt x="1377607" y="860857"/>
                              </a:lnTo>
                              <a:lnTo>
                                <a:pt x="1374694" y="850520"/>
                              </a:lnTo>
                              <a:lnTo>
                                <a:pt x="1371252" y="840183"/>
                              </a:lnTo>
                              <a:lnTo>
                                <a:pt x="1367280" y="830642"/>
                              </a:lnTo>
                              <a:lnTo>
                                <a:pt x="1362778" y="820835"/>
                              </a:lnTo>
                              <a:lnTo>
                                <a:pt x="1357746" y="811293"/>
                              </a:lnTo>
                              <a:lnTo>
                                <a:pt x="1352715" y="802016"/>
                              </a:lnTo>
                              <a:lnTo>
                                <a:pt x="1346889" y="793005"/>
                              </a:lnTo>
                              <a:lnTo>
                                <a:pt x="1341063" y="784523"/>
                              </a:lnTo>
                              <a:lnTo>
                                <a:pt x="1334442" y="776042"/>
                              </a:lnTo>
                              <a:lnTo>
                                <a:pt x="1327557" y="768355"/>
                              </a:lnTo>
                              <a:lnTo>
                                <a:pt x="1320142" y="760669"/>
                              </a:lnTo>
                              <a:lnTo>
                                <a:pt x="1312463" y="753248"/>
                              </a:lnTo>
                              <a:lnTo>
                                <a:pt x="1304783" y="746356"/>
                              </a:lnTo>
                              <a:lnTo>
                                <a:pt x="1296309" y="739995"/>
                              </a:lnTo>
                              <a:lnTo>
                                <a:pt x="1287835" y="733899"/>
                              </a:lnTo>
                              <a:lnTo>
                                <a:pt x="1278831" y="728068"/>
                              </a:lnTo>
                              <a:lnTo>
                                <a:pt x="1269563" y="723032"/>
                              </a:lnTo>
                              <a:lnTo>
                                <a:pt x="1260029" y="717996"/>
                              </a:lnTo>
                              <a:lnTo>
                                <a:pt x="1250496" y="713755"/>
                              </a:lnTo>
                              <a:lnTo>
                                <a:pt x="1240433" y="709780"/>
                              </a:lnTo>
                              <a:lnTo>
                                <a:pt x="1230370" y="706334"/>
                              </a:lnTo>
                              <a:lnTo>
                                <a:pt x="1219777" y="703153"/>
                              </a:lnTo>
                              <a:lnTo>
                                <a:pt x="1209185" y="701033"/>
                              </a:lnTo>
                              <a:lnTo>
                                <a:pt x="1198592" y="698913"/>
                              </a:lnTo>
                              <a:lnTo>
                                <a:pt x="1187470" y="697587"/>
                              </a:lnTo>
                              <a:lnTo>
                                <a:pt x="1176347" y="696527"/>
                              </a:lnTo>
                              <a:lnTo>
                                <a:pt x="1165225" y="696262"/>
                              </a:lnTo>
                              <a:close/>
                              <a:moveTo>
                                <a:pt x="300700" y="696262"/>
                              </a:moveTo>
                              <a:lnTo>
                                <a:pt x="289338" y="696527"/>
                              </a:lnTo>
                              <a:lnTo>
                                <a:pt x="278504" y="697587"/>
                              </a:lnTo>
                              <a:lnTo>
                                <a:pt x="267406" y="698913"/>
                              </a:lnTo>
                              <a:lnTo>
                                <a:pt x="256572" y="701033"/>
                              </a:lnTo>
                              <a:lnTo>
                                <a:pt x="246003" y="703418"/>
                              </a:lnTo>
                              <a:lnTo>
                                <a:pt x="235698" y="706334"/>
                              </a:lnTo>
                              <a:lnTo>
                                <a:pt x="225393" y="709780"/>
                              </a:lnTo>
                              <a:lnTo>
                                <a:pt x="215616" y="713755"/>
                              </a:lnTo>
                              <a:lnTo>
                                <a:pt x="206104" y="717996"/>
                              </a:lnTo>
                              <a:lnTo>
                                <a:pt x="196591" y="723032"/>
                              </a:lnTo>
                              <a:lnTo>
                                <a:pt x="187343" y="728068"/>
                              </a:lnTo>
                              <a:lnTo>
                                <a:pt x="178623" y="733899"/>
                              </a:lnTo>
                              <a:lnTo>
                                <a:pt x="169903" y="739995"/>
                              </a:lnTo>
                              <a:lnTo>
                                <a:pt x="161448" y="746621"/>
                              </a:lnTo>
                              <a:lnTo>
                                <a:pt x="153785" y="753513"/>
                              </a:lnTo>
                              <a:lnTo>
                                <a:pt x="146122" y="760669"/>
                              </a:lnTo>
                              <a:lnTo>
                                <a:pt x="138988" y="768355"/>
                              </a:lnTo>
                              <a:lnTo>
                                <a:pt x="132118" y="776572"/>
                              </a:lnTo>
                              <a:lnTo>
                                <a:pt x="125512" y="784523"/>
                              </a:lnTo>
                              <a:lnTo>
                                <a:pt x="119170" y="793270"/>
                              </a:lnTo>
                              <a:lnTo>
                                <a:pt x="113621" y="802282"/>
                              </a:lnTo>
                              <a:lnTo>
                                <a:pt x="108337" y="811293"/>
                              </a:lnTo>
                              <a:lnTo>
                                <a:pt x="103580" y="820835"/>
                              </a:lnTo>
                              <a:lnTo>
                                <a:pt x="99353" y="830642"/>
                              </a:lnTo>
                              <a:lnTo>
                                <a:pt x="95389" y="840448"/>
                              </a:lnTo>
                              <a:lnTo>
                                <a:pt x="91954" y="850520"/>
                              </a:lnTo>
                              <a:lnTo>
                                <a:pt x="89047" y="861122"/>
                              </a:lnTo>
                              <a:lnTo>
                                <a:pt x="86405" y="871724"/>
                              </a:lnTo>
                              <a:lnTo>
                                <a:pt x="84555" y="882326"/>
                              </a:lnTo>
                              <a:lnTo>
                                <a:pt x="82970" y="893458"/>
                              </a:lnTo>
                              <a:lnTo>
                                <a:pt x="82177" y="904590"/>
                              </a:lnTo>
                              <a:lnTo>
                                <a:pt x="81913" y="915722"/>
                              </a:lnTo>
                              <a:lnTo>
                                <a:pt x="82177" y="927119"/>
                              </a:lnTo>
                              <a:lnTo>
                                <a:pt x="82970" y="938251"/>
                              </a:lnTo>
                              <a:lnTo>
                                <a:pt x="84555" y="949118"/>
                              </a:lnTo>
                              <a:lnTo>
                                <a:pt x="86405" y="959985"/>
                              </a:lnTo>
                              <a:lnTo>
                                <a:pt x="89047" y="970587"/>
                              </a:lnTo>
                              <a:lnTo>
                                <a:pt x="91954" y="980924"/>
                              </a:lnTo>
                              <a:lnTo>
                                <a:pt x="95389" y="991261"/>
                              </a:lnTo>
                              <a:lnTo>
                                <a:pt x="99353" y="1001333"/>
                              </a:lnTo>
                              <a:lnTo>
                                <a:pt x="103580" y="1011140"/>
                              </a:lnTo>
                              <a:lnTo>
                                <a:pt x="108337" y="1020416"/>
                              </a:lnTo>
                              <a:lnTo>
                                <a:pt x="113621" y="1029693"/>
                              </a:lnTo>
                              <a:lnTo>
                                <a:pt x="119170" y="1038440"/>
                              </a:lnTo>
                              <a:lnTo>
                                <a:pt x="125512" y="1047186"/>
                              </a:lnTo>
                              <a:lnTo>
                                <a:pt x="132118" y="1055403"/>
                              </a:lnTo>
                              <a:lnTo>
                                <a:pt x="138988" y="1063354"/>
                              </a:lnTo>
                              <a:lnTo>
                                <a:pt x="146122" y="1071041"/>
                              </a:lnTo>
                              <a:lnTo>
                                <a:pt x="153785" y="1078197"/>
                              </a:lnTo>
                              <a:lnTo>
                                <a:pt x="161448" y="1085088"/>
                              </a:lnTo>
                              <a:lnTo>
                                <a:pt x="169903" y="1091714"/>
                              </a:lnTo>
                              <a:lnTo>
                                <a:pt x="178359" y="1097810"/>
                              </a:lnTo>
                              <a:lnTo>
                                <a:pt x="187343" y="1103376"/>
                              </a:lnTo>
                              <a:lnTo>
                                <a:pt x="196591" y="1108942"/>
                              </a:lnTo>
                              <a:lnTo>
                                <a:pt x="206104" y="1113713"/>
                              </a:lnTo>
                              <a:lnTo>
                                <a:pt x="215616" y="1117954"/>
                              </a:lnTo>
                              <a:lnTo>
                                <a:pt x="225393" y="1121930"/>
                              </a:lnTo>
                              <a:lnTo>
                                <a:pt x="235698" y="1125375"/>
                              </a:lnTo>
                              <a:lnTo>
                                <a:pt x="246003" y="1128291"/>
                              </a:lnTo>
                              <a:lnTo>
                                <a:pt x="256572" y="1130941"/>
                              </a:lnTo>
                              <a:lnTo>
                                <a:pt x="267406" y="1132797"/>
                              </a:lnTo>
                              <a:lnTo>
                                <a:pt x="278504" y="1134387"/>
                              </a:lnTo>
                              <a:lnTo>
                                <a:pt x="289338" y="1135182"/>
                              </a:lnTo>
                              <a:lnTo>
                                <a:pt x="300700" y="1135447"/>
                              </a:lnTo>
                              <a:lnTo>
                                <a:pt x="311797" y="1135182"/>
                              </a:lnTo>
                              <a:lnTo>
                                <a:pt x="322895" y="1134387"/>
                              </a:lnTo>
                              <a:lnTo>
                                <a:pt x="333993" y="1132797"/>
                              </a:lnTo>
                              <a:lnTo>
                                <a:pt x="344827" y="1130941"/>
                              </a:lnTo>
                              <a:lnTo>
                                <a:pt x="355396" y="1128291"/>
                              </a:lnTo>
                              <a:lnTo>
                                <a:pt x="365701" y="1125375"/>
                              </a:lnTo>
                              <a:lnTo>
                                <a:pt x="376007" y="1121930"/>
                              </a:lnTo>
                              <a:lnTo>
                                <a:pt x="386048" y="1117954"/>
                              </a:lnTo>
                              <a:lnTo>
                                <a:pt x="395560" y="1113713"/>
                              </a:lnTo>
                              <a:lnTo>
                                <a:pt x="405072" y="1108942"/>
                              </a:lnTo>
                              <a:lnTo>
                                <a:pt x="414056" y="1103376"/>
                              </a:lnTo>
                              <a:lnTo>
                                <a:pt x="423040" y="1097810"/>
                              </a:lnTo>
                              <a:lnTo>
                                <a:pt x="431496" y="1091714"/>
                              </a:lnTo>
                              <a:lnTo>
                                <a:pt x="439951" y="1085088"/>
                              </a:lnTo>
                              <a:lnTo>
                                <a:pt x="447878" y="1078197"/>
                              </a:lnTo>
                              <a:lnTo>
                                <a:pt x="455541" y="1071041"/>
                              </a:lnTo>
                              <a:lnTo>
                                <a:pt x="462676" y="1063354"/>
                              </a:lnTo>
                              <a:lnTo>
                                <a:pt x="469546" y="1055403"/>
                              </a:lnTo>
                              <a:lnTo>
                                <a:pt x="476152" y="1047186"/>
                              </a:lnTo>
                              <a:lnTo>
                                <a:pt x="482229" y="1038440"/>
                              </a:lnTo>
                              <a:lnTo>
                                <a:pt x="488042" y="1029693"/>
                              </a:lnTo>
                              <a:lnTo>
                                <a:pt x="493063" y="1020416"/>
                              </a:lnTo>
                              <a:lnTo>
                                <a:pt x="498083" y="1011140"/>
                              </a:lnTo>
                              <a:lnTo>
                                <a:pt x="502311" y="1001333"/>
                              </a:lnTo>
                              <a:lnTo>
                                <a:pt x="506274" y="991261"/>
                              </a:lnTo>
                              <a:lnTo>
                                <a:pt x="509709" y="980924"/>
                              </a:lnTo>
                              <a:lnTo>
                                <a:pt x="512880" y="970587"/>
                              </a:lnTo>
                              <a:lnTo>
                                <a:pt x="515258" y="959985"/>
                              </a:lnTo>
                              <a:lnTo>
                                <a:pt x="517108" y="949118"/>
                              </a:lnTo>
                              <a:lnTo>
                                <a:pt x="518693" y="938251"/>
                              </a:lnTo>
                              <a:lnTo>
                                <a:pt x="519486" y="927119"/>
                              </a:lnTo>
                              <a:lnTo>
                                <a:pt x="519750" y="915722"/>
                              </a:lnTo>
                              <a:lnTo>
                                <a:pt x="519486" y="904590"/>
                              </a:lnTo>
                              <a:lnTo>
                                <a:pt x="518693" y="893458"/>
                              </a:lnTo>
                              <a:lnTo>
                                <a:pt x="517108" y="882326"/>
                              </a:lnTo>
                              <a:lnTo>
                                <a:pt x="515258" y="871724"/>
                              </a:lnTo>
                              <a:lnTo>
                                <a:pt x="512880" y="861122"/>
                              </a:lnTo>
                              <a:lnTo>
                                <a:pt x="509709" y="850520"/>
                              </a:lnTo>
                              <a:lnTo>
                                <a:pt x="506274" y="840448"/>
                              </a:lnTo>
                              <a:lnTo>
                                <a:pt x="502311" y="830642"/>
                              </a:lnTo>
                              <a:lnTo>
                                <a:pt x="498083" y="820835"/>
                              </a:lnTo>
                              <a:lnTo>
                                <a:pt x="493063" y="811293"/>
                              </a:lnTo>
                              <a:lnTo>
                                <a:pt x="487778" y="802282"/>
                              </a:lnTo>
                              <a:lnTo>
                                <a:pt x="481965" y="793270"/>
                              </a:lnTo>
                              <a:lnTo>
                                <a:pt x="476152" y="784523"/>
                              </a:lnTo>
                              <a:lnTo>
                                <a:pt x="469546" y="776572"/>
                              </a:lnTo>
                              <a:lnTo>
                                <a:pt x="462676" y="768355"/>
                              </a:lnTo>
                              <a:lnTo>
                                <a:pt x="455541" y="760669"/>
                              </a:lnTo>
                              <a:lnTo>
                                <a:pt x="447878" y="753513"/>
                              </a:lnTo>
                              <a:lnTo>
                                <a:pt x="439951" y="746621"/>
                              </a:lnTo>
                              <a:lnTo>
                                <a:pt x="431496" y="739995"/>
                              </a:lnTo>
                              <a:lnTo>
                                <a:pt x="423040" y="733899"/>
                              </a:lnTo>
                              <a:lnTo>
                                <a:pt x="414056" y="728068"/>
                              </a:lnTo>
                              <a:lnTo>
                                <a:pt x="405072" y="723032"/>
                              </a:lnTo>
                              <a:lnTo>
                                <a:pt x="395560" y="717996"/>
                              </a:lnTo>
                              <a:lnTo>
                                <a:pt x="386048" y="713755"/>
                              </a:lnTo>
                              <a:lnTo>
                                <a:pt x="376007" y="709780"/>
                              </a:lnTo>
                              <a:lnTo>
                                <a:pt x="365701" y="706334"/>
                              </a:lnTo>
                              <a:lnTo>
                                <a:pt x="355396" y="703418"/>
                              </a:lnTo>
                              <a:lnTo>
                                <a:pt x="344563" y="701033"/>
                              </a:lnTo>
                              <a:lnTo>
                                <a:pt x="333993" y="698913"/>
                              </a:lnTo>
                              <a:lnTo>
                                <a:pt x="322895" y="697587"/>
                              </a:lnTo>
                              <a:lnTo>
                                <a:pt x="311797" y="696527"/>
                              </a:lnTo>
                              <a:lnTo>
                                <a:pt x="300700" y="696262"/>
                              </a:lnTo>
                              <a:close/>
                              <a:moveTo>
                                <a:pt x="1157546" y="614362"/>
                              </a:moveTo>
                              <a:lnTo>
                                <a:pt x="1165490" y="614362"/>
                              </a:lnTo>
                              <a:lnTo>
                                <a:pt x="1173170" y="614362"/>
                              </a:lnTo>
                              <a:lnTo>
                                <a:pt x="1180849" y="614627"/>
                              </a:lnTo>
                              <a:lnTo>
                                <a:pt x="1188794" y="615157"/>
                              </a:lnTo>
                              <a:lnTo>
                                <a:pt x="1196209" y="615687"/>
                              </a:lnTo>
                              <a:lnTo>
                                <a:pt x="1203888" y="616483"/>
                              </a:lnTo>
                              <a:lnTo>
                                <a:pt x="1211303" y="617808"/>
                              </a:lnTo>
                              <a:lnTo>
                                <a:pt x="1218718" y="618868"/>
                              </a:lnTo>
                              <a:lnTo>
                                <a:pt x="1226133" y="620193"/>
                              </a:lnTo>
                              <a:lnTo>
                                <a:pt x="1233283" y="622049"/>
                              </a:lnTo>
                              <a:lnTo>
                                <a:pt x="1240698" y="623639"/>
                              </a:lnTo>
                              <a:lnTo>
                                <a:pt x="1247848" y="625759"/>
                              </a:lnTo>
                              <a:lnTo>
                                <a:pt x="1254998" y="627615"/>
                              </a:lnTo>
                              <a:lnTo>
                                <a:pt x="1261883" y="630000"/>
                              </a:lnTo>
                              <a:lnTo>
                                <a:pt x="1269033" y="632386"/>
                              </a:lnTo>
                              <a:lnTo>
                                <a:pt x="1275918" y="635036"/>
                              </a:lnTo>
                              <a:lnTo>
                                <a:pt x="1282803" y="637687"/>
                              </a:lnTo>
                              <a:lnTo>
                                <a:pt x="1289159" y="640867"/>
                              </a:lnTo>
                              <a:lnTo>
                                <a:pt x="1295779" y="643783"/>
                              </a:lnTo>
                              <a:lnTo>
                                <a:pt x="1302400" y="647228"/>
                              </a:lnTo>
                              <a:lnTo>
                                <a:pt x="1309020" y="650674"/>
                              </a:lnTo>
                              <a:lnTo>
                                <a:pt x="1315376" y="654119"/>
                              </a:lnTo>
                              <a:lnTo>
                                <a:pt x="1321466" y="657830"/>
                              </a:lnTo>
                              <a:lnTo>
                                <a:pt x="1327557" y="661806"/>
                              </a:lnTo>
                              <a:lnTo>
                                <a:pt x="1333913" y="665517"/>
                              </a:lnTo>
                              <a:lnTo>
                                <a:pt x="1339474" y="669757"/>
                              </a:lnTo>
                              <a:lnTo>
                                <a:pt x="1345565" y="673998"/>
                              </a:lnTo>
                              <a:lnTo>
                                <a:pt x="1351391" y="678239"/>
                              </a:lnTo>
                              <a:lnTo>
                                <a:pt x="1356952" y="683010"/>
                              </a:lnTo>
                              <a:lnTo>
                                <a:pt x="1362513" y="687516"/>
                              </a:lnTo>
                              <a:lnTo>
                                <a:pt x="1367809" y="692286"/>
                              </a:lnTo>
                              <a:lnTo>
                                <a:pt x="1373370" y="697587"/>
                              </a:lnTo>
                              <a:lnTo>
                                <a:pt x="1378402" y="702358"/>
                              </a:lnTo>
                              <a:lnTo>
                                <a:pt x="1383433" y="707394"/>
                              </a:lnTo>
                              <a:lnTo>
                                <a:pt x="1388465" y="712960"/>
                              </a:lnTo>
                              <a:lnTo>
                                <a:pt x="1392967" y="718261"/>
                              </a:lnTo>
                              <a:lnTo>
                                <a:pt x="1397998" y="723827"/>
                              </a:lnTo>
                              <a:lnTo>
                                <a:pt x="1402500" y="729658"/>
                              </a:lnTo>
                              <a:lnTo>
                                <a:pt x="1406737" y="735224"/>
                              </a:lnTo>
                              <a:lnTo>
                                <a:pt x="1410974" y="741055"/>
                              </a:lnTo>
                              <a:lnTo>
                                <a:pt x="1414946" y="746886"/>
                              </a:lnTo>
                              <a:lnTo>
                                <a:pt x="1418919" y="752983"/>
                              </a:lnTo>
                              <a:lnTo>
                                <a:pt x="1423156" y="759344"/>
                              </a:lnTo>
                              <a:lnTo>
                                <a:pt x="1426863" y="765705"/>
                              </a:lnTo>
                              <a:lnTo>
                                <a:pt x="1430306" y="771801"/>
                              </a:lnTo>
                              <a:lnTo>
                                <a:pt x="1433483" y="778427"/>
                              </a:lnTo>
                              <a:lnTo>
                                <a:pt x="1436926" y="785053"/>
                              </a:lnTo>
                              <a:lnTo>
                                <a:pt x="1439839" y="791680"/>
                              </a:lnTo>
                              <a:lnTo>
                                <a:pt x="1443017" y="798306"/>
                              </a:lnTo>
                              <a:lnTo>
                                <a:pt x="1445665" y="804932"/>
                              </a:lnTo>
                              <a:lnTo>
                                <a:pt x="1448578" y="811823"/>
                              </a:lnTo>
                              <a:lnTo>
                                <a:pt x="1450696" y="818980"/>
                              </a:lnTo>
                              <a:lnTo>
                                <a:pt x="1453080" y="825871"/>
                              </a:lnTo>
                              <a:lnTo>
                                <a:pt x="1455463" y="833027"/>
                              </a:lnTo>
                              <a:lnTo>
                                <a:pt x="1457052" y="840183"/>
                              </a:lnTo>
                              <a:lnTo>
                                <a:pt x="1459171" y="847605"/>
                              </a:lnTo>
                              <a:lnTo>
                                <a:pt x="1460495" y="854761"/>
                              </a:lnTo>
                              <a:lnTo>
                                <a:pt x="1461819" y="862182"/>
                              </a:lnTo>
                              <a:lnTo>
                                <a:pt x="1463143" y="869604"/>
                              </a:lnTo>
                              <a:lnTo>
                                <a:pt x="1464202" y="877555"/>
                              </a:lnTo>
                              <a:lnTo>
                                <a:pt x="1464997" y="884977"/>
                              </a:lnTo>
                              <a:lnTo>
                                <a:pt x="1465791" y="892663"/>
                              </a:lnTo>
                              <a:lnTo>
                                <a:pt x="1466321" y="900349"/>
                              </a:lnTo>
                              <a:lnTo>
                                <a:pt x="1466585" y="908036"/>
                              </a:lnTo>
                              <a:lnTo>
                                <a:pt x="1466850" y="915722"/>
                              </a:lnTo>
                              <a:lnTo>
                                <a:pt x="1466585" y="923674"/>
                              </a:lnTo>
                              <a:lnTo>
                                <a:pt x="1466321" y="931625"/>
                              </a:lnTo>
                              <a:lnTo>
                                <a:pt x="1465791" y="939046"/>
                              </a:lnTo>
                              <a:lnTo>
                                <a:pt x="1464997" y="946733"/>
                              </a:lnTo>
                              <a:lnTo>
                                <a:pt x="1464202" y="954419"/>
                              </a:lnTo>
                              <a:lnTo>
                                <a:pt x="1463143" y="961841"/>
                              </a:lnTo>
                              <a:lnTo>
                                <a:pt x="1461819" y="969262"/>
                              </a:lnTo>
                              <a:lnTo>
                                <a:pt x="1460495" y="976683"/>
                              </a:lnTo>
                              <a:lnTo>
                                <a:pt x="1459171" y="984105"/>
                              </a:lnTo>
                              <a:lnTo>
                                <a:pt x="1457052" y="991261"/>
                              </a:lnTo>
                              <a:lnTo>
                                <a:pt x="1455463" y="998417"/>
                              </a:lnTo>
                              <a:lnTo>
                                <a:pt x="1453080" y="1005574"/>
                              </a:lnTo>
                              <a:lnTo>
                                <a:pt x="1450696" y="1012730"/>
                              </a:lnTo>
                              <a:lnTo>
                                <a:pt x="1448578" y="1019621"/>
                              </a:lnTo>
                              <a:lnTo>
                                <a:pt x="1445665" y="1026512"/>
                              </a:lnTo>
                              <a:lnTo>
                                <a:pt x="1443017" y="1033404"/>
                              </a:lnTo>
                              <a:lnTo>
                                <a:pt x="1439839" y="1040295"/>
                              </a:lnTo>
                              <a:lnTo>
                                <a:pt x="1436926" y="1046921"/>
                              </a:lnTo>
                              <a:lnTo>
                                <a:pt x="1433483" y="1053282"/>
                              </a:lnTo>
                              <a:lnTo>
                                <a:pt x="1430306" y="1059643"/>
                              </a:lnTo>
                              <a:lnTo>
                                <a:pt x="1426863" y="1066270"/>
                              </a:lnTo>
                              <a:lnTo>
                                <a:pt x="1423156" y="1072631"/>
                              </a:lnTo>
                              <a:lnTo>
                                <a:pt x="1418919" y="1078462"/>
                              </a:lnTo>
                              <a:lnTo>
                                <a:pt x="1414946" y="1084558"/>
                              </a:lnTo>
                              <a:lnTo>
                                <a:pt x="1410974" y="1090654"/>
                              </a:lnTo>
                              <a:lnTo>
                                <a:pt x="1406737" y="1096485"/>
                              </a:lnTo>
                              <a:lnTo>
                                <a:pt x="1402500" y="1102316"/>
                              </a:lnTo>
                              <a:lnTo>
                                <a:pt x="1397998" y="1107882"/>
                              </a:lnTo>
                              <a:lnTo>
                                <a:pt x="1392967" y="1113448"/>
                              </a:lnTo>
                              <a:lnTo>
                                <a:pt x="1388465" y="1118749"/>
                              </a:lnTo>
                              <a:lnTo>
                                <a:pt x="1383433" y="1124050"/>
                              </a:lnTo>
                              <a:lnTo>
                                <a:pt x="1378402" y="1129086"/>
                              </a:lnTo>
                              <a:lnTo>
                                <a:pt x="1373370" y="1134387"/>
                              </a:lnTo>
                              <a:lnTo>
                                <a:pt x="1367809" y="1139158"/>
                              </a:lnTo>
                              <a:lnTo>
                                <a:pt x="1362513" y="1143929"/>
                              </a:lnTo>
                              <a:lnTo>
                                <a:pt x="1356952" y="1148965"/>
                              </a:lnTo>
                              <a:lnTo>
                                <a:pt x="1351391" y="1153205"/>
                              </a:lnTo>
                              <a:lnTo>
                                <a:pt x="1345565" y="1157711"/>
                              </a:lnTo>
                              <a:lnTo>
                                <a:pt x="1339474" y="1161952"/>
                              </a:lnTo>
                              <a:lnTo>
                                <a:pt x="1333913" y="1166193"/>
                              </a:lnTo>
                              <a:lnTo>
                                <a:pt x="1327557" y="1170169"/>
                              </a:lnTo>
                              <a:lnTo>
                                <a:pt x="1321466" y="1174144"/>
                              </a:lnTo>
                              <a:lnTo>
                                <a:pt x="1315376" y="1177855"/>
                              </a:lnTo>
                              <a:lnTo>
                                <a:pt x="1309020" y="1181301"/>
                              </a:lnTo>
                              <a:lnTo>
                                <a:pt x="1302400" y="1184746"/>
                              </a:lnTo>
                              <a:lnTo>
                                <a:pt x="1295779" y="1187927"/>
                              </a:lnTo>
                              <a:lnTo>
                                <a:pt x="1289159" y="1190842"/>
                              </a:lnTo>
                              <a:lnTo>
                                <a:pt x="1282803" y="1193758"/>
                              </a:lnTo>
                              <a:lnTo>
                                <a:pt x="1275918" y="1196673"/>
                              </a:lnTo>
                              <a:lnTo>
                                <a:pt x="1269033" y="1199324"/>
                              </a:lnTo>
                              <a:lnTo>
                                <a:pt x="1261883" y="1201974"/>
                              </a:lnTo>
                              <a:lnTo>
                                <a:pt x="1254998" y="1204095"/>
                              </a:lnTo>
                              <a:lnTo>
                                <a:pt x="1247848" y="1206215"/>
                              </a:lnTo>
                              <a:lnTo>
                                <a:pt x="1240698" y="1208070"/>
                              </a:lnTo>
                              <a:lnTo>
                                <a:pt x="1233283" y="1209926"/>
                              </a:lnTo>
                              <a:lnTo>
                                <a:pt x="1226133" y="1211516"/>
                              </a:lnTo>
                              <a:lnTo>
                                <a:pt x="1218718" y="1213106"/>
                              </a:lnTo>
                              <a:lnTo>
                                <a:pt x="1211303" y="1214167"/>
                              </a:lnTo>
                              <a:lnTo>
                                <a:pt x="1203888" y="1215227"/>
                              </a:lnTo>
                              <a:lnTo>
                                <a:pt x="1196209" y="1216022"/>
                              </a:lnTo>
                              <a:lnTo>
                                <a:pt x="1188794" y="1216817"/>
                              </a:lnTo>
                              <a:lnTo>
                                <a:pt x="1180849" y="1217347"/>
                              </a:lnTo>
                              <a:lnTo>
                                <a:pt x="1173170" y="1217612"/>
                              </a:lnTo>
                              <a:lnTo>
                                <a:pt x="1165490" y="1217612"/>
                              </a:lnTo>
                              <a:lnTo>
                                <a:pt x="1157546" y="1217612"/>
                              </a:lnTo>
                              <a:lnTo>
                                <a:pt x="1149866" y="1217347"/>
                              </a:lnTo>
                              <a:lnTo>
                                <a:pt x="1142186" y="1216817"/>
                              </a:lnTo>
                              <a:lnTo>
                                <a:pt x="1134771" y="1216022"/>
                              </a:lnTo>
                              <a:lnTo>
                                <a:pt x="1126827" y="1215227"/>
                              </a:lnTo>
                              <a:lnTo>
                                <a:pt x="1119412" y="1214167"/>
                              </a:lnTo>
                              <a:lnTo>
                                <a:pt x="1111997" y="1213106"/>
                              </a:lnTo>
                              <a:lnTo>
                                <a:pt x="1104582" y="1211516"/>
                              </a:lnTo>
                              <a:lnTo>
                                <a:pt x="1097168" y="1209926"/>
                              </a:lnTo>
                              <a:lnTo>
                                <a:pt x="1090018" y="1208070"/>
                              </a:lnTo>
                              <a:lnTo>
                                <a:pt x="1082868" y="1206215"/>
                              </a:lnTo>
                              <a:lnTo>
                                <a:pt x="1075718" y="1204095"/>
                              </a:lnTo>
                              <a:lnTo>
                                <a:pt x="1068568" y="1201974"/>
                              </a:lnTo>
                              <a:lnTo>
                                <a:pt x="1061682" y="1199324"/>
                              </a:lnTo>
                              <a:lnTo>
                                <a:pt x="1054797" y="1196673"/>
                              </a:lnTo>
                              <a:lnTo>
                                <a:pt x="1048177" y="1193758"/>
                              </a:lnTo>
                              <a:lnTo>
                                <a:pt x="1041292" y="1190842"/>
                              </a:lnTo>
                              <a:lnTo>
                                <a:pt x="1034671" y="1187927"/>
                              </a:lnTo>
                              <a:lnTo>
                                <a:pt x="1028051" y="1184746"/>
                              </a:lnTo>
                              <a:lnTo>
                                <a:pt x="1021695" y="1181301"/>
                              </a:lnTo>
                              <a:lnTo>
                                <a:pt x="1015075" y="1177855"/>
                              </a:lnTo>
                              <a:lnTo>
                                <a:pt x="1009249" y="1174144"/>
                              </a:lnTo>
                              <a:lnTo>
                                <a:pt x="1002893" y="1170169"/>
                              </a:lnTo>
                              <a:lnTo>
                                <a:pt x="996803" y="1166193"/>
                              </a:lnTo>
                              <a:lnTo>
                                <a:pt x="990977" y="1161952"/>
                              </a:lnTo>
                              <a:lnTo>
                                <a:pt x="984886" y="1157711"/>
                              </a:lnTo>
                              <a:lnTo>
                                <a:pt x="979060" y="1153205"/>
                              </a:lnTo>
                              <a:lnTo>
                                <a:pt x="973499" y="1148965"/>
                              </a:lnTo>
                              <a:lnTo>
                                <a:pt x="967938" y="1143929"/>
                              </a:lnTo>
                              <a:lnTo>
                                <a:pt x="962641" y="1139158"/>
                              </a:lnTo>
                              <a:lnTo>
                                <a:pt x="957345" y="1134387"/>
                              </a:lnTo>
                              <a:lnTo>
                                <a:pt x="952049" y="1129351"/>
                              </a:lnTo>
                              <a:lnTo>
                                <a:pt x="947282" y="1124050"/>
                              </a:lnTo>
                              <a:lnTo>
                                <a:pt x="941986" y="1118749"/>
                              </a:lnTo>
                              <a:lnTo>
                                <a:pt x="937484" y="1113448"/>
                              </a:lnTo>
                              <a:lnTo>
                                <a:pt x="932452" y="1107882"/>
                              </a:lnTo>
                              <a:lnTo>
                                <a:pt x="927950" y="1102316"/>
                              </a:lnTo>
                              <a:lnTo>
                                <a:pt x="923713" y="1096485"/>
                              </a:lnTo>
                              <a:lnTo>
                                <a:pt x="919476" y="1090654"/>
                              </a:lnTo>
                              <a:lnTo>
                                <a:pt x="915504" y="1084558"/>
                              </a:lnTo>
                              <a:lnTo>
                                <a:pt x="911532" y="1078462"/>
                              </a:lnTo>
                              <a:lnTo>
                                <a:pt x="907560" y="1072631"/>
                              </a:lnTo>
                              <a:lnTo>
                                <a:pt x="903587" y="1066270"/>
                              </a:lnTo>
                              <a:lnTo>
                                <a:pt x="900410" y="1059643"/>
                              </a:lnTo>
                              <a:lnTo>
                                <a:pt x="896967" y="1053282"/>
                              </a:lnTo>
                              <a:lnTo>
                                <a:pt x="893524" y="1046921"/>
                              </a:lnTo>
                              <a:lnTo>
                                <a:pt x="890347" y="1040295"/>
                              </a:lnTo>
                              <a:lnTo>
                                <a:pt x="887434" y="1033404"/>
                              </a:lnTo>
                              <a:lnTo>
                                <a:pt x="884521" y="1026512"/>
                              </a:lnTo>
                              <a:lnTo>
                                <a:pt x="881873" y="1019621"/>
                              </a:lnTo>
                              <a:lnTo>
                                <a:pt x="879754" y="1012730"/>
                              </a:lnTo>
                              <a:lnTo>
                                <a:pt x="877371" y="1005574"/>
                              </a:lnTo>
                              <a:lnTo>
                                <a:pt x="875252" y="998417"/>
                              </a:lnTo>
                              <a:lnTo>
                                <a:pt x="873134" y="991261"/>
                              </a:lnTo>
                              <a:lnTo>
                                <a:pt x="871545" y="984105"/>
                              </a:lnTo>
                              <a:lnTo>
                                <a:pt x="869956" y="976683"/>
                              </a:lnTo>
                              <a:lnTo>
                                <a:pt x="868632" y="969262"/>
                              </a:lnTo>
                              <a:lnTo>
                                <a:pt x="867043" y="961841"/>
                              </a:lnTo>
                              <a:lnTo>
                                <a:pt x="866248" y="954419"/>
                              </a:lnTo>
                              <a:lnTo>
                                <a:pt x="865454" y="946733"/>
                              </a:lnTo>
                              <a:lnTo>
                                <a:pt x="864660" y="939311"/>
                              </a:lnTo>
                              <a:lnTo>
                                <a:pt x="864395" y="931625"/>
                              </a:lnTo>
                              <a:lnTo>
                                <a:pt x="863600" y="923674"/>
                              </a:lnTo>
                              <a:lnTo>
                                <a:pt x="863600" y="915722"/>
                              </a:lnTo>
                              <a:lnTo>
                                <a:pt x="863600" y="908036"/>
                              </a:lnTo>
                              <a:lnTo>
                                <a:pt x="864395" y="900349"/>
                              </a:lnTo>
                              <a:lnTo>
                                <a:pt x="864660" y="892663"/>
                              </a:lnTo>
                              <a:lnTo>
                                <a:pt x="865454" y="884977"/>
                              </a:lnTo>
                              <a:lnTo>
                                <a:pt x="866248" y="877555"/>
                              </a:lnTo>
                              <a:lnTo>
                                <a:pt x="867043" y="869604"/>
                              </a:lnTo>
                              <a:lnTo>
                                <a:pt x="868632" y="862182"/>
                              </a:lnTo>
                              <a:lnTo>
                                <a:pt x="869956" y="854761"/>
                              </a:lnTo>
                              <a:lnTo>
                                <a:pt x="871545" y="847605"/>
                              </a:lnTo>
                              <a:lnTo>
                                <a:pt x="873134" y="840183"/>
                              </a:lnTo>
                              <a:lnTo>
                                <a:pt x="875252" y="833027"/>
                              </a:lnTo>
                              <a:lnTo>
                                <a:pt x="877371" y="825871"/>
                              </a:lnTo>
                              <a:lnTo>
                                <a:pt x="879754" y="818980"/>
                              </a:lnTo>
                              <a:lnTo>
                                <a:pt x="881873" y="811823"/>
                              </a:lnTo>
                              <a:lnTo>
                                <a:pt x="884521" y="804932"/>
                              </a:lnTo>
                              <a:lnTo>
                                <a:pt x="887434" y="798306"/>
                              </a:lnTo>
                              <a:lnTo>
                                <a:pt x="890347" y="791680"/>
                              </a:lnTo>
                              <a:lnTo>
                                <a:pt x="893524" y="785053"/>
                              </a:lnTo>
                              <a:lnTo>
                                <a:pt x="896967" y="778427"/>
                              </a:lnTo>
                              <a:lnTo>
                                <a:pt x="900410" y="771801"/>
                              </a:lnTo>
                              <a:lnTo>
                                <a:pt x="903587" y="765705"/>
                              </a:lnTo>
                              <a:lnTo>
                                <a:pt x="907560" y="759344"/>
                              </a:lnTo>
                              <a:lnTo>
                                <a:pt x="911532" y="752983"/>
                              </a:lnTo>
                              <a:lnTo>
                                <a:pt x="915504" y="746886"/>
                              </a:lnTo>
                              <a:lnTo>
                                <a:pt x="919476" y="741055"/>
                              </a:lnTo>
                              <a:lnTo>
                                <a:pt x="923713" y="735224"/>
                              </a:lnTo>
                              <a:lnTo>
                                <a:pt x="927950" y="729658"/>
                              </a:lnTo>
                              <a:lnTo>
                                <a:pt x="932452" y="723827"/>
                              </a:lnTo>
                              <a:lnTo>
                                <a:pt x="937484" y="718261"/>
                              </a:lnTo>
                              <a:lnTo>
                                <a:pt x="941986" y="712960"/>
                              </a:lnTo>
                              <a:lnTo>
                                <a:pt x="947282" y="707394"/>
                              </a:lnTo>
                              <a:lnTo>
                                <a:pt x="952049" y="702358"/>
                              </a:lnTo>
                              <a:lnTo>
                                <a:pt x="957345" y="697587"/>
                              </a:lnTo>
                              <a:lnTo>
                                <a:pt x="962641" y="692286"/>
                              </a:lnTo>
                              <a:lnTo>
                                <a:pt x="967938" y="687781"/>
                              </a:lnTo>
                              <a:lnTo>
                                <a:pt x="973499" y="683010"/>
                              </a:lnTo>
                              <a:lnTo>
                                <a:pt x="979060" y="678239"/>
                              </a:lnTo>
                              <a:lnTo>
                                <a:pt x="984886" y="673998"/>
                              </a:lnTo>
                              <a:lnTo>
                                <a:pt x="990977" y="669757"/>
                              </a:lnTo>
                              <a:lnTo>
                                <a:pt x="996803" y="665782"/>
                              </a:lnTo>
                              <a:lnTo>
                                <a:pt x="1002893" y="661806"/>
                              </a:lnTo>
                              <a:lnTo>
                                <a:pt x="1009249" y="657830"/>
                              </a:lnTo>
                              <a:lnTo>
                                <a:pt x="1015075" y="654119"/>
                              </a:lnTo>
                              <a:lnTo>
                                <a:pt x="1021695" y="650674"/>
                              </a:lnTo>
                              <a:lnTo>
                                <a:pt x="1028051" y="647228"/>
                              </a:lnTo>
                              <a:lnTo>
                                <a:pt x="1034671" y="643783"/>
                              </a:lnTo>
                              <a:lnTo>
                                <a:pt x="1041292" y="640867"/>
                              </a:lnTo>
                              <a:lnTo>
                                <a:pt x="1048177" y="637687"/>
                              </a:lnTo>
                              <a:lnTo>
                                <a:pt x="1054797" y="635036"/>
                              </a:lnTo>
                              <a:lnTo>
                                <a:pt x="1061682" y="632386"/>
                              </a:lnTo>
                              <a:lnTo>
                                <a:pt x="1068568" y="630000"/>
                              </a:lnTo>
                              <a:lnTo>
                                <a:pt x="1075718" y="627615"/>
                              </a:lnTo>
                              <a:lnTo>
                                <a:pt x="1082868" y="625759"/>
                              </a:lnTo>
                              <a:lnTo>
                                <a:pt x="1090018" y="623639"/>
                              </a:lnTo>
                              <a:lnTo>
                                <a:pt x="1097168" y="622049"/>
                              </a:lnTo>
                              <a:lnTo>
                                <a:pt x="1104582" y="620193"/>
                              </a:lnTo>
                              <a:lnTo>
                                <a:pt x="1111997" y="618868"/>
                              </a:lnTo>
                              <a:lnTo>
                                <a:pt x="1119412" y="617808"/>
                              </a:lnTo>
                              <a:lnTo>
                                <a:pt x="1126827" y="616483"/>
                              </a:lnTo>
                              <a:lnTo>
                                <a:pt x="1134771" y="615687"/>
                              </a:lnTo>
                              <a:lnTo>
                                <a:pt x="1142186" y="615157"/>
                              </a:lnTo>
                              <a:lnTo>
                                <a:pt x="1149866" y="614627"/>
                              </a:lnTo>
                              <a:lnTo>
                                <a:pt x="1157546" y="614362"/>
                              </a:lnTo>
                              <a:close/>
                              <a:moveTo>
                                <a:pt x="292773" y="614362"/>
                              </a:moveTo>
                              <a:lnTo>
                                <a:pt x="300700" y="614362"/>
                              </a:lnTo>
                              <a:lnTo>
                                <a:pt x="308362" y="614362"/>
                              </a:lnTo>
                              <a:lnTo>
                                <a:pt x="316025" y="614627"/>
                              </a:lnTo>
                              <a:lnTo>
                                <a:pt x="323688" y="615157"/>
                              </a:lnTo>
                              <a:lnTo>
                                <a:pt x="331351" y="615687"/>
                              </a:lnTo>
                              <a:lnTo>
                                <a:pt x="339014" y="616483"/>
                              </a:lnTo>
                              <a:lnTo>
                                <a:pt x="346412" y="617808"/>
                              </a:lnTo>
                              <a:lnTo>
                                <a:pt x="354075" y="618868"/>
                              </a:lnTo>
                              <a:lnTo>
                                <a:pt x="361209" y="620193"/>
                              </a:lnTo>
                              <a:lnTo>
                                <a:pt x="368608" y="622049"/>
                              </a:lnTo>
                              <a:lnTo>
                                <a:pt x="375742" y="623639"/>
                              </a:lnTo>
                              <a:lnTo>
                                <a:pt x="383141" y="625759"/>
                              </a:lnTo>
                              <a:lnTo>
                                <a:pt x="390275" y="627615"/>
                              </a:lnTo>
                              <a:lnTo>
                                <a:pt x="397145" y="630000"/>
                              </a:lnTo>
                              <a:lnTo>
                                <a:pt x="404280" y="632386"/>
                              </a:lnTo>
                              <a:lnTo>
                                <a:pt x="411150" y="635036"/>
                              </a:lnTo>
                              <a:lnTo>
                                <a:pt x="418020" y="637687"/>
                              </a:lnTo>
                              <a:lnTo>
                                <a:pt x="424362" y="640867"/>
                              </a:lnTo>
                              <a:lnTo>
                                <a:pt x="430967" y="643783"/>
                              </a:lnTo>
                              <a:lnTo>
                                <a:pt x="437573" y="647228"/>
                              </a:lnTo>
                              <a:lnTo>
                                <a:pt x="444179" y="650674"/>
                              </a:lnTo>
                              <a:lnTo>
                                <a:pt x="450521" y="654119"/>
                              </a:lnTo>
                              <a:lnTo>
                                <a:pt x="456598" y="657830"/>
                              </a:lnTo>
                              <a:lnTo>
                                <a:pt x="462940" y="661806"/>
                              </a:lnTo>
                              <a:lnTo>
                                <a:pt x="469017" y="665782"/>
                              </a:lnTo>
                              <a:lnTo>
                                <a:pt x="474830" y="669757"/>
                              </a:lnTo>
                              <a:lnTo>
                                <a:pt x="480644" y="673998"/>
                              </a:lnTo>
                              <a:lnTo>
                                <a:pt x="486457" y="678239"/>
                              </a:lnTo>
                              <a:lnTo>
                                <a:pt x="492006" y="683010"/>
                              </a:lnTo>
                              <a:lnTo>
                                <a:pt x="497555" y="687781"/>
                              </a:lnTo>
                              <a:lnTo>
                                <a:pt x="502839" y="692286"/>
                              </a:lnTo>
                              <a:lnTo>
                                <a:pt x="508388" y="697587"/>
                              </a:lnTo>
                              <a:lnTo>
                                <a:pt x="513409" y="702358"/>
                              </a:lnTo>
                              <a:lnTo>
                                <a:pt x="518693" y="707394"/>
                              </a:lnTo>
                              <a:lnTo>
                                <a:pt x="523450" y="712960"/>
                              </a:lnTo>
                              <a:lnTo>
                                <a:pt x="528206" y="718261"/>
                              </a:lnTo>
                              <a:lnTo>
                                <a:pt x="532698" y="723827"/>
                              </a:lnTo>
                              <a:lnTo>
                                <a:pt x="537454" y="729658"/>
                              </a:lnTo>
                              <a:lnTo>
                                <a:pt x="541682" y="735224"/>
                              </a:lnTo>
                              <a:lnTo>
                                <a:pt x="545910" y="741055"/>
                              </a:lnTo>
                              <a:lnTo>
                                <a:pt x="550137" y="746886"/>
                              </a:lnTo>
                              <a:lnTo>
                                <a:pt x="554101" y="753248"/>
                              </a:lnTo>
                              <a:lnTo>
                                <a:pt x="557800" y="759344"/>
                              </a:lnTo>
                              <a:lnTo>
                                <a:pt x="561500" y="765705"/>
                              </a:lnTo>
                              <a:lnTo>
                                <a:pt x="565463" y="771801"/>
                              </a:lnTo>
                              <a:lnTo>
                                <a:pt x="568634" y="778427"/>
                              </a:lnTo>
                              <a:lnTo>
                                <a:pt x="571805" y="785053"/>
                              </a:lnTo>
                              <a:lnTo>
                                <a:pt x="574975" y="791680"/>
                              </a:lnTo>
                              <a:lnTo>
                                <a:pt x="577882" y="798306"/>
                              </a:lnTo>
                              <a:lnTo>
                                <a:pt x="580789" y="804932"/>
                              </a:lnTo>
                              <a:lnTo>
                                <a:pt x="583431" y="811823"/>
                              </a:lnTo>
                              <a:lnTo>
                                <a:pt x="585809" y="818980"/>
                              </a:lnTo>
                              <a:lnTo>
                                <a:pt x="588187" y="825871"/>
                              </a:lnTo>
                              <a:lnTo>
                                <a:pt x="590037" y="833027"/>
                              </a:lnTo>
                              <a:lnTo>
                                <a:pt x="592151" y="840183"/>
                              </a:lnTo>
                              <a:lnTo>
                                <a:pt x="593736" y="847605"/>
                              </a:lnTo>
                              <a:lnTo>
                                <a:pt x="595586" y="855026"/>
                              </a:lnTo>
                              <a:lnTo>
                                <a:pt x="596907" y="862182"/>
                              </a:lnTo>
                              <a:lnTo>
                                <a:pt x="598228" y="869604"/>
                              </a:lnTo>
                              <a:lnTo>
                                <a:pt x="599285" y="877555"/>
                              </a:lnTo>
                              <a:lnTo>
                                <a:pt x="600078" y="884977"/>
                              </a:lnTo>
                              <a:lnTo>
                                <a:pt x="600606" y="892663"/>
                              </a:lnTo>
                              <a:lnTo>
                                <a:pt x="601135" y="900349"/>
                              </a:lnTo>
                              <a:lnTo>
                                <a:pt x="601663" y="908036"/>
                              </a:lnTo>
                              <a:lnTo>
                                <a:pt x="601663" y="915722"/>
                              </a:lnTo>
                              <a:lnTo>
                                <a:pt x="601663" y="923409"/>
                              </a:lnTo>
                              <a:lnTo>
                                <a:pt x="601135" y="931625"/>
                              </a:lnTo>
                              <a:lnTo>
                                <a:pt x="600606" y="939046"/>
                              </a:lnTo>
                              <a:lnTo>
                                <a:pt x="600078" y="946733"/>
                              </a:lnTo>
                              <a:lnTo>
                                <a:pt x="599285" y="954419"/>
                              </a:lnTo>
                              <a:lnTo>
                                <a:pt x="598228" y="961841"/>
                              </a:lnTo>
                              <a:lnTo>
                                <a:pt x="596907" y="969262"/>
                              </a:lnTo>
                              <a:lnTo>
                                <a:pt x="595586" y="976683"/>
                              </a:lnTo>
                              <a:lnTo>
                                <a:pt x="593736" y="984105"/>
                              </a:lnTo>
                              <a:lnTo>
                                <a:pt x="592151" y="991261"/>
                              </a:lnTo>
                              <a:lnTo>
                                <a:pt x="590037" y="998417"/>
                              </a:lnTo>
                              <a:lnTo>
                                <a:pt x="588187" y="1005574"/>
                              </a:lnTo>
                              <a:lnTo>
                                <a:pt x="585809" y="1012730"/>
                              </a:lnTo>
                              <a:lnTo>
                                <a:pt x="583431" y="1019621"/>
                              </a:lnTo>
                              <a:lnTo>
                                <a:pt x="580789" y="1026512"/>
                              </a:lnTo>
                              <a:lnTo>
                                <a:pt x="577882" y="1033404"/>
                              </a:lnTo>
                              <a:lnTo>
                                <a:pt x="574975" y="1040295"/>
                              </a:lnTo>
                              <a:lnTo>
                                <a:pt x="571805" y="1046921"/>
                              </a:lnTo>
                              <a:lnTo>
                                <a:pt x="568634" y="1053282"/>
                              </a:lnTo>
                              <a:lnTo>
                                <a:pt x="565463" y="1059643"/>
                              </a:lnTo>
                              <a:lnTo>
                                <a:pt x="561500" y="1066270"/>
                              </a:lnTo>
                              <a:lnTo>
                                <a:pt x="557800" y="1072631"/>
                              </a:lnTo>
                              <a:lnTo>
                                <a:pt x="554101" y="1078462"/>
                              </a:lnTo>
                              <a:lnTo>
                                <a:pt x="550137" y="1084558"/>
                              </a:lnTo>
                              <a:lnTo>
                                <a:pt x="545910" y="1090654"/>
                              </a:lnTo>
                              <a:lnTo>
                                <a:pt x="541682" y="1096485"/>
                              </a:lnTo>
                              <a:lnTo>
                                <a:pt x="537454" y="1102316"/>
                              </a:lnTo>
                              <a:lnTo>
                                <a:pt x="532698" y="1107882"/>
                              </a:lnTo>
                              <a:lnTo>
                                <a:pt x="528206" y="1113448"/>
                              </a:lnTo>
                              <a:lnTo>
                                <a:pt x="523450" y="1118749"/>
                              </a:lnTo>
                              <a:lnTo>
                                <a:pt x="518693" y="1124050"/>
                              </a:lnTo>
                              <a:lnTo>
                                <a:pt x="513409" y="1129086"/>
                              </a:lnTo>
                              <a:lnTo>
                                <a:pt x="508388" y="1134387"/>
                              </a:lnTo>
                              <a:lnTo>
                                <a:pt x="502839" y="1139158"/>
                              </a:lnTo>
                              <a:lnTo>
                                <a:pt x="497555" y="1143929"/>
                              </a:lnTo>
                              <a:lnTo>
                                <a:pt x="492006" y="1148965"/>
                              </a:lnTo>
                              <a:lnTo>
                                <a:pt x="486457" y="1153205"/>
                              </a:lnTo>
                              <a:lnTo>
                                <a:pt x="480644" y="1157711"/>
                              </a:lnTo>
                              <a:lnTo>
                                <a:pt x="474830" y="1161952"/>
                              </a:lnTo>
                              <a:lnTo>
                                <a:pt x="469017" y="1166193"/>
                              </a:lnTo>
                              <a:lnTo>
                                <a:pt x="462940" y="1170169"/>
                              </a:lnTo>
                              <a:lnTo>
                                <a:pt x="456598" y="1174144"/>
                              </a:lnTo>
                              <a:lnTo>
                                <a:pt x="450521" y="1177855"/>
                              </a:lnTo>
                              <a:lnTo>
                                <a:pt x="444179" y="1181301"/>
                              </a:lnTo>
                              <a:lnTo>
                                <a:pt x="437573" y="1184746"/>
                              </a:lnTo>
                              <a:lnTo>
                                <a:pt x="430967" y="1187927"/>
                              </a:lnTo>
                              <a:lnTo>
                                <a:pt x="424362" y="1190842"/>
                              </a:lnTo>
                              <a:lnTo>
                                <a:pt x="418020" y="1193758"/>
                              </a:lnTo>
                              <a:lnTo>
                                <a:pt x="411150" y="1196673"/>
                              </a:lnTo>
                              <a:lnTo>
                                <a:pt x="404280" y="1199324"/>
                              </a:lnTo>
                              <a:lnTo>
                                <a:pt x="397145" y="1201974"/>
                              </a:lnTo>
                              <a:lnTo>
                                <a:pt x="390275" y="1204095"/>
                              </a:lnTo>
                              <a:lnTo>
                                <a:pt x="383141" y="1206215"/>
                              </a:lnTo>
                              <a:lnTo>
                                <a:pt x="375742" y="1208070"/>
                              </a:lnTo>
                              <a:lnTo>
                                <a:pt x="368608" y="1209926"/>
                              </a:lnTo>
                              <a:lnTo>
                                <a:pt x="361209" y="1211516"/>
                              </a:lnTo>
                              <a:lnTo>
                                <a:pt x="354075" y="1213106"/>
                              </a:lnTo>
                              <a:lnTo>
                                <a:pt x="346412" y="1214167"/>
                              </a:lnTo>
                              <a:lnTo>
                                <a:pt x="339014" y="1215227"/>
                              </a:lnTo>
                              <a:lnTo>
                                <a:pt x="331351" y="1216022"/>
                              </a:lnTo>
                              <a:lnTo>
                                <a:pt x="323688" y="1216817"/>
                              </a:lnTo>
                              <a:lnTo>
                                <a:pt x="316025" y="1217347"/>
                              </a:lnTo>
                              <a:lnTo>
                                <a:pt x="308362" y="1217612"/>
                              </a:lnTo>
                              <a:lnTo>
                                <a:pt x="300700" y="1217612"/>
                              </a:lnTo>
                              <a:lnTo>
                                <a:pt x="292773" y="1217612"/>
                              </a:lnTo>
                              <a:lnTo>
                                <a:pt x="285110" y="1217347"/>
                              </a:lnTo>
                              <a:lnTo>
                                <a:pt x="277447" y="1216817"/>
                              </a:lnTo>
                              <a:lnTo>
                                <a:pt x="269784" y="1216022"/>
                              </a:lnTo>
                              <a:lnTo>
                                <a:pt x="262386" y="1215227"/>
                              </a:lnTo>
                              <a:lnTo>
                                <a:pt x="254723" y="1214167"/>
                              </a:lnTo>
                              <a:lnTo>
                                <a:pt x="247324" y="1213106"/>
                              </a:lnTo>
                              <a:lnTo>
                                <a:pt x="240190" y="1211516"/>
                              </a:lnTo>
                              <a:lnTo>
                                <a:pt x="232791" y="1209926"/>
                              </a:lnTo>
                              <a:lnTo>
                                <a:pt x="225657" y="1208070"/>
                              </a:lnTo>
                              <a:lnTo>
                                <a:pt x="218258" y="1206215"/>
                              </a:lnTo>
                              <a:lnTo>
                                <a:pt x="211388" y="1204095"/>
                              </a:lnTo>
                              <a:lnTo>
                                <a:pt x="204254" y="1201974"/>
                              </a:lnTo>
                              <a:lnTo>
                                <a:pt x="197384" y="1199324"/>
                              </a:lnTo>
                              <a:lnTo>
                                <a:pt x="190514" y="1196673"/>
                              </a:lnTo>
                              <a:lnTo>
                                <a:pt x="183644" y="1193758"/>
                              </a:lnTo>
                              <a:lnTo>
                                <a:pt x="177038" y="1190842"/>
                              </a:lnTo>
                              <a:lnTo>
                                <a:pt x="170432" y="1187927"/>
                              </a:lnTo>
                              <a:lnTo>
                                <a:pt x="163826" y="1184746"/>
                              </a:lnTo>
                              <a:lnTo>
                                <a:pt x="157484" y="1181301"/>
                              </a:lnTo>
                              <a:lnTo>
                                <a:pt x="150878" y="1177855"/>
                              </a:lnTo>
                              <a:lnTo>
                                <a:pt x="145065" y="1174144"/>
                              </a:lnTo>
                              <a:lnTo>
                                <a:pt x="138724" y="1170169"/>
                              </a:lnTo>
                              <a:lnTo>
                                <a:pt x="132646" y="1166193"/>
                              </a:lnTo>
                              <a:lnTo>
                                <a:pt x="126833" y="1161952"/>
                              </a:lnTo>
                              <a:lnTo>
                                <a:pt x="120756" y="1157711"/>
                              </a:lnTo>
                              <a:lnTo>
                                <a:pt x="114942" y="1153205"/>
                              </a:lnTo>
                              <a:lnTo>
                                <a:pt x="109658" y="1148965"/>
                              </a:lnTo>
                              <a:lnTo>
                                <a:pt x="103845" y="1143929"/>
                              </a:lnTo>
                              <a:lnTo>
                                <a:pt x="98560" y="1139158"/>
                              </a:lnTo>
                              <a:lnTo>
                                <a:pt x="93275" y="1134387"/>
                              </a:lnTo>
                              <a:lnTo>
                                <a:pt x="88255" y="1129086"/>
                              </a:lnTo>
                              <a:lnTo>
                                <a:pt x="82970" y="1124050"/>
                              </a:lnTo>
                              <a:lnTo>
                                <a:pt x="78214" y="1118749"/>
                              </a:lnTo>
                              <a:lnTo>
                                <a:pt x="73458" y="1113448"/>
                              </a:lnTo>
                              <a:lnTo>
                                <a:pt x="68701" y="1107882"/>
                              </a:lnTo>
                              <a:lnTo>
                                <a:pt x="64209" y="1102316"/>
                              </a:lnTo>
                              <a:lnTo>
                                <a:pt x="59717" y="1096485"/>
                              </a:lnTo>
                              <a:lnTo>
                                <a:pt x="55490" y="1090654"/>
                              </a:lnTo>
                              <a:lnTo>
                                <a:pt x="51526" y="1084558"/>
                              </a:lnTo>
                              <a:lnTo>
                                <a:pt x="47563" y="1078462"/>
                              </a:lnTo>
                              <a:lnTo>
                                <a:pt x="43335" y="1072631"/>
                              </a:lnTo>
                              <a:lnTo>
                                <a:pt x="39635" y="1066270"/>
                              </a:lnTo>
                              <a:lnTo>
                                <a:pt x="36200" y="1059643"/>
                              </a:lnTo>
                              <a:lnTo>
                                <a:pt x="32765" y="1053282"/>
                              </a:lnTo>
                              <a:lnTo>
                                <a:pt x="29859" y="1046921"/>
                              </a:lnTo>
                              <a:lnTo>
                                <a:pt x="26688" y="1040295"/>
                              </a:lnTo>
                              <a:lnTo>
                                <a:pt x="23781" y="1033404"/>
                              </a:lnTo>
                              <a:lnTo>
                                <a:pt x="20875" y="1026512"/>
                              </a:lnTo>
                              <a:lnTo>
                                <a:pt x="18232" y="1019621"/>
                              </a:lnTo>
                              <a:lnTo>
                                <a:pt x="15854" y="1012730"/>
                              </a:lnTo>
                              <a:lnTo>
                                <a:pt x="13476" y="1005574"/>
                              </a:lnTo>
                              <a:lnTo>
                                <a:pt x="11627" y="998417"/>
                              </a:lnTo>
                              <a:lnTo>
                                <a:pt x="9513" y="991261"/>
                              </a:lnTo>
                              <a:lnTo>
                                <a:pt x="7663" y="984105"/>
                              </a:lnTo>
                              <a:lnTo>
                                <a:pt x="6078" y="976683"/>
                              </a:lnTo>
                              <a:lnTo>
                                <a:pt x="4756" y="969262"/>
                              </a:lnTo>
                              <a:lnTo>
                                <a:pt x="3435" y="961841"/>
                              </a:lnTo>
                              <a:lnTo>
                                <a:pt x="2378" y="954419"/>
                              </a:lnTo>
                              <a:lnTo>
                                <a:pt x="1586" y="946733"/>
                              </a:lnTo>
                              <a:lnTo>
                                <a:pt x="1057" y="939046"/>
                              </a:lnTo>
                              <a:lnTo>
                                <a:pt x="264" y="931625"/>
                              </a:lnTo>
                              <a:lnTo>
                                <a:pt x="0" y="923409"/>
                              </a:lnTo>
                              <a:lnTo>
                                <a:pt x="0" y="915722"/>
                              </a:lnTo>
                              <a:lnTo>
                                <a:pt x="0" y="908036"/>
                              </a:lnTo>
                              <a:lnTo>
                                <a:pt x="264" y="900349"/>
                              </a:lnTo>
                              <a:lnTo>
                                <a:pt x="1057" y="892663"/>
                              </a:lnTo>
                              <a:lnTo>
                                <a:pt x="1586" y="884977"/>
                              </a:lnTo>
                              <a:lnTo>
                                <a:pt x="2378" y="877555"/>
                              </a:lnTo>
                              <a:lnTo>
                                <a:pt x="3435" y="869869"/>
                              </a:lnTo>
                              <a:lnTo>
                                <a:pt x="4756" y="862182"/>
                              </a:lnTo>
                              <a:lnTo>
                                <a:pt x="6078" y="855026"/>
                              </a:lnTo>
                              <a:lnTo>
                                <a:pt x="7663" y="847605"/>
                              </a:lnTo>
                              <a:lnTo>
                                <a:pt x="9513" y="840448"/>
                              </a:lnTo>
                              <a:lnTo>
                                <a:pt x="11627" y="833027"/>
                              </a:lnTo>
                              <a:lnTo>
                                <a:pt x="13476" y="825871"/>
                              </a:lnTo>
                              <a:lnTo>
                                <a:pt x="15854" y="818980"/>
                              </a:lnTo>
                              <a:lnTo>
                                <a:pt x="18232" y="811823"/>
                              </a:lnTo>
                              <a:lnTo>
                                <a:pt x="20875" y="804932"/>
                              </a:lnTo>
                              <a:lnTo>
                                <a:pt x="23781" y="798571"/>
                              </a:lnTo>
                              <a:lnTo>
                                <a:pt x="26688" y="791680"/>
                              </a:lnTo>
                              <a:lnTo>
                                <a:pt x="29859" y="785053"/>
                              </a:lnTo>
                              <a:lnTo>
                                <a:pt x="32765" y="778427"/>
                              </a:lnTo>
                              <a:lnTo>
                                <a:pt x="36200" y="771801"/>
                              </a:lnTo>
                              <a:lnTo>
                                <a:pt x="39635" y="765705"/>
                              </a:lnTo>
                              <a:lnTo>
                                <a:pt x="43335" y="759344"/>
                              </a:lnTo>
                              <a:lnTo>
                                <a:pt x="47563" y="753248"/>
                              </a:lnTo>
                              <a:lnTo>
                                <a:pt x="51526" y="746886"/>
                              </a:lnTo>
                              <a:lnTo>
                                <a:pt x="55490" y="741055"/>
                              </a:lnTo>
                              <a:lnTo>
                                <a:pt x="59717" y="735224"/>
                              </a:lnTo>
                              <a:lnTo>
                                <a:pt x="64209" y="729658"/>
                              </a:lnTo>
                              <a:lnTo>
                                <a:pt x="68701" y="723827"/>
                              </a:lnTo>
                              <a:lnTo>
                                <a:pt x="73458" y="718261"/>
                              </a:lnTo>
                              <a:lnTo>
                                <a:pt x="78214" y="712960"/>
                              </a:lnTo>
                              <a:lnTo>
                                <a:pt x="82970" y="707394"/>
                              </a:lnTo>
                              <a:lnTo>
                                <a:pt x="88255" y="702358"/>
                              </a:lnTo>
                              <a:lnTo>
                                <a:pt x="93275" y="697587"/>
                              </a:lnTo>
                              <a:lnTo>
                                <a:pt x="98560" y="692286"/>
                              </a:lnTo>
                              <a:lnTo>
                                <a:pt x="103845" y="687781"/>
                              </a:lnTo>
                              <a:lnTo>
                                <a:pt x="109658" y="683010"/>
                              </a:lnTo>
                              <a:lnTo>
                                <a:pt x="114942" y="678239"/>
                              </a:lnTo>
                              <a:lnTo>
                                <a:pt x="120756" y="673998"/>
                              </a:lnTo>
                              <a:lnTo>
                                <a:pt x="126833" y="669757"/>
                              </a:lnTo>
                              <a:lnTo>
                                <a:pt x="132646" y="665782"/>
                              </a:lnTo>
                              <a:lnTo>
                                <a:pt x="138724" y="661806"/>
                              </a:lnTo>
                              <a:lnTo>
                                <a:pt x="145065" y="657830"/>
                              </a:lnTo>
                              <a:lnTo>
                                <a:pt x="150878" y="654119"/>
                              </a:lnTo>
                              <a:lnTo>
                                <a:pt x="157484" y="650674"/>
                              </a:lnTo>
                              <a:lnTo>
                                <a:pt x="163826" y="647228"/>
                              </a:lnTo>
                              <a:lnTo>
                                <a:pt x="170432" y="643783"/>
                              </a:lnTo>
                              <a:lnTo>
                                <a:pt x="177038" y="640867"/>
                              </a:lnTo>
                              <a:lnTo>
                                <a:pt x="183644" y="637687"/>
                              </a:lnTo>
                              <a:lnTo>
                                <a:pt x="190514" y="635036"/>
                              </a:lnTo>
                              <a:lnTo>
                                <a:pt x="197384" y="632651"/>
                              </a:lnTo>
                              <a:lnTo>
                                <a:pt x="204254" y="630000"/>
                              </a:lnTo>
                              <a:lnTo>
                                <a:pt x="211388" y="627615"/>
                              </a:lnTo>
                              <a:lnTo>
                                <a:pt x="218258" y="625759"/>
                              </a:lnTo>
                              <a:lnTo>
                                <a:pt x="225657" y="623639"/>
                              </a:lnTo>
                              <a:lnTo>
                                <a:pt x="232791" y="622049"/>
                              </a:lnTo>
                              <a:lnTo>
                                <a:pt x="240190" y="620193"/>
                              </a:lnTo>
                              <a:lnTo>
                                <a:pt x="247324" y="618868"/>
                              </a:lnTo>
                              <a:lnTo>
                                <a:pt x="254723" y="617808"/>
                              </a:lnTo>
                              <a:lnTo>
                                <a:pt x="262386" y="616483"/>
                              </a:lnTo>
                              <a:lnTo>
                                <a:pt x="269784" y="615687"/>
                              </a:lnTo>
                              <a:lnTo>
                                <a:pt x="277447" y="615157"/>
                              </a:lnTo>
                              <a:lnTo>
                                <a:pt x="285110" y="614627"/>
                              </a:lnTo>
                              <a:lnTo>
                                <a:pt x="292773" y="614362"/>
                              </a:lnTo>
                              <a:close/>
                              <a:moveTo>
                                <a:pt x="693935" y="169862"/>
                              </a:moveTo>
                              <a:lnTo>
                                <a:pt x="697371" y="169862"/>
                              </a:lnTo>
                              <a:lnTo>
                                <a:pt x="702657" y="169862"/>
                              </a:lnTo>
                              <a:lnTo>
                                <a:pt x="704243" y="170126"/>
                              </a:lnTo>
                              <a:lnTo>
                                <a:pt x="708736" y="170126"/>
                              </a:lnTo>
                              <a:lnTo>
                                <a:pt x="713229" y="170391"/>
                              </a:lnTo>
                              <a:lnTo>
                                <a:pt x="717458" y="170920"/>
                              </a:lnTo>
                              <a:lnTo>
                                <a:pt x="721423" y="171979"/>
                              </a:lnTo>
                              <a:lnTo>
                                <a:pt x="725387" y="172772"/>
                              </a:lnTo>
                              <a:lnTo>
                                <a:pt x="729352" y="173831"/>
                              </a:lnTo>
                              <a:lnTo>
                                <a:pt x="732788" y="175154"/>
                              </a:lnTo>
                              <a:lnTo>
                                <a:pt x="736488" y="176741"/>
                              </a:lnTo>
                              <a:lnTo>
                                <a:pt x="743096" y="179916"/>
                              </a:lnTo>
                              <a:lnTo>
                                <a:pt x="749439" y="183620"/>
                              </a:lnTo>
                              <a:lnTo>
                                <a:pt x="754725" y="187324"/>
                              </a:lnTo>
                              <a:lnTo>
                                <a:pt x="760011" y="191293"/>
                              </a:lnTo>
                              <a:lnTo>
                                <a:pt x="764240" y="195262"/>
                              </a:lnTo>
                              <a:lnTo>
                                <a:pt x="768205" y="199231"/>
                              </a:lnTo>
                              <a:lnTo>
                                <a:pt x="771376" y="202670"/>
                              </a:lnTo>
                              <a:lnTo>
                                <a:pt x="773755" y="206110"/>
                              </a:lnTo>
                              <a:lnTo>
                                <a:pt x="777720" y="210872"/>
                              </a:lnTo>
                              <a:lnTo>
                                <a:pt x="778777" y="212724"/>
                              </a:lnTo>
                              <a:lnTo>
                                <a:pt x="900093" y="402960"/>
                              </a:lnTo>
                              <a:lnTo>
                                <a:pt x="1084050" y="402695"/>
                              </a:lnTo>
                              <a:lnTo>
                                <a:pt x="1089865" y="402960"/>
                              </a:lnTo>
                              <a:lnTo>
                                <a:pt x="1095680" y="403489"/>
                              </a:lnTo>
                              <a:lnTo>
                                <a:pt x="1100701" y="404547"/>
                              </a:lnTo>
                              <a:lnTo>
                                <a:pt x="1105723" y="406400"/>
                              </a:lnTo>
                              <a:lnTo>
                                <a:pt x="1110216" y="408252"/>
                              </a:lnTo>
                              <a:lnTo>
                                <a:pt x="1114181" y="410633"/>
                              </a:lnTo>
                              <a:lnTo>
                                <a:pt x="1117881" y="413279"/>
                              </a:lnTo>
                              <a:lnTo>
                                <a:pt x="1121317" y="415925"/>
                              </a:lnTo>
                              <a:lnTo>
                                <a:pt x="1124225" y="419100"/>
                              </a:lnTo>
                              <a:lnTo>
                                <a:pt x="1126868" y="422539"/>
                              </a:lnTo>
                              <a:lnTo>
                                <a:pt x="1128718" y="425979"/>
                              </a:lnTo>
                              <a:lnTo>
                                <a:pt x="1130568" y="429947"/>
                              </a:lnTo>
                              <a:lnTo>
                                <a:pt x="1131889" y="433652"/>
                              </a:lnTo>
                              <a:lnTo>
                                <a:pt x="1132682" y="437620"/>
                              </a:lnTo>
                              <a:lnTo>
                                <a:pt x="1133211" y="441589"/>
                              </a:lnTo>
                              <a:lnTo>
                                <a:pt x="1133475" y="445822"/>
                              </a:lnTo>
                              <a:lnTo>
                                <a:pt x="1133211" y="449791"/>
                              </a:lnTo>
                              <a:lnTo>
                                <a:pt x="1132682" y="453760"/>
                              </a:lnTo>
                              <a:lnTo>
                                <a:pt x="1131889" y="457729"/>
                              </a:lnTo>
                              <a:lnTo>
                                <a:pt x="1130568" y="461697"/>
                              </a:lnTo>
                              <a:lnTo>
                                <a:pt x="1128718" y="465402"/>
                              </a:lnTo>
                              <a:lnTo>
                                <a:pt x="1126868" y="468841"/>
                              </a:lnTo>
                              <a:lnTo>
                                <a:pt x="1124225" y="472281"/>
                              </a:lnTo>
                              <a:lnTo>
                                <a:pt x="1121317" y="475456"/>
                              </a:lnTo>
                              <a:lnTo>
                                <a:pt x="1117881" y="478366"/>
                              </a:lnTo>
                              <a:lnTo>
                                <a:pt x="1114181" y="480747"/>
                              </a:lnTo>
                              <a:lnTo>
                                <a:pt x="1110216" y="483393"/>
                              </a:lnTo>
                              <a:lnTo>
                                <a:pt x="1105723" y="485245"/>
                              </a:lnTo>
                              <a:lnTo>
                                <a:pt x="1100701" y="486833"/>
                              </a:lnTo>
                              <a:lnTo>
                                <a:pt x="1095680" y="487891"/>
                              </a:lnTo>
                              <a:lnTo>
                                <a:pt x="1089865" y="488950"/>
                              </a:lnTo>
                              <a:lnTo>
                                <a:pt x="1084050" y="488950"/>
                              </a:lnTo>
                              <a:lnTo>
                                <a:pt x="870755" y="488950"/>
                              </a:lnTo>
                              <a:lnTo>
                                <a:pt x="867848" y="488950"/>
                              </a:lnTo>
                              <a:lnTo>
                                <a:pt x="864676" y="488950"/>
                              </a:lnTo>
                              <a:lnTo>
                                <a:pt x="861769" y="488156"/>
                              </a:lnTo>
                              <a:lnTo>
                                <a:pt x="858597" y="487627"/>
                              </a:lnTo>
                              <a:lnTo>
                                <a:pt x="855426" y="486833"/>
                              </a:lnTo>
                              <a:lnTo>
                                <a:pt x="852518" y="485775"/>
                              </a:lnTo>
                              <a:lnTo>
                                <a:pt x="849347" y="484187"/>
                              </a:lnTo>
                              <a:lnTo>
                                <a:pt x="846704" y="482864"/>
                              </a:lnTo>
                              <a:lnTo>
                                <a:pt x="843532" y="481012"/>
                              </a:lnTo>
                              <a:lnTo>
                                <a:pt x="840625" y="478895"/>
                              </a:lnTo>
                              <a:lnTo>
                                <a:pt x="837717" y="476514"/>
                              </a:lnTo>
                              <a:lnTo>
                                <a:pt x="834810" y="474397"/>
                              </a:lnTo>
                              <a:lnTo>
                                <a:pt x="832431" y="471487"/>
                              </a:lnTo>
                              <a:lnTo>
                                <a:pt x="829788" y="468312"/>
                              </a:lnTo>
                              <a:lnTo>
                                <a:pt x="827145" y="464872"/>
                              </a:lnTo>
                              <a:lnTo>
                                <a:pt x="825030" y="461433"/>
                              </a:lnTo>
                              <a:lnTo>
                                <a:pt x="753139" y="348985"/>
                              </a:lnTo>
                              <a:lnTo>
                                <a:pt x="605392" y="495564"/>
                              </a:lnTo>
                              <a:lnTo>
                                <a:pt x="742567" y="568060"/>
                              </a:lnTo>
                              <a:lnTo>
                                <a:pt x="747325" y="570441"/>
                              </a:lnTo>
                              <a:lnTo>
                                <a:pt x="752082" y="573352"/>
                              </a:lnTo>
                              <a:lnTo>
                                <a:pt x="756575" y="575997"/>
                              </a:lnTo>
                              <a:lnTo>
                                <a:pt x="760804" y="579172"/>
                              </a:lnTo>
                              <a:lnTo>
                                <a:pt x="764504" y="581818"/>
                              </a:lnTo>
                              <a:lnTo>
                                <a:pt x="767940" y="584993"/>
                              </a:lnTo>
                              <a:lnTo>
                                <a:pt x="770848" y="588168"/>
                              </a:lnTo>
                              <a:lnTo>
                                <a:pt x="773491" y="591343"/>
                              </a:lnTo>
                              <a:lnTo>
                                <a:pt x="776134" y="594518"/>
                              </a:lnTo>
                              <a:lnTo>
                                <a:pt x="778513" y="597693"/>
                              </a:lnTo>
                              <a:lnTo>
                                <a:pt x="780363" y="600868"/>
                              </a:lnTo>
                              <a:lnTo>
                                <a:pt x="782477" y="604043"/>
                              </a:lnTo>
                              <a:lnTo>
                                <a:pt x="783799" y="607483"/>
                              </a:lnTo>
                              <a:lnTo>
                                <a:pt x="785385" y="610129"/>
                              </a:lnTo>
                              <a:lnTo>
                                <a:pt x="787499" y="616479"/>
                              </a:lnTo>
                              <a:lnTo>
                                <a:pt x="789085" y="622300"/>
                              </a:lnTo>
                              <a:lnTo>
                                <a:pt x="790142" y="627327"/>
                              </a:lnTo>
                              <a:lnTo>
                                <a:pt x="790671" y="632090"/>
                              </a:lnTo>
                              <a:lnTo>
                                <a:pt x="790671" y="636588"/>
                              </a:lnTo>
                              <a:lnTo>
                                <a:pt x="790671" y="640027"/>
                              </a:lnTo>
                              <a:lnTo>
                                <a:pt x="790671" y="642408"/>
                              </a:lnTo>
                              <a:lnTo>
                                <a:pt x="790406" y="644525"/>
                              </a:lnTo>
                              <a:lnTo>
                                <a:pt x="790406" y="955411"/>
                              </a:lnTo>
                              <a:lnTo>
                                <a:pt x="790142" y="962025"/>
                              </a:lnTo>
                              <a:lnTo>
                                <a:pt x="789085" y="968375"/>
                              </a:lnTo>
                              <a:lnTo>
                                <a:pt x="787499" y="974196"/>
                              </a:lnTo>
                              <a:lnTo>
                                <a:pt x="785385" y="980281"/>
                              </a:lnTo>
                              <a:lnTo>
                                <a:pt x="782742" y="985838"/>
                              </a:lnTo>
                              <a:lnTo>
                                <a:pt x="779570" y="991129"/>
                              </a:lnTo>
                              <a:lnTo>
                                <a:pt x="775870" y="995892"/>
                              </a:lnTo>
                              <a:lnTo>
                                <a:pt x="771641" y="1000654"/>
                              </a:lnTo>
                              <a:lnTo>
                                <a:pt x="767148" y="1004623"/>
                              </a:lnTo>
                              <a:lnTo>
                                <a:pt x="762126" y="1008327"/>
                              </a:lnTo>
                              <a:lnTo>
                                <a:pt x="757104" y="1011502"/>
                              </a:lnTo>
                              <a:lnTo>
                                <a:pt x="751289" y="1014413"/>
                              </a:lnTo>
                              <a:lnTo>
                                <a:pt x="745739" y="1016265"/>
                              </a:lnTo>
                              <a:lnTo>
                                <a:pt x="739395" y="1018117"/>
                              </a:lnTo>
                              <a:lnTo>
                                <a:pt x="733052" y="1018911"/>
                              </a:lnTo>
                              <a:lnTo>
                                <a:pt x="726444" y="1019175"/>
                              </a:lnTo>
                              <a:lnTo>
                                <a:pt x="720365" y="1018911"/>
                              </a:lnTo>
                              <a:lnTo>
                                <a:pt x="714022" y="1018117"/>
                              </a:lnTo>
                              <a:lnTo>
                                <a:pt x="707679" y="1016265"/>
                              </a:lnTo>
                              <a:lnTo>
                                <a:pt x="701864" y="1014413"/>
                              </a:lnTo>
                              <a:lnTo>
                                <a:pt x="696314" y="1011502"/>
                              </a:lnTo>
                              <a:lnTo>
                                <a:pt x="691027" y="1008327"/>
                              </a:lnTo>
                              <a:lnTo>
                                <a:pt x="686270" y="1004623"/>
                              </a:lnTo>
                              <a:lnTo>
                                <a:pt x="681777" y="1000654"/>
                              </a:lnTo>
                              <a:lnTo>
                                <a:pt x="677548" y="995892"/>
                              </a:lnTo>
                              <a:lnTo>
                                <a:pt x="674112" y="991129"/>
                              </a:lnTo>
                              <a:lnTo>
                                <a:pt x="670940" y="985838"/>
                              </a:lnTo>
                              <a:lnTo>
                                <a:pt x="668033" y="980281"/>
                              </a:lnTo>
                              <a:lnTo>
                                <a:pt x="665918" y="974196"/>
                              </a:lnTo>
                              <a:lnTo>
                                <a:pt x="664333" y="968375"/>
                              </a:lnTo>
                              <a:lnTo>
                                <a:pt x="663540" y="962025"/>
                              </a:lnTo>
                              <a:lnTo>
                                <a:pt x="663275" y="955411"/>
                              </a:lnTo>
                              <a:lnTo>
                                <a:pt x="663275" y="706438"/>
                              </a:lnTo>
                              <a:lnTo>
                                <a:pt x="425665" y="574145"/>
                              </a:lnTo>
                              <a:lnTo>
                                <a:pt x="420114" y="570970"/>
                              </a:lnTo>
                              <a:lnTo>
                                <a:pt x="415357" y="567531"/>
                              </a:lnTo>
                              <a:lnTo>
                                <a:pt x="410335" y="563827"/>
                              </a:lnTo>
                              <a:lnTo>
                                <a:pt x="405842" y="559858"/>
                              </a:lnTo>
                              <a:lnTo>
                                <a:pt x="401877" y="555624"/>
                              </a:lnTo>
                              <a:lnTo>
                                <a:pt x="397912" y="550862"/>
                              </a:lnTo>
                              <a:lnTo>
                                <a:pt x="394212" y="545835"/>
                              </a:lnTo>
                              <a:lnTo>
                                <a:pt x="391041" y="541072"/>
                              </a:lnTo>
                              <a:lnTo>
                                <a:pt x="387869" y="535781"/>
                              </a:lnTo>
                              <a:lnTo>
                                <a:pt x="385226" y="530225"/>
                              </a:lnTo>
                              <a:lnTo>
                                <a:pt x="383111" y="524404"/>
                              </a:lnTo>
                              <a:lnTo>
                                <a:pt x="381261" y="518583"/>
                              </a:lnTo>
                              <a:lnTo>
                                <a:pt x="379940" y="512497"/>
                              </a:lnTo>
                              <a:lnTo>
                                <a:pt x="378882" y="506147"/>
                              </a:lnTo>
                              <a:lnTo>
                                <a:pt x="378090" y="500062"/>
                              </a:lnTo>
                              <a:lnTo>
                                <a:pt x="377825" y="493712"/>
                              </a:lnTo>
                              <a:lnTo>
                                <a:pt x="377825" y="489214"/>
                              </a:lnTo>
                              <a:lnTo>
                                <a:pt x="378090" y="484716"/>
                              </a:lnTo>
                              <a:lnTo>
                                <a:pt x="378882" y="480218"/>
                              </a:lnTo>
                              <a:lnTo>
                                <a:pt x="379411" y="475985"/>
                              </a:lnTo>
                              <a:lnTo>
                                <a:pt x="380204" y="472016"/>
                              </a:lnTo>
                              <a:lnTo>
                                <a:pt x="381261" y="467783"/>
                              </a:lnTo>
                              <a:lnTo>
                                <a:pt x="382583" y="463814"/>
                              </a:lnTo>
                              <a:lnTo>
                                <a:pt x="383904" y="459581"/>
                              </a:lnTo>
                              <a:lnTo>
                                <a:pt x="385754" y="455877"/>
                              </a:lnTo>
                              <a:lnTo>
                                <a:pt x="387340" y="451908"/>
                              </a:lnTo>
                              <a:lnTo>
                                <a:pt x="389455" y="448204"/>
                              </a:lnTo>
                              <a:lnTo>
                                <a:pt x="391569" y="444764"/>
                              </a:lnTo>
                              <a:lnTo>
                                <a:pt x="393684" y="441325"/>
                              </a:lnTo>
                              <a:lnTo>
                                <a:pt x="396062" y="437885"/>
                              </a:lnTo>
                              <a:lnTo>
                                <a:pt x="398705" y="434975"/>
                              </a:lnTo>
                              <a:lnTo>
                                <a:pt x="401613" y="431800"/>
                              </a:lnTo>
                              <a:lnTo>
                                <a:pt x="634995" y="197643"/>
                              </a:lnTo>
                              <a:lnTo>
                                <a:pt x="637638" y="194733"/>
                              </a:lnTo>
                              <a:lnTo>
                                <a:pt x="640281" y="191822"/>
                              </a:lnTo>
                              <a:lnTo>
                                <a:pt x="643188" y="189176"/>
                              </a:lnTo>
                              <a:lnTo>
                                <a:pt x="646096" y="187060"/>
                              </a:lnTo>
                              <a:lnTo>
                                <a:pt x="652175" y="183091"/>
                              </a:lnTo>
                              <a:lnTo>
                                <a:pt x="657725" y="179651"/>
                              </a:lnTo>
                              <a:lnTo>
                                <a:pt x="663804" y="176741"/>
                              </a:lnTo>
                              <a:lnTo>
                                <a:pt x="669354" y="174360"/>
                              </a:lnTo>
                              <a:lnTo>
                                <a:pt x="675169" y="172772"/>
                              </a:lnTo>
                              <a:lnTo>
                                <a:pt x="680191" y="171449"/>
                              </a:lnTo>
                              <a:lnTo>
                                <a:pt x="685477" y="170656"/>
                              </a:lnTo>
                              <a:lnTo>
                                <a:pt x="689970" y="170126"/>
                              </a:lnTo>
                              <a:lnTo>
                                <a:pt x="693935" y="169862"/>
                              </a:lnTo>
                              <a:close/>
                              <a:moveTo>
                                <a:pt x="860175" y="0"/>
                              </a:moveTo>
                              <a:lnTo>
                                <a:pt x="865982" y="0"/>
                              </a:lnTo>
                              <a:lnTo>
                                <a:pt x="871789" y="0"/>
                              </a:lnTo>
                              <a:lnTo>
                                <a:pt x="877332" y="529"/>
                              </a:lnTo>
                              <a:lnTo>
                                <a:pt x="882875" y="1058"/>
                              </a:lnTo>
                              <a:lnTo>
                                <a:pt x="888154" y="1852"/>
                              </a:lnTo>
                              <a:lnTo>
                                <a:pt x="893697" y="3439"/>
                              </a:lnTo>
                              <a:lnTo>
                                <a:pt x="898712" y="4762"/>
                              </a:lnTo>
                              <a:lnTo>
                                <a:pt x="903991" y="6614"/>
                              </a:lnTo>
                              <a:lnTo>
                                <a:pt x="909006" y="8467"/>
                              </a:lnTo>
                              <a:lnTo>
                                <a:pt x="913757" y="10848"/>
                              </a:lnTo>
                              <a:lnTo>
                                <a:pt x="918772" y="13229"/>
                              </a:lnTo>
                              <a:lnTo>
                                <a:pt x="923259" y="15875"/>
                              </a:lnTo>
                              <a:lnTo>
                                <a:pt x="927746" y="18785"/>
                              </a:lnTo>
                              <a:lnTo>
                                <a:pt x="931969" y="21960"/>
                              </a:lnTo>
                              <a:lnTo>
                                <a:pt x="936193" y="25135"/>
                              </a:lnTo>
                              <a:lnTo>
                                <a:pt x="940152" y="28575"/>
                              </a:lnTo>
                              <a:lnTo>
                                <a:pt x="944111" y="32279"/>
                              </a:lnTo>
                              <a:lnTo>
                                <a:pt x="947807" y="35983"/>
                              </a:lnTo>
                              <a:lnTo>
                                <a:pt x="951238" y="40217"/>
                              </a:lnTo>
                              <a:lnTo>
                                <a:pt x="954405" y="44185"/>
                              </a:lnTo>
                              <a:lnTo>
                                <a:pt x="957573" y="48419"/>
                              </a:lnTo>
                              <a:lnTo>
                                <a:pt x="960212" y="53181"/>
                              </a:lnTo>
                              <a:lnTo>
                                <a:pt x="963116" y="57679"/>
                              </a:lnTo>
                              <a:lnTo>
                                <a:pt x="965491" y="62442"/>
                              </a:lnTo>
                              <a:lnTo>
                                <a:pt x="967603" y="67469"/>
                              </a:lnTo>
                              <a:lnTo>
                                <a:pt x="969714" y="72496"/>
                              </a:lnTo>
                              <a:lnTo>
                                <a:pt x="971298" y="77523"/>
                              </a:lnTo>
                              <a:lnTo>
                                <a:pt x="972882" y="82815"/>
                              </a:lnTo>
                              <a:lnTo>
                                <a:pt x="973938" y="88106"/>
                              </a:lnTo>
                              <a:lnTo>
                                <a:pt x="974993" y="93663"/>
                              </a:lnTo>
                              <a:lnTo>
                                <a:pt x="975785" y="98954"/>
                              </a:lnTo>
                              <a:lnTo>
                                <a:pt x="976313" y="104775"/>
                              </a:lnTo>
                              <a:lnTo>
                                <a:pt x="976313" y="110596"/>
                              </a:lnTo>
                              <a:lnTo>
                                <a:pt x="976313" y="116152"/>
                              </a:lnTo>
                              <a:lnTo>
                                <a:pt x="975785" y="121708"/>
                              </a:lnTo>
                              <a:lnTo>
                                <a:pt x="974993" y="127265"/>
                              </a:lnTo>
                              <a:lnTo>
                                <a:pt x="973938" y="132821"/>
                              </a:lnTo>
                              <a:lnTo>
                                <a:pt x="972882" y="137848"/>
                              </a:lnTo>
                              <a:lnTo>
                                <a:pt x="971298" y="143404"/>
                              </a:lnTo>
                              <a:lnTo>
                                <a:pt x="969714" y="148431"/>
                              </a:lnTo>
                              <a:lnTo>
                                <a:pt x="967603" y="153194"/>
                              </a:lnTo>
                              <a:lnTo>
                                <a:pt x="965491" y="158221"/>
                              </a:lnTo>
                              <a:lnTo>
                                <a:pt x="963116" y="162984"/>
                              </a:lnTo>
                              <a:lnTo>
                                <a:pt x="960212" y="167481"/>
                              </a:lnTo>
                              <a:lnTo>
                                <a:pt x="957573" y="172244"/>
                              </a:lnTo>
                              <a:lnTo>
                                <a:pt x="954405" y="176477"/>
                              </a:lnTo>
                              <a:lnTo>
                                <a:pt x="951238" y="180446"/>
                              </a:lnTo>
                              <a:lnTo>
                                <a:pt x="947807" y="184415"/>
                              </a:lnTo>
                              <a:lnTo>
                                <a:pt x="944111" y="188384"/>
                              </a:lnTo>
                              <a:lnTo>
                                <a:pt x="940152" y="192088"/>
                              </a:lnTo>
                              <a:lnTo>
                                <a:pt x="936193" y="195527"/>
                              </a:lnTo>
                              <a:lnTo>
                                <a:pt x="931969" y="198702"/>
                              </a:lnTo>
                              <a:lnTo>
                                <a:pt x="927746" y="201877"/>
                              </a:lnTo>
                              <a:lnTo>
                                <a:pt x="923259" y="204788"/>
                              </a:lnTo>
                              <a:lnTo>
                                <a:pt x="918772" y="207169"/>
                              </a:lnTo>
                              <a:lnTo>
                                <a:pt x="913757" y="209815"/>
                              </a:lnTo>
                              <a:lnTo>
                                <a:pt x="909006" y="211932"/>
                              </a:lnTo>
                              <a:lnTo>
                                <a:pt x="903991" y="213784"/>
                              </a:lnTo>
                              <a:lnTo>
                                <a:pt x="898712" y="215636"/>
                              </a:lnTo>
                              <a:lnTo>
                                <a:pt x="893697" y="217223"/>
                              </a:lnTo>
                              <a:lnTo>
                                <a:pt x="888154" y="218546"/>
                              </a:lnTo>
                              <a:lnTo>
                                <a:pt x="882875" y="219340"/>
                              </a:lnTo>
                              <a:lnTo>
                                <a:pt x="877332" y="220134"/>
                              </a:lnTo>
                              <a:lnTo>
                                <a:pt x="871789" y="220398"/>
                              </a:lnTo>
                              <a:lnTo>
                                <a:pt x="865982" y="220663"/>
                              </a:lnTo>
                              <a:lnTo>
                                <a:pt x="860175" y="220398"/>
                              </a:lnTo>
                              <a:lnTo>
                                <a:pt x="854896" y="220134"/>
                              </a:lnTo>
                              <a:lnTo>
                                <a:pt x="849089" y="219340"/>
                              </a:lnTo>
                              <a:lnTo>
                                <a:pt x="843810" y="218546"/>
                              </a:lnTo>
                              <a:lnTo>
                                <a:pt x="838531" y="217223"/>
                              </a:lnTo>
                              <a:lnTo>
                                <a:pt x="833252" y="215636"/>
                              </a:lnTo>
                              <a:lnTo>
                                <a:pt x="828237" y="213784"/>
                              </a:lnTo>
                              <a:lnTo>
                                <a:pt x="823222" y="211932"/>
                              </a:lnTo>
                              <a:lnTo>
                                <a:pt x="818471" y="209815"/>
                              </a:lnTo>
                              <a:lnTo>
                                <a:pt x="813456" y="207169"/>
                              </a:lnTo>
                              <a:lnTo>
                                <a:pt x="808968" y="204788"/>
                              </a:lnTo>
                              <a:lnTo>
                                <a:pt x="804481" y="201877"/>
                              </a:lnTo>
                              <a:lnTo>
                                <a:pt x="800258" y="198702"/>
                              </a:lnTo>
                              <a:lnTo>
                                <a:pt x="796035" y="195527"/>
                              </a:lnTo>
                              <a:lnTo>
                                <a:pt x="791812" y="192088"/>
                              </a:lnTo>
                              <a:lnTo>
                                <a:pt x="788116" y="188384"/>
                              </a:lnTo>
                              <a:lnTo>
                                <a:pt x="784421" y="184415"/>
                              </a:lnTo>
                              <a:lnTo>
                                <a:pt x="780990" y="180446"/>
                              </a:lnTo>
                              <a:lnTo>
                                <a:pt x="777822" y="176477"/>
                              </a:lnTo>
                              <a:lnTo>
                                <a:pt x="774919" y="172244"/>
                              </a:lnTo>
                              <a:lnTo>
                                <a:pt x="771751" y="167481"/>
                              </a:lnTo>
                              <a:lnTo>
                                <a:pt x="769112" y="162984"/>
                              </a:lnTo>
                              <a:lnTo>
                                <a:pt x="766736" y="158221"/>
                              </a:lnTo>
                              <a:lnTo>
                                <a:pt x="764625" y="153194"/>
                              </a:lnTo>
                              <a:lnTo>
                                <a:pt x="762513" y="148431"/>
                              </a:lnTo>
                              <a:lnTo>
                                <a:pt x="760929" y="143404"/>
                              </a:lnTo>
                              <a:lnTo>
                                <a:pt x="759346" y="137848"/>
                              </a:lnTo>
                              <a:lnTo>
                                <a:pt x="758026" y="132821"/>
                              </a:lnTo>
                              <a:lnTo>
                                <a:pt x="757234" y="127265"/>
                              </a:lnTo>
                              <a:lnTo>
                                <a:pt x="756442" y="121708"/>
                              </a:lnTo>
                              <a:lnTo>
                                <a:pt x="755914" y="116152"/>
                              </a:lnTo>
                              <a:lnTo>
                                <a:pt x="755650" y="110596"/>
                              </a:lnTo>
                              <a:lnTo>
                                <a:pt x="755914" y="104775"/>
                              </a:lnTo>
                              <a:lnTo>
                                <a:pt x="756442" y="98954"/>
                              </a:lnTo>
                              <a:lnTo>
                                <a:pt x="757234" y="93663"/>
                              </a:lnTo>
                              <a:lnTo>
                                <a:pt x="758026" y="88106"/>
                              </a:lnTo>
                              <a:lnTo>
                                <a:pt x="759082" y="82815"/>
                              </a:lnTo>
                              <a:lnTo>
                                <a:pt x="760929" y="77523"/>
                              </a:lnTo>
                              <a:lnTo>
                                <a:pt x="762513" y="72496"/>
                              </a:lnTo>
                              <a:lnTo>
                                <a:pt x="764625" y="67469"/>
                              </a:lnTo>
                              <a:lnTo>
                                <a:pt x="766472" y="62442"/>
                              </a:lnTo>
                              <a:lnTo>
                                <a:pt x="769112" y="57679"/>
                              </a:lnTo>
                              <a:lnTo>
                                <a:pt x="771751" y="53181"/>
                              </a:lnTo>
                              <a:lnTo>
                                <a:pt x="774655" y="48419"/>
                              </a:lnTo>
                              <a:lnTo>
                                <a:pt x="777822" y="44185"/>
                              </a:lnTo>
                              <a:lnTo>
                                <a:pt x="780990" y="40217"/>
                              </a:lnTo>
                              <a:lnTo>
                                <a:pt x="784421" y="36248"/>
                              </a:lnTo>
                              <a:lnTo>
                                <a:pt x="788116" y="32279"/>
                              </a:lnTo>
                              <a:lnTo>
                                <a:pt x="791812" y="28575"/>
                              </a:lnTo>
                              <a:lnTo>
                                <a:pt x="796035" y="25135"/>
                              </a:lnTo>
                              <a:lnTo>
                                <a:pt x="800258" y="21960"/>
                              </a:lnTo>
                              <a:lnTo>
                                <a:pt x="804481" y="18785"/>
                              </a:lnTo>
                              <a:lnTo>
                                <a:pt x="808968" y="15875"/>
                              </a:lnTo>
                              <a:lnTo>
                                <a:pt x="813456" y="13229"/>
                              </a:lnTo>
                              <a:lnTo>
                                <a:pt x="818471" y="10848"/>
                              </a:lnTo>
                              <a:lnTo>
                                <a:pt x="823222" y="8467"/>
                              </a:lnTo>
                              <a:lnTo>
                                <a:pt x="828237" y="6614"/>
                              </a:lnTo>
                              <a:lnTo>
                                <a:pt x="833252" y="4762"/>
                              </a:lnTo>
                              <a:lnTo>
                                <a:pt x="838531" y="3439"/>
                              </a:lnTo>
                              <a:lnTo>
                                <a:pt x="843810" y="1852"/>
                              </a:lnTo>
                              <a:lnTo>
                                <a:pt x="849089" y="1058"/>
                              </a:lnTo>
                              <a:lnTo>
                                <a:pt x="854896" y="529"/>
                              </a:lnTo>
                              <a:lnTo>
                                <a:pt x="860175"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骑自行车" o:spid="_x0000_s1026" o:spt="100" style="position:absolute;left:0pt;margin-left:29.1pt;margin-top:445.45pt;height:22.55pt;width:26.2pt;z-index:-167764992;v-text-anchor:middle;mso-width-relative:page;mso-height-relative:page;" fillcolor="#5B9BD5 [3204]" filled="t" stroked="f" coordsize="1466850,1217612" o:gfxdata="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" path="m1165225,696262l1153838,696527,1142981,697587,1131858,698913,1121001,701033,1110408,703153,1100081,706334,1089753,709780,1079690,713755,1070421,717996,1060623,723032,1051355,728068,1042616,733899,1034142,739995,1025667,746356,1017723,753248,1010308,760669,1002893,768355,996008,776042,989388,784523,983562,793005,977736,802016,972704,811293,967673,820835,963171,830642,959464,840183,955756,850520,952843,860857,950460,871724,948606,882326,947282,893458,946223,904590,945958,915722,946223,927119,947282,938251,948606,949118,950460,959985,952843,970587,955756,980924,959464,991261,963171,1001333,967673,1011140,972704,1020416,977736,1029693,983562,1038440,989388,1047186,996008,1055403,1002893,1063354,1010308,1071041,1017723,1078197,1025667,1085088,1034142,1091714,1042616,1098075,1051355,1103641,1060623,1108942,1070421,1113713,1079690,1117954,1089753,1121930,1100081,1125375,1110408,1128291,1121001,1130941,1131858,1132797,1142981,1134387,1153838,1135182,1165225,1135447,1176347,1135182,1187470,1134387,1198592,1132797,1209185,1130941,1219777,1128291,1230370,1125375,1240433,1121930,1250496,1117954,1260029,1113713,1269563,1108942,1278831,1103641,1287835,1098075,1296309,1091714,1304783,1085088,1312463,1078197,1320142,1071041,1327557,1063354,1334442,1055403,1341063,1047186,1346889,1038440,1352715,1029693,1357746,1020416,1362778,1011140,1367280,1001333,1371252,991261,1374694,980924,1377607,970587,1380256,959985,1381844,949118,1383433,938251,1384228,927119,1384493,915722,1384228,904590,1383433,893458,1381844,882326,1380256,871724,1377607,860857,1374694,850520,1371252,840183,1367280,830642,1362778,820835,1357746,811293,1352715,802016,1346889,793005,1341063,784523,1334442,776042,1327557,768355,1320142,760669,1312463,753248,1304783,746356,1296309,739995,1287835,733899,1278831,728068,1269563,723032,1260029,717996,1250496,713755,1240433,709780,1230370,706334,1219777,703153,1209185,701033,1198592,698913,1187470,697587,1176347,696527,1165225,696262xm300700,696262l289338,696527,278504,697587,267406,698913,256572,701033,246003,703418,235698,706334,225393,709780,215616,713755,206104,717996,196591,723032,187343,728068,178623,733899,169903,739995,161448,746621,153785,753513,146122,760669,138988,768355,132118,776572,125512,784523,119170,793270,113621,802282,108337,811293,103580,820835,99353,830642,95389,840448,91954,850520,89047,861122,86405,871724,84555,882326,82970,893458,82177,904590,81913,915722,82177,927119,82970,938251,84555,949118,86405,959985,89047,970587,91954,980924,95389,991261,99353,1001333,103580,1011140,108337,1020416,113621,1029693,119170,1038440,125512,1047186,132118,1055403,138988,1063354,146122,1071041,153785,1078197,161448,1085088,169903,1091714,178359,1097810,187343,1103376,196591,1108942,206104,1113713,215616,1117954,225393,1121930,235698,1125375,246003,1128291,256572,1130941,267406,1132797,278504,1134387,289338,1135182,300700,1135447,311797,1135182,322895,1134387,333993,1132797,344827,1130941,355396,1128291,365701,1125375,376007,1121930,386048,1117954,395560,1113713,405072,1108942,414056,1103376,423040,1097810,431496,1091714,439951,1085088,447878,1078197,455541,1071041,462676,1063354,469546,1055403,476152,1047186,482229,1038440,488042,1029693,493063,1020416,498083,1011140,502311,1001333,506274,991261,509709,980924,512880,970587,515258,959985,517108,949118,518693,938251,519486,927119,519750,915722,519486,904590,518693,893458,517108,882326,515258,871724,512880,861122,509709,850520,506274,840448,502311,830642,498083,820835,493063,811293,487778,802282,481965,793270,476152,784523,469546,776572,462676,768355,455541,760669,447878,753513,439951,746621,431496,739995,423040,733899,414056,728068,405072,723032,395560,717996,386048,713755,376007,709780,365701,706334,355396,703418,344563,701033,333993,698913,322895,697587,311797,696527,300700,696262xm1157546,614362l1165490,614362,1173170,614362,1180849,614627,1188794,615157,1196209,615687,1203888,616483,1211303,617808,1218718,618868,1226133,620193,1233283,622049,1240698,623639,1247848,625759,1254998,627615,1261883,630000,1269033,632386,1275918,635036,1282803,637687,1289159,640867,1295779,643783,1302400,647228,1309020,650674,1315376,654119,1321466,657830,1327557,661806,1333913,665517,1339474,669757,1345565,673998,1351391,678239,1356952,683010,1362513,687516,1367809,692286,1373370,697587,1378402,702358,1383433,707394,1388465,712960,1392967,718261,1397998,723827,1402500,729658,1406737,735224,1410974,741055,1414946,746886,1418919,752983,1423156,759344,1426863,765705,1430306,771801,1433483,778427,1436926,785053,1439839,791680,1443017,798306,1445665,804932,1448578,811823,1450696,818980,1453080,825871,1455463,833027,1457052,840183,1459171,847605,1460495,854761,1461819,862182,1463143,869604,1464202,877555,1464997,884977,1465791,892663,1466321,900349,1466585,908036,1466850,915722,1466585,923674,1466321,931625,1465791,939046,1464997,946733,1464202,954419,1463143,961841,1461819,969262,1460495,976683,1459171,984105,1457052,991261,1455463,998417,1453080,1005574,1450696,1012730,1448578,1019621,1445665,1026512,1443017,1033404,1439839,1040295,1436926,1046921,1433483,1053282,1430306,1059643,1426863,1066270,1423156,1072631,1418919,1078462,1414946,1084558,1410974,1090654,1406737,1096485,1402500,1102316,1397998,1107882,1392967,1113448,1388465,1118749,1383433,1124050,1378402,1129086,1373370,1134387,1367809,1139158,1362513,1143929,1356952,1148965,1351391,1153205,1345565,1157711,1339474,1161952,1333913,1166193,1327557,1170169,1321466,1174144,1315376,1177855,1309020,1181301,1302400,1184746,1295779,1187927,1289159,1190842,1282803,1193758,1275918,1196673,1269033,1199324,1261883,1201974,1254998,1204095,1247848,1206215,1240698,1208070,1233283,1209926,1226133,1211516,1218718,1213106,1211303,1214167,1203888,1215227,1196209,1216022,1188794,1216817,1180849,1217347,1173170,1217612,1165490,1217612,1157546,1217612,1149866,1217347,1142186,1216817,1134771,1216022,1126827,1215227,1119412,1214167,1111997,1213106,1104582,1211516,1097168,1209926,1090018,1208070,1082868,1206215,1075718,1204095,1068568,1201974,1061682,1199324,1054797,1196673,1048177,1193758,1041292,1190842,1034671,1187927,1028051,1184746,1021695,1181301,1015075,1177855,1009249,1174144,1002893,1170169,996803,1166193,990977,1161952,984886,1157711,979060,1153205,973499,1148965,967938,1143929,962641,1139158,957345,1134387,952049,1129351,947282,1124050,941986,1118749,937484,1113448,932452,1107882,927950,1102316,923713,1096485,919476,1090654,915504,1084558,911532,1078462,907560,1072631,903587,1066270,900410,1059643,896967,1053282,893524,1046921,890347,1040295,887434,1033404,884521,1026512,881873,1019621,879754,1012730,877371,1005574,875252,998417,873134,991261,871545,984105,869956,976683,868632,969262,867043,961841,866248,954419,865454,946733,864660,939311,864395,931625,863600,923674,863600,915722,863600,908036,864395,900349,864660,892663,865454,884977,866248,877555,867043,869604,868632,862182,869956,854761,871545,847605,873134,840183,875252,833027,877371,825871,879754,818980,881873,811823,884521,804932,887434,798306,890347,791680,893524,785053,896967,778427,900410,771801,903587,765705,907560,759344,911532,752983,915504,746886,919476,741055,923713,735224,927950,729658,932452,723827,937484,718261,941986,712960,947282,707394,952049,702358,957345,697587,962641,692286,967938,687781,973499,683010,979060,678239,984886,673998,990977,669757,996803,665782,1002893,661806,1009249,657830,1015075,654119,1021695,650674,1028051,647228,1034671,643783,1041292,640867,1048177,637687,1054797,635036,1061682,632386,1068568,630000,1075718,627615,1082868,625759,1090018,623639,1097168,622049,1104582,620193,1111997,618868,1119412,617808,1126827,616483,1134771,615687,1142186,615157,1149866,614627,1157546,614362xm292773,614362l300700,614362,308362,614362,316025,614627,323688,615157,331351,615687,339014,616483,346412,617808,354075,618868,361209,620193,368608,622049,375742,623639,383141,625759,390275,627615,397145,630000,404280,632386,411150,635036,418020,637687,424362,640867,430967,643783,437573,647228,444179,650674,450521,654119,456598,657830,462940,661806,469017,665782,474830,669757,480644,673998,486457,678239,492006,683010,497555,687781,502839,692286,508388,697587,513409,702358,518693,707394,523450,712960,528206,718261,532698,723827,537454,729658,541682,735224,545910,741055,550137,746886,554101,753248,557800,759344,561500,765705,565463,771801,568634,778427,571805,785053,574975,791680,577882,798306,580789,804932,583431,811823,585809,818980,588187,825871,590037,833027,592151,840183,593736,847605,595586,855026,596907,862182,598228,869604,599285,877555,600078,884977,600606,892663,601135,900349,601663,908036,601663,915722,601663,923409,601135,931625,600606,939046,600078,946733,599285,954419,598228,961841,596907,969262,595586,976683,593736,984105,592151,991261,590037,998417,588187,1005574,585809,1012730,583431,1019621,580789,1026512,577882,1033404,574975,1040295,571805,1046921,568634,1053282,565463,1059643,561500,1066270,557800,1072631,554101,1078462,550137,1084558,545910,1090654,541682,1096485,537454,1102316,532698,1107882,528206,1113448,523450,1118749,518693,1124050,513409,1129086,508388,1134387,502839,1139158,497555,1143929,492006,1148965,486457,1153205,480644,1157711,474830,1161952,469017,1166193,462940,1170169,456598,1174144,450521,1177855,444179,1181301,437573,1184746,430967,1187927,424362,1190842,418020,1193758,411150,1196673,404280,1199324,397145,1201974,390275,1204095,383141,1206215,375742,1208070,368608,1209926,361209,1211516,354075,1213106,346412,1214167,339014,1215227,331351,1216022,323688,1216817,316025,1217347,308362,1217612,300700,1217612,292773,1217612,285110,1217347,277447,1216817,269784,1216022,262386,1215227,254723,1214167,247324,1213106,240190,1211516,232791,1209926,225657,1208070,218258,1206215,211388,1204095,204254,1201974,197384,1199324,190514,1196673,183644,1193758,177038,1190842,170432,1187927,163826,1184746,157484,1181301,150878,1177855,145065,1174144,138724,1170169,132646,1166193,126833,1161952,120756,1157711,114942,1153205,109658,1148965,103845,1143929,98560,1139158,93275,1134387,88255,1129086,82970,1124050,78214,1118749,73458,1113448,68701,1107882,64209,1102316,59717,1096485,55490,1090654,51526,1084558,47563,1078462,43335,1072631,39635,1066270,36200,1059643,32765,1053282,29859,1046921,26688,1040295,23781,1033404,20875,1026512,18232,1019621,15854,1012730,13476,1005574,11627,998417,9513,991261,7663,984105,6078,976683,4756,969262,3435,961841,2378,954419,1586,946733,1057,939046,264,931625,0,923409,0,915722,0,908036,264,900349,1057,892663,1586,884977,2378,877555,3435,869869,4756,862182,6078,855026,7663,847605,9513,840448,11627,833027,13476,825871,15854,818980,18232,811823,20875,804932,23781,798571,26688,791680,29859,785053,32765,778427,36200,771801,39635,765705,43335,759344,47563,753248,51526,746886,55490,741055,59717,735224,64209,729658,68701,723827,73458,718261,78214,712960,82970,707394,88255,702358,93275,697587,98560,692286,103845,687781,109658,683010,114942,678239,120756,673998,126833,669757,132646,665782,138724,661806,145065,657830,150878,654119,157484,650674,163826,647228,170432,643783,177038,640867,183644,637687,190514,635036,197384,632651,204254,630000,211388,627615,218258,625759,225657,623639,232791,622049,240190,620193,247324,618868,254723,617808,262386,616483,269784,615687,277447,615157,285110,614627,292773,614362xm693935,169862l697371,169862,702657,169862,704243,170126,708736,170126,713229,170391,717458,170920,721423,171979,725387,172772,729352,173831,732788,175154,736488,176741,743096,179916,749439,183620,754725,187324,760011,191293,764240,195262,768205,199231,771376,202670,773755,206110,777720,210872,778777,212724,900093,402960,1084050,402695,1089865,402960,1095680,403489,1100701,404547,1105723,406400,1110216,408252,1114181,410633,1117881,413279,1121317,415925,1124225,419100,1126868,422539,1128718,425979,1130568,429947,1131889,433652,1132682,437620,1133211,441589,1133475,445822,1133211,449791,1132682,453760,1131889,457729,1130568,461697,1128718,465402,1126868,468841,1124225,472281,1121317,475456,1117881,478366,1114181,480747,1110216,483393,1105723,485245,1100701,486833,1095680,487891,1089865,488950,1084050,488950,870755,488950,867848,488950,864676,488950,861769,488156,858597,487627,855426,486833,852518,485775,849347,484187,846704,482864,843532,481012,840625,478895,837717,476514,834810,474397,832431,471487,829788,468312,827145,464872,825030,461433,753139,348985,605392,495564,742567,568060,747325,570441,752082,573352,756575,575997,760804,579172,764504,581818,767940,584993,770848,588168,773491,591343,776134,594518,778513,597693,780363,600868,782477,604043,783799,607483,785385,610129,787499,616479,789085,622300,790142,627327,790671,632090,790671,636588,790671,640027,790671,642408,790406,644525,790406,955411,790142,962025,789085,968375,787499,974196,785385,980281,782742,985838,779570,991129,775870,995892,771641,1000654,767148,1004623,762126,1008327,757104,1011502,751289,1014413,745739,1016265,739395,1018117,733052,1018911,726444,1019175,720365,1018911,714022,1018117,707679,1016265,701864,1014413,696314,1011502,691027,1008327,686270,1004623,681777,1000654,677548,995892,674112,991129,670940,985838,668033,980281,665918,974196,664333,968375,663540,962025,663275,955411,663275,706438,425665,574145,420114,570970,415357,567531,410335,563827,405842,559858,401877,555624,397912,550862,394212,545835,391041,541072,387869,535781,385226,530225,383111,524404,381261,518583,379940,512497,378882,506147,378090,500062,377825,493712,377825,489214,378090,484716,378882,480218,379411,475985,380204,472016,381261,467783,382583,463814,383904,459581,385754,455877,387340,451908,389455,448204,391569,444764,393684,441325,396062,437885,398705,434975,401613,431800,634995,197643,637638,194733,640281,191822,643188,189176,646096,187060,652175,183091,657725,179651,663804,176741,669354,174360,675169,172772,680191,171449,685477,170656,689970,170126,693935,169862xm860175,0l865982,0,871789,0,877332,529,882875,1058,888154,1852,893697,3439,898712,4762,903991,6614,909006,8467,913757,10848,918772,13229,923259,15875,927746,18785,931969,21960,936193,25135,940152,28575,944111,32279,947807,35983,951238,40217,954405,44185,957573,48419,960212,53181,963116,57679,965491,62442,967603,67469,969714,72496,971298,77523,972882,82815,973938,88106,974993,93663,975785,98954,976313,104775,976313,110596,976313,116152,975785,121708,974993,127265,973938,132821,972882,137848,971298,143404,969714,148431,967603,153194,965491,158221,963116,162984,960212,167481,957573,172244,954405,176477,951238,180446,947807,184415,944111,188384,940152,192088,936193,195527,931969,198702,927746,201877,923259,204788,918772,207169,913757,209815,909006,211932,903991,213784,898712,215636,893697,217223,888154,218546,882875,219340,877332,220134,871789,220398,865982,220663,860175,220398,854896,220134,849089,219340,843810,218546,838531,217223,833252,215636,828237,213784,823222,211932,818471,209815,813456,207169,808968,204788,804481,201877,800258,198702,796035,195527,791812,192088,788116,188384,784421,184415,780990,180446,777822,176477,774919,172244,771751,167481,769112,162984,766736,158221,764625,153194,762513,148431,760929,143404,759346,137848,758026,132821,757234,127265,756442,121708,755914,116152,755650,110596,755914,104775,756442,98954,757234,93663,758026,88106,759082,82815,760929,77523,762513,72496,764625,67469,766472,62442,769112,57679,771751,53181,774655,48419,777822,44185,780990,40217,784421,36248,788116,32279,791812,28575,796035,25135,800258,21960,804481,18785,808968,15875,813456,13229,818471,10848,823222,8467,828237,6614,833252,4762,838531,3439,843810,1852,849089,1058,854896,529,860175,0xe">
                <v:path o:connectlocs="297633,232327;278754,283166;302158,331413;353101,345985;396789,317166;405839,262927;374009,220832;69435,215732;30514,250704;29269,305832;66400,342666;119333,338699;151093,296442;141985,242285;98393,213465;369718,191689;401392,209984;423314,239775;432051,277337;425108,315628;404590,346470;373853,366304;336484,371647;300988,360799;273371,336675;257222,302756;255896,263332;269704,228118;295449,202132;329775,188694;110692,190475;143308,207151;166583,235727;176936,272642;171877,311418;152805,343313;123147,364604;86250,371889;50208,362823;21640,340075;3969,307128;700,268027;12766,231923;37364,204560;70759,189422;214864,53092;324263,123558;333062,141014;252940,148933;221561,175116;232929,194430;219692,310393;195710,295766;111929,156529;116678,133741;253405,0;278132,9858;287619,35475;275799,59719;250139,66992;228288,52607;223623,25293;239641,4040" o:connectangles="0,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01280" behindDoc="0" locked="0" layoutInCell="1" allowOverlap="1">
                <wp:simplePos x="0" y="0"/>
                <wp:positionH relativeFrom="column">
                  <wp:posOffset>4337685</wp:posOffset>
                </wp:positionH>
                <wp:positionV relativeFrom="paragraph">
                  <wp:posOffset>4987925</wp:posOffset>
                </wp:positionV>
                <wp:extent cx="273685" cy="273685"/>
                <wp:effectExtent l="0" t="0" r="5715" b="5715"/>
                <wp:wrapNone/>
                <wp:docPr id="111" name="手握话筒"/>
                <wp:cNvGraphicFramePr/>
                <a:graphic xmlns:a="http://schemas.openxmlformats.org/drawingml/2006/main">
                  <a:graphicData uri="http://schemas.microsoft.com/office/word/2010/wordprocessingShape">
                    <wps:wsp>
                      <wps:cNvSpPr/>
                      <wps:spPr bwMode="auto">
                        <a:xfrm>
                          <a:off x="5549265" y="5899150"/>
                          <a:ext cx="273685" cy="273685"/>
                        </a:xfrm>
                        <a:custGeom>
                          <a:avLst/>
                          <a:gdLst>
                            <a:gd name="T0" fmla="*/ 211152 w 2431460"/>
                            <a:gd name="T1" fmla="*/ 1064061 h 2860687"/>
                            <a:gd name="T2" fmla="*/ 355119 w 2431460"/>
                            <a:gd name="T3" fmla="*/ 1220221 h 2860687"/>
                            <a:gd name="T4" fmla="*/ 432911 w 2431460"/>
                            <a:gd name="T5" fmla="*/ 1220221 h 2860687"/>
                            <a:gd name="T6" fmla="*/ 440994 w 2431460"/>
                            <a:gd name="T7" fmla="*/ 1147448 h 2860687"/>
                            <a:gd name="T8" fmla="*/ 318243 w 2431460"/>
                            <a:gd name="T9" fmla="*/ 859638 h 2860687"/>
                            <a:gd name="T10" fmla="*/ 277074 w 2431460"/>
                            <a:gd name="T11" fmla="*/ 918514 h 2860687"/>
                            <a:gd name="T12" fmla="*/ 456906 w 2431460"/>
                            <a:gd name="T13" fmla="*/ 1107523 h 2860687"/>
                            <a:gd name="T14" fmla="*/ 548843 w 2431460"/>
                            <a:gd name="T15" fmla="*/ 1107017 h 2860687"/>
                            <a:gd name="T16" fmla="*/ 576121 w 2431460"/>
                            <a:gd name="T17" fmla="*/ 1030453 h 2860687"/>
                            <a:gd name="T18" fmla="*/ 384922 w 2431460"/>
                            <a:gd name="T19" fmla="*/ 859386 h 2860687"/>
                            <a:gd name="T20" fmla="*/ 381134 w 2431460"/>
                            <a:gd name="T21" fmla="*/ 728494 h 2860687"/>
                            <a:gd name="T22" fmla="*/ 390227 w 2431460"/>
                            <a:gd name="T23" fmla="*/ 808090 h 2860687"/>
                            <a:gd name="T24" fmla="*/ 678161 w 2431460"/>
                            <a:gd name="T25" fmla="*/ 988761 h 2860687"/>
                            <a:gd name="T26" fmla="*/ 705944 w 2431460"/>
                            <a:gd name="T27" fmla="*/ 875304 h 2860687"/>
                            <a:gd name="T28" fmla="*/ 556420 w 2431460"/>
                            <a:gd name="T29" fmla="*/ 582947 h 2860687"/>
                            <a:gd name="T30" fmla="*/ 521565 w 2431460"/>
                            <a:gd name="T31" fmla="*/ 652436 h 2860687"/>
                            <a:gd name="T32" fmla="*/ 697356 w 2431460"/>
                            <a:gd name="T33" fmla="*/ 828052 h 2860687"/>
                            <a:gd name="T34" fmla="*/ 782473 w 2431460"/>
                            <a:gd name="T35" fmla="*/ 814660 h 2860687"/>
                            <a:gd name="T36" fmla="*/ 799143 w 2431460"/>
                            <a:gd name="T37" fmla="*/ 729757 h 2860687"/>
                            <a:gd name="T38" fmla="*/ 615775 w 2431460"/>
                            <a:gd name="T39" fmla="*/ 573598 h 2860687"/>
                            <a:gd name="T40" fmla="*/ 781463 w 2431460"/>
                            <a:gd name="T41" fmla="*/ 597603 h 2860687"/>
                            <a:gd name="T42" fmla="*/ 865065 w 2431460"/>
                            <a:gd name="T43" fmla="*/ 793940 h 2860687"/>
                            <a:gd name="T44" fmla="*/ 919621 w 2431460"/>
                            <a:gd name="T45" fmla="*/ 1034497 h 2860687"/>
                            <a:gd name="T46" fmla="*/ 973924 w 2431460"/>
                            <a:gd name="T47" fmla="*/ 1213399 h 2860687"/>
                            <a:gd name="T48" fmla="*/ 918611 w 2431460"/>
                            <a:gd name="T49" fmla="*/ 1160587 h 2860687"/>
                            <a:gd name="T50" fmla="*/ 899920 w 2431460"/>
                            <a:gd name="T51" fmla="*/ 985981 h 2860687"/>
                            <a:gd name="T52" fmla="*/ 715289 w 2431460"/>
                            <a:gd name="T53" fmla="*/ 1176001 h 2860687"/>
                            <a:gd name="T54" fmla="*/ 1321466 w 2431460"/>
                            <a:gd name="T55" fmla="*/ 1200511 h 2860687"/>
                            <a:gd name="T56" fmla="*/ 1215384 w 2431460"/>
                            <a:gd name="T57" fmla="*/ 1080486 h 2860687"/>
                            <a:gd name="T58" fmla="*/ 1173205 w 2431460"/>
                            <a:gd name="T59" fmla="*/ 897793 h 2860687"/>
                            <a:gd name="T60" fmla="*/ 926693 w 2431460"/>
                            <a:gd name="T61" fmla="*/ 486421 h 2860687"/>
                            <a:gd name="T62" fmla="*/ 1108799 w 2431460"/>
                            <a:gd name="T63" fmla="*/ 607963 h 2860687"/>
                            <a:gd name="T64" fmla="*/ 1127489 w 2431460"/>
                            <a:gd name="T65" fmla="*/ 751994 h 2860687"/>
                            <a:gd name="T66" fmla="*/ 1204272 w 2431460"/>
                            <a:gd name="T67" fmla="*/ 913713 h 2860687"/>
                            <a:gd name="T68" fmla="*/ 1259585 w 2431460"/>
                            <a:gd name="T69" fmla="*/ 1098426 h 2860687"/>
                            <a:gd name="T70" fmla="*/ 1569998 w 2431460"/>
                            <a:gd name="T71" fmla="*/ 1271516 h 2860687"/>
                            <a:gd name="T72" fmla="*/ 368000 w 2431460"/>
                            <a:gd name="T73" fmla="*/ 1606325 h 2860687"/>
                            <a:gd name="T74" fmla="*/ 131338 w 2431460"/>
                            <a:gd name="T75" fmla="*/ 1672529 h 2860687"/>
                            <a:gd name="T76" fmla="*/ 12376 w 2431460"/>
                            <a:gd name="T77" fmla="*/ 1641449 h 2860687"/>
                            <a:gd name="T78" fmla="*/ 165436 w 2431460"/>
                            <a:gd name="T79" fmla="*/ 1630078 h 2860687"/>
                            <a:gd name="T80" fmla="*/ 181095 w 2431460"/>
                            <a:gd name="T81" fmla="*/ 1490089 h 2860687"/>
                            <a:gd name="T82" fmla="*/ 314202 w 2431460"/>
                            <a:gd name="T83" fmla="*/ 1251301 h 2860687"/>
                            <a:gd name="T84" fmla="*/ 190441 w 2431460"/>
                            <a:gd name="T85" fmla="*/ 1107523 h 2860687"/>
                            <a:gd name="T86" fmla="*/ 208878 w 2431460"/>
                            <a:gd name="T87" fmla="*/ 1012007 h 2860687"/>
                            <a:gd name="T88" fmla="*/ 258888 w 2431460"/>
                            <a:gd name="T89" fmla="*/ 958944 h 2860687"/>
                            <a:gd name="T90" fmla="*/ 271517 w 2431460"/>
                            <a:gd name="T91" fmla="*/ 861407 h 2860687"/>
                            <a:gd name="T92" fmla="*/ 353351 w 2431460"/>
                            <a:gd name="T93" fmla="*/ 806068 h 2860687"/>
                            <a:gd name="T94" fmla="*/ 354614 w 2431460"/>
                            <a:gd name="T95" fmla="*/ 711311 h 2860687"/>
                            <a:gd name="T96" fmla="*/ 463978 w 2431460"/>
                            <a:gd name="T97" fmla="*/ 662543 h 2860687"/>
                            <a:gd name="T98" fmla="*/ 531921 w 2431460"/>
                            <a:gd name="T99" fmla="*/ 560205 h 2860687"/>
                            <a:gd name="T100" fmla="*/ 744335 w 2431460"/>
                            <a:gd name="T101" fmla="*/ 608720 h 2860687"/>
                            <a:gd name="T102" fmla="*/ 901941 w 2431460"/>
                            <a:gd name="T103" fmla="*/ 447001 h 2860687"/>
                            <a:gd name="T104" fmla="*/ 1251503 w 2431460"/>
                            <a:gd name="T105" fmla="*/ 581178 h 2860687"/>
                            <a:gd name="T106" fmla="*/ 1072176 w 2431460"/>
                            <a:gd name="T107" fmla="*/ 561974 h 2860687"/>
                            <a:gd name="T108" fmla="*/ 946899 w 2431460"/>
                            <a:gd name="T109" fmla="*/ 459888 h 2860687"/>
                            <a:gd name="T110" fmla="*/ 888807 w 2431460"/>
                            <a:gd name="T111" fmla="*/ 269616 h 2860687"/>
                            <a:gd name="T112" fmla="*/ 929724 w 2431460"/>
                            <a:gd name="T113" fmla="*/ 175364 h 2860687"/>
                            <a:gd name="T114" fmla="*/ 1307321 w 2431460"/>
                            <a:gd name="T115" fmla="*/ 28553 h 2860687"/>
                            <a:gd name="T116" fmla="*/ 1425526 w 2431460"/>
                            <a:gd name="T117" fmla="*/ 132408 h 2860687"/>
                            <a:gd name="T118" fmla="*/ 1469726 w 2431460"/>
                            <a:gd name="T119" fmla="*/ 257234 h 2860687"/>
                            <a:gd name="T120" fmla="*/ 1403047 w 2431460"/>
                            <a:gd name="T121" fmla="*/ 459636 h 2860687"/>
                            <a:gd name="T122" fmla="*/ 1133803 w 2431460"/>
                            <a:gd name="T123" fmla="*/ 8339 h 286068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31460" h="2860687">
                              <a:moveTo>
                                <a:pt x="397089" y="1524258"/>
                              </a:moveTo>
                              <a:lnTo>
                                <a:pt x="390263" y="1525017"/>
                              </a:lnTo>
                              <a:lnTo>
                                <a:pt x="382677" y="1526155"/>
                              </a:lnTo>
                              <a:lnTo>
                                <a:pt x="375851" y="1528432"/>
                              </a:lnTo>
                              <a:lnTo>
                                <a:pt x="368265" y="1531467"/>
                              </a:lnTo>
                              <a:lnTo>
                                <a:pt x="360680" y="1535641"/>
                              </a:lnTo>
                              <a:lnTo>
                                <a:pt x="352716" y="1540574"/>
                              </a:lnTo>
                              <a:lnTo>
                                <a:pt x="345130" y="1546266"/>
                              </a:lnTo>
                              <a:lnTo>
                                <a:pt x="336028" y="1552337"/>
                              </a:lnTo>
                              <a:lnTo>
                                <a:pt x="333373" y="1554614"/>
                              </a:lnTo>
                              <a:lnTo>
                                <a:pt x="330718" y="1557270"/>
                              </a:lnTo>
                              <a:lnTo>
                                <a:pt x="328822" y="1560306"/>
                              </a:lnTo>
                              <a:lnTo>
                                <a:pt x="326546" y="1563341"/>
                              </a:lnTo>
                              <a:lnTo>
                                <a:pt x="324650" y="1567136"/>
                              </a:lnTo>
                              <a:lnTo>
                                <a:pt x="323133" y="1570551"/>
                              </a:lnTo>
                              <a:lnTo>
                                <a:pt x="321237" y="1574725"/>
                              </a:lnTo>
                              <a:lnTo>
                                <a:pt x="319720" y="1579278"/>
                              </a:lnTo>
                              <a:lnTo>
                                <a:pt x="318203" y="1588385"/>
                              </a:lnTo>
                              <a:lnTo>
                                <a:pt x="317065" y="1597872"/>
                              </a:lnTo>
                              <a:lnTo>
                                <a:pt x="317065" y="1608117"/>
                              </a:lnTo>
                              <a:lnTo>
                                <a:pt x="317823" y="1619121"/>
                              </a:lnTo>
                              <a:lnTo>
                                <a:pt x="319340" y="1629746"/>
                              </a:lnTo>
                              <a:lnTo>
                                <a:pt x="321995" y="1640750"/>
                              </a:lnTo>
                              <a:lnTo>
                                <a:pt x="326167" y="1651374"/>
                              </a:lnTo>
                              <a:lnTo>
                                <a:pt x="328064" y="1656687"/>
                              </a:lnTo>
                              <a:lnTo>
                                <a:pt x="330339" y="1661240"/>
                              </a:lnTo>
                              <a:lnTo>
                                <a:pt x="332994" y="1666552"/>
                              </a:lnTo>
                              <a:lnTo>
                                <a:pt x="336028" y="1671485"/>
                              </a:lnTo>
                              <a:lnTo>
                                <a:pt x="339062" y="1676418"/>
                              </a:lnTo>
                              <a:lnTo>
                                <a:pt x="342855" y="1680592"/>
                              </a:lnTo>
                              <a:lnTo>
                                <a:pt x="346268" y="1685145"/>
                              </a:lnTo>
                              <a:lnTo>
                                <a:pt x="350061" y="1688940"/>
                              </a:lnTo>
                              <a:lnTo>
                                <a:pt x="354612" y="1693114"/>
                              </a:lnTo>
                              <a:lnTo>
                                <a:pt x="359163" y="1696908"/>
                              </a:lnTo>
                              <a:lnTo>
                                <a:pt x="520729" y="1821369"/>
                              </a:lnTo>
                              <a:lnTo>
                                <a:pt x="523764" y="1824404"/>
                              </a:lnTo>
                              <a:lnTo>
                                <a:pt x="527935" y="1828199"/>
                              </a:lnTo>
                              <a:lnTo>
                                <a:pt x="533245" y="1832373"/>
                              </a:lnTo>
                              <a:lnTo>
                                <a:pt x="539693" y="1836547"/>
                              </a:lnTo>
                              <a:lnTo>
                                <a:pt x="547278" y="1840341"/>
                              </a:lnTo>
                              <a:lnTo>
                                <a:pt x="555242" y="1844136"/>
                              </a:lnTo>
                              <a:lnTo>
                                <a:pt x="563965" y="1847930"/>
                              </a:lnTo>
                              <a:lnTo>
                                <a:pt x="573068" y="1850966"/>
                              </a:lnTo>
                              <a:lnTo>
                                <a:pt x="582929" y="1853243"/>
                              </a:lnTo>
                              <a:lnTo>
                                <a:pt x="592410" y="1854381"/>
                              </a:lnTo>
                              <a:lnTo>
                                <a:pt x="597720" y="1854381"/>
                              </a:lnTo>
                              <a:lnTo>
                                <a:pt x="602650" y="1854381"/>
                              </a:lnTo>
                              <a:lnTo>
                                <a:pt x="607960" y="1854001"/>
                              </a:lnTo>
                              <a:lnTo>
                                <a:pt x="612511" y="1853243"/>
                              </a:lnTo>
                              <a:lnTo>
                                <a:pt x="617442" y="1852104"/>
                              </a:lnTo>
                              <a:lnTo>
                                <a:pt x="622751" y="1850586"/>
                              </a:lnTo>
                              <a:lnTo>
                                <a:pt x="627682" y="1848689"/>
                              </a:lnTo>
                              <a:lnTo>
                                <a:pt x="631854" y="1846412"/>
                              </a:lnTo>
                              <a:lnTo>
                                <a:pt x="636784" y="1843756"/>
                              </a:lnTo>
                              <a:lnTo>
                                <a:pt x="641335" y="1840341"/>
                              </a:lnTo>
                              <a:lnTo>
                                <a:pt x="645507" y="1836926"/>
                              </a:lnTo>
                              <a:lnTo>
                                <a:pt x="650058" y="1832373"/>
                              </a:lnTo>
                              <a:lnTo>
                                <a:pt x="656885" y="1823645"/>
                              </a:lnTo>
                              <a:lnTo>
                                <a:pt x="663712" y="1814918"/>
                              </a:lnTo>
                              <a:lnTo>
                                <a:pt x="669022" y="1806570"/>
                              </a:lnTo>
                              <a:lnTo>
                                <a:pt x="673194" y="1798222"/>
                              </a:lnTo>
                              <a:lnTo>
                                <a:pt x="676986" y="1789874"/>
                              </a:lnTo>
                              <a:lnTo>
                                <a:pt x="678882" y="1781526"/>
                              </a:lnTo>
                              <a:lnTo>
                                <a:pt x="680020" y="1777352"/>
                              </a:lnTo>
                              <a:lnTo>
                                <a:pt x="680399" y="1773178"/>
                              </a:lnTo>
                              <a:lnTo>
                                <a:pt x="680399" y="1769004"/>
                              </a:lnTo>
                              <a:lnTo>
                                <a:pt x="680399" y="1764830"/>
                              </a:lnTo>
                              <a:lnTo>
                                <a:pt x="680020" y="1760656"/>
                              </a:lnTo>
                              <a:lnTo>
                                <a:pt x="679641" y="1756862"/>
                              </a:lnTo>
                              <a:lnTo>
                                <a:pt x="678503" y="1752308"/>
                              </a:lnTo>
                              <a:lnTo>
                                <a:pt x="677365" y="1748514"/>
                              </a:lnTo>
                              <a:lnTo>
                                <a:pt x="675469" y="1743960"/>
                              </a:lnTo>
                              <a:lnTo>
                                <a:pt x="673952" y="1740166"/>
                              </a:lnTo>
                              <a:lnTo>
                                <a:pt x="671297" y="1735613"/>
                              </a:lnTo>
                              <a:lnTo>
                                <a:pt x="668642" y="1731439"/>
                              </a:lnTo>
                              <a:lnTo>
                                <a:pt x="662195" y="1723091"/>
                              </a:lnTo>
                              <a:lnTo>
                                <a:pt x="654989" y="1713984"/>
                              </a:lnTo>
                              <a:lnTo>
                                <a:pt x="645507" y="1704877"/>
                              </a:lnTo>
                              <a:lnTo>
                                <a:pt x="635267" y="1695770"/>
                              </a:lnTo>
                              <a:lnTo>
                                <a:pt x="465357" y="1557650"/>
                              </a:lnTo>
                              <a:lnTo>
                                <a:pt x="455117" y="1549681"/>
                              </a:lnTo>
                              <a:lnTo>
                                <a:pt x="445635" y="1542472"/>
                              </a:lnTo>
                              <a:lnTo>
                                <a:pt x="436533" y="1536780"/>
                              </a:lnTo>
                              <a:lnTo>
                                <a:pt x="428189" y="1531847"/>
                              </a:lnTo>
                              <a:lnTo>
                                <a:pt x="419845" y="1528432"/>
                              </a:lnTo>
                              <a:lnTo>
                                <a:pt x="412260" y="1526155"/>
                              </a:lnTo>
                              <a:lnTo>
                                <a:pt x="404675" y="1524637"/>
                              </a:lnTo>
                              <a:lnTo>
                                <a:pt x="397089" y="1524258"/>
                              </a:lnTo>
                              <a:close/>
                              <a:moveTo>
                                <a:pt x="529832" y="1279511"/>
                              </a:moveTo>
                              <a:lnTo>
                                <a:pt x="519212" y="1279891"/>
                              </a:lnTo>
                              <a:lnTo>
                                <a:pt x="508593" y="1281409"/>
                              </a:lnTo>
                              <a:lnTo>
                                <a:pt x="497974" y="1283685"/>
                              </a:lnTo>
                              <a:lnTo>
                                <a:pt x="487733" y="1287101"/>
                              </a:lnTo>
                              <a:lnTo>
                                <a:pt x="482424" y="1288998"/>
                              </a:lnTo>
                              <a:lnTo>
                                <a:pt x="477873" y="1290895"/>
                              </a:lnTo>
                              <a:lnTo>
                                <a:pt x="472942" y="1293551"/>
                              </a:lnTo>
                              <a:lnTo>
                                <a:pt x="468012" y="1296587"/>
                              </a:lnTo>
                              <a:lnTo>
                                <a:pt x="463461" y="1300002"/>
                              </a:lnTo>
                              <a:lnTo>
                                <a:pt x="459289" y="1303038"/>
                              </a:lnTo>
                              <a:lnTo>
                                <a:pt x="454738" y="1306453"/>
                              </a:lnTo>
                              <a:lnTo>
                                <a:pt x="450566" y="1310247"/>
                              </a:lnTo>
                              <a:lnTo>
                                <a:pt x="446394" y="1314421"/>
                              </a:lnTo>
                              <a:lnTo>
                                <a:pt x="442601" y="1318595"/>
                              </a:lnTo>
                              <a:lnTo>
                                <a:pt x="439188" y="1323148"/>
                              </a:lnTo>
                              <a:lnTo>
                                <a:pt x="435395" y="1328081"/>
                              </a:lnTo>
                              <a:lnTo>
                                <a:pt x="432361" y="1332635"/>
                              </a:lnTo>
                              <a:lnTo>
                                <a:pt x="429706" y="1337568"/>
                              </a:lnTo>
                              <a:lnTo>
                                <a:pt x="427051" y="1342500"/>
                              </a:lnTo>
                              <a:lnTo>
                                <a:pt x="424396" y="1347813"/>
                              </a:lnTo>
                              <a:lnTo>
                                <a:pt x="422879" y="1352746"/>
                              </a:lnTo>
                              <a:lnTo>
                                <a:pt x="420983" y="1358058"/>
                              </a:lnTo>
                              <a:lnTo>
                                <a:pt x="419087" y="1363750"/>
                              </a:lnTo>
                              <a:lnTo>
                                <a:pt x="417949" y="1368683"/>
                              </a:lnTo>
                              <a:lnTo>
                                <a:pt x="416053" y="1379307"/>
                              </a:lnTo>
                              <a:lnTo>
                                <a:pt x="415294" y="1390311"/>
                              </a:lnTo>
                              <a:lnTo>
                                <a:pt x="415673" y="1401316"/>
                              </a:lnTo>
                              <a:lnTo>
                                <a:pt x="417190" y="1412320"/>
                              </a:lnTo>
                              <a:lnTo>
                                <a:pt x="418328" y="1417632"/>
                              </a:lnTo>
                              <a:lnTo>
                                <a:pt x="419845" y="1422944"/>
                              </a:lnTo>
                              <a:lnTo>
                                <a:pt x="420983" y="1428257"/>
                              </a:lnTo>
                              <a:lnTo>
                                <a:pt x="422879" y="1433569"/>
                              </a:lnTo>
                              <a:lnTo>
                                <a:pt x="424776" y="1438502"/>
                              </a:lnTo>
                              <a:lnTo>
                                <a:pt x="427051" y="1443055"/>
                              </a:lnTo>
                              <a:lnTo>
                                <a:pt x="429706" y="1447988"/>
                              </a:lnTo>
                              <a:lnTo>
                                <a:pt x="432740" y="1452921"/>
                              </a:lnTo>
                              <a:lnTo>
                                <a:pt x="435774" y="1457854"/>
                              </a:lnTo>
                              <a:lnTo>
                                <a:pt x="439567" y="1462028"/>
                              </a:lnTo>
                              <a:lnTo>
                                <a:pt x="442980" y="1466202"/>
                              </a:lnTo>
                              <a:lnTo>
                                <a:pt x="446773" y="1470376"/>
                              </a:lnTo>
                              <a:lnTo>
                                <a:pt x="450945" y="1474550"/>
                              </a:lnTo>
                              <a:lnTo>
                                <a:pt x="455117" y="1477965"/>
                              </a:lnTo>
                              <a:lnTo>
                                <a:pt x="681158" y="1659722"/>
                              </a:lnTo>
                              <a:lnTo>
                                <a:pt x="686088" y="1663137"/>
                              </a:lnTo>
                              <a:lnTo>
                                <a:pt x="690640" y="1666173"/>
                              </a:lnTo>
                              <a:lnTo>
                                <a:pt x="695191" y="1669208"/>
                              </a:lnTo>
                              <a:lnTo>
                                <a:pt x="700500" y="1671865"/>
                              </a:lnTo>
                              <a:lnTo>
                                <a:pt x="705431" y="1674521"/>
                              </a:lnTo>
                              <a:lnTo>
                                <a:pt x="710741" y="1676797"/>
                              </a:lnTo>
                              <a:lnTo>
                                <a:pt x="720981" y="1680213"/>
                              </a:lnTo>
                              <a:lnTo>
                                <a:pt x="731979" y="1683248"/>
                              </a:lnTo>
                              <a:lnTo>
                                <a:pt x="742219" y="1684766"/>
                              </a:lnTo>
                              <a:lnTo>
                                <a:pt x="753218" y="1685525"/>
                              </a:lnTo>
                              <a:lnTo>
                                <a:pt x="763837" y="1685145"/>
                              </a:lnTo>
                              <a:lnTo>
                                <a:pt x="774836" y="1683628"/>
                              </a:lnTo>
                              <a:lnTo>
                                <a:pt x="785455" y="1681730"/>
                              </a:lnTo>
                              <a:lnTo>
                                <a:pt x="795696" y="1678315"/>
                              </a:lnTo>
                              <a:lnTo>
                                <a:pt x="800247" y="1676418"/>
                              </a:lnTo>
                              <a:lnTo>
                                <a:pt x="805556" y="1674141"/>
                              </a:lnTo>
                              <a:lnTo>
                                <a:pt x="810487" y="1671485"/>
                              </a:lnTo>
                              <a:lnTo>
                                <a:pt x="815038" y="1668450"/>
                              </a:lnTo>
                              <a:lnTo>
                                <a:pt x="819589" y="1665793"/>
                              </a:lnTo>
                              <a:lnTo>
                                <a:pt x="824140" y="1662378"/>
                              </a:lnTo>
                              <a:lnTo>
                                <a:pt x="828692" y="1658584"/>
                              </a:lnTo>
                              <a:lnTo>
                                <a:pt x="832864" y="1654789"/>
                              </a:lnTo>
                              <a:lnTo>
                                <a:pt x="837035" y="1650615"/>
                              </a:lnTo>
                              <a:lnTo>
                                <a:pt x="840449" y="1646441"/>
                              </a:lnTo>
                              <a:lnTo>
                                <a:pt x="844241" y="1641888"/>
                              </a:lnTo>
                              <a:lnTo>
                                <a:pt x="847276" y="1637335"/>
                              </a:lnTo>
                              <a:lnTo>
                                <a:pt x="851068" y="1632781"/>
                              </a:lnTo>
                              <a:lnTo>
                                <a:pt x="853723" y="1627469"/>
                              </a:lnTo>
                              <a:lnTo>
                                <a:pt x="856378" y="1622536"/>
                              </a:lnTo>
                              <a:lnTo>
                                <a:pt x="858274" y="1617224"/>
                              </a:lnTo>
                              <a:lnTo>
                                <a:pt x="860550" y="1612670"/>
                              </a:lnTo>
                              <a:lnTo>
                                <a:pt x="862446" y="1607358"/>
                              </a:lnTo>
                              <a:lnTo>
                                <a:pt x="863963" y="1602046"/>
                              </a:lnTo>
                              <a:lnTo>
                                <a:pt x="865480" y="1596354"/>
                              </a:lnTo>
                              <a:lnTo>
                                <a:pt x="867377" y="1585729"/>
                              </a:lnTo>
                              <a:lnTo>
                                <a:pt x="867756" y="1574725"/>
                              </a:lnTo>
                              <a:lnTo>
                                <a:pt x="867756" y="1563721"/>
                              </a:lnTo>
                              <a:lnTo>
                                <a:pt x="866239" y="1552717"/>
                              </a:lnTo>
                              <a:lnTo>
                                <a:pt x="865101" y="1547404"/>
                              </a:lnTo>
                              <a:lnTo>
                                <a:pt x="863584" y="1542092"/>
                              </a:lnTo>
                              <a:lnTo>
                                <a:pt x="862446" y="1536780"/>
                              </a:lnTo>
                              <a:lnTo>
                                <a:pt x="860171" y="1531847"/>
                              </a:lnTo>
                              <a:lnTo>
                                <a:pt x="858274" y="1526914"/>
                              </a:lnTo>
                              <a:lnTo>
                                <a:pt x="855619" y="1521981"/>
                              </a:lnTo>
                              <a:lnTo>
                                <a:pt x="852965" y="1517048"/>
                              </a:lnTo>
                              <a:lnTo>
                                <a:pt x="850310" y="1512115"/>
                              </a:lnTo>
                              <a:lnTo>
                                <a:pt x="847276" y="1507941"/>
                              </a:lnTo>
                              <a:lnTo>
                                <a:pt x="843862" y="1503388"/>
                              </a:lnTo>
                              <a:lnTo>
                                <a:pt x="840449" y="1499214"/>
                              </a:lnTo>
                              <a:lnTo>
                                <a:pt x="836277" y="1494661"/>
                              </a:lnTo>
                              <a:lnTo>
                                <a:pt x="832105" y="1491246"/>
                              </a:lnTo>
                              <a:lnTo>
                                <a:pt x="827554" y="1487072"/>
                              </a:lnTo>
                              <a:lnTo>
                                <a:pt x="602271" y="1306073"/>
                              </a:lnTo>
                              <a:lnTo>
                                <a:pt x="597341" y="1302279"/>
                              </a:lnTo>
                              <a:lnTo>
                                <a:pt x="592410" y="1298864"/>
                              </a:lnTo>
                              <a:lnTo>
                                <a:pt x="587480" y="1295828"/>
                              </a:lnTo>
                              <a:lnTo>
                                <a:pt x="582929" y="1293172"/>
                              </a:lnTo>
                              <a:lnTo>
                                <a:pt x="577998" y="1290516"/>
                              </a:lnTo>
                              <a:lnTo>
                                <a:pt x="572689" y="1288239"/>
                              </a:lnTo>
                              <a:lnTo>
                                <a:pt x="562069" y="1284824"/>
                              </a:lnTo>
                              <a:lnTo>
                                <a:pt x="551450" y="1282168"/>
                              </a:lnTo>
                              <a:lnTo>
                                <a:pt x="540830" y="1280650"/>
                              </a:lnTo>
                              <a:lnTo>
                                <a:pt x="529832" y="1279511"/>
                              </a:lnTo>
                              <a:close/>
                              <a:moveTo>
                                <a:pt x="664091" y="1034006"/>
                              </a:moveTo>
                              <a:lnTo>
                                <a:pt x="654989" y="1035145"/>
                              </a:lnTo>
                              <a:lnTo>
                                <a:pt x="645887" y="1035903"/>
                              </a:lnTo>
                              <a:lnTo>
                                <a:pt x="637163" y="1037801"/>
                              </a:lnTo>
                              <a:lnTo>
                                <a:pt x="628820" y="1040457"/>
                              </a:lnTo>
                              <a:lnTo>
                                <a:pt x="620855" y="1043113"/>
                              </a:lnTo>
                              <a:lnTo>
                                <a:pt x="614028" y="1046528"/>
                              </a:lnTo>
                              <a:lnTo>
                                <a:pt x="607960" y="1050702"/>
                              </a:lnTo>
                              <a:lnTo>
                                <a:pt x="605305" y="1052979"/>
                              </a:lnTo>
                              <a:lnTo>
                                <a:pt x="603030" y="1055255"/>
                              </a:lnTo>
                              <a:lnTo>
                                <a:pt x="589376" y="1070813"/>
                              </a:lnTo>
                              <a:lnTo>
                                <a:pt x="583308" y="1078023"/>
                              </a:lnTo>
                              <a:lnTo>
                                <a:pt x="577619" y="1085991"/>
                              </a:lnTo>
                              <a:lnTo>
                                <a:pt x="572309" y="1093960"/>
                              </a:lnTo>
                              <a:lnTo>
                                <a:pt x="568137" y="1102307"/>
                              </a:lnTo>
                              <a:lnTo>
                                <a:pt x="564724" y="1111035"/>
                              </a:lnTo>
                              <a:lnTo>
                                <a:pt x="563586" y="1115968"/>
                              </a:lnTo>
                              <a:lnTo>
                                <a:pt x="562069" y="1120521"/>
                              </a:lnTo>
                              <a:lnTo>
                                <a:pt x="561311" y="1125075"/>
                              </a:lnTo>
                              <a:lnTo>
                                <a:pt x="560931" y="1130387"/>
                              </a:lnTo>
                              <a:lnTo>
                                <a:pt x="560173" y="1135320"/>
                              </a:lnTo>
                              <a:lnTo>
                                <a:pt x="560931" y="1140632"/>
                              </a:lnTo>
                              <a:lnTo>
                                <a:pt x="560931" y="1146324"/>
                              </a:lnTo>
                              <a:lnTo>
                                <a:pt x="561690" y="1152016"/>
                              </a:lnTo>
                              <a:lnTo>
                                <a:pt x="562448" y="1157707"/>
                              </a:lnTo>
                              <a:lnTo>
                                <a:pt x="564345" y="1163779"/>
                              </a:lnTo>
                              <a:lnTo>
                                <a:pt x="566241" y="1170229"/>
                              </a:lnTo>
                              <a:lnTo>
                                <a:pt x="568137" y="1176680"/>
                              </a:lnTo>
                              <a:lnTo>
                                <a:pt x="570792" y="1183890"/>
                              </a:lnTo>
                              <a:lnTo>
                                <a:pt x="573826" y="1190720"/>
                              </a:lnTo>
                              <a:lnTo>
                                <a:pt x="577619" y="1198309"/>
                              </a:lnTo>
                              <a:lnTo>
                                <a:pt x="581412" y="1205518"/>
                              </a:lnTo>
                              <a:lnTo>
                                <a:pt x="585963" y="1213487"/>
                              </a:lnTo>
                              <a:lnTo>
                                <a:pt x="590514" y="1221835"/>
                              </a:lnTo>
                              <a:lnTo>
                                <a:pt x="905303" y="1480621"/>
                              </a:lnTo>
                              <a:lnTo>
                                <a:pt x="907958" y="1482898"/>
                              </a:lnTo>
                              <a:lnTo>
                                <a:pt x="910992" y="1484415"/>
                              </a:lnTo>
                              <a:lnTo>
                                <a:pt x="917819" y="1487451"/>
                              </a:lnTo>
                              <a:lnTo>
                                <a:pt x="925404" y="1490107"/>
                              </a:lnTo>
                              <a:lnTo>
                                <a:pt x="932989" y="1492384"/>
                              </a:lnTo>
                              <a:lnTo>
                                <a:pt x="942092" y="1493902"/>
                              </a:lnTo>
                              <a:lnTo>
                                <a:pt x="950815" y="1494661"/>
                              </a:lnTo>
                              <a:lnTo>
                                <a:pt x="959538" y="1495040"/>
                              </a:lnTo>
                              <a:lnTo>
                                <a:pt x="968261" y="1495040"/>
                              </a:lnTo>
                              <a:lnTo>
                                <a:pt x="976984" y="1495040"/>
                              </a:lnTo>
                              <a:lnTo>
                                <a:pt x="985328" y="1494281"/>
                              </a:lnTo>
                              <a:lnTo>
                                <a:pt x="992913" y="1493143"/>
                              </a:lnTo>
                              <a:lnTo>
                                <a:pt x="1000119" y="1492005"/>
                              </a:lnTo>
                              <a:lnTo>
                                <a:pt x="1006566" y="1490107"/>
                              </a:lnTo>
                              <a:lnTo>
                                <a:pt x="1011876" y="1488969"/>
                              </a:lnTo>
                              <a:lnTo>
                                <a:pt x="1015669" y="1486692"/>
                              </a:lnTo>
                              <a:lnTo>
                                <a:pt x="1018324" y="1484795"/>
                              </a:lnTo>
                              <a:lnTo>
                                <a:pt x="1064214" y="1439261"/>
                              </a:lnTo>
                              <a:lnTo>
                                <a:pt x="1065731" y="1436984"/>
                              </a:lnTo>
                              <a:lnTo>
                                <a:pt x="1067628" y="1434707"/>
                              </a:lnTo>
                              <a:lnTo>
                                <a:pt x="1070662" y="1429016"/>
                              </a:lnTo>
                              <a:lnTo>
                                <a:pt x="1073317" y="1422185"/>
                              </a:lnTo>
                              <a:lnTo>
                                <a:pt x="1075592" y="1414217"/>
                              </a:lnTo>
                              <a:lnTo>
                                <a:pt x="1076730" y="1405489"/>
                              </a:lnTo>
                              <a:lnTo>
                                <a:pt x="1078247" y="1396003"/>
                              </a:lnTo>
                              <a:lnTo>
                                <a:pt x="1078626" y="1386517"/>
                              </a:lnTo>
                              <a:lnTo>
                                <a:pt x="1078626" y="1376272"/>
                              </a:lnTo>
                              <a:lnTo>
                                <a:pt x="1078247" y="1366785"/>
                              </a:lnTo>
                              <a:lnTo>
                                <a:pt x="1077489" y="1356540"/>
                              </a:lnTo>
                              <a:lnTo>
                                <a:pt x="1075592" y="1347433"/>
                              </a:lnTo>
                              <a:lnTo>
                                <a:pt x="1073317" y="1338706"/>
                              </a:lnTo>
                              <a:lnTo>
                                <a:pt x="1070283" y="1329979"/>
                              </a:lnTo>
                              <a:lnTo>
                                <a:pt x="1066869" y="1322769"/>
                              </a:lnTo>
                              <a:lnTo>
                                <a:pt x="1064594" y="1319733"/>
                              </a:lnTo>
                              <a:lnTo>
                                <a:pt x="1062697" y="1316698"/>
                              </a:lnTo>
                              <a:lnTo>
                                <a:pt x="1060043" y="1314421"/>
                              </a:lnTo>
                              <a:lnTo>
                                <a:pt x="1057388" y="1311765"/>
                              </a:lnTo>
                              <a:lnTo>
                                <a:pt x="728566" y="1049564"/>
                              </a:lnTo>
                              <a:lnTo>
                                <a:pt x="722877" y="1045769"/>
                              </a:lnTo>
                              <a:lnTo>
                                <a:pt x="716050" y="1041975"/>
                              </a:lnTo>
                              <a:lnTo>
                                <a:pt x="708465" y="1039318"/>
                              </a:lnTo>
                              <a:lnTo>
                                <a:pt x="700500" y="1037421"/>
                              </a:lnTo>
                              <a:lnTo>
                                <a:pt x="691777" y="1035903"/>
                              </a:lnTo>
                              <a:lnTo>
                                <a:pt x="683054" y="1034765"/>
                              </a:lnTo>
                              <a:lnTo>
                                <a:pt x="673952" y="1034006"/>
                              </a:lnTo>
                              <a:lnTo>
                                <a:pt x="664091" y="1034006"/>
                              </a:lnTo>
                              <a:close/>
                              <a:moveTo>
                                <a:pt x="897338" y="857941"/>
                              </a:moveTo>
                              <a:lnTo>
                                <a:pt x="886719" y="858320"/>
                              </a:lnTo>
                              <a:lnTo>
                                <a:pt x="876100" y="859458"/>
                              </a:lnTo>
                              <a:lnTo>
                                <a:pt x="865480" y="862115"/>
                              </a:lnTo>
                              <a:lnTo>
                                <a:pt x="854861" y="865150"/>
                              </a:lnTo>
                              <a:lnTo>
                                <a:pt x="849930" y="867427"/>
                              </a:lnTo>
                              <a:lnTo>
                                <a:pt x="844621" y="869704"/>
                              </a:lnTo>
                              <a:lnTo>
                                <a:pt x="840070" y="872360"/>
                              </a:lnTo>
                              <a:lnTo>
                                <a:pt x="835518" y="875395"/>
                              </a:lnTo>
                              <a:lnTo>
                                <a:pt x="830588" y="878431"/>
                              </a:lnTo>
                              <a:lnTo>
                                <a:pt x="826416" y="881467"/>
                              </a:lnTo>
                              <a:lnTo>
                                <a:pt x="821865" y="885641"/>
                              </a:lnTo>
                              <a:lnTo>
                                <a:pt x="817693" y="889056"/>
                              </a:lnTo>
                              <a:lnTo>
                                <a:pt x="813521" y="892850"/>
                              </a:lnTo>
                              <a:lnTo>
                                <a:pt x="809728" y="897404"/>
                              </a:lnTo>
                              <a:lnTo>
                                <a:pt x="805936" y="902336"/>
                              </a:lnTo>
                              <a:lnTo>
                                <a:pt x="802902" y="906510"/>
                              </a:lnTo>
                              <a:lnTo>
                                <a:pt x="799488" y="911443"/>
                              </a:lnTo>
                              <a:lnTo>
                                <a:pt x="796833" y="916376"/>
                              </a:lnTo>
                              <a:lnTo>
                                <a:pt x="794179" y="921309"/>
                              </a:lnTo>
                              <a:lnTo>
                                <a:pt x="791903" y="926242"/>
                              </a:lnTo>
                              <a:lnTo>
                                <a:pt x="790007" y="931175"/>
                              </a:lnTo>
                              <a:lnTo>
                                <a:pt x="788110" y="936487"/>
                              </a:lnTo>
                              <a:lnTo>
                                <a:pt x="786593" y="941799"/>
                              </a:lnTo>
                              <a:lnTo>
                                <a:pt x="785455" y="947112"/>
                              </a:lnTo>
                              <a:lnTo>
                                <a:pt x="783559" y="958116"/>
                              </a:lnTo>
                              <a:lnTo>
                                <a:pt x="783180" y="969120"/>
                              </a:lnTo>
                              <a:lnTo>
                                <a:pt x="783180" y="979745"/>
                              </a:lnTo>
                              <a:lnTo>
                                <a:pt x="784697" y="990749"/>
                              </a:lnTo>
                              <a:lnTo>
                                <a:pt x="787352" y="1001373"/>
                              </a:lnTo>
                              <a:lnTo>
                                <a:pt x="790765" y="1011619"/>
                              </a:lnTo>
                              <a:lnTo>
                                <a:pt x="792282" y="1016551"/>
                              </a:lnTo>
                              <a:lnTo>
                                <a:pt x="794937" y="1021484"/>
                              </a:lnTo>
                              <a:lnTo>
                                <a:pt x="797592" y="1026417"/>
                              </a:lnTo>
                              <a:lnTo>
                                <a:pt x="800247" y="1030971"/>
                              </a:lnTo>
                              <a:lnTo>
                                <a:pt x="803281" y="1035903"/>
                              </a:lnTo>
                              <a:lnTo>
                                <a:pt x="807074" y="1040457"/>
                              </a:lnTo>
                              <a:lnTo>
                                <a:pt x="810487" y="1044631"/>
                              </a:lnTo>
                              <a:lnTo>
                                <a:pt x="813900" y="1049184"/>
                              </a:lnTo>
                              <a:lnTo>
                                <a:pt x="818451" y="1052979"/>
                              </a:lnTo>
                              <a:lnTo>
                                <a:pt x="822244" y="1057153"/>
                              </a:lnTo>
                              <a:lnTo>
                                <a:pt x="1023254" y="1227527"/>
                              </a:lnTo>
                              <a:lnTo>
                                <a:pt x="1027805" y="1231701"/>
                              </a:lnTo>
                              <a:lnTo>
                                <a:pt x="1032356" y="1234736"/>
                              </a:lnTo>
                              <a:lnTo>
                                <a:pt x="1037287" y="1237772"/>
                              </a:lnTo>
                              <a:lnTo>
                                <a:pt x="1042217" y="1240807"/>
                              </a:lnTo>
                              <a:lnTo>
                                <a:pt x="1047148" y="1243464"/>
                              </a:lnTo>
                              <a:lnTo>
                                <a:pt x="1052078" y="1245740"/>
                              </a:lnTo>
                              <a:lnTo>
                                <a:pt x="1057008" y="1248017"/>
                              </a:lnTo>
                              <a:lnTo>
                                <a:pt x="1062318" y="1249535"/>
                              </a:lnTo>
                              <a:lnTo>
                                <a:pt x="1067628" y="1251053"/>
                              </a:lnTo>
                              <a:lnTo>
                                <a:pt x="1073317" y="1252191"/>
                              </a:lnTo>
                              <a:lnTo>
                                <a:pt x="1083936" y="1254088"/>
                              </a:lnTo>
                              <a:lnTo>
                                <a:pt x="1094935" y="1254468"/>
                              </a:lnTo>
                              <a:lnTo>
                                <a:pt x="1105554" y="1254468"/>
                              </a:lnTo>
                              <a:lnTo>
                                <a:pt x="1116553" y="1252570"/>
                              </a:lnTo>
                              <a:lnTo>
                                <a:pt x="1127172" y="1250673"/>
                              </a:lnTo>
                              <a:lnTo>
                                <a:pt x="1137412" y="1246879"/>
                              </a:lnTo>
                              <a:lnTo>
                                <a:pt x="1142343" y="1244981"/>
                              </a:lnTo>
                              <a:lnTo>
                                <a:pt x="1147652" y="1242705"/>
                              </a:lnTo>
                              <a:lnTo>
                                <a:pt x="1152583" y="1240049"/>
                              </a:lnTo>
                              <a:lnTo>
                                <a:pt x="1156755" y="1237392"/>
                              </a:lnTo>
                              <a:lnTo>
                                <a:pt x="1161685" y="1234357"/>
                              </a:lnTo>
                              <a:lnTo>
                                <a:pt x="1166236" y="1230942"/>
                              </a:lnTo>
                              <a:lnTo>
                                <a:pt x="1170408" y="1227147"/>
                              </a:lnTo>
                              <a:lnTo>
                                <a:pt x="1174959" y="1223353"/>
                              </a:lnTo>
                              <a:lnTo>
                                <a:pt x="1178752" y="1219179"/>
                              </a:lnTo>
                              <a:lnTo>
                                <a:pt x="1182924" y="1215005"/>
                              </a:lnTo>
                              <a:lnTo>
                                <a:pt x="1186337" y="1210451"/>
                              </a:lnTo>
                              <a:lnTo>
                                <a:pt x="1189751" y="1205518"/>
                              </a:lnTo>
                              <a:lnTo>
                                <a:pt x="1192785" y="1201344"/>
                              </a:lnTo>
                              <a:lnTo>
                                <a:pt x="1195440" y="1196032"/>
                              </a:lnTo>
                              <a:lnTo>
                                <a:pt x="1198095" y="1191099"/>
                              </a:lnTo>
                              <a:lnTo>
                                <a:pt x="1200370" y="1186166"/>
                              </a:lnTo>
                              <a:lnTo>
                                <a:pt x="1202646" y="1181233"/>
                              </a:lnTo>
                              <a:lnTo>
                                <a:pt x="1204542" y="1175921"/>
                              </a:lnTo>
                              <a:lnTo>
                                <a:pt x="1205680" y="1170609"/>
                              </a:lnTo>
                              <a:lnTo>
                                <a:pt x="1206818" y="1165297"/>
                              </a:lnTo>
                              <a:lnTo>
                                <a:pt x="1208714" y="1154292"/>
                              </a:lnTo>
                              <a:lnTo>
                                <a:pt x="1209472" y="1143668"/>
                              </a:lnTo>
                              <a:lnTo>
                                <a:pt x="1209093" y="1132664"/>
                              </a:lnTo>
                              <a:lnTo>
                                <a:pt x="1207955" y="1121660"/>
                              </a:lnTo>
                              <a:lnTo>
                                <a:pt x="1205301" y="1111035"/>
                              </a:lnTo>
                              <a:lnTo>
                                <a:pt x="1201887" y="1101169"/>
                              </a:lnTo>
                              <a:lnTo>
                                <a:pt x="1199991" y="1095857"/>
                              </a:lnTo>
                              <a:lnTo>
                                <a:pt x="1197336" y="1090924"/>
                              </a:lnTo>
                              <a:lnTo>
                                <a:pt x="1194681" y="1085991"/>
                              </a:lnTo>
                              <a:lnTo>
                                <a:pt x="1192026" y="1081058"/>
                              </a:lnTo>
                              <a:lnTo>
                                <a:pt x="1188992" y="1076505"/>
                              </a:lnTo>
                              <a:lnTo>
                                <a:pt x="1185579" y="1071951"/>
                              </a:lnTo>
                              <a:lnTo>
                                <a:pt x="1181786" y="1067777"/>
                              </a:lnTo>
                              <a:lnTo>
                                <a:pt x="1178373" y="1063603"/>
                              </a:lnTo>
                              <a:lnTo>
                                <a:pt x="1174201" y="1059809"/>
                              </a:lnTo>
                              <a:lnTo>
                                <a:pt x="1169650" y="1055635"/>
                              </a:lnTo>
                              <a:lnTo>
                                <a:pt x="969019" y="884502"/>
                              </a:lnTo>
                              <a:lnTo>
                                <a:pt x="964468" y="881087"/>
                              </a:lnTo>
                              <a:lnTo>
                                <a:pt x="959917" y="877672"/>
                              </a:lnTo>
                              <a:lnTo>
                                <a:pt x="954986" y="874636"/>
                              </a:lnTo>
                              <a:lnTo>
                                <a:pt x="950435" y="871980"/>
                              </a:lnTo>
                              <a:lnTo>
                                <a:pt x="945505" y="869324"/>
                              </a:lnTo>
                              <a:lnTo>
                                <a:pt x="940195" y="867047"/>
                              </a:lnTo>
                              <a:lnTo>
                                <a:pt x="934886" y="864771"/>
                              </a:lnTo>
                              <a:lnTo>
                                <a:pt x="929955" y="863253"/>
                              </a:lnTo>
                              <a:lnTo>
                                <a:pt x="924645" y="861356"/>
                              </a:lnTo>
                              <a:lnTo>
                                <a:pt x="918956" y="860597"/>
                              </a:lnTo>
                              <a:lnTo>
                                <a:pt x="908337" y="858699"/>
                              </a:lnTo>
                              <a:lnTo>
                                <a:pt x="897338" y="857941"/>
                              </a:lnTo>
                              <a:close/>
                              <a:moveTo>
                                <a:pt x="1240951" y="831379"/>
                              </a:moveTo>
                              <a:lnTo>
                                <a:pt x="1233745" y="834035"/>
                              </a:lnTo>
                              <a:lnTo>
                                <a:pt x="1226919" y="836691"/>
                              </a:lnTo>
                              <a:lnTo>
                                <a:pt x="1220471" y="839727"/>
                              </a:lnTo>
                              <a:lnTo>
                                <a:pt x="1214403" y="843142"/>
                              </a:lnTo>
                              <a:lnTo>
                                <a:pt x="1208714" y="846936"/>
                              </a:lnTo>
                              <a:lnTo>
                                <a:pt x="1203783" y="850731"/>
                              </a:lnTo>
                              <a:lnTo>
                                <a:pt x="1199232" y="854905"/>
                              </a:lnTo>
                              <a:lnTo>
                                <a:pt x="1194681" y="859079"/>
                              </a:lnTo>
                              <a:lnTo>
                                <a:pt x="1190130" y="864012"/>
                              </a:lnTo>
                              <a:lnTo>
                                <a:pt x="1186717" y="869324"/>
                              </a:lnTo>
                              <a:lnTo>
                                <a:pt x="1183303" y="874257"/>
                              </a:lnTo>
                              <a:lnTo>
                                <a:pt x="1180648" y="879949"/>
                              </a:lnTo>
                              <a:lnTo>
                                <a:pt x="1177994" y="885641"/>
                              </a:lnTo>
                              <a:lnTo>
                                <a:pt x="1175339" y="891332"/>
                              </a:lnTo>
                              <a:lnTo>
                                <a:pt x="1173442" y="897404"/>
                              </a:lnTo>
                              <a:lnTo>
                                <a:pt x="1171925" y="903854"/>
                              </a:lnTo>
                              <a:lnTo>
                                <a:pt x="1170029" y="910684"/>
                              </a:lnTo>
                              <a:lnTo>
                                <a:pt x="1169270" y="917135"/>
                              </a:lnTo>
                              <a:lnTo>
                                <a:pt x="1168133" y="924345"/>
                              </a:lnTo>
                              <a:lnTo>
                                <a:pt x="1167374" y="931175"/>
                              </a:lnTo>
                              <a:lnTo>
                                <a:pt x="1166995" y="946353"/>
                              </a:lnTo>
                              <a:lnTo>
                                <a:pt x="1167374" y="961531"/>
                              </a:lnTo>
                              <a:lnTo>
                                <a:pt x="1168891" y="977468"/>
                              </a:lnTo>
                              <a:lnTo>
                                <a:pt x="1170408" y="994164"/>
                              </a:lnTo>
                              <a:lnTo>
                                <a:pt x="1173063" y="1010860"/>
                              </a:lnTo>
                              <a:lnTo>
                                <a:pt x="1176097" y="1028314"/>
                              </a:lnTo>
                              <a:lnTo>
                                <a:pt x="1191268" y="1050323"/>
                              </a:lnTo>
                              <a:lnTo>
                                <a:pt x="1206438" y="1072331"/>
                              </a:lnTo>
                              <a:lnTo>
                                <a:pt x="1221609" y="1093580"/>
                              </a:lnTo>
                              <a:lnTo>
                                <a:pt x="1236779" y="1114071"/>
                              </a:lnTo>
                              <a:lnTo>
                                <a:pt x="1252329" y="1134561"/>
                              </a:lnTo>
                              <a:lnTo>
                                <a:pt x="1267500" y="1154292"/>
                              </a:lnTo>
                              <a:lnTo>
                                <a:pt x="1283429" y="1173644"/>
                              </a:lnTo>
                              <a:lnTo>
                                <a:pt x="1298979" y="1192238"/>
                              </a:lnTo>
                              <a:lnTo>
                                <a:pt x="1314529" y="1210831"/>
                              </a:lnTo>
                              <a:lnTo>
                                <a:pt x="1330458" y="1229044"/>
                              </a:lnTo>
                              <a:lnTo>
                                <a:pt x="1362316" y="1264333"/>
                              </a:lnTo>
                              <a:lnTo>
                                <a:pt x="1393795" y="1298484"/>
                              </a:lnTo>
                              <a:lnTo>
                                <a:pt x="1425653" y="1331876"/>
                              </a:lnTo>
                              <a:lnTo>
                                <a:pt x="1419585" y="1348192"/>
                              </a:lnTo>
                              <a:lnTo>
                                <a:pt x="1413896" y="1364509"/>
                              </a:lnTo>
                              <a:lnTo>
                                <a:pt x="1409344" y="1380446"/>
                              </a:lnTo>
                              <a:lnTo>
                                <a:pt x="1404414" y="1396383"/>
                              </a:lnTo>
                              <a:lnTo>
                                <a:pt x="1399863" y="1412320"/>
                              </a:lnTo>
                              <a:lnTo>
                                <a:pt x="1396070" y="1428257"/>
                              </a:lnTo>
                              <a:lnTo>
                                <a:pt x="1392657" y="1444194"/>
                              </a:lnTo>
                              <a:lnTo>
                                <a:pt x="1389243" y="1459751"/>
                              </a:lnTo>
                              <a:lnTo>
                                <a:pt x="1387347" y="1475688"/>
                              </a:lnTo>
                              <a:lnTo>
                                <a:pt x="1385072" y="1491625"/>
                              </a:lnTo>
                              <a:lnTo>
                                <a:pt x="1383175" y="1506803"/>
                              </a:lnTo>
                              <a:lnTo>
                                <a:pt x="1382037" y="1522740"/>
                              </a:lnTo>
                              <a:lnTo>
                                <a:pt x="1381658" y="1538298"/>
                              </a:lnTo>
                              <a:lnTo>
                                <a:pt x="1380900" y="1553476"/>
                              </a:lnTo>
                              <a:lnTo>
                                <a:pt x="1380900" y="1569033"/>
                              </a:lnTo>
                              <a:lnTo>
                                <a:pt x="1382037" y="1584211"/>
                              </a:lnTo>
                              <a:lnTo>
                                <a:pt x="1382796" y="1599389"/>
                              </a:lnTo>
                              <a:lnTo>
                                <a:pt x="1384692" y="1614567"/>
                              </a:lnTo>
                              <a:lnTo>
                                <a:pt x="1386968" y="1629746"/>
                              </a:lnTo>
                              <a:lnTo>
                                <a:pt x="1389243" y="1644544"/>
                              </a:lnTo>
                              <a:lnTo>
                                <a:pt x="1392657" y="1659722"/>
                              </a:lnTo>
                              <a:lnTo>
                                <a:pt x="1396449" y="1674521"/>
                              </a:lnTo>
                              <a:lnTo>
                                <a:pt x="1400242" y="1689319"/>
                              </a:lnTo>
                              <a:lnTo>
                                <a:pt x="1405173" y="1704118"/>
                              </a:lnTo>
                              <a:lnTo>
                                <a:pt x="1410482" y="1718537"/>
                              </a:lnTo>
                              <a:lnTo>
                                <a:pt x="1416171" y="1733336"/>
                              </a:lnTo>
                              <a:lnTo>
                                <a:pt x="1422998" y="1748134"/>
                              </a:lnTo>
                              <a:lnTo>
                                <a:pt x="1429445" y="1762554"/>
                              </a:lnTo>
                              <a:lnTo>
                                <a:pt x="1437031" y="1776593"/>
                              </a:lnTo>
                              <a:lnTo>
                                <a:pt x="1445374" y="1791012"/>
                              </a:lnTo>
                              <a:lnTo>
                                <a:pt x="1453718" y="1805052"/>
                              </a:lnTo>
                              <a:lnTo>
                                <a:pt x="1462821" y="1819092"/>
                              </a:lnTo>
                              <a:lnTo>
                                <a:pt x="1462441" y="1822128"/>
                              </a:lnTo>
                              <a:lnTo>
                                <a:pt x="1461683" y="1825543"/>
                              </a:lnTo>
                              <a:lnTo>
                                <a:pt x="1460166" y="1827440"/>
                              </a:lnTo>
                              <a:lnTo>
                                <a:pt x="1458269" y="1829337"/>
                              </a:lnTo>
                              <a:lnTo>
                                <a:pt x="1456752" y="1831234"/>
                              </a:lnTo>
                              <a:lnTo>
                                <a:pt x="1454477" y="1832373"/>
                              </a:lnTo>
                              <a:lnTo>
                                <a:pt x="1452201" y="1833132"/>
                              </a:lnTo>
                              <a:lnTo>
                                <a:pt x="1449546" y="1833891"/>
                              </a:lnTo>
                              <a:lnTo>
                                <a:pt x="1446892" y="1834270"/>
                              </a:lnTo>
                              <a:lnTo>
                                <a:pt x="1443857" y="1834270"/>
                              </a:lnTo>
                              <a:lnTo>
                                <a:pt x="1437789" y="1833891"/>
                              </a:lnTo>
                              <a:lnTo>
                                <a:pt x="1431342" y="1832373"/>
                              </a:lnTo>
                              <a:lnTo>
                                <a:pt x="1424136" y="1830475"/>
                              </a:lnTo>
                              <a:lnTo>
                                <a:pt x="1416550" y="1818333"/>
                              </a:lnTo>
                              <a:lnTo>
                                <a:pt x="1409724" y="1805432"/>
                              </a:lnTo>
                              <a:lnTo>
                                <a:pt x="1402897" y="1792910"/>
                              </a:lnTo>
                              <a:lnTo>
                                <a:pt x="1396449" y="1780388"/>
                              </a:lnTo>
                              <a:lnTo>
                                <a:pt x="1390381" y="1767866"/>
                              </a:lnTo>
                              <a:lnTo>
                                <a:pt x="1384692" y="1754965"/>
                              </a:lnTo>
                              <a:lnTo>
                                <a:pt x="1379383" y="1742822"/>
                              </a:lnTo>
                              <a:lnTo>
                                <a:pt x="1374452" y="1729921"/>
                              </a:lnTo>
                              <a:lnTo>
                                <a:pt x="1369522" y="1716640"/>
                              </a:lnTo>
                              <a:lnTo>
                                <a:pt x="1365350" y="1704118"/>
                              </a:lnTo>
                              <a:lnTo>
                                <a:pt x="1361557" y="1691217"/>
                              </a:lnTo>
                              <a:lnTo>
                                <a:pt x="1358144" y="1677936"/>
                              </a:lnTo>
                              <a:lnTo>
                                <a:pt x="1354730" y="1665035"/>
                              </a:lnTo>
                              <a:lnTo>
                                <a:pt x="1352076" y="1651754"/>
                              </a:lnTo>
                              <a:lnTo>
                                <a:pt x="1349800" y="1638473"/>
                              </a:lnTo>
                              <a:lnTo>
                                <a:pt x="1347524" y="1624813"/>
                              </a:lnTo>
                              <a:lnTo>
                                <a:pt x="1346387" y="1611152"/>
                              </a:lnTo>
                              <a:lnTo>
                                <a:pt x="1344870" y="1597492"/>
                              </a:lnTo>
                              <a:lnTo>
                                <a:pt x="1344111" y="1583452"/>
                              </a:lnTo>
                              <a:lnTo>
                                <a:pt x="1344111" y="1569413"/>
                              </a:lnTo>
                              <a:lnTo>
                                <a:pt x="1344111" y="1554994"/>
                              </a:lnTo>
                              <a:lnTo>
                                <a:pt x="1344490" y="1540574"/>
                              </a:lnTo>
                              <a:lnTo>
                                <a:pt x="1345628" y="1525776"/>
                              </a:lnTo>
                              <a:lnTo>
                                <a:pt x="1347145" y="1510977"/>
                              </a:lnTo>
                              <a:lnTo>
                                <a:pt x="1349042" y="1495799"/>
                              </a:lnTo>
                              <a:lnTo>
                                <a:pt x="1351317" y="1480621"/>
                              </a:lnTo>
                              <a:lnTo>
                                <a:pt x="1354351" y="1465063"/>
                              </a:lnTo>
                              <a:lnTo>
                                <a:pt x="1357385" y="1449506"/>
                              </a:lnTo>
                              <a:lnTo>
                                <a:pt x="1361178" y="1433569"/>
                              </a:lnTo>
                              <a:lnTo>
                                <a:pt x="1365350" y="1417253"/>
                              </a:lnTo>
                              <a:lnTo>
                                <a:pt x="1369901" y="1400936"/>
                              </a:lnTo>
                              <a:lnTo>
                                <a:pt x="1375211" y="1384240"/>
                              </a:lnTo>
                              <a:lnTo>
                                <a:pt x="1373694" y="1381963"/>
                              </a:lnTo>
                              <a:lnTo>
                                <a:pt x="1371418" y="1379687"/>
                              </a:lnTo>
                              <a:lnTo>
                                <a:pt x="1369142" y="1377790"/>
                              </a:lnTo>
                              <a:lnTo>
                                <a:pt x="1366108" y="1375892"/>
                              </a:lnTo>
                              <a:lnTo>
                                <a:pt x="1364971" y="1375513"/>
                              </a:lnTo>
                              <a:lnTo>
                                <a:pt x="1363454" y="1375513"/>
                              </a:lnTo>
                              <a:lnTo>
                                <a:pt x="1361557" y="1375513"/>
                              </a:lnTo>
                              <a:lnTo>
                                <a:pt x="1360419" y="1375892"/>
                              </a:lnTo>
                              <a:lnTo>
                                <a:pt x="1359282" y="1376651"/>
                              </a:lnTo>
                              <a:lnTo>
                                <a:pt x="1357765" y="1378548"/>
                              </a:lnTo>
                              <a:lnTo>
                                <a:pt x="1246640" y="1530709"/>
                              </a:lnTo>
                              <a:lnTo>
                                <a:pt x="1163582" y="1644544"/>
                              </a:lnTo>
                              <a:lnTo>
                                <a:pt x="1074075" y="1765969"/>
                              </a:lnTo>
                              <a:lnTo>
                                <a:pt x="988362" y="1882460"/>
                              </a:lnTo>
                              <a:lnTo>
                                <a:pt x="915164" y="1981497"/>
                              </a:lnTo>
                              <a:lnTo>
                                <a:pt x="885581" y="2020201"/>
                              </a:lnTo>
                              <a:lnTo>
                                <a:pt x="863205" y="2049799"/>
                              </a:lnTo>
                              <a:lnTo>
                                <a:pt x="848034" y="2068771"/>
                              </a:lnTo>
                              <a:lnTo>
                                <a:pt x="843862" y="2073325"/>
                              </a:lnTo>
                              <a:lnTo>
                                <a:pt x="842724" y="2074463"/>
                              </a:lnTo>
                              <a:lnTo>
                                <a:pt x="841587" y="2074842"/>
                              </a:lnTo>
                              <a:lnTo>
                                <a:pt x="1144998" y="2288094"/>
                              </a:lnTo>
                              <a:lnTo>
                                <a:pt x="1243985" y="2298340"/>
                              </a:lnTo>
                              <a:lnTo>
                                <a:pt x="1352076" y="2289233"/>
                              </a:lnTo>
                              <a:lnTo>
                                <a:pt x="1542466" y="2412175"/>
                              </a:lnTo>
                              <a:lnTo>
                                <a:pt x="1980516" y="1827440"/>
                              </a:lnTo>
                              <a:lnTo>
                                <a:pt x="1983170" y="1823645"/>
                              </a:lnTo>
                              <a:lnTo>
                                <a:pt x="1985067" y="1819092"/>
                              </a:lnTo>
                              <a:lnTo>
                                <a:pt x="1985825" y="1815297"/>
                              </a:lnTo>
                              <a:lnTo>
                                <a:pt x="1985825" y="1811123"/>
                              </a:lnTo>
                              <a:lnTo>
                                <a:pt x="1985446" y="1807329"/>
                              </a:lnTo>
                              <a:lnTo>
                                <a:pt x="1984308" y="1802775"/>
                              </a:lnTo>
                              <a:lnTo>
                                <a:pt x="1982033" y="1798981"/>
                              </a:lnTo>
                              <a:lnTo>
                                <a:pt x="1978998" y="1795186"/>
                              </a:lnTo>
                              <a:lnTo>
                                <a:pt x="1960035" y="1780388"/>
                              </a:lnTo>
                              <a:lnTo>
                                <a:pt x="1941451" y="1765969"/>
                              </a:lnTo>
                              <a:lnTo>
                                <a:pt x="1924005" y="1750032"/>
                              </a:lnTo>
                              <a:lnTo>
                                <a:pt x="1915282" y="1742443"/>
                              </a:lnTo>
                              <a:lnTo>
                                <a:pt x="1907318" y="1734474"/>
                              </a:lnTo>
                              <a:lnTo>
                                <a:pt x="1898974" y="1726126"/>
                              </a:lnTo>
                              <a:lnTo>
                                <a:pt x="1891009" y="1717019"/>
                              </a:lnTo>
                              <a:lnTo>
                                <a:pt x="1883424" y="1708671"/>
                              </a:lnTo>
                              <a:lnTo>
                                <a:pt x="1876218" y="1699944"/>
                              </a:lnTo>
                              <a:lnTo>
                                <a:pt x="1869012" y="1690837"/>
                              </a:lnTo>
                              <a:lnTo>
                                <a:pt x="1862185" y="1681730"/>
                              </a:lnTo>
                              <a:lnTo>
                                <a:pt x="1855359" y="1672244"/>
                              </a:lnTo>
                              <a:lnTo>
                                <a:pt x="1848911" y="1662758"/>
                              </a:lnTo>
                              <a:lnTo>
                                <a:pt x="1842843" y="1652892"/>
                              </a:lnTo>
                              <a:lnTo>
                                <a:pt x="1836395" y="1643026"/>
                              </a:lnTo>
                              <a:lnTo>
                                <a:pt x="1830706" y="1632781"/>
                              </a:lnTo>
                              <a:lnTo>
                                <a:pt x="1825017" y="1622536"/>
                              </a:lnTo>
                              <a:lnTo>
                                <a:pt x="1819708" y="1611911"/>
                              </a:lnTo>
                              <a:lnTo>
                                <a:pt x="1814777" y="1601666"/>
                              </a:lnTo>
                              <a:lnTo>
                                <a:pt x="1810226" y="1590662"/>
                              </a:lnTo>
                              <a:lnTo>
                                <a:pt x="1805675" y="1579658"/>
                              </a:lnTo>
                              <a:lnTo>
                                <a:pt x="1801503" y="1568274"/>
                              </a:lnTo>
                              <a:lnTo>
                                <a:pt x="1797331" y="1556511"/>
                              </a:lnTo>
                              <a:lnTo>
                                <a:pt x="1793539" y="1544748"/>
                              </a:lnTo>
                              <a:lnTo>
                                <a:pt x="1789746" y="1532985"/>
                              </a:lnTo>
                              <a:lnTo>
                                <a:pt x="1786712" y="1520463"/>
                              </a:lnTo>
                              <a:lnTo>
                                <a:pt x="1783678" y="1508321"/>
                              </a:lnTo>
                              <a:lnTo>
                                <a:pt x="1781023" y="1495799"/>
                              </a:lnTo>
                              <a:lnTo>
                                <a:pt x="1778368" y="1483277"/>
                              </a:lnTo>
                              <a:lnTo>
                                <a:pt x="1778368" y="1463546"/>
                              </a:lnTo>
                              <a:lnTo>
                                <a:pt x="1777609" y="1444194"/>
                              </a:lnTo>
                              <a:lnTo>
                                <a:pt x="1775713" y="1424462"/>
                              </a:lnTo>
                              <a:lnTo>
                                <a:pt x="1773058" y="1405489"/>
                              </a:lnTo>
                              <a:lnTo>
                                <a:pt x="1770024" y="1386137"/>
                              </a:lnTo>
                              <a:lnTo>
                                <a:pt x="1766232" y="1367165"/>
                              </a:lnTo>
                              <a:lnTo>
                                <a:pt x="1761680" y="1348192"/>
                              </a:lnTo>
                              <a:lnTo>
                                <a:pt x="1755991" y="1329220"/>
                              </a:lnTo>
                              <a:lnTo>
                                <a:pt x="1749923" y="1310247"/>
                              </a:lnTo>
                              <a:lnTo>
                                <a:pt x="1742717" y="1292033"/>
                              </a:lnTo>
                              <a:lnTo>
                                <a:pt x="1735511" y="1273440"/>
                              </a:lnTo>
                              <a:lnTo>
                                <a:pt x="1726788" y="1255227"/>
                              </a:lnTo>
                              <a:lnTo>
                                <a:pt x="1717307" y="1237392"/>
                              </a:lnTo>
                              <a:lnTo>
                                <a:pt x="1707446" y="1219179"/>
                              </a:lnTo>
                              <a:lnTo>
                                <a:pt x="1696447" y="1201344"/>
                              </a:lnTo>
                              <a:lnTo>
                                <a:pt x="1684311" y="1183890"/>
                              </a:lnTo>
                              <a:lnTo>
                                <a:pt x="1240951" y="831379"/>
                              </a:lnTo>
                              <a:close/>
                              <a:moveTo>
                                <a:pt x="1354351" y="671250"/>
                              </a:moveTo>
                              <a:lnTo>
                                <a:pt x="1354730" y="671250"/>
                              </a:lnTo>
                              <a:lnTo>
                                <a:pt x="1355489" y="673148"/>
                              </a:lnTo>
                              <a:lnTo>
                                <a:pt x="1358523" y="678460"/>
                              </a:lnTo>
                              <a:lnTo>
                                <a:pt x="1363454" y="687567"/>
                              </a:lnTo>
                              <a:lnTo>
                                <a:pt x="1370660" y="699330"/>
                              </a:lnTo>
                              <a:lnTo>
                                <a:pt x="1379762" y="714128"/>
                              </a:lnTo>
                              <a:lnTo>
                                <a:pt x="1385451" y="722097"/>
                              </a:lnTo>
                              <a:lnTo>
                                <a:pt x="1391519" y="730445"/>
                              </a:lnTo>
                              <a:lnTo>
                                <a:pt x="1398725" y="739552"/>
                              </a:lnTo>
                              <a:lnTo>
                                <a:pt x="1406310" y="748658"/>
                              </a:lnTo>
                              <a:lnTo>
                                <a:pt x="1414654" y="758524"/>
                              </a:lnTo>
                              <a:lnTo>
                                <a:pt x="1423756" y="768010"/>
                              </a:lnTo>
                              <a:lnTo>
                                <a:pt x="1433238" y="778256"/>
                              </a:lnTo>
                              <a:lnTo>
                                <a:pt x="1443857" y="788880"/>
                              </a:lnTo>
                              <a:lnTo>
                                <a:pt x="1455235" y="798746"/>
                              </a:lnTo>
                              <a:lnTo>
                                <a:pt x="1467751" y="809371"/>
                              </a:lnTo>
                              <a:lnTo>
                                <a:pt x="1481025" y="819995"/>
                              </a:lnTo>
                              <a:lnTo>
                                <a:pt x="1495058" y="830241"/>
                              </a:lnTo>
                              <a:lnTo>
                                <a:pt x="1509849" y="840486"/>
                              </a:lnTo>
                              <a:lnTo>
                                <a:pt x="1525778" y="850731"/>
                              </a:lnTo>
                              <a:lnTo>
                                <a:pt x="1542466" y="860597"/>
                              </a:lnTo>
                              <a:lnTo>
                                <a:pt x="1560291" y="870083"/>
                              </a:lnTo>
                              <a:lnTo>
                                <a:pt x="1579255" y="879949"/>
                              </a:lnTo>
                              <a:lnTo>
                                <a:pt x="1598976" y="888676"/>
                              </a:lnTo>
                              <a:lnTo>
                                <a:pt x="1619836" y="897024"/>
                              </a:lnTo>
                              <a:lnTo>
                                <a:pt x="1641833" y="905372"/>
                              </a:lnTo>
                              <a:lnTo>
                                <a:pt x="1664968" y="912961"/>
                              </a:lnTo>
                              <a:lnTo>
                                <a:pt x="1689241" y="919791"/>
                              </a:lnTo>
                              <a:lnTo>
                                <a:pt x="1682794" y="929657"/>
                              </a:lnTo>
                              <a:lnTo>
                                <a:pt x="1675967" y="939523"/>
                              </a:lnTo>
                              <a:lnTo>
                                <a:pt x="1661934" y="958495"/>
                              </a:lnTo>
                              <a:lnTo>
                                <a:pt x="1647522" y="977088"/>
                              </a:lnTo>
                              <a:lnTo>
                                <a:pt x="1633869" y="994164"/>
                              </a:lnTo>
                              <a:lnTo>
                                <a:pt x="1620974" y="1010480"/>
                              </a:lnTo>
                              <a:lnTo>
                                <a:pt x="1610733" y="1024520"/>
                              </a:lnTo>
                              <a:lnTo>
                                <a:pt x="1606562" y="1030971"/>
                              </a:lnTo>
                              <a:lnTo>
                                <a:pt x="1603148" y="1037421"/>
                              </a:lnTo>
                              <a:lnTo>
                                <a:pt x="1600493" y="1043113"/>
                              </a:lnTo>
                              <a:lnTo>
                                <a:pt x="1598597" y="1047666"/>
                              </a:lnTo>
                              <a:lnTo>
                                <a:pt x="1616802" y="1060947"/>
                              </a:lnTo>
                              <a:lnTo>
                                <a:pt x="1634248" y="1074608"/>
                              </a:lnTo>
                              <a:lnTo>
                                <a:pt x="1651694" y="1089027"/>
                              </a:lnTo>
                              <a:lnTo>
                                <a:pt x="1668761" y="1104584"/>
                              </a:lnTo>
                              <a:lnTo>
                                <a:pt x="1677105" y="1112553"/>
                              </a:lnTo>
                              <a:lnTo>
                                <a:pt x="1685448" y="1120901"/>
                              </a:lnTo>
                              <a:lnTo>
                                <a:pt x="1693034" y="1129249"/>
                              </a:lnTo>
                              <a:lnTo>
                                <a:pt x="1700998" y="1137976"/>
                              </a:lnTo>
                              <a:lnTo>
                                <a:pt x="1708963" y="1147083"/>
                              </a:lnTo>
                              <a:lnTo>
                                <a:pt x="1716548" y="1156949"/>
                              </a:lnTo>
                              <a:lnTo>
                                <a:pt x="1724133" y="1166814"/>
                              </a:lnTo>
                              <a:lnTo>
                                <a:pt x="1731339" y="1177060"/>
                              </a:lnTo>
                              <a:lnTo>
                                <a:pt x="1738545" y="1187684"/>
                              </a:lnTo>
                              <a:lnTo>
                                <a:pt x="1744993" y="1198688"/>
                              </a:lnTo>
                              <a:lnTo>
                                <a:pt x="1752199" y="1210451"/>
                              </a:lnTo>
                              <a:lnTo>
                                <a:pt x="1758267" y="1222594"/>
                              </a:lnTo>
                              <a:lnTo>
                                <a:pt x="1764335" y="1235116"/>
                              </a:lnTo>
                              <a:lnTo>
                                <a:pt x="1770403" y="1248017"/>
                              </a:lnTo>
                              <a:lnTo>
                                <a:pt x="1776092" y="1261677"/>
                              </a:lnTo>
                              <a:lnTo>
                                <a:pt x="1781402" y="1275717"/>
                              </a:lnTo>
                              <a:lnTo>
                                <a:pt x="1786712" y="1290136"/>
                              </a:lnTo>
                              <a:lnTo>
                                <a:pt x="1791642" y="1304935"/>
                              </a:lnTo>
                              <a:lnTo>
                                <a:pt x="1796573" y="1320872"/>
                              </a:lnTo>
                              <a:lnTo>
                                <a:pt x="1800745" y="1337568"/>
                              </a:lnTo>
                              <a:lnTo>
                                <a:pt x="1804916" y="1354264"/>
                              </a:lnTo>
                              <a:lnTo>
                                <a:pt x="1808330" y="1372098"/>
                              </a:lnTo>
                              <a:lnTo>
                                <a:pt x="1811743" y="1390311"/>
                              </a:lnTo>
                              <a:lnTo>
                                <a:pt x="1814777" y="1409284"/>
                              </a:lnTo>
                              <a:lnTo>
                                <a:pt x="1819708" y="1440399"/>
                              </a:lnTo>
                              <a:lnTo>
                                <a:pt x="1822363" y="1455577"/>
                              </a:lnTo>
                              <a:lnTo>
                                <a:pt x="1825017" y="1470376"/>
                              </a:lnTo>
                              <a:lnTo>
                                <a:pt x="1828052" y="1484795"/>
                              </a:lnTo>
                              <a:lnTo>
                                <a:pt x="1831844" y="1499214"/>
                              </a:lnTo>
                              <a:lnTo>
                                <a:pt x="1835258" y="1513254"/>
                              </a:lnTo>
                              <a:lnTo>
                                <a:pt x="1839050" y="1526914"/>
                              </a:lnTo>
                              <a:lnTo>
                                <a:pt x="1843222" y="1540574"/>
                              </a:lnTo>
                              <a:lnTo>
                                <a:pt x="1847394" y="1553476"/>
                              </a:lnTo>
                              <a:lnTo>
                                <a:pt x="1851945" y="1566757"/>
                              </a:lnTo>
                              <a:lnTo>
                                <a:pt x="1856876" y="1579278"/>
                              </a:lnTo>
                              <a:lnTo>
                                <a:pt x="1862185" y="1591800"/>
                              </a:lnTo>
                              <a:lnTo>
                                <a:pt x="1867116" y="1603563"/>
                              </a:lnTo>
                              <a:lnTo>
                                <a:pt x="1872425" y="1615706"/>
                              </a:lnTo>
                              <a:lnTo>
                                <a:pt x="1878873" y="1627089"/>
                              </a:lnTo>
                              <a:lnTo>
                                <a:pt x="1884941" y="1638473"/>
                              </a:lnTo>
                              <a:lnTo>
                                <a:pt x="1891389" y="1649477"/>
                              </a:lnTo>
                              <a:lnTo>
                                <a:pt x="1898215" y="1660102"/>
                              </a:lnTo>
                              <a:lnTo>
                                <a:pt x="1905042" y="1669967"/>
                              </a:lnTo>
                              <a:lnTo>
                                <a:pt x="1912248" y="1680213"/>
                              </a:lnTo>
                              <a:lnTo>
                                <a:pt x="1920213" y="1690078"/>
                              </a:lnTo>
                              <a:lnTo>
                                <a:pt x="1927798" y="1699185"/>
                              </a:lnTo>
                              <a:lnTo>
                                <a:pt x="1935762" y="1708292"/>
                              </a:lnTo>
                              <a:lnTo>
                                <a:pt x="1944485" y="1717019"/>
                              </a:lnTo>
                              <a:lnTo>
                                <a:pt x="1953588" y="1725367"/>
                              </a:lnTo>
                              <a:lnTo>
                                <a:pt x="1962311" y="1733336"/>
                              </a:lnTo>
                              <a:lnTo>
                                <a:pt x="1971792" y="1741304"/>
                              </a:lnTo>
                              <a:lnTo>
                                <a:pt x="1981653" y="1748893"/>
                              </a:lnTo>
                              <a:lnTo>
                                <a:pt x="1991514" y="1755723"/>
                              </a:lnTo>
                              <a:lnTo>
                                <a:pt x="2001754" y="1762554"/>
                              </a:lnTo>
                              <a:lnTo>
                                <a:pt x="2012374" y="1768625"/>
                              </a:lnTo>
                              <a:lnTo>
                                <a:pt x="2108327" y="1644924"/>
                              </a:lnTo>
                              <a:lnTo>
                                <a:pt x="2431460" y="1904089"/>
                              </a:lnTo>
                              <a:lnTo>
                                <a:pt x="2101880" y="2371194"/>
                              </a:lnTo>
                              <a:lnTo>
                                <a:pt x="2053713" y="2337803"/>
                              </a:lnTo>
                              <a:lnTo>
                                <a:pt x="2357504" y="1909401"/>
                              </a:lnTo>
                              <a:lnTo>
                                <a:pt x="2120464" y="1723850"/>
                              </a:lnTo>
                              <a:lnTo>
                                <a:pt x="1479508" y="2589759"/>
                              </a:lnTo>
                              <a:lnTo>
                                <a:pt x="1766611" y="2821224"/>
                              </a:lnTo>
                              <a:lnTo>
                                <a:pt x="1733615" y="2860687"/>
                              </a:lnTo>
                              <a:lnTo>
                                <a:pt x="1399484" y="2611008"/>
                              </a:lnTo>
                              <a:lnTo>
                                <a:pt x="1514021" y="2461504"/>
                              </a:lnTo>
                              <a:lnTo>
                                <a:pt x="1338801" y="2326798"/>
                              </a:lnTo>
                              <a:lnTo>
                                <a:pt x="1185958" y="2341977"/>
                              </a:lnTo>
                              <a:lnTo>
                                <a:pt x="1128689" y="2335526"/>
                              </a:lnTo>
                              <a:lnTo>
                                <a:pt x="816176" y="2109752"/>
                              </a:lnTo>
                              <a:lnTo>
                                <a:pt x="606064" y="2382578"/>
                              </a:lnTo>
                              <a:lnTo>
                                <a:pt x="599996" y="2388649"/>
                              </a:lnTo>
                              <a:lnTo>
                                <a:pt x="593169" y="2393582"/>
                              </a:lnTo>
                              <a:lnTo>
                                <a:pt x="587101" y="2398135"/>
                              </a:lnTo>
                              <a:lnTo>
                                <a:pt x="580653" y="2401930"/>
                              </a:lnTo>
                              <a:lnTo>
                                <a:pt x="573447" y="2405345"/>
                              </a:lnTo>
                              <a:lnTo>
                                <a:pt x="567000" y="2408001"/>
                              </a:lnTo>
                              <a:lnTo>
                                <a:pt x="559414" y="2410278"/>
                              </a:lnTo>
                              <a:lnTo>
                                <a:pt x="552588" y="2412175"/>
                              </a:lnTo>
                              <a:lnTo>
                                <a:pt x="545002" y="2413313"/>
                              </a:lnTo>
                              <a:lnTo>
                                <a:pt x="537038" y="2414452"/>
                              </a:lnTo>
                              <a:lnTo>
                                <a:pt x="529073" y="2415211"/>
                              </a:lnTo>
                              <a:lnTo>
                                <a:pt x="520729" y="2415211"/>
                              </a:lnTo>
                              <a:lnTo>
                                <a:pt x="503283" y="2415211"/>
                              </a:lnTo>
                              <a:lnTo>
                                <a:pt x="484699" y="2413693"/>
                              </a:lnTo>
                              <a:lnTo>
                                <a:pt x="374713" y="2405345"/>
                              </a:lnTo>
                              <a:lnTo>
                                <a:pt x="359163" y="2419385"/>
                              </a:lnTo>
                              <a:lnTo>
                                <a:pt x="343613" y="2432286"/>
                              </a:lnTo>
                              <a:lnTo>
                                <a:pt x="328064" y="2444049"/>
                              </a:lnTo>
                              <a:lnTo>
                                <a:pt x="312893" y="2455812"/>
                              </a:lnTo>
                              <a:lnTo>
                                <a:pt x="297722" y="2465678"/>
                              </a:lnTo>
                              <a:lnTo>
                                <a:pt x="282931" y="2475164"/>
                              </a:lnTo>
                              <a:lnTo>
                                <a:pt x="268140" y="2483512"/>
                              </a:lnTo>
                              <a:lnTo>
                                <a:pt x="253348" y="2490722"/>
                              </a:lnTo>
                              <a:lnTo>
                                <a:pt x="239316" y="2497552"/>
                              </a:lnTo>
                              <a:lnTo>
                                <a:pt x="224904" y="2502864"/>
                              </a:lnTo>
                              <a:lnTo>
                                <a:pt x="210871" y="2507417"/>
                              </a:lnTo>
                              <a:lnTo>
                                <a:pt x="197217" y="2511591"/>
                              </a:lnTo>
                              <a:lnTo>
                                <a:pt x="183564" y="2515007"/>
                              </a:lnTo>
                              <a:lnTo>
                                <a:pt x="169910" y="2517283"/>
                              </a:lnTo>
                              <a:lnTo>
                                <a:pt x="156257" y="2518422"/>
                              </a:lnTo>
                              <a:lnTo>
                                <a:pt x="142983" y="2519560"/>
                              </a:lnTo>
                              <a:lnTo>
                                <a:pt x="133501" y="2520319"/>
                              </a:lnTo>
                              <a:lnTo>
                                <a:pt x="124399" y="2520698"/>
                              </a:lnTo>
                              <a:lnTo>
                                <a:pt x="114917" y="2520698"/>
                              </a:lnTo>
                              <a:lnTo>
                                <a:pt x="105815" y="2520698"/>
                              </a:lnTo>
                              <a:lnTo>
                                <a:pt x="96713" y="2520698"/>
                              </a:lnTo>
                              <a:lnTo>
                                <a:pt x="87231" y="2519939"/>
                              </a:lnTo>
                              <a:lnTo>
                                <a:pt x="78129" y="2518801"/>
                              </a:lnTo>
                              <a:lnTo>
                                <a:pt x="69406" y="2518042"/>
                              </a:lnTo>
                              <a:lnTo>
                                <a:pt x="60682" y="2516145"/>
                              </a:lnTo>
                              <a:lnTo>
                                <a:pt x="51580" y="2515007"/>
                              </a:lnTo>
                              <a:lnTo>
                                <a:pt x="34134" y="2510453"/>
                              </a:lnTo>
                              <a:lnTo>
                                <a:pt x="17067" y="2505900"/>
                              </a:lnTo>
                              <a:lnTo>
                                <a:pt x="0" y="2499449"/>
                              </a:lnTo>
                              <a:lnTo>
                                <a:pt x="1138" y="2459607"/>
                              </a:lnTo>
                              <a:lnTo>
                                <a:pt x="18584" y="2464919"/>
                              </a:lnTo>
                              <a:lnTo>
                                <a:pt x="37168" y="2469852"/>
                              </a:lnTo>
                              <a:lnTo>
                                <a:pt x="55752" y="2474026"/>
                              </a:lnTo>
                              <a:lnTo>
                                <a:pt x="74715" y="2477441"/>
                              </a:lnTo>
                              <a:lnTo>
                                <a:pt x="93678" y="2479718"/>
                              </a:lnTo>
                              <a:lnTo>
                                <a:pt x="113400" y="2481615"/>
                              </a:lnTo>
                              <a:lnTo>
                                <a:pt x="122882" y="2481994"/>
                              </a:lnTo>
                              <a:lnTo>
                                <a:pt x="133122" y="2481994"/>
                              </a:lnTo>
                              <a:lnTo>
                                <a:pt x="142983" y="2481994"/>
                              </a:lnTo>
                              <a:lnTo>
                                <a:pt x="153602" y="2481615"/>
                              </a:lnTo>
                              <a:lnTo>
                                <a:pt x="163463" y="2479718"/>
                              </a:lnTo>
                              <a:lnTo>
                                <a:pt x="172945" y="2477441"/>
                              </a:lnTo>
                              <a:lnTo>
                                <a:pt x="182805" y="2475544"/>
                              </a:lnTo>
                              <a:lnTo>
                                <a:pt x="192287" y="2472887"/>
                              </a:lnTo>
                              <a:lnTo>
                                <a:pt x="201769" y="2469093"/>
                              </a:lnTo>
                              <a:lnTo>
                                <a:pt x="211250" y="2465678"/>
                              </a:lnTo>
                              <a:lnTo>
                                <a:pt x="220353" y="2461883"/>
                              </a:lnTo>
                              <a:lnTo>
                                <a:pt x="229834" y="2457709"/>
                              </a:lnTo>
                              <a:lnTo>
                                <a:pt x="238936" y="2453156"/>
                              </a:lnTo>
                              <a:lnTo>
                                <a:pt x="248418" y="2447844"/>
                              </a:lnTo>
                              <a:lnTo>
                                <a:pt x="257141" y="2442152"/>
                              </a:lnTo>
                              <a:lnTo>
                                <a:pt x="266244" y="2436460"/>
                              </a:lnTo>
                              <a:lnTo>
                                <a:pt x="274967" y="2429630"/>
                              </a:lnTo>
                              <a:lnTo>
                                <a:pt x="283690" y="2422800"/>
                              </a:lnTo>
                              <a:lnTo>
                                <a:pt x="292792" y="2415590"/>
                              </a:lnTo>
                              <a:lnTo>
                                <a:pt x="301515" y="2407622"/>
                              </a:lnTo>
                              <a:lnTo>
                                <a:pt x="304928" y="2400792"/>
                              </a:lnTo>
                              <a:lnTo>
                                <a:pt x="308342" y="2393202"/>
                              </a:lnTo>
                              <a:lnTo>
                                <a:pt x="311376" y="2385613"/>
                              </a:lnTo>
                              <a:lnTo>
                                <a:pt x="313651" y="2377645"/>
                              </a:lnTo>
                              <a:lnTo>
                                <a:pt x="315548" y="2369297"/>
                              </a:lnTo>
                              <a:lnTo>
                                <a:pt x="315927" y="2360949"/>
                              </a:lnTo>
                              <a:lnTo>
                                <a:pt x="315927" y="2352222"/>
                              </a:lnTo>
                              <a:lnTo>
                                <a:pt x="314789" y="2343115"/>
                              </a:lnTo>
                              <a:lnTo>
                                <a:pt x="297343" y="2303272"/>
                              </a:lnTo>
                              <a:lnTo>
                                <a:pt x="290137" y="2285438"/>
                              </a:lnTo>
                              <a:lnTo>
                                <a:pt x="282931" y="2268363"/>
                              </a:lnTo>
                              <a:lnTo>
                                <a:pt x="276863" y="2252426"/>
                              </a:lnTo>
                              <a:lnTo>
                                <a:pt x="271932" y="2237627"/>
                              </a:lnTo>
                              <a:lnTo>
                                <a:pt x="267761" y="2223588"/>
                              </a:lnTo>
                              <a:lnTo>
                                <a:pt x="265106" y="2210307"/>
                              </a:lnTo>
                              <a:lnTo>
                                <a:pt x="263589" y="2203477"/>
                              </a:lnTo>
                              <a:lnTo>
                                <a:pt x="263209" y="2197405"/>
                              </a:lnTo>
                              <a:lnTo>
                                <a:pt x="262830" y="2191714"/>
                              </a:lnTo>
                              <a:lnTo>
                                <a:pt x="262451" y="2186022"/>
                              </a:lnTo>
                              <a:lnTo>
                                <a:pt x="262830" y="2180709"/>
                              </a:lnTo>
                              <a:lnTo>
                                <a:pt x="263209" y="2175018"/>
                              </a:lnTo>
                              <a:lnTo>
                                <a:pt x="264347" y="2170085"/>
                              </a:lnTo>
                              <a:lnTo>
                                <a:pt x="265864" y="2164773"/>
                              </a:lnTo>
                              <a:lnTo>
                                <a:pt x="267002" y="2160219"/>
                              </a:lnTo>
                              <a:lnTo>
                                <a:pt x="269278" y="2155286"/>
                              </a:lnTo>
                              <a:lnTo>
                                <a:pt x="271932" y="2150733"/>
                              </a:lnTo>
                              <a:lnTo>
                                <a:pt x="274967" y="2146559"/>
                              </a:lnTo>
                              <a:lnTo>
                                <a:pt x="278001" y="2142005"/>
                              </a:lnTo>
                              <a:lnTo>
                                <a:pt x="282173" y="2138211"/>
                              </a:lnTo>
                              <a:lnTo>
                                <a:pt x="286344" y="2133657"/>
                              </a:lnTo>
                              <a:lnTo>
                                <a:pt x="290896" y="2129863"/>
                              </a:lnTo>
                              <a:lnTo>
                                <a:pt x="471804" y="1879045"/>
                              </a:lnTo>
                              <a:lnTo>
                                <a:pt x="474459" y="1874492"/>
                              </a:lnTo>
                              <a:lnTo>
                                <a:pt x="476356" y="1870318"/>
                              </a:lnTo>
                              <a:lnTo>
                                <a:pt x="477114" y="1865764"/>
                              </a:lnTo>
                              <a:lnTo>
                                <a:pt x="477114" y="1861591"/>
                              </a:lnTo>
                              <a:lnTo>
                                <a:pt x="476735" y="1856658"/>
                              </a:lnTo>
                              <a:lnTo>
                                <a:pt x="475597" y="1852104"/>
                              </a:lnTo>
                              <a:lnTo>
                                <a:pt x="473321" y="1847551"/>
                              </a:lnTo>
                              <a:lnTo>
                                <a:pt x="470287" y="1842238"/>
                              </a:lnTo>
                              <a:lnTo>
                                <a:pt x="329201" y="1720434"/>
                              </a:lnTo>
                              <a:lnTo>
                                <a:pt x="318582" y="1710189"/>
                              </a:lnTo>
                              <a:lnTo>
                                <a:pt x="313651" y="1705256"/>
                              </a:lnTo>
                              <a:lnTo>
                                <a:pt x="309480" y="1699944"/>
                              </a:lnTo>
                              <a:lnTo>
                                <a:pt x="304928" y="1695011"/>
                              </a:lnTo>
                              <a:lnTo>
                                <a:pt x="301136" y="1690078"/>
                              </a:lnTo>
                              <a:lnTo>
                                <a:pt x="297343" y="1684766"/>
                              </a:lnTo>
                              <a:lnTo>
                                <a:pt x="294309" y="1679454"/>
                              </a:lnTo>
                              <a:lnTo>
                                <a:pt x="291275" y="1674141"/>
                              </a:lnTo>
                              <a:lnTo>
                                <a:pt x="288241" y="1668450"/>
                              </a:lnTo>
                              <a:lnTo>
                                <a:pt x="285965" y="1663137"/>
                              </a:lnTo>
                              <a:lnTo>
                                <a:pt x="283690" y="1657445"/>
                              </a:lnTo>
                              <a:lnTo>
                                <a:pt x="282173" y="1652133"/>
                              </a:lnTo>
                              <a:lnTo>
                                <a:pt x="280276" y="1646441"/>
                              </a:lnTo>
                              <a:lnTo>
                                <a:pt x="279138" y="1640750"/>
                              </a:lnTo>
                              <a:lnTo>
                                <a:pt x="278001" y="1635058"/>
                              </a:lnTo>
                              <a:lnTo>
                                <a:pt x="277242" y="1629366"/>
                              </a:lnTo>
                              <a:lnTo>
                                <a:pt x="276863" y="1623674"/>
                              </a:lnTo>
                              <a:lnTo>
                                <a:pt x="276863" y="1617224"/>
                              </a:lnTo>
                              <a:lnTo>
                                <a:pt x="276863" y="1611532"/>
                              </a:lnTo>
                              <a:lnTo>
                                <a:pt x="277242" y="1605461"/>
                              </a:lnTo>
                              <a:lnTo>
                                <a:pt x="278001" y="1599769"/>
                              </a:lnTo>
                              <a:lnTo>
                                <a:pt x="280276" y="1588006"/>
                              </a:lnTo>
                              <a:lnTo>
                                <a:pt x="283310" y="1575484"/>
                              </a:lnTo>
                              <a:lnTo>
                                <a:pt x="287861" y="1563721"/>
                              </a:lnTo>
                              <a:lnTo>
                                <a:pt x="293171" y="1551199"/>
                              </a:lnTo>
                              <a:lnTo>
                                <a:pt x="299619" y="1539057"/>
                              </a:lnTo>
                              <a:lnTo>
                                <a:pt x="304170" y="1531847"/>
                              </a:lnTo>
                              <a:lnTo>
                                <a:pt x="308721" y="1525776"/>
                              </a:lnTo>
                              <a:lnTo>
                                <a:pt x="313651" y="1519704"/>
                              </a:lnTo>
                              <a:lnTo>
                                <a:pt x="319340" y="1514392"/>
                              </a:lnTo>
                              <a:lnTo>
                                <a:pt x="325788" y="1509459"/>
                              </a:lnTo>
                              <a:lnTo>
                                <a:pt x="332235" y="1505285"/>
                              </a:lnTo>
                              <a:lnTo>
                                <a:pt x="338683" y="1501111"/>
                              </a:lnTo>
                              <a:lnTo>
                                <a:pt x="345889" y="1497696"/>
                              </a:lnTo>
                              <a:lnTo>
                                <a:pt x="353474" y="1494661"/>
                              </a:lnTo>
                              <a:lnTo>
                                <a:pt x="361059" y="1492005"/>
                              </a:lnTo>
                              <a:lnTo>
                                <a:pt x="369024" y="1489728"/>
                              </a:lnTo>
                              <a:lnTo>
                                <a:pt x="377368" y="1488210"/>
                              </a:lnTo>
                              <a:lnTo>
                                <a:pt x="385712" y="1486692"/>
                              </a:lnTo>
                              <a:lnTo>
                                <a:pt x="394435" y="1485933"/>
                              </a:lnTo>
                              <a:lnTo>
                                <a:pt x="403916" y="1485554"/>
                              </a:lnTo>
                              <a:lnTo>
                                <a:pt x="413019" y="1485554"/>
                              </a:lnTo>
                              <a:lnTo>
                                <a:pt x="408088" y="1477585"/>
                              </a:lnTo>
                              <a:lnTo>
                                <a:pt x="403537" y="1469617"/>
                              </a:lnTo>
                              <a:lnTo>
                                <a:pt x="398986" y="1462028"/>
                              </a:lnTo>
                              <a:lnTo>
                                <a:pt x="395572" y="1454439"/>
                              </a:lnTo>
                              <a:lnTo>
                                <a:pt x="392159" y="1447229"/>
                              </a:lnTo>
                              <a:lnTo>
                                <a:pt x="388746" y="1440020"/>
                              </a:lnTo>
                              <a:lnTo>
                                <a:pt x="386091" y="1432810"/>
                              </a:lnTo>
                              <a:lnTo>
                                <a:pt x="384195" y="1425980"/>
                              </a:lnTo>
                              <a:lnTo>
                                <a:pt x="381919" y="1419150"/>
                              </a:lnTo>
                              <a:lnTo>
                                <a:pt x="380023" y="1411940"/>
                              </a:lnTo>
                              <a:lnTo>
                                <a:pt x="378885" y="1405489"/>
                              </a:lnTo>
                              <a:lnTo>
                                <a:pt x="377747" y="1398659"/>
                              </a:lnTo>
                              <a:lnTo>
                                <a:pt x="377368" y="1392588"/>
                              </a:lnTo>
                              <a:lnTo>
                                <a:pt x="376988" y="1386137"/>
                              </a:lnTo>
                              <a:lnTo>
                                <a:pt x="376988" y="1379687"/>
                              </a:lnTo>
                              <a:lnTo>
                                <a:pt x="377368" y="1373616"/>
                              </a:lnTo>
                              <a:lnTo>
                                <a:pt x="377747" y="1367544"/>
                              </a:lnTo>
                              <a:lnTo>
                                <a:pt x="378885" y="1361473"/>
                              </a:lnTo>
                              <a:lnTo>
                                <a:pt x="379643" y="1355402"/>
                              </a:lnTo>
                              <a:lnTo>
                                <a:pt x="381540" y="1349331"/>
                              </a:lnTo>
                              <a:lnTo>
                                <a:pt x="384953" y="1337947"/>
                              </a:lnTo>
                              <a:lnTo>
                                <a:pt x="389504" y="1326564"/>
                              </a:lnTo>
                              <a:lnTo>
                                <a:pt x="394435" y="1315180"/>
                              </a:lnTo>
                              <a:lnTo>
                                <a:pt x="400882" y="1304176"/>
                              </a:lnTo>
                              <a:lnTo>
                                <a:pt x="407709" y="1293551"/>
                              </a:lnTo>
                              <a:lnTo>
                                <a:pt x="415673" y="1282547"/>
                              </a:lnTo>
                              <a:lnTo>
                                <a:pt x="419845" y="1277235"/>
                              </a:lnTo>
                              <a:lnTo>
                                <a:pt x="424017" y="1272681"/>
                              </a:lnTo>
                              <a:lnTo>
                                <a:pt x="429327" y="1268128"/>
                              </a:lnTo>
                              <a:lnTo>
                                <a:pt x="434637" y="1263575"/>
                              </a:lnTo>
                              <a:lnTo>
                                <a:pt x="440705" y="1259780"/>
                              </a:lnTo>
                              <a:lnTo>
                                <a:pt x="446773" y="1255985"/>
                              </a:lnTo>
                              <a:lnTo>
                                <a:pt x="453979" y="1252570"/>
                              </a:lnTo>
                              <a:lnTo>
                                <a:pt x="461564" y="1249535"/>
                              </a:lnTo>
                              <a:lnTo>
                                <a:pt x="469529" y="1246499"/>
                              </a:lnTo>
                              <a:lnTo>
                                <a:pt x="478252" y="1244222"/>
                              </a:lnTo>
                              <a:lnTo>
                                <a:pt x="487354" y="1242705"/>
                              </a:lnTo>
                              <a:lnTo>
                                <a:pt x="497594" y="1240807"/>
                              </a:lnTo>
                              <a:lnTo>
                                <a:pt x="508214" y="1239669"/>
                              </a:lnTo>
                              <a:lnTo>
                                <a:pt x="519592" y="1239290"/>
                              </a:lnTo>
                              <a:lnTo>
                                <a:pt x="531728" y="1238531"/>
                              </a:lnTo>
                              <a:lnTo>
                                <a:pt x="544623" y="1239290"/>
                              </a:lnTo>
                              <a:lnTo>
                                <a:pt x="537038" y="1224491"/>
                              </a:lnTo>
                              <a:lnTo>
                                <a:pt x="530590" y="1210451"/>
                              </a:lnTo>
                              <a:lnTo>
                                <a:pt x="524901" y="1196412"/>
                              </a:lnTo>
                              <a:lnTo>
                                <a:pt x="520350" y="1182372"/>
                              </a:lnTo>
                              <a:lnTo>
                                <a:pt x="516937" y="1168712"/>
                              </a:lnTo>
                              <a:lnTo>
                                <a:pt x="515420" y="1162261"/>
                              </a:lnTo>
                              <a:lnTo>
                                <a:pt x="514661" y="1155431"/>
                              </a:lnTo>
                              <a:lnTo>
                                <a:pt x="513903" y="1148980"/>
                              </a:lnTo>
                              <a:lnTo>
                                <a:pt x="513144" y="1142529"/>
                              </a:lnTo>
                              <a:lnTo>
                                <a:pt x="513144" y="1135699"/>
                              </a:lnTo>
                              <a:lnTo>
                                <a:pt x="513903" y="1129249"/>
                              </a:lnTo>
                              <a:lnTo>
                                <a:pt x="514282" y="1123177"/>
                              </a:lnTo>
                              <a:lnTo>
                                <a:pt x="515040" y="1116347"/>
                              </a:lnTo>
                              <a:lnTo>
                                <a:pt x="515799" y="1110276"/>
                              </a:lnTo>
                              <a:lnTo>
                                <a:pt x="517316" y="1104205"/>
                              </a:lnTo>
                              <a:lnTo>
                                <a:pt x="519212" y="1097754"/>
                              </a:lnTo>
                              <a:lnTo>
                                <a:pt x="521109" y="1091683"/>
                              </a:lnTo>
                              <a:lnTo>
                                <a:pt x="523384" y="1085612"/>
                              </a:lnTo>
                              <a:lnTo>
                                <a:pt x="526418" y="1079540"/>
                              </a:lnTo>
                              <a:lnTo>
                                <a:pt x="529452" y="1073849"/>
                              </a:lnTo>
                              <a:lnTo>
                                <a:pt x="532487" y="1068157"/>
                              </a:lnTo>
                              <a:lnTo>
                                <a:pt x="536659" y="1061706"/>
                              </a:lnTo>
                              <a:lnTo>
                                <a:pt x="540451" y="1056014"/>
                              </a:lnTo>
                              <a:lnTo>
                                <a:pt x="545002" y="1050323"/>
                              </a:lnTo>
                              <a:lnTo>
                                <a:pt x="549933" y="1044631"/>
                              </a:lnTo>
                              <a:lnTo>
                                <a:pt x="555242" y="1039318"/>
                              </a:lnTo>
                              <a:lnTo>
                                <a:pt x="560173" y="1033627"/>
                              </a:lnTo>
                              <a:lnTo>
                                <a:pt x="569275" y="1027176"/>
                              </a:lnTo>
                              <a:lnTo>
                                <a:pt x="578378" y="1020725"/>
                              </a:lnTo>
                              <a:lnTo>
                                <a:pt x="587859" y="1014654"/>
                              </a:lnTo>
                              <a:lnTo>
                                <a:pt x="597720" y="1010101"/>
                              </a:lnTo>
                              <a:lnTo>
                                <a:pt x="607202" y="1005168"/>
                              </a:lnTo>
                              <a:lnTo>
                                <a:pt x="617442" y="1001753"/>
                              </a:lnTo>
                              <a:lnTo>
                                <a:pt x="628061" y="997958"/>
                              </a:lnTo>
                              <a:lnTo>
                                <a:pt x="638680" y="996061"/>
                              </a:lnTo>
                              <a:lnTo>
                                <a:pt x="649679" y="994164"/>
                              </a:lnTo>
                              <a:lnTo>
                                <a:pt x="661057" y="993405"/>
                              </a:lnTo>
                              <a:lnTo>
                                <a:pt x="672435" y="992646"/>
                              </a:lnTo>
                              <a:lnTo>
                                <a:pt x="684192" y="993784"/>
                              </a:lnTo>
                              <a:lnTo>
                                <a:pt x="696708" y="994923"/>
                              </a:lnTo>
                              <a:lnTo>
                                <a:pt x="709223" y="997199"/>
                              </a:lnTo>
                              <a:lnTo>
                                <a:pt x="722118" y="1000614"/>
                              </a:lnTo>
                              <a:lnTo>
                                <a:pt x="735772" y="1004788"/>
                              </a:lnTo>
                              <a:lnTo>
                                <a:pt x="733876" y="990749"/>
                              </a:lnTo>
                              <a:lnTo>
                                <a:pt x="733496" y="977468"/>
                              </a:lnTo>
                              <a:lnTo>
                                <a:pt x="733496" y="964187"/>
                              </a:lnTo>
                              <a:lnTo>
                                <a:pt x="733876" y="952045"/>
                              </a:lnTo>
                              <a:lnTo>
                                <a:pt x="735772" y="939523"/>
                              </a:lnTo>
                              <a:lnTo>
                                <a:pt x="737668" y="928139"/>
                              </a:lnTo>
                              <a:lnTo>
                                <a:pt x="740702" y="917135"/>
                              </a:lnTo>
                              <a:lnTo>
                                <a:pt x="744116" y="906890"/>
                              </a:lnTo>
                              <a:lnTo>
                                <a:pt x="748667" y="897024"/>
                              </a:lnTo>
                              <a:lnTo>
                                <a:pt x="753218" y="887158"/>
                              </a:lnTo>
                              <a:lnTo>
                                <a:pt x="758907" y="878431"/>
                              </a:lnTo>
                              <a:lnTo>
                                <a:pt x="765734" y="870083"/>
                              </a:lnTo>
                              <a:lnTo>
                                <a:pt x="772561" y="861735"/>
                              </a:lnTo>
                              <a:lnTo>
                                <a:pt x="780525" y="854146"/>
                              </a:lnTo>
                              <a:lnTo>
                                <a:pt x="789248" y="847695"/>
                              </a:lnTo>
                              <a:lnTo>
                                <a:pt x="798730" y="841245"/>
                              </a:lnTo>
                              <a:lnTo>
                                <a:pt x="805556" y="836312"/>
                              </a:lnTo>
                              <a:lnTo>
                                <a:pt x="813142" y="831758"/>
                              </a:lnTo>
                              <a:lnTo>
                                <a:pt x="819969" y="827964"/>
                              </a:lnTo>
                              <a:lnTo>
                                <a:pt x="827554" y="824549"/>
                              </a:lnTo>
                              <a:lnTo>
                                <a:pt x="835139" y="821134"/>
                              </a:lnTo>
                              <a:lnTo>
                                <a:pt x="842724" y="818098"/>
                              </a:lnTo>
                              <a:lnTo>
                                <a:pt x="849930" y="816201"/>
                              </a:lnTo>
                              <a:lnTo>
                                <a:pt x="857895" y="814304"/>
                              </a:lnTo>
                              <a:lnTo>
                                <a:pt x="865860" y="812786"/>
                              </a:lnTo>
                              <a:lnTo>
                                <a:pt x="873824" y="812027"/>
                              </a:lnTo>
                              <a:lnTo>
                                <a:pt x="881789" y="811647"/>
                              </a:lnTo>
                              <a:lnTo>
                                <a:pt x="890132" y="812027"/>
                              </a:lnTo>
                              <a:lnTo>
                                <a:pt x="898476" y="812786"/>
                              </a:lnTo>
                              <a:lnTo>
                                <a:pt x="906820" y="814304"/>
                              </a:lnTo>
                              <a:lnTo>
                                <a:pt x="915543" y="816580"/>
                              </a:lnTo>
                              <a:lnTo>
                                <a:pt x="924266" y="819616"/>
                              </a:lnTo>
                              <a:lnTo>
                                <a:pt x="1108588" y="949388"/>
                              </a:lnTo>
                              <a:lnTo>
                                <a:pt x="1112760" y="931175"/>
                              </a:lnTo>
                              <a:lnTo>
                                <a:pt x="1117691" y="914099"/>
                              </a:lnTo>
                              <a:lnTo>
                                <a:pt x="1123000" y="898542"/>
                              </a:lnTo>
                              <a:lnTo>
                                <a:pt x="1128689" y="884123"/>
                              </a:lnTo>
                              <a:lnTo>
                                <a:pt x="1134378" y="870842"/>
                              </a:lnTo>
                              <a:lnTo>
                                <a:pt x="1140446" y="858699"/>
                              </a:lnTo>
                              <a:lnTo>
                                <a:pt x="1147273" y="847695"/>
                              </a:lnTo>
                              <a:lnTo>
                                <a:pt x="1154100" y="837450"/>
                              </a:lnTo>
                              <a:lnTo>
                                <a:pt x="1161306" y="828723"/>
                              </a:lnTo>
                              <a:lnTo>
                                <a:pt x="1168891" y="820754"/>
                              </a:lnTo>
                              <a:lnTo>
                                <a:pt x="1176477" y="814304"/>
                              </a:lnTo>
                              <a:lnTo>
                                <a:pt x="1184441" y="808232"/>
                              </a:lnTo>
                              <a:lnTo>
                                <a:pt x="1192785" y="803299"/>
                              </a:lnTo>
                              <a:lnTo>
                                <a:pt x="1201129" y="799126"/>
                              </a:lnTo>
                              <a:lnTo>
                                <a:pt x="1210231" y="796849"/>
                              </a:lnTo>
                              <a:lnTo>
                                <a:pt x="1219333" y="794572"/>
                              </a:lnTo>
                              <a:lnTo>
                                <a:pt x="1262569" y="800643"/>
                              </a:lnTo>
                              <a:lnTo>
                                <a:pt x="1307322" y="736516"/>
                              </a:lnTo>
                              <a:lnTo>
                                <a:pt x="1338801" y="692120"/>
                              </a:lnTo>
                              <a:lnTo>
                                <a:pt x="1349421" y="676942"/>
                              </a:lnTo>
                              <a:lnTo>
                                <a:pt x="1354351" y="671250"/>
                              </a:lnTo>
                              <a:close/>
                              <a:moveTo>
                                <a:pt x="1399863" y="261822"/>
                              </a:moveTo>
                              <a:lnTo>
                                <a:pt x="2057885" y="772184"/>
                              </a:lnTo>
                              <a:lnTo>
                                <a:pt x="2056368" y="775979"/>
                              </a:lnTo>
                              <a:lnTo>
                                <a:pt x="2054472" y="779773"/>
                              </a:lnTo>
                              <a:lnTo>
                                <a:pt x="2051817" y="783568"/>
                              </a:lnTo>
                              <a:lnTo>
                                <a:pt x="2049162" y="787362"/>
                              </a:lnTo>
                              <a:lnTo>
                                <a:pt x="2043094" y="795331"/>
                              </a:lnTo>
                              <a:lnTo>
                                <a:pt x="2035130" y="803299"/>
                              </a:lnTo>
                              <a:lnTo>
                                <a:pt x="2026406" y="810889"/>
                              </a:lnTo>
                              <a:lnTo>
                                <a:pt x="2016166" y="818478"/>
                              </a:lnTo>
                              <a:lnTo>
                                <a:pt x="2004788" y="826067"/>
                              </a:lnTo>
                              <a:lnTo>
                                <a:pt x="1992273" y="833276"/>
                              </a:lnTo>
                              <a:lnTo>
                                <a:pt x="1978998" y="840106"/>
                              </a:lnTo>
                              <a:lnTo>
                                <a:pt x="1964586" y="846936"/>
                              </a:lnTo>
                              <a:lnTo>
                                <a:pt x="1949037" y="853387"/>
                              </a:lnTo>
                              <a:lnTo>
                                <a:pt x="1932728" y="859079"/>
                              </a:lnTo>
                              <a:lnTo>
                                <a:pt x="1915661" y="864391"/>
                              </a:lnTo>
                              <a:lnTo>
                                <a:pt x="1897457" y="868945"/>
                              </a:lnTo>
                              <a:lnTo>
                                <a:pt x="1879252" y="872739"/>
                              </a:lnTo>
                              <a:lnTo>
                                <a:pt x="1859910" y="876154"/>
                              </a:lnTo>
                              <a:lnTo>
                                <a:pt x="1840188" y="878810"/>
                              </a:lnTo>
                              <a:lnTo>
                                <a:pt x="1819328" y="880708"/>
                              </a:lnTo>
                              <a:lnTo>
                                <a:pt x="1798848" y="881087"/>
                              </a:lnTo>
                              <a:lnTo>
                                <a:pt x="1777230" y="881087"/>
                              </a:lnTo>
                              <a:lnTo>
                                <a:pt x="1755612" y="879949"/>
                              </a:lnTo>
                              <a:lnTo>
                                <a:pt x="1744614" y="878810"/>
                              </a:lnTo>
                              <a:lnTo>
                                <a:pt x="1733615" y="877672"/>
                              </a:lnTo>
                              <a:lnTo>
                                <a:pt x="1722616" y="876154"/>
                              </a:lnTo>
                              <a:lnTo>
                                <a:pt x="1711618" y="874636"/>
                              </a:lnTo>
                              <a:lnTo>
                                <a:pt x="1700240" y="872360"/>
                              </a:lnTo>
                              <a:lnTo>
                                <a:pt x="1689241" y="869704"/>
                              </a:lnTo>
                              <a:lnTo>
                                <a:pt x="1677863" y="867047"/>
                              </a:lnTo>
                              <a:lnTo>
                                <a:pt x="1666485" y="864012"/>
                              </a:lnTo>
                              <a:lnTo>
                                <a:pt x="1655487" y="860597"/>
                              </a:lnTo>
                              <a:lnTo>
                                <a:pt x="1644109" y="856802"/>
                              </a:lnTo>
                              <a:lnTo>
                                <a:pt x="1632352" y="853008"/>
                              </a:lnTo>
                              <a:lnTo>
                                <a:pt x="1620974" y="848454"/>
                              </a:lnTo>
                              <a:lnTo>
                                <a:pt x="1609975" y="843901"/>
                              </a:lnTo>
                              <a:lnTo>
                                <a:pt x="1598597" y="838588"/>
                              </a:lnTo>
                              <a:lnTo>
                                <a:pt x="1587219" y="832897"/>
                              </a:lnTo>
                              <a:lnTo>
                                <a:pt x="1576220" y="827205"/>
                              </a:lnTo>
                              <a:lnTo>
                                <a:pt x="1564843" y="820754"/>
                              </a:lnTo>
                              <a:lnTo>
                                <a:pt x="1553844" y="814304"/>
                              </a:lnTo>
                              <a:lnTo>
                                <a:pt x="1542845" y="806715"/>
                              </a:lnTo>
                              <a:lnTo>
                                <a:pt x="1531847" y="799126"/>
                              </a:lnTo>
                              <a:lnTo>
                                <a:pt x="1520848" y="791536"/>
                              </a:lnTo>
                              <a:lnTo>
                                <a:pt x="1509849" y="783189"/>
                              </a:lnTo>
                              <a:lnTo>
                                <a:pt x="1499230" y="774841"/>
                              </a:lnTo>
                              <a:lnTo>
                                <a:pt x="1489369" y="766493"/>
                              </a:lnTo>
                              <a:lnTo>
                                <a:pt x="1479887" y="757386"/>
                              </a:lnTo>
                              <a:lnTo>
                                <a:pt x="1470406" y="748279"/>
                              </a:lnTo>
                              <a:lnTo>
                                <a:pt x="1461683" y="739172"/>
                              </a:lnTo>
                              <a:lnTo>
                                <a:pt x="1452580" y="729686"/>
                              </a:lnTo>
                              <a:lnTo>
                                <a:pt x="1444995" y="720200"/>
                              </a:lnTo>
                              <a:lnTo>
                                <a:pt x="1437031" y="710334"/>
                              </a:lnTo>
                              <a:lnTo>
                                <a:pt x="1429066" y="700847"/>
                              </a:lnTo>
                              <a:lnTo>
                                <a:pt x="1421860" y="690602"/>
                              </a:lnTo>
                              <a:lnTo>
                                <a:pt x="1415033" y="681116"/>
                              </a:lnTo>
                              <a:lnTo>
                                <a:pt x="1408207" y="670491"/>
                              </a:lnTo>
                              <a:lnTo>
                                <a:pt x="1402138" y="660246"/>
                              </a:lnTo>
                              <a:lnTo>
                                <a:pt x="1396070" y="650380"/>
                              </a:lnTo>
                              <a:lnTo>
                                <a:pt x="1390381" y="639756"/>
                              </a:lnTo>
                              <a:lnTo>
                                <a:pt x="1385072" y="629131"/>
                              </a:lnTo>
                              <a:lnTo>
                                <a:pt x="1379762" y="618506"/>
                              </a:lnTo>
                              <a:lnTo>
                                <a:pt x="1374831" y="607882"/>
                              </a:lnTo>
                              <a:lnTo>
                                <a:pt x="1370660" y="597257"/>
                              </a:lnTo>
                              <a:lnTo>
                                <a:pt x="1366488" y="587012"/>
                              </a:lnTo>
                              <a:lnTo>
                                <a:pt x="1358523" y="565763"/>
                              </a:lnTo>
                              <a:lnTo>
                                <a:pt x="1352076" y="544513"/>
                              </a:lnTo>
                              <a:lnTo>
                                <a:pt x="1346766" y="523643"/>
                              </a:lnTo>
                              <a:lnTo>
                                <a:pt x="1342215" y="502774"/>
                              </a:lnTo>
                              <a:lnTo>
                                <a:pt x="1338801" y="482283"/>
                              </a:lnTo>
                              <a:lnTo>
                                <a:pt x="1336526" y="462172"/>
                              </a:lnTo>
                              <a:lnTo>
                                <a:pt x="1335009" y="442820"/>
                              </a:lnTo>
                              <a:lnTo>
                                <a:pt x="1334629" y="423468"/>
                              </a:lnTo>
                              <a:lnTo>
                                <a:pt x="1334629" y="404875"/>
                              </a:lnTo>
                              <a:lnTo>
                                <a:pt x="1335388" y="387041"/>
                              </a:lnTo>
                              <a:lnTo>
                                <a:pt x="1337284" y="370345"/>
                              </a:lnTo>
                              <a:lnTo>
                                <a:pt x="1339939" y="354408"/>
                              </a:lnTo>
                              <a:lnTo>
                                <a:pt x="1343353" y="339230"/>
                              </a:lnTo>
                              <a:lnTo>
                                <a:pt x="1347145" y="325190"/>
                              </a:lnTo>
                              <a:lnTo>
                                <a:pt x="1352076" y="312289"/>
                              </a:lnTo>
                              <a:lnTo>
                                <a:pt x="1354351" y="306597"/>
                              </a:lnTo>
                              <a:lnTo>
                                <a:pt x="1357385" y="300905"/>
                              </a:lnTo>
                              <a:lnTo>
                                <a:pt x="1360040" y="295593"/>
                              </a:lnTo>
                              <a:lnTo>
                                <a:pt x="1363074" y="290281"/>
                              </a:lnTo>
                              <a:lnTo>
                                <a:pt x="1366108" y="286107"/>
                              </a:lnTo>
                              <a:lnTo>
                                <a:pt x="1369522" y="281553"/>
                              </a:lnTo>
                              <a:lnTo>
                                <a:pt x="1372556" y="277759"/>
                              </a:lnTo>
                              <a:lnTo>
                                <a:pt x="1376348" y="274344"/>
                              </a:lnTo>
                              <a:lnTo>
                                <a:pt x="1380141" y="270929"/>
                              </a:lnTo>
                              <a:lnTo>
                                <a:pt x="1383555" y="268652"/>
                              </a:lnTo>
                              <a:lnTo>
                                <a:pt x="1387726" y="266375"/>
                              </a:lnTo>
                              <a:lnTo>
                                <a:pt x="1391519" y="264478"/>
                              </a:lnTo>
                              <a:lnTo>
                                <a:pt x="1396070" y="263340"/>
                              </a:lnTo>
                              <a:lnTo>
                                <a:pt x="1399863" y="261822"/>
                              </a:lnTo>
                              <a:close/>
                              <a:moveTo>
                                <a:pt x="1782540" y="0"/>
                              </a:moveTo>
                              <a:lnTo>
                                <a:pt x="1793159" y="0"/>
                              </a:lnTo>
                              <a:lnTo>
                                <a:pt x="1803020" y="0"/>
                              </a:lnTo>
                              <a:lnTo>
                                <a:pt x="1813640" y="759"/>
                              </a:lnTo>
                              <a:lnTo>
                                <a:pt x="1824259" y="1518"/>
                              </a:lnTo>
                              <a:lnTo>
                                <a:pt x="1834878" y="2277"/>
                              </a:lnTo>
                              <a:lnTo>
                                <a:pt x="1845118" y="3794"/>
                              </a:lnTo>
                              <a:lnTo>
                                <a:pt x="1855738" y="5312"/>
                              </a:lnTo>
                              <a:lnTo>
                                <a:pt x="1866357" y="7589"/>
                              </a:lnTo>
                              <a:lnTo>
                                <a:pt x="1876977" y="10245"/>
                              </a:lnTo>
                              <a:lnTo>
                                <a:pt x="1887596" y="12901"/>
                              </a:lnTo>
                              <a:lnTo>
                                <a:pt x="1898595" y="15937"/>
                              </a:lnTo>
                              <a:lnTo>
                                <a:pt x="1909214" y="19352"/>
                              </a:lnTo>
                              <a:lnTo>
                                <a:pt x="1919454" y="23526"/>
                              </a:lnTo>
                              <a:lnTo>
                                <a:pt x="1930453" y="28079"/>
                              </a:lnTo>
                              <a:lnTo>
                                <a:pt x="1941072" y="32253"/>
                              </a:lnTo>
                              <a:lnTo>
                                <a:pt x="1952071" y="37566"/>
                              </a:lnTo>
                              <a:lnTo>
                                <a:pt x="1963069" y="42878"/>
                              </a:lnTo>
                              <a:lnTo>
                                <a:pt x="1973689" y="48570"/>
                              </a:lnTo>
                              <a:lnTo>
                                <a:pt x="1984687" y="55020"/>
                              </a:lnTo>
                              <a:lnTo>
                                <a:pt x="1995686" y="61851"/>
                              </a:lnTo>
                              <a:lnTo>
                                <a:pt x="2006305" y="68681"/>
                              </a:lnTo>
                              <a:lnTo>
                                <a:pt x="2017304" y="76270"/>
                              </a:lnTo>
                              <a:lnTo>
                                <a:pt x="2028303" y="84238"/>
                              </a:lnTo>
                              <a:lnTo>
                                <a:pt x="2039301" y="92586"/>
                              </a:lnTo>
                              <a:lnTo>
                                <a:pt x="2049162" y="100934"/>
                              </a:lnTo>
                              <a:lnTo>
                                <a:pt x="2059402" y="109282"/>
                              </a:lnTo>
                              <a:lnTo>
                                <a:pt x="2068884" y="117630"/>
                              </a:lnTo>
                              <a:lnTo>
                                <a:pt x="2078366" y="126357"/>
                              </a:lnTo>
                              <a:lnTo>
                                <a:pt x="2087468" y="135085"/>
                              </a:lnTo>
                              <a:lnTo>
                                <a:pt x="2095812" y="144192"/>
                              </a:lnTo>
                              <a:lnTo>
                                <a:pt x="2104156" y="153298"/>
                              </a:lnTo>
                              <a:lnTo>
                                <a:pt x="2112120" y="162026"/>
                              </a:lnTo>
                              <a:lnTo>
                                <a:pt x="2119705" y="171133"/>
                              </a:lnTo>
                              <a:lnTo>
                                <a:pt x="2126911" y="180619"/>
                              </a:lnTo>
                              <a:lnTo>
                                <a:pt x="2134117" y="189726"/>
                              </a:lnTo>
                              <a:lnTo>
                                <a:pt x="2140565" y="198833"/>
                              </a:lnTo>
                              <a:lnTo>
                                <a:pt x="2147012" y="208319"/>
                              </a:lnTo>
                              <a:lnTo>
                                <a:pt x="2153081" y="217805"/>
                              </a:lnTo>
                              <a:lnTo>
                                <a:pt x="2158390" y="227671"/>
                              </a:lnTo>
                              <a:lnTo>
                                <a:pt x="2164079" y="237157"/>
                              </a:lnTo>
                              <a:lnTo>
                                <a:pt x="2169010" y="246644"/>
                              </a:lnTo>
                              <a:lnTo>
                                <a:pt x="2173561" y="256509"/>
                              </a:lnTo>
                              <a:lnTo>
                                <a:pt x="2178112" y="266375"/>
                              </a:lnTo>
                              <a:lnTo>
                                <a:pt x="2181905" y="275861"/>
                              </a:lnTo>
                              <a:lnTo>
                                <a:pt x="2185697" y="286107"/>
                              </a:lnTo>
                              <a:lnTo>
                                <a:pt x="2189111" y="295593"/>
                              </a:lnTo>
                              <a:lnTo>
                                <a:pt x="2192145" y="305838"/>
                              </a:lnTo>
                              <a:lnTo>
                                <a:pt x="2195179" y="315704"/>
                              </a:lnTo>
                              <a:lnTo>
                                <a:pt x="2197834" y="325570"/>
                              </a:lnTo>
                              <a:lnTo>
                                <a:pt x="2200109" y="335815"/>
                              </a:lnTo>
                              <a:lnTo>
                                <a:pt x="2201626" y="346060"/>
                              </a:lnTo>
                              <a:lnTo>
                                <a:pt x="2203523" y="355926"/>
                              </a:lnTo>
                              <a:lnTo>
                                <a:pt x="2205040" y="366171"/>
                              </a:lnTo>
                              <a:lnTo>
                                <a:pt x="2206177" y="376037"/>
                              </a:lnTo>
                              <a:lnTo>
                                <a:pt x="2206936" y="386282"/>
                              </a:lnTo>
                              <a:lnTo>
                                <a:pt x="2207695" y="396527"/>
                              </a:lnTo>
                              <a:lnTo>
                                <a:pt x="2208074" y="406393"/>
                              </a:lnTo>
                              <a:lnTo>
                                <a:pt x="2208074" y="416638"/>
                              </a:lnTo>
                              <a:lnTo>
                                <a:pt x="2207695" y="426883"/>
                              </a:lnTo>
                              <a:lnTo>
                                <a:pt x="2206936" y="436749"/>
                              </a:lnTo>
                              <a:lnTo>
                                <a:pt x="2206177" y="447374"/>
                              </a:lnTo>
                              <a:lnTo>
                                <a:pt x="2205419" y="457619"/>
                              </a:lnTo>
                              <a:lnTo>
                                <a:pt x="2202385" y="477730"/>
                              </a:lnTo>
                              <a:lnTo>
                                <a:pt x="2198213" y="498220"/>
                              </a:lnTo>
                              <a:lnTo>
                                <a:pt x="2193283" y="517952"/>
                              </a:lnTo>
                              <a:lnTo>
                                <a:pt x="2187214" y="538063"/>
                              </a:lnTo>
                              <a:lnTo>
                                <a:pt x="2180767" y="557794"/>
                              </a:lnTo>
                              <a:lnTo>
                                <a:pt x="2172802" y="577146"/>
                              </a:lnTo>
                              <a:lnTo>
                                <a:pt x="2164079" y="596498"/>
                              </a:lnTo>
                              <a:lnTo>
                                <a:pt x="2154218" y="615850"/>
                              </a:lnTo>
                              <a:lnTo>
                                <a:pt x="2143599" y="634823"/>
                              </a:lnTo>
                              <a:lnTo>
                                <a:pt x="2132221" y="653795"/>
                              </a:lnTo>
                              <a:lnTo>
                                <a:pt x="2120085" y="671630"/>
                              </a:lnTo>
                              <a:lnTo>
                                <a:pt x="2106810" y="690223"/>
                              </a:lnTo>
                              <a:lnTo>
                                <a:pt x="2092778" y="707678"/>
                              </a:lnTo>
                              <a:lnTo>
                                <a:pt x="1438168" y="197694"/>
                              </a:lnTo>
                              <a:lnTo>
                                <a:pt x="1451063" y="181757"/>
                              </a:lnTo>
                              <a:lnTo>
                                <a:pt x="1464717" y="166579"/>
                              </a:lnTo>
                              <a:lnTo>
                                <a:pt x="1478750" y="151022"/>
                              </a:lnTo>
                              <a:lnTo>
                                <a:pt x="1493162" y="136603"/>
                              </a:lnTo>
                              <a:lnTo>
                                <a:pt x="1508712" y="122563"/>
                              </a:lnTo>
                              <a:lnTo>
                                <a:pt x="1523882" y="108903"/>
                              </a:lnTo>
                              <a:lnTo>
                                <a:pt x="1540190" y="95622"/>
                              </a:lnTo>
                              <a:lnTo>
                                <a:pt x="1556499" y="83479"/>
                              </a:lnTo>
                              <a:lnTo>
                                <a:pt x="1573566" y="71337"/>
                              </a:lnTo>
                              <a:lnTo>
                                <a:pt x="1590632" y="60333"/>
                              </a:lnTo>
                              <a:lnTo>
                                <a:pt x="1608458" y="50467"/>
                              </a:lnTo>
                              <a:lnTo>
                                <a:pt x="1626663" y="40981"/>
                              </a:lnTo>
                              <a:lnTo>
                                <a:pt x="1644867" y="32253"/>
                              </a:lnTo>
                              <a:lnTo>
                                <a:pt x="1663830" y="24664"/>
                              </a:lnTo>
                              <a:lnTo>
                                <a:pt x="1683173" y="18214"/>
                              </a:lnTo>
                              <a:lnTo>
                                <a:pt x="1692654" y="15178"/>
                              </a:lnTo>
                              <a:lnTo>
                                <a:pt x="1702515" y="12522"/>
                              </a:lnTo>
                              <a:lnTo>
                                <a:pt x="1711997" y="9866"/>
                              </a:lnTo>
                              <a:lnTo>
                                <a:pt x="1722237" y="7589"/>
                              </a:lnTo>
                              <a:lnTo>
                                <a:pt x="1731719" y="6071"/>
                              </a:lnTo>
                              <a:lnTo>
                                <a:pt x="1741959" y="4174"/>
                              </a:lnTo>
                              <a:lnTo>
                                <a:pt x="1752199" y="2656"/>
                              </a:lnTo>
                              <a:lnTo>
                                <a:pt x="1762060" y="1518"/>
                              </a:lnTo>
                              <a:lnTo>
                                <a:pt x="1772300" y="759"/>
                              </a:lnTo>
                              <a:lnTo>
                                <a:pt x="1782540"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手握话筒" o:spid="_x0000_s1026" o:spt="100" style="position:absolute;left:0pt;margin-left:341.55pt;margin-top:392.75pt;height:21.55pt;width:21.55pt;z-index:-167766016;v-text-anchor:middle;mso-width-relative:page;mso-height-relative:page;" fillcolor="#5B9BD5 [3204]" filled="t" stroked="f" coordsize="2431460,2860687" o:gfxdata="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&#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" path="m397089,1524258l390263,1525017,382677,1526155,375851,1528432,368265,1531467,360680,1535641,352716,1540574,345130,1546266,336028,1552337,333373,1554614,330718,1557270,328822,1560306,326546,1563341,324650,1567136,323133,1570551,321237,1574725,319720,1579278,318203,1588385,317065,1597872,317065,1608117,317823,1619121,319340,1629746,321995,1640750,326167,1651374,328064,1656687,330339,1661240,332994,1666552,336028,1671485,339062,1676418,342855,1680592,346268,1685145,350061,1688940,354612,1693114,359163,1696908,520729,1821369,523764,1824404,527935,1828199,533245,1832373,539693,1836547,547278,1840341,555242,1844136,563965,1847930,573068,1850966,582929,1853243,592410,1854381,597720,1854381,602650,1854381,607960,1854001,612511,1853243,617442,1852104,622751,1850586,627682,1848689,631854,1846412,636784,1843756,641335,1840341,645507,1836926,650058,1832373,656885,1823645,663712,1814918,669022,1806570,673194,1798222,676986,1789874,678882,1781526,680020,1777352,680399,1773178,680399,1769004,680399,1764830,680020,1760656,679641,1756862,678503,1752308,677365,1748514,675469,1743960,673952,1740166,671297,1735613,668642,1731439,662195,1723091,654989,1713984,645507,1704877,635267,1695770,465357,1557650,455117,1549681,445635,1542472,436533,1536780,428189,1531847,419845,1528432,412260,1526155,404675,1524637,397089,1524258xm529832,1279511l519212,1279891,508593,1281409,497974,1283685,487733,1287101,482424,1288998,477873,1290895,472942,1293551,468012,1296587,463461,1300002,459289,1303038,454738,1306453,450566,1310247,446394,1314421,442601,1318595,439188,1323148,435395,1328081,432361,1332635,429706,1337568,427051,1342500,424396,1347813,422879,1352746,420983,1358058,419087,1363750,417949,1368683,416053,1379307,415294,1390311,415673,1401316,417190,1412320,418328,1417632,419845,1422944,420983,1428257,422879,1433569,424776,1438502,427051,1443055,429706,1447988,432740,1452921,435774,1457854,439567,1462028,442980,1466202,446773,1470376,450945,1474550,455117,1477965,681158,1659722,686088,1663137,690640,1666173,695191,1669208,700500,1671865,705431,1674521,710741,1676797,720981,1680213,731979,1683248,742219,1684766,753218,1685525,763837,1685145,774836,1683628,785455,1681730,795696,1678315,800247,1676418,805556,1674141,810487,1671485,815038,1668450,819589,1665793,824140,1662378,828692,1658584,832864,1654789,837035,1650615,840449,1646441,844241,1641888,847276,1637335,851068,1632781,853723,1627469,856378,1622536,858274,1617224,860550,1612670,862446,1607358,863963,1602046,865480,1596354,867377,1585729,867756,1574725,867756,1563721,866239,1552717,865101,1547404,863584,1542092,862446,1536780,860171,1531847,858274,1526914,855619,1521981,852965,1517048,850310,1512115,847276,1507941,843862,1503388,840449,1499214,836277,1494661,832105,1491246,827554,1487072,602271,1306073,597341,1302279,592410,1298864,587480,1295828,582929,1293172,577998,1290516,572689,1288239,562069,1284824,551450,1282168,540830,1280650,529832,1279511xm664091,1034006l654989,1035145,645887,1035903,637163,1037801,628820,1040457,620855,1043113,614028,1046528,607960,1050702,605305,1052979,603030,1055255,589376,1070813,583308,1078023,577619,1085991,572309,1093960,568137,1102307,564724,1111035,563586,1115968,562069,1120521,561311,1125075,560931,1130387,560173,1135320,560931,1140632,560931,1146324,561690,1152016,562448,1157707,564345,1163779,566241,1170229,568137,1176680,570792,1183890,573826,1190720,577619,1198309,581412,1205518,585963,1213487,590514,1221835,905303,1480621,907958,1482898,910992,1484415,917819,1487451,925404,1490107,932989,1492384,942092,1493902,950815,1494661,959538,1495040,968261,1495040,976984,1495040,985328,1494281,992913,1493143,1000119,1492005,1006566,1490107,1011876,1488969,1015669,1486692,1018324,1484795,1064214,1439261,1065731,1436984,1067628,1434707,1070662,1429016,1073317,1422185,1075592,1414217,1076730,1405489,1078247,1396003,1078626,1386517,1078626,1376272,1078247,1366785,1077489,1356540,1075592,1347433,1073317,1338706,1070283,1329979,1066869,1322769,1064594,1319733,1062697,1316698,1060043,1314421,1057388,1311765,728566,1049564,722877,1045769,716050,1041975,708465,1039318,700500,1037421,691777,1035903,683054,1034765,673952,1034006,664091,1034006xm897338,857941l886719,858320,876100,859458,865480,862115,854861,865150,849930,867427,844621,869704,840070,872360,835518,875395,830588,878431,826416,881467,821865,885641,817693,889056,813521,892850,809728,897404,805936,902336,802902,906510,799488,911443,796833,916376,794179,921309,791903,926242,790007,931175,788110,936487,786593,941799,785455,947112,783559,958116,783180,969120,783180,979745,784697,990749,787352,1001373,790765,1011619,792282,1016551,794937,1021484,797592,1026417,800247,1030971,803281,1035903,807074,1040457,810487,1044631,813900,1049184,818451,1052979,822244,1057153,1023254,1227527,1027805,1231701,1032356,1234736,1037287,1237772,1042217,1240807,1047148,1243464,1052078,1245740,1057008,1248017,1062318,1249535,1067628,1251053,1073317,1252191,1083936,1254088,1094935,1254468,1105554,1254468,1116553,1252570,1127172,1250673,1137412,1246879,1142343,1244981,1147652,1242705,1152583,1240049,1156755,1237392,1161685,1234357,1166236,1230942,1170408,1227147,1174959,1223353,1178752,1219179,1182924,1215005,1186337,1210451,1189751,1205518,1192785,1201344,1195440,1196032,1198095,1191099,1200370,1186166,1202646,1181233,1204542,1175921,1205680,1170609,1206818,1165297,1208714,1154292,1209472,1143668,1209093,1132664,1207955,1121660,1205301,1111035,1201887,1101169,1199991,1095857,1197336,1090924,1194681,1085991,1192026,1081058,1188992,1076505,1185579,1071951,1181786,1067777,1178373,1063603,1174201,1059809,1169650,1055635,969019,884502,964468,881087,959917,877672,954986,874636,950435,871980,945505,869324,940195,867047,934886,864771,929955,863253,924645,861356,918956,860597,908337,858699,897338,857941xm1240951,831379l1233745,834035,1226919,836691,1220471,839727,1214403,843142,1208714,846936,1203783,850731,1199232,854905,1194681,859079,1190130,864012,1186717,869324,1183303,874257,1180648,879949,1177994,885641,1175339,891332,1173442,897404,1171925,903854,1170029,910684,1169270,917135,1168133,924345,1167374,931175,1166995,946353,1167374,961531,1168891,977468,1170408,994164,1173063,1010860,1176097,1028314,1191268,1050323,1206438,1072331,1221609,1093580,1236779,1114071,1252329,1134561,1267500,1154292,1283429,1173644,1298979,1192238,1314529,1210831,1330458,1229044,1362316,1264333,1393795,1298484,1425653,1331876,1419585,1348192,1413896,1364509,1409344,1380446,1404414,1396383,1399863,1412320,1396070,1428257,1392657,1444194,1389243,1459751,1387347,1475688,1385072,1491625,1383175,1506803,1382037,1522740,1381658,1538298,1380900,1553476,1380900,1569033,1382037,1584211,1382796,1599389,1384692,1614567,1386968,1629746,1389243,1644544,1392657,1659722,1396449,1674521,1400242,1689319,1405173,1704118,1410482,1718537,1416171,1733336,1422998,1748134,1429445,1762554,1437031,1776593,1445374,1791012,1453718,1805052,1462821,1819092,1462441,1822128,1461683,1825543,1460166,1827440,1458269,1829337,1456752,1831234,1454477,1832373,1452201,1833132,1449546,1833891,1446892,1834270,1443857,1834270,1437789,1833891,1431342,1832373,1424136,1830475,1416550,1818333,1409724,1805432,1402897,1792910,1396449,1780388,1390381,1767866,1384692,1754965,1379383,1742822,1374452,1729921,1369522,1716640,1365350,1704118,1361557,1691217,1358144,1677936,1354730,1665035,1352076,1651754,1349800,1638473,1347524,1624813,1346387,1611152,1344870,1597492,1344111,1583452,1344111,1569413,1344111,1554994,1344490,1540574,1345628,1525776,1347145,1510977,1349042,1495799,1351317,1480621,1354351,1465063,1357385,1449506,1361178,1433569,1365350,1417253,1369901,1400936,1375211,1384240,1373694,1381963,1371418,1379687,1369142,1377790,1366108,1375892,1364971,1375513,1363454,1375513,1361557,1375513,1360419,1375892,1359282,1376651,1357765,1378548,1246640,1530709,1163582,1644544,1074075,1765969,988362,1882460,915164,1981497,885581,2020201,863205,2049799,848034,2068771,843862,2073325,842724,2074463,841587,2074842,1144998,2288094,1243985,2298340,1352076,2289233,1542466,2412175,1980516,1827440,1983170,1823645,1985067,1819092,1985825,1815297,1985825,1811123,1985446,1807329,1984308,1802775,1982033,1798981,1978998,1795186,1960035,1780388,1941451,1765969,1924005,1750032,1915282,1742443,1907318,1734474,1898974,1726126,1891009,1717019,1883424,1708671,1876218,1699944,1869012,1690837,1862185,1681730,1855359,1672244,1848911,1662758,1842843,1652892,1836395,1643026,1830706,1632781,1825017,1622536,1819708,1611911,1814777,1601666,1810226,1590662,1805675,1579658,1801503,1568274,1797331,1556511,1793539,1544748,1789746,1532985,1786712,1520463,1783678,1508321,1781023,1495799,1778368,1483277,1778368,1463546,1777609,1444194,1775713,1424462,1773058,1405489,1770024,1386137,1766232,1367165,1761680,1348192,1755991,1329220,1749923,1310247,1742717,1292033,1735511,1273440,1726788,1255227,1717307,1237392,1707446,1219179,1696447,1201344,1684311,1183890,1240951,831379xm1354351,671250l1354730,671250,1355489,673148,1358523,678460,1363454,687567,1370660,699330,1379762,714128,1385451,722097,1391519,730445,1398725,739552,1406310,748658,1414654,758524,1423756,768010,1433238,778256,1443857,788880,1455235,798746,1467751,809371,1481025,819995,1495058,830241,1509849,840486,1525778,850731,1542466,860597,1560291,870083,1579255,879949,1598976,888676,1619836,897024,1641833,905372,1664968,912961,1689241,919791,1682794,929657,1675967,939523,1661934,958495,1647522,977088,1633869,994164,1620974,1010480,1610733,1024520,1606562,1030971,1603148,1037421,1600493,1043113,1598597,1047666,1616802,1060947,1634248,1074608,1651694,1089027,1668761,1104584,1677105,1112553,1685448,1120901,1693034,1129249,1700998,1137976,1708963,1147083,1716548,1156949,1724133,1166814,1731339,1177060,1738545,1187684,1744993,1198688,1752199,1210451,1758267,1222594,1764335,1235116,1770403,1248017,1776092,1261677,1781402,1275717,1786712,1290136,1791642,1304935,1796573,1320872,1800745,1337568,1804916,1354264,1808330,1372098,1811743,1390311,1814777,1409284,1819708,1440399,1822363,1455577,1825017,1470376,1828052,1484795,1831844,1499214,1835258,1513254,1839050,1526914,1843222,1540574,1847394,1553476,1851945,1566757,1856876,1579278,1862185,1591800,1867116,1603563,1872425,1615706,1878873,1627089,1884941,1638473,1891389,1649477,1898215,1660102,1905042,1669967,1912248,1680213,1920213,1690078,1927798,1699185,1935762,1708292,1944485,1717019,1953588,1725367,1962311,1733336,1971792,1741304,1981653,1748893,1991514,1755723,2001754,1762554,2012374,1768625,2108327,1644924,2431460,1904089,2101880,2371194,2053713,2337803,2357504,1909401,2120464,1723850,1479508,2589759,1766611,2821224,1733615,2860687,1399484,2611008,1514021,2461504,1338801,2326798,1185958,2341977,1128689,2335526,816176,2109752,606064,2382578,599996,2388649,593169,2393582,587101,2398135,580653,2401930,573447,2405345,567000,2408001,559414,2410278,552588,2412175,545002,2413313,537038,2414452,529073,2415211,520729,2415211,503283,2415211,484699,2413693,374713,2405345,359163,2419385,343613,2432286,328064,2444049,312893,2455812,297722,2465678,282931,2475164,268140,2483512,253348,2490722,239316,2497552,224904,2502864,210871,2507417,197217,2511591,183564,2515007,169910,2517283,156257,2518422,142983,2519560,133501,2520319,124399,2520698,114917,2520698,105815,2520698,96713,2520698,87231,2519939,78129,2518801,69406,2518042,60682,2516145,51580,2515007,34134,2510453,17067,2505900,0,2499449,1138,2459607,18584,2464919,37168,2469852,55752,2474026,74715,2477441,93678,2479718,113400,2481615,122882,2481994,133122,2481994,142983,2481994,153602,2481615,163463,2479718,172945,2477441,182805,2475544,192287,2472887,201769,2469093,211250,2465678,220353,2461883,229834,2457709,238936,2453156,248418,2447844,257141,2442152,266244,2436460,274967,2429630,283690,2422800,292792,2415590,301515,2407622,304928,2400792,308342,2393202,311376,2385613,313651,2377645,315548,2369297,315927,2360949,315927,2352222,314789,2343115,297343,2303272,290137,2285438,282931,2268363,276863,2252426,271932,2237627,267761,2223588,265106,2210307,263589,2203477,263209,2197405,262830,2191714,262451,2186022,262830,2180709,263209,2175018,264347,2170085,265864,2164773,267002,2160219,269278,2155286,271932,2150733,274967,2146559,278001,2142005,282173,2138211,286344,2133657,290896,2129863,471804,1879045,474459,1874492,476356,1870318,477114,1865764,477114,1861591,476735,1856658,475597,1852104,473321,1847551,470287,1842238,329201,1720434,318582,1710189,313651,1705256,309480,1699944,304928,1695011,301136,1690078,297343,1684766,294309,1679454,291275,1674141,288241,1668450,285965,1663137,283690,1657445,282173,1652133,280276,1646441,279138,1640750,278001,1635058,277242,1629366,276863,1623674,276863,1617224,276863,1611532,277242,1605461,278001,1599769,280276,1588006,283310,1575484,287861,1563721,293171,1551199,299619,1539057,304170,1531847,308721,1525776,313651,1519704,319340,1514392,325788,1509459,332235,1505285,338683,1501111,345889,1497696,353474,1494661,361059,1492005,369024,1489728,377368,1488210,385712,1486692,394435,1485933,403916,1485554,413019,1485554,408088,1477585,403537,1469617,398986,1462028,395572,1454439,392159,1447229,388746,1440020,386091,1432810,384195,1425980,381919,1419150,380023,1411940,378885,1405489,377747,1398659,377368,1392588,376988,1386137,376988,1379687,377368,1373616,377747,1367544,378885,1361473,379643,1355402,381540,1349331,384953,1337947,389504,1326564,394435,1315180,400882,1304176,407709,1293551,415673,1282547,419845,1277235,424017,1272681,429327,1268128,434637,1263575,440705,1259780,446773,1255985,453979,1252570,461564,1249535,469529,1246499,478252,1244222,487354,1242705,497594,1240807,508214,1239669,519592,1239290,531728,1238531,544623,1239290,537038,1224491,530590,1210451,524901,1196412,520350,1182372,516937,1168712,515420,1162261,514661,1155431,513903,1148980,513144,1142529,513144,1135699,513903,1129249,514282,1123177,515040,1116347,515799,1110276,517316,1104205,519212,1097754,521109,1091683,523384,1085612,526418,1079540,529452,1073849,532487,1068157,536659,1061706,540451,1056014,545002,1050323,549933,1044631,555242,1039318,560173,1033627,569275,1027176,578378,1020725,587859,1014654,597720,1010101,607202,1005168,617442,1001753,628061,997958,638680,996061,649679,994164,661057,993405,672435,992646,684192,993784,696708,994923,709223,997199,722118,1000614,735772,1004788,733876,990749,733496,977468,733496,964187,733876,952045,735772,939523,737668,928139,740702,917135,744116,906890,748667,897024,753218,887158,758907,878431,765734,870083,772561,861735,780525,854146,789248,847695,798730,841245,805556,836312,813142,831758,819969,827964,827554,824549,835139,821134,842724,818098,849930,816201,857895,814304,865860,812786,873824,812027,881789,811647,890132,812027,898476,812786,906820,814304,915543,816580,924266,819616,1108588,949388,1112760,931175,1117691,914099,1123000,898542,1128689,884123,1134378,870842,1140446,858699,1147273,847695,1154100,837450,1161306,828723,1168891,820754,1176477,814304,1184441,808232,1192785,803299,1201129,799126,1210231,796849,1219333,794572,1262569,800643,1307322,736516,1338801,692120,1349421,676942,1354351,671250xm1399863,261822l2057885,772184,2056368,775979,2054472,779773,2051817,783568,2049162,787362,2043094,795331,2035130,803299,2026406,810889,2016166,818478,2004788,826067,1992273,833276,1978998,840106,1964586,846936,1949037,853387,1932728,859079,1915661,864391,1897457,868945,1879252,872739,1859910,876154,1840188,878810,1819328,880708,1798848,881087,1777230,881087,1755612,879949,1744614,878810,1733615,877672,1722616,876154,1711618,874636,1700240,872360,1689241,869704,1677863,867047,1666485,864012,1655487,860597,1644109,856802,1632352,853008,1620974,848454,1609975,843901,1598597,838588,1587219,832897,1576220,827205,1564843,820754,1553844,814304,1542845,806715,1531847,799126,1520848,791536,1509849,783189,1499230,774841,1489369,766493,1479887,757386,1470406,748279,1461683,739172,1452580,729686,1444995,720200,1437031,710334,1429066,700847,1421860,690602,1415033,681116,1408207,670491,1402138,660246,1396070,650380,1390381,639756,1385072,629131,1379762,618506,1374831,607882,1370660,597257,1366488,587012,1358523,565763,1352076,544513,1346766,523643,1342215,502774,1338801,482283,1336526,462172,1335009,442820,1334629,423468,1334629,404875,1335388,387041,1337284,370345,1339939,354408,1343353,339230,1347145,325190,1352076,312289,1354351,306597,1357385,300905,1360040,295593,1363074,290281,1366108,286107,1369522,281553,1372556,277759,1376348,274344,1380141,270929,1383555,268652,1387726,266375,1391519,264478,1396070,263340,1399863,261822xm1782540,0l1793159,0,1803020,0,1813640,759,1824259,1518,1834878,2277,1845118,3794,1855738,5312,1866357,7589,1876977,10245,1887596,12901,1898595,15937,1909214,19352,1919454,23526,1930453,28079,1941072,32253,1952071,37566,1963069,42878,1973689,48570,1984687,55020,1995686,61851,2006305,68681,2017304,76270,2028303,84238,2039301,92586,2049162,100934,2059402,109282,2068884,117630,2078366,126357,2087468,135085,2095812,144192,2104156,153298,2112120,162026,2119705,171133,2126911,180619,2134117,189726,2140565,198833,2147012,208319,2153081,217805,2158390,227671,2164079,237157,2169010,246644,2173561,256509,2178112,266375,2181905,275861,2185697,286107,2189111,295593,2192145,305838,2195179,315704,2197834,325570,2200109,335815,2201626,346060,2203523,355926,2205040,366171,2206177,376037,2206936,386282,2207695,396527,2208074,406393,2208074,416638,2207695,426883,2206936,436749,2206177,447374,2205419,457619,2202385,477730,2198213,498220,2193283,517952,2187214,538063,2180767,557794,2172802,577146,2164079,596498,2154218,615850,2143599,634823,2132221,653795,2120085,671630,2106810,690223,2092778,707678,1438168,197694,1451063,181757,1464717,166579,1478750,151022,1493162,136603,1508712,122563,1523882,108903,1540190,95622,1556499,83479,1573566,71337,1590632,60333,1608458,50467,1626663,40981,1644867,32253,1663830,24664,1683173,18214,1692654,15178,1702515,12522,1711997,9866,1722237,7589,1731719,6071,1741959,4174,1752199,2656,1762060,1518,1772300,759,1782540,0xe">
                <v:path o:connectlocs="23767,101799;39972,116739;48728,116739;49638,109777;35821,82242;31187,87875;51429,105957;61777,105909;64848,98584;43326,82218;42900,69695;43923,77310;76333,94595;79461,83741;62630,55771;58707,62419;78494,79220;88075,77939;89951,69816;69311,54876;87961,57173;97371,75957;103512,98971;109624,116087;103398,111034;101294,94329;80512,112509;148744,114854;136803,103371;132055,85892;104308,46536;124806,58164;126910,71944;135552,87415;141778,105087;176718,121647;41422,153678;14783,160012;1393,157039;18621,155951;20384,142558;35366,119713;21436,105957;23511,96819;29140,91743;30561,82411;39773,77117;39915,68051;52225,63386;59872,53595;83782,58236;101522,42765;140869,55601;120684,53764;106582,43997;100044,25794;104649,16777;147151,2731;160457,12667;165432,24609;157926,43973;127620,797" o:connectangles="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200256" behindDoc="0" locked="0" layoutInCell="1" allowOverlap="1">
                <wp:simplePos x="0" y="0"/>
                <wp:positionH relativeFrom="column">
                  <wp:posOffset>5203825</wp:posOffset>
                </wp:positionH>
                <wp:positionV relativeFrom="paragraph">
                  <wp:posOffset>2415540</wp:posOffset>
                </wp:positionV>
                <wp:extent cx="285750" cy="273685"/>
                <wp:effectExtent l="0" t="0" r="19050" b="5715"/>
                <wp:wrapNone/>
                <wp:docPr id="114" name="五角星"/>
                <wp:cNvGraphicFramePr/>
                <a:graphic xmlns:a="http://schemas.openxmlformats.org/drawingml/2006/main">
                  <a:graphicData uri="http://schemas.microsoft.com/office/word/2010/wordprocessingShape">
                    <wps:wsp>
                      <wps:cNvSpPr/>
                      <wps:spPr>
                        <a:xfrm>
                          <a:off x="6346825" y="3387090"/>
                          <a:ext cx="285750" cy="273685"/>
                        </a:xfrm>
                        <a:prstGeom prst="star5">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五角星" o:spid="_x0000_s1026" style="position:absolute;left:0pt;margin-left:409.75pt;margin-top:190.2pt;height:21.55pt;width:22.5pt;z-index:-167767040;v-text-anchor:middle;mso-width-relative:page;mso-height-relative:page;" fillcolor="#5B9BD5 [3204]" filled="t" stroked="f" coordsize="285750,273685" o:gfxdata="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Kxa2vbAAAA&#10;CwEAAA8AAAAAAAAAAQAgAAAAIgAAAGRycy9kb3ducmV2LnhtbFBLAQIUABQAAAAIAIdO4kAUeqSe&#10;4QEAAHwDAAAOAAAAAAAAAAEAIAAAACoBAABkcnMvZTJvRG9jLnhtbFBLBQYAAAAABgAGAFkBAAB9&#10;BQAAAAA=&#10;" path="m0,104538l109147,104538,142875,0,176602,104538,285749,104538,197447,169145,231176,273684,142875,209075,54573,273684,88302,169145xe">
                <v:path o:connectlocs="142875,0;0,104538;54573,273684;231176,273684;285749,104538" o:connectangles="247,164,82,82,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99232" behindDoc="0" locked="0" layoutInCell="1" allowOverlap="1">
                <wp:simplePos x="0" y="0"/>
                <wp:positionH relativeFrom="column">
                  <wp:posOffset>5156200</wp:posOffset>
                </wp:positionH>
                <wp:positionV relativeFrom="paragraph">
                  <wp:posOffset>4270375</wp:posOffset>
                </wp:positionV>
                <wp:extent cx="285750" cy="273685"/>
                <wp:effectExtent l="0" t="0" r="19050" b="5715"/>
                <wp:wrapNone/>
                <wp:docPr id="115" name="路标"/>
                <wp:cNvGraphicFramePr/>
                <a:graphic xmlns:a="http://schemas.openxmlformats.org/drawingml/2006/main">
                  <a:graphicData uri="http://schemas.microsoft.com/office/word/2010/wordprocessingShape">
                    <wps:wsp>
                      <wps:cNvSpPr/>
                      <wps:spPr bwMode="auto">
                        <a:xfrm>
                          <a:off x="6287135" y="5184775"/>
                          <a:ext cx="285750" cy="273685"/>
                        </a:xfrm>
                        <a:custGeom>
                          <a:avLst/>
                          <a:gdLst>
                            <a:gd name="T0" fmla="*/ 739060 w 4877"/>
                            <a:gd name="T1" fmla="*/ 349595 h 4676"/>
                            <a:gd name="T2" fmla="*/ 290530 w 4877"/>
                            <a:gd name="T3" fmla="*/ 349595 h 4676"/>
                            <a:gd name="T4" fmla="*/ 213375 w 4877"/>
                            <a:gd name="T5" fmla="*/ 472526 h 4676"/>
                            <a:gd name="T6" fmla="*/ 291268 w 4877"/>
                            <a:gd name="T7" fmla="*/ 601363 h 4676"/>
                            <a:gd name="T8" fmla="*/ 739060 w 4877"/>
                            <a:gd name="T9" fmla="*/ 601363 h 4676"/>
                            <a:gd name="T10" fmla="*/ 739060 w 4877"/>
                            <a:gd name="T11" fmla="*/ 349595 h 4676"/>
                            <a:gd name="T12" fmla="*/ 739060 w 4877"/>
                            <a:gd name="T13" fmla="*/ 349595 h 4676"/>
                            <a:gd name="T14" fmla="*/ 1042879 w 4877"/>
                            <a:gd name="T15" fmla="*/ 595087 h 4676"/>
                            <a:gd name="T16" fmla="*/ 1559335 w 4877"/>
                            <a:gd name="T17" fmla="*/ 595087 h 4676"/>
                            <a:gd name="T18" fmla="*/ 1609172 w 4877"/>
                            <a:gd name="T19" fmla="*/ 595087 h 4676"/>
                            <a:gd name="T20" fmla="*/ 1636120 w 4877"/>
                            <a:gd name="T21" fmla="*/ 637910 h 4676"/>
                            <a:gd name="T22" fmla="*/ 1770126 w 4877"/>
                            <a:gd name="T23" fmla="*/ 851654 h 4676"/>
                            <a:gd name="T24" fmla="*/ 1800397 w 4877"/>
                            <a:gd name="T25" fmla="*/ 899275 h 4676"/>
                            <a:gd name="T26" fmla="*/ 1770864 w 4877"/>
                            <a:gd name="T27" fmla="*/ 947266 h 4676"/>
                            <a:gd name="T28" fmla="*/ 1637228 w 4877"/>
                            <a:gd name="T29" fmla="*/ 1168024 h 4676"/>
                            <a:gd name="T30" fmla="*/ 1610279 w 4877"/>
                            <a:gd name="T31" fmla="*/ 1211954 h 4676"/>
                            <a:gd name="T32" fmla="*/ 1559335 w 4877"/>
                            <a:gd name="T33" fmla="*/ 1211954 h 4676"/>
                            <a:gd name="T34" fmla="*/ 1042879 w 4877"/>
                            <a:gd name="T35" fmla="*/ 1211954 h 4676"/>
                            <a:gd name="T36" fmla="*/ 1042879 w 4877"/>
                            <a:gd name="T37" fmla="*/ 1490671 h 4676"/>
                            <a:gd name="T38" fmla="*/ 1495839 w 4877"/>
                            <a:gd name="T39" fmla="*/ 1490671 h 4676"/>
                            <a:gd name="T40" fmla="*/ 1495839 w 4877"/>
                            <a:gd name="T41" fmla="*/ 1726195 h 4676"/>
                            <a:gd name="T42" fmla="*/ 337782 w 4877"/>
                            <a:gd name="T43" fmla="*/ 1726195 h 4676"/>
                            <a:gd name="T44" fmla="*/ 337782 w 4877"/>
                            <a:gd name="T45" fmla="*/ 1490671 h 4676"/>
                            <a:gd name="T46" fmla="*/ 758256 w 4877"/>
                            <a:gd name="T47" fmla="*/ 1490671 h 4676"/>
                            <a:gd name="T48" fmla="*/ 758256 w 4877"/>
                            <a:gd name="T49" fmla="*/ 783359 h 4676"/>
                            <a:gd name="T50" fmla="*/ 240693 w 4877"/>
                            <a:gd name="T51" fmla="*/ 783359 h 4676"/>
                            <a:gd name="T52" fmla="*/ 189749 w 4877"/>
                            <a:gd name="T53" fmla="*/ 783359 h 4676"/>
                            <a:gd name="T54" fmla="*/ 162800 w 4877"/>
                            <a:gd name="T55" fmla="*/ 739429 h 4676"/>
                            <a:gd name="T56" fmla="*/ 29164 w 4877"/>
                            <a:gd name="T57" fmla="*/ 518671 h 4676"/>
                            <a:gd name="T58" fmla="*/ 0 w 4877"/>
                            <a:gd name="T59" fmla="*/ 471049 h 4676"/>
                            <a:gd name="T60" fmla="*/ 29533 w 4877"/>
                            <a:gd name="T61" fmla="*/ 423796 h 4676"/>
                            <a:gd name="T62" fmla="*/ 163907 w 4877"/>
                            <a:gd name="T63" fmla="*/ 209683 h 4676"/>
                            <a:gd name="T64" fmla="*/ 190118 w 4877"/>
                            <a:gd name="T65" fmla="*/ 167230 h 4676"/>
                            <a:gd name="T66" fmla="*/ 240693 w 4877"/>
                            <a:gd name="T67" fmla="*/ 167230 h 4676"/>
                            <a:gd name="T68" fmla="*/ 758256 w 4877"/>
                            <a:gd name="T69" fmla="*/ 167230 h 4676"/>
                            <a:gd name="T70" fmla="*/ 758256 w 4877"/>
                            <a:gd name="T71" fmla="*/ 123669 h 4676"/>
                            <a:gd name="T72" fmla="*/ 900014 w 4877"/>
                            <a:gd name="T73" fmla="*/ 0 h 4676"/>
                            <a:gd name="T74" fmla="*/ 1042879 w 4877"/>
                            <a:gd name="T75" fmla="*/ 123669 h 4676"/>
                            <a:gd name="T76" fmla="*/ 1042879 w 4877"/>
                            <a:gd name="T77" fmla="*/ 595087 h 4676"/>
                            <a:gd name="T78" fmla="*/ 1042879 w 4877"/>
                            <a:gd name="T79" fmla="*/ 595087 h 4676"/>
                            <a:gd name="T80" fmla="*/ 1509498 w 4877"/>
                            <a:gd name="T81" fmla="*/ 777452 h 4676"/>
                            <a:gd name="T82" fmla="*/ 1060968 w 4877"/>
                            <a:gd name="T83" fmla="*/ 777452 h 4676"/>
                            <a:gd name="T84" fmla="*/ 1060968 w 4877"/>
                            <a:gd name="T85" fmla="*/ 1029220 h 4676"/>
                            <a:gd name="T86" fmla="*/ 1508760 w 4877"/>
                            <a:gd name="T87" fmla="*/ 1029220 h 4676"/>
                            <a:gd name="T88" fmla="*/ 1586653 w 4877"/>
                            <a:gd name="T89" fmla="*/ 901121 h 4676"/>
                            <a:gd name="T90" fmla="*/ 1509498 w 4877"/>
                            <a:gd name="T91" fmla="*/ 777452 h 467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877" h="4676">
                              <a:moveTo>
                                <a:pt x="2002" y="947"/>
                              </a:moveTo>
                              <a:lnTo>
                                <a:pt x="787" y="947"/>
                              </a:lnTo>
                              <a:lnTo>
                                <a:pt x="578" y="1280"/>
                              </a:lnTo>
                              <a:lnTo>
                                <a:pt x="789" y="1629"/>
                              </a:lnTo>
                              <a:lnTo>
                                <a:pt x="2002" y="1629"/>
                              </a:lnTo>
                              <a:lnTo>
                                <a:pt x="2002" y="947"/>
                              </a:lnTo>
                              <a:close/>
                              <a:moveTo>
                                <a:pt x="2825" y="1612"/>
                              </a:moveTo>
                              <a:lnTo>
                                <a:pt x="4224" y="1612"/>
                              </a:lnTo>
                              <a:lnTo>
                                <a:pt x="4359" y="1612"/>
                              </a:lnTo>
                              <a:lnTo>
                                <a:pt x="4432" y="1728"/>
                              </a:lnTo>
                              <a:lnTo>
                                <a:pt x="4795" y="2307"/>
                              </a:lnTo>
                              <a:lnTo>
                                <a:pt x="4877" y="2436"/>
                              </a:lnTo>
                              <a:lnTo>
                                <a:pt x="4797" y="2566"/>
                              </a:lnTo>
                              <a:lnTo>
                                <a:pt x="4435" y="3164"/>
                              </a:lnTo>
                              <a:lnTo>
                                <a:pt x="4362" y="3283"/>
                              </a:lnTo>
                              <a:lnTo>
                                <a:pt x="4224" y="3283"/>
                              </a:lnTo>
                              <a:lnTo>
                                <a:pt x="2825" y="3283"/>
                              </a:lnTo>
                              <a:lnTo>
                                <a:pt x="2825" y="4038"/>
                              </a:lnTo>
                              <a:lnTo>
                                <a:pt x="4052" y="4038"/>
                              </a:lnTo>
                              <a:lnTo>
                                <a:pt x="4052" y="4676"/>
                              </a:lnTo>
                              <a:lnTo>
                                <a:pt x="915" y="4676"/>
                              </a:lnTo>
                              <a:lnTo>
                                <a:pt x="915" y="4038"/>
                              </a:lnTo>
                              <a:lnTo>
                                <a:pt x="2054" y="4038"/>
                              </a:lnTo>
                              <a:lnTo>
                                <a:pt x="2054" y="2122"/>
                              </a:lnTo>
                              <a:lnTo>
                                <a:pt x="652" y="2122"/>
                              </a:lnTo>
                              <a:lnTo>
                                <a:pt x="514" y="2122"/>
                              </a:lnTo>
                              <a:lnTo>
                                <a:pt x="441" y="2003"/>
                              </a:lnTo>
                              <a:lnTo>
                                <a:pt x="79" y="1405"/>
                              </a:lnTo>
                              <a:lnTo>
                                <a:pt x="0" y="1276"/>
                              </a:lnTo>
                              <a:lnTo>
                                <a:pt x="80" y="1148"/>
                              </a:lnTo>
                              <a:lnTo>
                                <a:pt x="444" y="568"/>
                              </a:lnTo>
                              <a:lnTo>
                                <a:pt x="515" y="453"/>
                              </a:lnTo>
                              <a:lnTo>
                                <a:pt x="652" y="453"/>
                              </a:lnTo>
                              <a:lnTo>
                                <a:pt x="2054" y="453"/>
                              </a:lnTo>
                              <a:lnTo>
                                <a:pt x="2054" y="335"/>
                              </a:lnTo>
                              <a:lnTo>
                                <a:pt x="2438" y="0"/>
                              </a:lnTo>
                              <a:lnTo>
                                <a:pt x="2825" y="335"/>
                              </a:lnTo>
                              <a:lnTo>
                                <a:pt x="2825" y="1612"/>
                              </a:lnTo>
                              <a:close/>
                              <a:moveTo>
                                <a:pt x="4089" y="2106"/>
                              </a:moveTo>
                              <a:lnTo>
                                <a:pt x="2874" y="2106"/>
                              </a:lnTo>
                              <a:lnTo>
                                <a:pt x="2874" y="2788"/>
                              </a:lnTo>
                              <a:lnTo>
                                <a:pt x="4087" y="2788"/>
                              </a:lnTo>
                              <a:lnTo>
                                <a:pt x="4298" y="2441"/>
                              </a:lnTo>
                              <a:lnTo>
                                <a:pt x="4089" y="2106"/>
                              </a:lnTo>
                              <a:close/>
                            </a:path>
                          </a:pathLst>
                        </a:custGeom>
                        <a:solidFill>
                          <a:schemeClr val="accent1"/>
                        </a:solidFill>
                        <a:ln>
                          <a:noFill/>
                        </a:ln>
                      </wps:spPr>
                      <wps:bodyPr anchor="ctr" anchorCtr="1"/>
                    </wps:wsp>
                  </a:graphicData>
                </a:graphic>
              </wp:anchor>
            </w:drawing>
          </mc:Choice>
          <mc:Fallback>
            <w:pict>
              <v:shape id="路标" o:spid="_x0000_s1026" o:spt="100" style="position:absolute;left:0pt;margin-left:406pt;margin-top:336.25pt;height:21.55pt;width:22.5pt;z-index:-167768064;v-text-anchor:middle-center;mso-width-relative:page;mso-height-relative:page;" fillcolor="#5B9BD5 [3204]" filled="t" stroked="f" coordsize="4877,4676" o:gfxdata="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" path="m2002,947l787,947,578,1280,789,1629,2002,1629,2002,947xm2825,1612l4224,1612,4359,1612,4432,1728,4795,2307,4877,2436,4797,2566,4435,3164,4362,3283,4224,3283,2825,3283,2825,4038,4052,4038,4052,4676,915,4676,915,4038,2054,4038,2054,2122,652,2122,514,2122,441,2003,79,1405,0,1276,80,1148,444,568,515,453,652,453,2054,453,2054,335,2438,0,2825,335,2825,1612xm4089,2106l2874,2106,2874,2788,4087,2788,4298,2441,4089,2106xe">
                <v:path o:connectlocs="43302521,20461699;17022544,20461699;12501928,27656817;17065784,35197611;43302521,35197611;43302521,20461699;43302521,20461699;61103685,34830279;91363538,34830279;94283555,34830279;95862474,37336697;103714066,49847075;105487685,52634319;103757307,55443219;95927394,68364124;94348415,70935335;91363538,70935335;61103685,70935335;61103685,87248565;87643222,87248565;87643222,101033720;19791102,101033720;19791102,87248565;44427240,87248565;44427240,45849787;14102527,45849787;11117649,45849787;9538671,43278576;1708758,30357671;0,27570369;1730378,24804663;9603531,12272688;11139269,9787926;14102527,9787926;44427240,9787926;44427240,7238312;52733032,0;61103685,7238312;61103685,34830279;61103685,34830279;88443521,45504052;62163544,45504052;62163544,60239964;88400280,60239964;92964136,52742365;88443521,45504052" o:connectangles="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81824" behindDoc="0" locked="0" layoutInCell="1" allowOverlap="1">
                <wp:simplePos x="0" y="0"/>
                <wp:positionH relativeFrom="column">
                  <wp:posOffset>1178560</wp:posOffset>
                </wp:positionH>
                <wp:positionV relativeFrom="paragraph">
                  <wp:posOffset>5007610</wp:posOffset>
                </wp:positionV>
                <wp:extent cx="274955" cy="254000"/>
                <wp:effectExtent l="0" t="0" r="4445" b="0"/>
                <wp:wrapNone/>
                <wp:docPr id="302" name="微博"/>
                <wp:cNvGraphicFramePr/>
                <a:graphic xmlns:a="http://schemas.openxmlformats.org/drawingml/2006/main">
                  <a:graphicData uri="http://schemas.microsoft.com/office/word/2010/wordprocessingShape">
                    <wps:wsp>
                      <wps:cNvSpPr/>
                      <wps:spPr>
                        <a:xfrm>
                          <a:off x="2336165" y="4561205"/>
                          <a:ext cx="274955" cy="254000"/>
                        </a:xfrm>
                        <a:custGeom>
                          <a:avLst/>
                          <a:gdLst/>
                          <a:ahLst/>
                          <a:cxnLst/>
                          <a:rect l="l" t="t" r="r" b="b"/>
                          <a:pathLst>
                            <a:path w="684048" h="556307">
                              <a:moveTo>
                                <a:pt x="222901" y="383453"/>
                              </a:moveTo>
                              <a:cubicBezTo>
                                <a:pt x="218315" y="383977"/>
                                <a:pt x="213613" y="385281"/>
                                <a:pt x="209039" y="387420"/>
                              </a:cubicBezTo>
                              <a:cubicBezTo>
                                <a:pt x="190739" y="395979"/>
                                <a:pt x="181407" y="414680"/>
                                <a:pt x="188193" y="429191"/>
                              </a:cubicBezTo>
                              <a:cubicBezTo>
                                <a:pt x="194980" y="443702"/>
                                <a:pt x="215317" y="448527"/>
                                <a:pt x="233616" y="439969"/>
                              </a:cubicBezTo>
                              <a:cubicBezTo>
                                <a:pt x="251915" y="431410"/>
                                <a:pt x="261248" y="412709"/>
                                <a:pt x="254461" y="398198"/>
                              </a:cubicBezTo>
                              <a:cubicBezTo>
                                <a:pt x="249371" y="387315"/>
                                <a:pt x="236659" y="381879"/>
                                <a:pt x="222901" y="383453"/>
                              </a:cubicBezTo>
                              <a:close/>
                              <a:moveTo>
                                <a:pt x="284035" y="369073"/>
                              </a:moveTo>
                              <a:cubicBezTo>
                                <a:pt x="281538" y="368297"/>
                                <a:pt x="278657" y="368441"/>
                                <a:pt x="275985" y="369691"/>
                              </a:cubicBezTo>
                              <a:cubicBezTo>
                                <a:pt x="270641" y="372190"/>
                                <a:pt x="268154" y="378164"/>
                                <a:pt x="270432" y="383034"/>
                              </a:cubicBezTo>
                              <a:cubicBezTo>
                                <a:pt x="272710" y="387904"/>
                                <a:pt x="278888" y="389825"/>
                                <a:pt x="284233" y="387325"/>
                              </a:cubicBezTo>
                              <a:cubicBezTo>
                                <a:pt x="289577" y="384826"/>
                                <a:pt x="292063" y="378852"/>
                                <a:pt x="289785" y="373982"/>
                              </a:cubicBezTo>
                              <a:cubicBezTo>
                                <a:pt x="288647" y="371547"/>
                                <a:pt x="286533" y="369850"/>
                                <a:pt x="284035" y="369073"/>
                              </a:cubicBezTo>
                              <a:close/>
                              <a:moveTo>
                                <a:pt x="266604" y="297070"/>
                              </a:moveTo>
                              <a:cubicBezTo>
                                <a:pt x="319078" y="300338"/>
                                <a:pt x="362309" y="335548"/>
                                <a:pt x="367763" y="383070"/>
                              </a:cubicBezTo>
                              <a:cubicBezTo>
                                <a:pt x="373996" y="437381"/>
                                <a:pt x="328527" y="487207"/>
                                <a:pt x="266205" y="494360"/>
                              </a:cubicBezTo>
                              <a:cubicBezTo>
                                <a:pt x="203883" y="501513"/>
                                <a:pt x="148308" y="463284"/>
                                <a:pt x="142074" y="408972"/>
                              </a:cubicBezTo>
                              <a:cubicBezTo>
                                <a:pt x="135841" y="354661"/>
                                <a:pt x="181310" y="304835"/>
                                <a:pt x="243632" y="297682"/>
                              </a:cubicBezTo>
                              <a:cubicBezTo>
                                <a:pt x="251423" y="296788"/>
                                <a:pt x="259108" y="296603"/>
                                <a:pt x="266604" y="297070"/>
                              </a:cubicBezTo>
                              <a:close/>
                              <a:moveTo>
                                <a:pt x="297042" y="252387"/>
                              </a:moveTo>
                              <a:cubicBezTo>
                                <a:pt x="283618" y="252176"/>
                                <a:pt x="269820" y="252839"/>
                                <a:pt x="255793" y="254449"/>
                              </a:cubicBezTo>
                              <a:cubicBezTo>
                                <a:pt x="143583" y="267328"/>
                                <a:pt x="59288" y="335880"/>
                                <a:pt x="67516" y="407566"/>
                              </a:cubicBezTo>
                              <a:cubicBezTo>
                                <a:pt x="75743" y="479252"/>
                                <a:pt x="173377" y="526925"/>
                                <a:pt x="285587" y="514046"/>
                              </a:cubicBezTo>
                              <a:cubicBezTo>
                                <a:pt x="397797" y="501168"/>
                                <a:pt x="482091" y="432615"/>
                                <a:pt x="473864" y="360929"/>
                              </a:cubicBezTo>
                              <a:cubicBezTo>
                                <a:pt x="466665" y="298204"/>
                                <a:pt x="391015" y="253864"/>
                                <a:pt x="297042" y="252387"/>
                              </a:cubicBezTo>
                              <a:close/>
                              <a:moveTo>
                                <a:pt x="509416" y="97868"/>
                              </a:moveTo>
                              <a:cubicBezTo>
                                <a:pt x="544841" y="99182"/>
                                <a:pt x="588107" y="127580"/>
                                <a:pt x="590257" y="183051"/>
                              </a:cubicBezTo>
                              <a:cubicBezTo>
                                <a:pt x="592352" y="199448"/>
                                <a:pt x="588214" y="215684"/>
                                <a:pt x="579852" y="229407"/>
                              </a:cubicBezTo>
                              <a:lnTo>
                                <a:pt x="580228" y="229581"/>
                              </a:lnTo>
                              <a:cubicBezTo>
                                <a:pt x="580244" y="229743"/>
                                <a:pt x="580186" y="229872"/>
                                <a:pt x="580126" y="230000"/>
                              </a:cubicBezTo>
                              <a:lnTo>
                                <a:pt x="578707" y="232024"/>
                              </a:lnTo>
                              <a:cubicBezTo>
                                <a:pt x="578590" y="232839"/>
                                <a:pt x="578192" y="233485"/>
                                <a:pt x="577787" y="234126"/>
                              </a:cubicBezTo>
                              <a:lnTo>
                                <a:pt x="577385" y="233908"/>
                              </a:lnTo>
                              <a:cubicBezTo>
                                <a:pt x="572286" y="241165"/>
                                <a:pt x="563167" y="244302"/>
                                <a:pt x="554750" y="241632"/>
                              </a:cubicBezTo>
                              <a:lnTo>
                                <a:pt x="548315" y="238643"/>
                              </a:lnTo>
                              <a:cubicBezTo>
                                <a:pt x="539522" y="233101"/>
                                <a:pt x="536249" y="221620"/>
                                <a:pt x="540834" y="211750"/>
                              </a:cubicBezTo>
                              <a:lnTo>
                                <a:pt x="541088" y="211402"/>
                              </a:lnTo>
                              <a:lnTo>
                                <a:pt x="541243" y="211474"/>
                              </a:lnTo>
                              <a:cubicBezTo>
                                <a:pt x="549302" y="193084"/>
                                <a:pt x="546794" y="175359"/>
                                <a:pt x="541863" y="165391"/>
                              </a:cubicBezTo>
                              <a:cubicBezTo>
                                <a:pt x="534763" y="151042"/>
                                <a:pt x="514479" y="135118"/>
                                <a:pt x="480142" y="145181"/>
                              </a:cubicBezTo>
                              <a:lnTo>
                                <a:pt x="480025" y="144483"/>
                              </a:lnTo>
                              <a:cubicBezTo>
                                <a:pt x="471706" y="144624"/>
                                <a:pt x="464282" y="140887"/>
                                <a:pt x="461009" y="134412"/>
                              </a:cubicBezTo>
                              <a:lnTo>
                                <a:pt x="458966" y="128175"/>
                              </a:lnTo>
                              <a:cubicBezTo>
                                <a:pt x="457496" y="119354"/>
                                <a:pt x="463572" y="110158"/>
                                <a:pt x="473636" y="106144"/>
                              </a:cubicBezTo>
                              <a:lnTo>
                                <a:pt x="473571" y="105761"/>
                              </a:lnTo>
                              <a:cubicBezTo>
                                <a:pt x="485121" y="99922"/>
                                <a:pt x="497817" y="97438"/>
                                <a:pt x="509416" y="97868"/>
                              </a:cubicBezTo>
                              <a:close/>
                              <a:moveTo>
                                <a:pt x="286518" y="82088"/>
                              </a:moveTo>
                              <a:cubicBezTo>
                                <a:pt x="376738" y="91976"/>
                                <a:pt x="317665" y="163994"/>
                                <a:pt x="337363" y="184000"/>
                              </a:cubicBezTo>
                              <a:cubicBezTo>
                                <a:pt x="387081" y="179119"/>
                                <a:pt x="437510" y="146098"/>
                                <a:pt x="486517" y="169358"/>
                              </a:cubicBezTo>
                              <a:cubicBezTo>
                                <a:pt x="533076" y="203014"/>
                                <a:pt x="494312" y="233925"/>
                                <a:pt x="501054" y="264835"/>
                              </a:cubicBezTo>
                              <a:cubicBezTo>
                                <a:pt x="649340" y="323962"/>
                                <a:pt x="585744" y="409170"/>
                                <a:pt x="562675" y="436725"/>
                              </a:cubicBezTo>
                              <a:cubicBezTo>
                                <a:pt x="354965" y="648778"/>
                                <a:pt x="45454" y="533772"/>
                                <a:pt x="10807" y="435328"/>
                              </a:cubicBezTo>
                              <a:cubicBezTo>
                                <a:pt x="-41075" y="330306"/>
                                <a:pt x="100878" y="89491"/>
                                <a:pt x="286518" y="82088"/>
                              </a:cubicBezTo>
                              <a:close/>
                              <a:moveTo>
                                <a:pt x="489068" y="0"/>
                              </a:moveTo>
                              <a:cubicBezTo>
                                <a:pt x="596753" y="0"/>
                                <a:pt x="684048" y="87296"/>
                                <a:pt x="684048" y="194980"/>
                              </a:cubicBezTo>
                              <a:cubicBezTo>
                                <a:pt x="684048" y="216847"/>
                                <a:pt x="680448" y="237874"/>
                                <a:pt x="672966" y="257215"/>
                              </a:cubicBezTo>
                              <a:lnTo>
                                <a:pt x="672379" y="257003"/>
                              </a:lnTo>
                              <a:cubicBezTo>
                                <a:pt x="668967" y="265617"/>
                                <a:pt x="657523" y="269364"/>
                                <a:pt x="645725" y="265916"/>
                              </a:cubicBezTo>
                              <a:lnTo>
                                <a:pt x="637884" y="262819"/>
                              </a:lnTo>
                              <a:cubicBezTo>
                                <a:pt x="627530" y="257587"/>
                                <a:pt x="621785" y="247890"/>
                                <a:pt x="624308" y="239644"/>
                              </a:cubicBezTo>
                              <a:lnTo>
                                <a:pt x="623975" y="239524"/>
                              </a:lnTo>
                              <a:cubicBezTo>
                                <a:pt x="629260" y="225659"/>
                                <a:pt x="631774" y="210613"/>
                                <a:pt x="631774" y="194980"/>
                              </a:cubicBezTo>
                              <a:cubicBezTo>
                                <a:pt x="631774" y="116165"/>
                                <a:pt x="567883" y="52274"/>
                                <a:pt x="489068" y="52274"/>
                              </a:cubicBezTo>
                              <a:lnTo>
                                <a:pt x="469942" y="54202"/>
                              </a:lnTo>
                              <a:lnTo>
                                <a:pt x="469951" y="54239"/>
                              </a:lnTo>
                              <a:cubicBezTo>
                                <a:pt x="469861" y="54366"/>
                                <a:pt x="469744" y="54397"/>
                                <a:pt x="469627" y="54427"/>
                              </a:cubicBezTo>
                              <a:cubicBezTo>
                                <a:pt x="460634" y="56697"/>
                                <a:pt x="450861" y="49439"/>
                                <a:pt x="446718" y="37636"/>
                              </a:cubicBezTo>
                              <a:lnTo>
                                <a:pt x="444619" y="29323"/>
                              </a:lnTo>
                              <a:cubicBezTo>
                                <a:pt x="442667" y="16995"/>
                                <a:pt x="447797" y="5987"/>
                                <a:pt x="456757" y="3699"/>
                              </a:cubicBezTo>
                              <a:lnTo>
                                <a:pt x="456661" y="3267"/>
                              </a:lnTo>
                              <a:cubicBezTo>
                                <a:pt x="467135" y="923"/>
                                <a:pt x="477994" y="0"/>
                                <a:pt x="489068"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微博" o:spid="_x0000_s1026" o:spt="100" style="position:absolute;left:0pt;margin-left:92.8pt;margin-top:394.3pt;height:20pt;width:21.65pt;z-index:-167785472;v-text-anchor:middle;mso-width-relative:page;mso-height-relative:page;" fillcolor="#5B9BD5 [3204]" filled="t" stroked="f" coordsize="684048,556307" o:gfxdata="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" path="m222901,383453c218315,383977,213613,385281,209039,387420c190739,395979,181407,414680,188193,429191c194980,443702,215317,448527,233616,439969c251915,431410,261248,412709,254461,398198c249371,387315,236659,381879,222901,383453xm284035,369073c281538,368297,278657,368441,275985,369691c270641,372190,268154,378164,270432,383034c272710,387904,278888,389825,284233,387325c289577,384826,292063,378852,289785,373982c288647,371547,286533,369850,284035,369073xm266604,297070c319078,300338,362309,335548,367763,383070c373996,437381,328527,487207,266205,494360c203883,501513,148308,463284,142074,408972c135841,354661,181310,304835,243632,297682c251423,296788,259108,296603,266604,297070xm297042,252387c283618,252176,269820,252839,255793,254449c143583,267328,59288,335880,67516,407566c75743,479252,173377,526925,285587,514046c397797,501168,482091,432615,473864,360929c466665,298204,391015,253864,297042,252387xm509416,97868c544841,99182,588107,127580,590257,183051c592352,199448,588214,215684,579852,229407l580228,229581c580244,229743,580186,229872,580126,230000l578707,232024c578590,232839,578192,233485,577787,234126l577385,233908c572286,241165,563167,244302,554750,241632l548315,238643c539522,233101,536249,221620,540834,211750l541088,211402,541243,211474c549302,193084,546794,175359,541863,165391c534763,151042,514479,135118,480142,145181l480025,144483c471706,144624,464282,140887,461009,134412l458966,128175c457496,119354,463572,110158,473636,106144l473571,105761c485121,99922,497817,97438,509416,97868xm286518,82088c376738,91976,317665,163994,337363,184000c387081,179119,437510,146098,486517,169358c533076,203014,494312,233925,501054,264835c649340,323962,585744,409170,562675,436725c354965,648778,45454,533772,10807,435328c-41075,330306,100878,89491,286518,82088xm489068,0c596753,0,684048,87296,684048,194980c684048,216847,680448,237874,672966,257215l672379,257003c668967,265617,657523,269364,645725,265916l637884,262819c627530,257587,621785,247890,624308,239644l623975,239524c629260,225659,631774,210613,631774,194980c631774,116165,567883,52274,489068,52274l469942,54202,469951,54239c469861,54366,469744,54397,469627,54427c460634,56697,450861,49439,446718,37636l444619,29323c442667,16995,447797,5987,456757,3699l456661,3267c467135,923,477994,0,489068,0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80800" behindDoc="0" locked="0" layoutInCell="1" allowOverlap="1">
                <wp:simplePos x="0" y="0"/>
                <wp:positionH relativeFrom="column">
                  <wp:posOffset>365125</wp:posOffset>
                </wp:positionH>
                <wp:positionV relativeFrom="paragraph">
                  <wp:posOffset>5007610</wp:posOffset>
                </wp:positionV>
                <wp:extent cx="306705" cy="254000"/>
                <wp:effectExtent l="0" t="0" r="23495" b="0"/>
                <wp:wrapNone/>
                <wp:docPr id="301" name="微信"/>
                <wp:cNvGraphicFramePr/>
                <a:graphic xmlns:a="http://schemas.openxmlformats.org/drawingml/2006/main">
                  <a:graphicData uri="http://schemas.microsoft.com/office/word/2010/wordprocessingShape">
                    <wps:wsp>
                      <wps:cNvSpPr/>
                      <wps:spPr>
                        <a:xfrm>
                          <a:off x="1510665" y="4551045"/>
                          <a:ext cx="306705" cy="254000"/>
                        </a:xfrm>
                        <a:custGeom>
                          <a:avLst/>
                          <a:gdLst/>
                          <a:ahLst/>
                          <a:cxnLst/>
                          <a:rect l="l" t="t" r="r" b="b"/>
                          <a:pathLst>
                            <a:path w="969654" h="903534">
                              <a:moveTo>
                                <a:pt x="813088" y="487443"/>
                              </a:moveTo>
                              <a:cubicBezTo>
                                <a:pt x="793206" y="487443"/>
                                <a:pt x="777088" y="503561"/>
                                <a:pt x="777088" y="523443"/>
                              </a:cubicBezTo>
                              <a:cubicBezTo>
                                <a:pt x="777088" y="543325"/>
                                <a:pt x="793206" y="559443"/>
                                <a:pt x="813088" y="559443"/>
                              </a:cubicBezTo>
                              <a:cubicBezTo>
                                <a:pt x="832970" y="559443"/>
                                <a:pt x="849088" y="543325"/>
                                <a:pt x="849088" y="523443"/>
                              </a:cubicBezTo>
                              <a:cubicBezTo>
                                <a:pt x="849088" y="503561"/>
                                <a:pt x="832970" y="487443"/>
                                <a:pt x="813088" y="487443"/>
                              </a:cubicBezTo>
                              <a:close/>
                              <a:moveTo>
                                <a:pt x="606961" y="487443"/>
                              </a:moveTo>
                              <a:cubicBezTo>
                                <a:pt x="587079" y="487443"/>
                                <a:pt x="570961" y="503561"/>
                                <a:pt x="570961" y="523443"/>
                              </a:cubicBezTo>
                              <a:cubicBezTo>
                                <a:pt x="570961" y="543325"/>
                                <a:pt x="587079" y="559443"/>
                                <a:pt x="606961" y="559443"/>
                              </a:cubicBezTo>
                              <a:cubicBezTo>
                                <a:pt x="626843" y="559443"/>
                                <a:pt x="642961" y="543325"/>
                                <a:pt x="642961" y="523443"/>
                              </a:cubicBezTo>
                              <a:cubicBezTo>
                                <a:pt x="642961" y="503561"/>
                                <a:pt x="626843" y="487443"/>
                                <a:pt x="606961" y="487443"/>
                              </a:cubicBezTo>
                              <a:close/>
                              <a:moveTo>
                                <a:pt x="691345" y="336511"/>
                              </a:moveTo>
                              <a:cubicBezTo>
                                <a:pt x="769490" y="335080"/>
                                <a:pt x="847112" y="364668"/>
                                <a:pt x="901758" y="422110"/>
                              </a:cubicBezTo>
                              <a:cubicBezTo>
                                <a:pt x="999759" y="525126"/>
                                <a:pt x="990612" y="681640"/>
                                <a:pt x="881173" y="774306"/>
                              </a:cubicBezTo>
                              <a:lnTo>
                                <a:pt x="905846" y="903534"/>
                              </a:lnTo>
                              <a:lnTo>
                                <a:pt x="792422" y="824563"/>
                              </a:lnTo>
                              <a:cubicBezTo>
                                <a:pt x="666952" y="867914"/>
                                <a:pt x="525982" y="820668"/>
                                <a:pt x="459770" y="713074"/>
                              </a:cubicBezTo>
                              <a:cubicBezTo>
                                <a:pt x="386891" y="594648"/>
                                <a:pt x="429055" y="444146"/>
                                <a:pt x="554971" y="373268"/>
                              </a:cubicBezTo>
                              <a:cubicBezTo>
                                <a:pt x="597384" y="349394"/>
                                <a:pt x="644458" y="337369"/>
                                <a:pt x="691345" y="336511"/>
                              </a:cubicBezTo>
                              <a:close/>
                              <a:moveTo>
                                <a:pt x="547874" y="187267"/>
                              </a:moveTo>
                              <a:cubicBezTo>
                                <a:pt x="518051" y="187267"/>
                                <a:pt x="493874" y="211444"/>
                                <a:pt x="493874" y="241267"/>
                              </a:cubicBezTo>
                              <a:cubicBezTo>
                                <a:pt x="493874" y="271090"/>
                                <a:pt x="518051" y="295267"/>
                                <a:pt x="547874" y="295267"/>
                              </a:cubicBezTo>
                              <a:cubicBezTo>
                                <a:pt x="577697" y="295267"/>
                                <a:pt x="601874" y="271090"/>
                                <a:pt x="601874" y="241267"/>
                              </a:cubicBezTo>
                              <a:cubicBezTo>
                                <a:pt x="601874" y="211444"/>
                                <a:pt x="577697" y="187267"/>
                                <a:pt x="547874" y="187267"/>
                              </a:cubicBezTo>
                              <a:close/>
                              <a:moveTo>
                                <a:pt x="294449" y="187267"/>
                              </a:moveTo>
                              <a:cubicBezTo>
                                <a:pt x="264626" y="187267"/>
                                <a:pt x="240449" y="211444"/>
                                <a:pt x="240449" y="241267"/>
                              </a:cubicBezTo>
                              <a:cubicBezTo>
                                <a:pt x="240449" y="271090"/>
                                <a:pt x="264626" y="295267"/>
                                <a:pt x="294449" y="295267"/>
                              </a:cubicBezTo>
                              <a:cubicBezTo>
                                <a:pt x="324272" y="295267"/>
                                <a:pt x="348449" y="271090"/>
                                <a:pt x="348449" y="241267"/>
                              </a:cubicBezTo>
                              <a:cubicBezTo>
                                <a:pt x="348449" y="211444"/>
                                <a:pt x="324272" y="187267"/>
                                <a:pt x="294449" y="187267"/>
                              </a:cubicBezTo>
                              <a:close/>
                              <a:moveTo>
                                <a:pt x="408549" y="168"/>
                              </a:moveTo>
                              <a:cubicBezTo>
                                <a:pt x="456533" y="-1113"/>
                                <a:pt x="505397" y="4870"/>
                                <a:pt x="553141" y="18800"/>
                              </a:cubicBezTo>
                              <a:cubicBezTo>
                                <a:pt x="730896" y="70663"/>
                                <a:pt x="843952" y="217556"/>
                                <a:pt x="840274" y="375462"/>
                              </a:cubicBezTo>
                              <a:cubicBezTo>
                                <a:pt x="754752" y="310337"/>
                                <a:pt x="632797" y="302687"/>
                                <a:pt x="535419" y="357502"/>
                              </a:cubicBezTo>
                              <a:cubicBezTo>
                                <a:pt x="409503" y="428380"/>
                                <a:pt x="367339" y="578882"/>
                                <a:pt x="440218" y="697308"/>
                              </a:cubicBezTo>
                              <a:cubicBezTo>
                                <a:pt x="450352" y="713775"/>
                                <a:pt x="462237" y="728829"/>
                                <a:pt x="478397" y="739559"/>
                              </a:cubicBezTo>
                              <a:cubicBezTo>
                                <a:pt x="442192" y="745523"/>
                                <a:pt x="404623" y="745773"/>
                                <a:pt x="366675" y="741395"/>
                              </a:cubicBezTo>
                              <a:lnTo>
                                <a:pt x="245711" y="837584"/>
                              </a:lnTo>
                              <a:lnTo>
                                <a:pt x="214226" y="696474"/>
                              </a:lnTo>
                              <a:cubicBezTo>
                                <a:pt x="11680" y="595442"/>
                                <a:pt x="-59861" y="368389"/>
                                <a:pt x="54436" y="189343"/>
                              </a:cubicBezTo>
                              <a:cubicBezTo>
                                <a:pt x="128564" y="73222"/>
                                <a:pt x="264598" y="4010"/>
                                <a:pt x="408549" y="168"/>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微信" o:spid="_x0000_s1026" o:spt="100" style="position:absolute;left:0pt;margin-left:28.75pt;margin-top:394.3pt;height:20pt;width:24.15pt;z-index:-167786496;v-text-anchor:middle;mso-width-relative:page;mso-height-relative:page;" fillcolor="#5B9BD5 [3204]" filled="t" stroked="f" coordsize="969654,903534" o:gfxdata="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" path="m813088,487443c793206,487443,777088,503561,777088,523443c777088,543325,793206,559443,813088,559443c832970,559443,849088,543325,849088,523443c849088,503561,832970,487443,813088,487443xm606961,487443c587079,487443,570961,503561,570961,523443c570961,543325,587079,559443,606961,559443c626843,559443,642961,543325,642961,523443c642961,503561,626843,487443,606961,487443xm691345,336511c769490,335080,847112,364668,901758,422110c999759,525126,990612,681640,881173,774306l905846,903534,792422,824563c666952,867914,525982,820668,459770,713074c386891,594648,429055,444146,554971,373268c597384,349394,644458,337369,691345,336511xm547874,187267c518051,187267,493874,211444,493874,241267c493874,271090,518051,295267,547874,295267c577697,295267,601874,271090,601874,241267c601874,211444,577697,187267,547874,187267xm294449,187267c264626,187267,240449,211444,240449,241267c240449,271090,264626,295267,294449,295267c324272,295267,348449,271090,348449,241267c348449,211444,324272,187267,294449,187267xm408549,168c456533,-1113,505397,4870,553141,18800c730896,70663,843952,217556,840274,375462c754752,310337,632797,302687,535419,357502c409503,428380,367339,578882,440218,697308c450352,713775,462237,728829,478397,739559c442192,745523,404623,745773,366675,741395l245711,837584,214226,696474c11680,595442,-59861,368389,54436,189343c128564,73222,264598,4010,408549,168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90016" behindDoc="0" locked="0" layoutInCell="1" allowOverlap="1">
                <wp:simplePos x="0" y="0"/>
                <wp:positionH relativeFrom="column">
                  <wp:posOffset>407670</wp:posOffset>
                </wp:positionH>
                <wp:positionV relativeFrom="paragraph">
                  <wp:posOffset>4269740</wp:posOffset>
                </wp:positionV>
                <wp:extent cx="267335" cy="241935"/>
                <wp:effectExtent l="0" t="0" r="12065" b="12065"/>
                <wp:wrapNone/>
                <wp:docPr id="116" name="学士帽"/>
                <wp:cNvGraphicFramePr/>
                <a:graphic xmlns:a="http://schemas.openxmlformats.org/drawingml/2006/main">
                  <a:graphicData uri="http://schemas.microsoft.com/office/word/2010/wordprocessingShape">
                    <wps:wsp>
                      <wps:cNvSpPr/>
                      <wps:spPr bwMode="auto">
                        <a:xfrm>
                          <a:off x="1576705" y="5068570"/>
                          <a:ext cx="267335" cy="241935"/>
                        </a:xfrm>
                        <a:custGeom>
                          <a:avLst/>
                          <a:gdLst>
                            <a:gd name="T0" fmla="*/ 1395067 w 3931"/>
                            <a:gd name="T1" fmla="*/ 589725 h 2392"/>
                            <a:gd name="T2" fmla="*/ 928365 w 3931"/>
                            <a:gd name="T3" fmla="*/ 389484 h 2392"/>
                            <a:gd name="T4" fmla="*/ 403040 w 3931"/>
                            <a:gd name="T5" fmla="*/ 589725 h 2392"/>
                            <a:gd name="T6" fmla="*/ 256480 w 3931"/>
                            <a:gd name="T7" fmla="*/ 528782 h 2392"/>
                            <a:gd name="T8" fmla="*/ 256480 w 3931"/>
                            <a:gd name="T9" fmla="*/ 708403 h 2392"/>
                            <a:gd name="T10" fmla="*/ 296326 w 3931"/>
                            <a:gd name="T11" fmla="*/ 763389 h 2392"/>
                            <a:gd name="T12" fmla="*/ 255564 w 3931"/>
                            <a:gd name="T13" fmla="*/ 818375 h 2392"/>
                            <a:gd name="T14" fmla="*/ 299074 w 3931"/>
                            <a:gd name="T15" fmla="*/ 1011742 h 2392"/>
                            <a:gd name="T16" fmla="*/ 170834 w 3931"/>
                            <a:gd name="T17" fmla="*/ 1011742 h 2392"/>
                            <a:gd name="T18" fmla="*/ 214802 w 3931"/>
                            <a:gd name="T19" fmla="*/ 817458 h 2392"/>
                            <a:gd name="T20" fmla="*/ 179078 w 3931"/>
                            <a:gd name="T21" fmla="*/ 763389 h 2392"/>
                            <a:gd name="T22" fmla="*/ 213428 w 3931"/>
                            <a:gd name="T23" fmla="*/ 709777 h 2392"/>
                            <a:gd name="T24" fmla="*/ 213428 w 3931"/>
                            <a:gd name="T25" fmla="*/ 510911 h 2392"/>
                            <a:gd name="T26" fmla="*/ 0 w 3931"/>
                            <a:gd name="T27" fmla="*/ 421559 h 2392"/>
                            <a:gd name="T28" fmla="*/ 938899 w 3931"/>
                            <a:gd name="T29" fmla="*/ 0 h 2392"/>
                            <a:gd name="T30" fmla="*/ 1800397 w 3931"/>
                            <a:gd name="T31" fmla="*/ 427058 h 2392"/>
                            <a:gd name="T32" fmla="*/ 1395067 w 3931"/>
                            <a:gd name="T33" fmla="*/ 589725 h 2392"/>
                            <a:gd name="T34" fmla="*/ 917831 w 3931"/>
                            <a:gd name="T35" fmla="*/ 491208 h 2392"/>
                            <a:gd name="T36" fmla="*/ 1341481 w 3931"/>
                            <a:gd name="T37" fmla="*/ 635088 h 2392"/>
                            <a:gd name="T38" fmla="*/ 1341481 w 3931"/>
                            <a:gd name="T39" fmla="*/ 983791 h 2392"/>
                            <a:gd name="T40" fmla="*/ 896306 w 3931"/>
                            <a:gd name="T41" fmla="*/ 1096054 h 2392"/>
                            <a:gd name="T42" fmla="*/ 503342 w 3931"/>
                            <a:gd name="T43" fmla="*/ 983791 h 2392"/>
                            <a:gd name="T44" fmla="*/ 503342 w 3931"/>
                            <a:gd name="T45" fmla="*/ 635088 h 2392"/>
                            <a:gd name="T46" fmla="*/ 917831 w 3931"/>
                            <a:gd name="T47" fmla="*/ 491208 h 2392"/>
                            <a:gd name="T48" fmla="*/ 912335 w 3931"/>
                            <a:gd name="T49" fmla="*/ 1031904 h 2392"/>
                            <a:gd name="T50" fmla="*/ 1254003 w 3931"/>
                            <a:gd name="T51" fmla="*/ 946675 h 2392"/>
                            <a:gd name="T52" fmla="*/ 912335 w 3931"/>
                            <a:gd name="T53" fmla="*/ 860989 h 2392"/>
                            <a:gd name="T54" fmla="*/ 571126 w 3931"/>
                            <a:gd name="T55" fmla="*/ 946675 h 2392"/>
                            <a:gd name="T56" fmla="*/ 912335 w 3931"/>
                            <a:gd name="T57" fmla="*/ 1031904 h 239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931" h="2392">
                              <a:moveTo>
                                <a:pt x="3046" y="1287"/>
                              </a:moveTo>
                              <a:cubicBezTo>
                                <a:pt x="3046" y="1287"/>
                                <a:pt x="2618" y="850"/>
                                <a:pt x="2027" y="850"/>
                              </a:cubicBezTo>
                              <a:cubicBezTo>
                                <a:pt x="1450" y="850"/>
                                <a:pt x="880" y="1287"/>
                                <a:pt x="880" y="1287"/>
                              </a:cubicBezTo>
                              <a:cubicBezTo>
                                <a:pt x="560" y="1154"/>
                                <a:pt x="560" y="1154"/>
                                <a:pt x="560" y="1154"/>
                              </a:cubicBezTo>
                              <a:cubicBezTo>
                                <a:pt x="560" y="1546"/>
                                <a:pt x="560" y="1546"/>
                                <a:pt x="560" y="1546"/>
                              </a:cubicBezTo>
                              <a:cubicBezTo>
                                <a:pt x="610" y="1563"/>
                                <a:pt x="647" y="1610"/>
                                <a:pt x="647" y="1666"/>
                              </a:cubicBezTo>
                              <a:cubicBezTo>
                                <a:pt x="647" y="1723"/>
                                <a:pt x="609" y="1769"/>
                                <a:pt x="558" y="1786"/>
                              </a:cubicBezTo>
                              <a:cubicBezTo>
                                <a:pt x="653" y="2208"/>
                                <a:pt x="653" y="2208"/>
                                <a:pt x="653" y="2208"/>
                              </a:cubicBezTo>
                              <a:cubicBezTo>
                                <a:pt x="373" y="2208"/>
                                <a:pt x="373" y="2208"/>
                                <a:pt x="373" y="2208"/>
                              </a:cubicBezTo>
                              <a:cubicBezTo>
                                <a:pt x="469" y="1784"/>
                                <a:pt x="469" y="1784"/>
                                <a:pt x="469" y="1784"/>
                              </a:cubicBezTo>
                              <a:cubicBezTo>
                                <a:pt x="423" y="1764"/>
                                <a:pt x="391" y="1719"/>
                                <a:pt x="391" y="1666"/>
                              </a:cubicBezTo>
                              <a:cubicBezTo>
                                <a:pt x="391" y="1614"/>
                                <a:pt x="422" y="1570"/>
                                <a:pt x="466" y="1549"/>
                              </a:cubicBezTo>
                              <a:cubicBezTo>
                                <a:pt x="466" y="1115"/>
                                <a:pt x="466" y="1115"/>
                                <a:pt x="466" y="1115"/>
                              </a:cubicBezTo>
                              <a:cubicBezTo>
                                <a:pt x="0" y="920"/>
                                <a:pt x="0" y="920"/>
                                <a:pt x="0" y="920"/>
                              </a:cubicBezTo>
                              <a:cubicBezTo>
                                <a:pt x="2050" y="0"/>
                                <a:pt x="2050" y="0"/>
                                <a:pt x="2050" y="0"/>
                              </a:cubicBezTo>
                              <a:cubicBezTo>
                                <a:pt x="3931" y="932"/>
                                <a:pt x="3931" y="932"/>
                                <a:pt x="3931" y="932"/>
                              </a:cubicBezTo>
                              <a:lnTo>
                                <a:pt x="3046" y="1287"/>
                              </a:lnTo>
                              <a:close/>
                              <a:moveTo>
                                <a:pt x="2004" y="1072"/>
                              </a:moveTo>
                              <a:cubicBezTo>
                                <a:pt x="2598" y="1072"/>
                                <a:pt x="2929" y="1386"/>
                                <a:pt x="2929" y="1386"/>
                              </a:cubicBezTo>
                              <a:cubicBezTo>
                                <a:pt x="2929" y="2147"/>
                                <a:pt x="2929" y="2147"/>
                                <a:pt x="2929" y="2147"/>
                              </a:cubicBezTo>
                              <a:cubicBezTo>
                                <a:pt x="2929" y="2147"/>
                                <a:pt x="2586" y="2392"/>
                                <a:pt x="1957" y="2392"/>
                              </a:cubicBezTo>
                              <a:cubicBezTo>
                                <a:pt x="1328" y="2392"/>
                                <a:pt x="1099" y="2147"/>
                                <a:pt x="1099" y="2147"/>
                              </a:cubicBezTo>
                              <a:cubicBezTo>
                                <a:pt x="1099" y="1386"/>
                                <a:pt x="1099" y="1386"/>
                                <a:pt x="1099" y="1386"/>
                              </a:cubicBezTo>
                              <a:cubicBezTo>
                                <a:pt x="1099" y="1386"/>
                                <a:pt x="1410" y="1072"/>
                                <a:pt x="2004" y="1072"/>
                              </a:cubicBezTo>
                              <a:close/>
                              <a:moveTo>
                                <a:pt x="1992" y="2252"/>
                              </a:moveTo>
                              <a:cubicBezTo>
                                <a:pt x="2404" y="2252"/>
                                <a:pt x="2738" y="2168"/>
                                <a:pt x="2738" y="2066"/>
                              </a:cubicBezTo>
                              <a:cubicBezTo>
                                <a:pt x="2738" y="1963"/>
                                <a:pt x="2404" y="1879"/>
                                <a:pt x="1992" y="1879"/>
                              </a:cubicBezTo>
                              <a:cubicBezTo>
                                <a:pt x="1581" y="1879"/>
                                <a:pt x="1247" y="1963"/>
                                <a:pt x="1247" y="2066"/>
                              </a:cubicBezTo>
                              <a:cubicBezTo>
                                <a:pt x="1247" y="2168"/>
                                <a:pt x="1581" y="2252"/>
                                <a:pt x="1992" y="2252"/>
                              </a:cubicBezTo>
                              <a:close/>
                            </a:path>
                          </a:pathLst>
                        </a:custGeom>
                        <a:solidFill>
                          <a:schemeClr val="accent1"/>
                        </a:solidFill>
                        <a:ln>
                          <a:noFill/>
                        </a:ln>
                      </wps:spPr>
                      <wps:bodyPr anchor="ctr" anchorCtr="1"/>
                    </wps:wsp>
                  </a:graphicData>
                </a:graphic>
              </wp:anchor>
            </w:drawing>
          </mc:Choice>
          <mc:Fallback>
            <w:pict>
              <v:shape id="学士帽" o:spid="_x0000_s1026" o:spt="100" style="position:absolute;left:0pt;margin-left:32.1pt;margin-top:336.2pt;height:19.05pt;width:21.05pt;z-index:-167777280;v-text-anchor:middle-center;mso-width-relative:page;mso-height-relative:page;" fillcolor="#5B9BD5 [3204]" filled="t" stroked="f" coordsize="3931,2392" o:gfxdata="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" path="m3046,1287c3046,1287,2618,850,2027,850c1450,850,880,1287,880,1287c560,1154,560,1154,560,1154c560,1546,560,1546,560,1546c610,1563,647,1610,647,1666c647,1723,609,1769,558,1786c653,2208,653,2208,653,2208c373,2208,373,2208,373,2208c469,1784,469,1784,469,1784c423,1764,391,1719,391,1666c391,1614,422,1570,466,1549c466,1115,466,1115,466,1115c0,920,0,920,0,920c2050,0,2050,0,2050,0c3931,932,3931,932,3931,932l3046,1287xm2004,1072c2598,1072,2929,1386,2929,1386c2929,2147,2929,2147,2929,2147c2929,2147,2586,2392,1957,2392c1328,2392,1099,2147,1099,2147c1099,1386,1099,1386,1099,1386c1099,1386,1410,1072,2004,1072xm1992,2252c2404,2252,2738,2168,2738,2066c2738,1963,2404,1879,1992,1879c1581,1879,1247,1963,1247,2066c1247,2168,1581,2252,1992,2252xe">
                <v:path o:connectlocs="94874137,59646788;63135196,39393733;27409488,59646788;17442401,53482806;17442401,71650284;20152203,77211754;17380107,82773225;20339086,102331020;11617885,102331020;14608011,82680477;12178533,77211754;14514569,71789255;14514569,51675272;0,42637908;63851580,0;122439361,43194095;94874137,59646788;62418812,49682444;91229921,64234956;91229921,99503961;60954964,110858622;34230713,99503961;34230713,64234956;62418812,49682444;62045046,104370273;85280817,95749923;62045046,87083350;38840490,95749923;62045046,104370273" o:connectangles="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94112" behindDoc="0" locked="0" layoutInCell="1" allowOverlap="1">
                <wp:simplePos x="0" y="0"/>
                <wp:positionH relativeFrom="column">
                  <wp:posOffset>3610610</wp:posOffset>
                </wp:positionH>
                <wp:positionV relativeFrom="paragraph">
                  <wp:posOffset>4250690</wp:posOffset>
                </wp:positionV>
                <wp:extent cx="243205" cy="260985"/>
                <wp:effectExtent l="0" t="0" r="10795" b="18415"/>
                <wp:wrapNone/>
                <wp:docPr id="117" name="奖杯"/>
                <wp:cNvGraphicFramePr/>
                <a:graphic xmlns:a="http://schemas.openxmlformats.org/drawingml/2006/main">
                  <a:graphicData uri="http://schemas.microsoft.com/office/word/2010/wordprocessingShape">
                    <wps:wsp>
                      <wps:cNvSpPr/>
                      <wps:spPr bwMode="auto">
                        <a:xfrm>
                          <a:off x="4737735" y="5174615"/>
                          <a:ext cx="243205" cy="260985"/>
                        </a:xfrm>
                        <a:custGeom>
                          <a:avLst/>
                          <a:gdLst>
                            <a:gd name="T0" fmla="*/ 1443836 w 3333"/>
                            <a:gd name="T1" fmla="*/ 903609 h 3431"/>
                            <a:gd name="T2" fmla="*/ 1368287 w 3333"/>
                            <a:gd name="T3" fmla="*/ 893114 h 3431"/>
                            <a:gd name="T4" fmla="*/ 1423900 w 3333"/>
                            <a:gd name="T5" fmla="*/ 783443 h 3431"/>
                            <a:gd name="T6" fmla="*/ 1444361 w 3333"/>
                            <a:gd name="T7" fmla="*/ 784492 h 3431"/>
                            <a:gd name="T8" fmla="*/ 1650548 w 3333"/>
                            <a:gd name="T9" fmla="*/ 409825 h 3431"/>
                            <a:gd name="T10" fmla="*/ 1470069 w 3333"/>
                            <a:gd name="T11" fmla="*/ 201502 h 3431"/>
                            <a:gd name="T12" fmla="*/ 1470069 w 3333"/>
                            <a:gd name="T13" fmla="*/ 79761 h 3431"/>
                            <a:gd name="T14" fmla="*/ 1748658 w 3333"/>
                            <a:gd name="T15" fmla="*/ 409825 h 3431"/>
                            <a:gd name="T16" fmla="*/ 1443836 w 3333"/>
                            <a:gd name="T17" fmla="*/ 903609 h 3431"/>
                            <a:gd name="T18" fmla="*/ 880887 w 3333"/>
                            <a:gd name="T19" fmla="*/ 1170179 h 3431"/>
                            <a:gd name="T20" fmla="*/ 317413 w 3333"/>
                            <a:gd name="T21" fmla="*/ 354202 h 3431"/>
                            <a:gd name="T22" fmla="*/ 319512 w 3333"/>
                            <a:gd name="T23" fmla="*/ 0 h 3431"/>
                            <a:gd name="T24" fmla="*/ 1433343 w 3333"/>
                            <a:gd name="T25" fmla="*/ 0 h 3431"/>
                            <a:gd name="T26" fmla="*/ 1433343 w 3333"/>
                            <a:gd name="T27" fmla="*/ 354202 h 3431"/>
                            <a:gd name="T28" fmla="*/ 880887 w 3333"/>
                            <a:gd name="T29" fmla="*/ 1170179 h 3431"/>
                            <a:gd name="T30" fmla="*/ 600724 w 3333"/>
                            <a:gd name="T31" fmla="*/ 108097 h 3431"/>
                            <a:gd name="T32" fmla="*/ 462217 w 3333"/>
                            <a:gd name="T33" fmla="*/ 107573 h 3431"/>
                            <a:gd name="T34" fmla="*/ 888757 w 3333"/>
                            <a:gd name="T35" fmla="*/ 1071527 h 3431"/>
                            <a:gd name="T36" fmla="*/ 600724 w 3333"/>
                            <a:gd name="T37" fmla="*/ 108097 h 3431"/>
                            <a:gd name="T38" fmla="*/ 304822 w 3333"/>
                            <a:gd name="T39" fmla="*/ 784492 h 3431"/>
                            <a:gd name="T40" fmla="*/ 324758 w 3333"/>
                            <a:gd name="T41" fmla="*/ 783443 h 3431"/>
                            <a:gd name="T42" fmla="*/ 380371 w 3333"/>
                            <a:gd name="T43" fmla="*/ 893114 h 3431"/>
                            <a:gd name="T44" fmla="*/ 304822 w 3333"/>
                            <a:gd name="T45" fmla="*/ 903609 h 3431"/>
                            <a:gd name="T46" fmla="*/ 0 w 3333"/>
                            <a:gd name="T47" fmla="*/ 409825 h 3431"/>
                            <a:gd name="T48" fmla="*/ 278589 w 3333"/>
                            <a:gd name="T49" fmla="*/ 79761 h 3431"/>
                            <a:gd name="T50" fmla="*/ 278589 w 3333"/>
                            <a:gd name="T51" fmla="*/ 201502 h 3431"/>
                            <a:gd name="T52" fmla="*/ 98110 w 3333"/>
                            <a:gd name="T53" fmla="*/ 409825 h 3431"/>
                            <a:gd name="T54" fmla="*/ 304822 w 3333"/>
                            <a:gd name="T55" fmla="*/ 784492 h 3431"/>
                            <a:gd name="T56" fmla="*/ 776482 w 3333"/>
                            <a:gd name="T57" fmla="*/ 1318157 h 3431"/>
                            <a:gd name="T58" fmla="*/ 871443 w 3333"/>
                            <a:gd name="T59" fmla="*/ 1223178 h 3431"/>
                            <a:gd name="T60" fmla="*/ 966405 w 3333"/>
                            <a:gd name="T61" fmla="*/ 1318157 h 3431"/>
                            <a:gd name="T62" fmla="*/ 871443 w 3333"/>
                            <a:gd name="T63" fmla="*/ 1413661 h 3431"/>
                            <a:gd name="T64" fmla="*/ 776482 w 3333"/>
                            <a:gd name="T65" fmla="*/ 1318157 h 3431"/>
                            <a:gd name="T66" fmla="*/ 1147934 w 3333"/>
                            <a:gd name="T67" fmla="*/ 1530679 h 3431"/>
                            <a:gd name="T68" fmla="*/ 1057694 w 3333"/>
                            <a:gd name="T69" fmla="*/ 1620410 h 3431"/>
                            <a:gd name="T70" fmla="*/ 695686 w 3333"/>
                            <a:gd name="T71" fmla="*/ 1620410 h 3431"/>
                            <a:gd name="T72" fmla="*/ 605446 w 3333"/>
                            <a:gd name="T73" fmla="*/ 1530679 h 3431"/>
                            <a:gd name="T74" fmla="*/ 695686 w 3333"/>
                            <a:gd name="T75" fmla="*/ 1440423 h 3431"/>
                            <a:gd name="T76" fmla="*/ 1057694 w 3333"/>
                            <a:gd name="T77" fmla="*/ 1440423 h 3431"/>
                            <a:gd name="T78" fmla="*/ 1147934 w 3333"/>
                            <a:gd name="T79" fmla="*/ 1530679 h 3431"/>
                            <a:gd name="T80" fmla="*/ 515206 w 3333"/>
                            <a:gd name="T81" fmla="*/ 1656617 h 3431"/>
                            <a:gd name="T82" fmla="*/ 1199350 w 3333"/>
                            <a:gd name="T83" fmla="*/ 1656617 h 3431"/>
                            <a:gd name="T84" fmla="*/ 1289589 w 3333"/>
                            <a:gd name="T85" fmla="*/ 1800397 h 3431"/>
                            <a:gd name="T86" fmla="*/ 425491 w 3333"/>
                            <a:gd name="T87" fmla="*/ 1800397 h 3431"/>
                            <a:gd name="T88" fmla="*/ 515206 w 3333"/>
                            <a:gd name="T89" fmla="*/ 1656617 h 343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333" h="3431">
                              <a:moveTo>
                                <a:pt x="2752" y="1722"/>
                              </a:moveTo>
                              <a:cubicBezTo>
                                <a:pt x="2703" y="1722"/>
                                <a:pt x="2655" y="1715"/>
                                <a:pt x="2608" y="1702"/>
                              </a:cubicBezTo>
                              <a:cubicBezTo>
                                <a:pt x="2647" y="1637"/>
                                <a:pt x="2683" y="1567"/>
                                <a:pt x="2714" y="1493"/>
                              </a:cubicBezTo>
                              <a:cubicBezTo>
                                <a:pt x="2727" y="1494"/>
                                <a:pt x="2740" y="1495"/>
                                <a:pt x="2753" y="1495"/>
                              </a:cubicBezTo>
                              <a:cubicBezTo>
                                <a:pt x="3011" y="1495"/>
                                <a:pt x="3146" y="1093"/>
                                <a:pt x="3146" y="781"/>
                              </a:cubicBezTo>
                              <a:cubicBezTo>
                                <a:pt x="3146" y="520"/>
                                <a:pt x="3000" y="384"/>
                                <a:pt x="2802" y="384"/>
                              </a:cubicBezTo>
                              <a:cubicBezTo>
                                <a:pt x="2802" y="304"/>
                                <a:pt x="2802" y="221"/>
                                <a:pt x="2802" y="152"/>
                              </a:cubicBezTo>
                              <a:cubicBezTo>
                                <a:pt x="3104" y="152"/>
                                <a:pt x="3333" y="394"/>
                                <a:pt x="3333" y="781"/>
                              </a:cubicBezTo>
                              <a:cubicBezTo>
                                <a:pt x="3333" y="1218"/>
                                <a:pt x="3114" y="1722"/>
                                <a:pt x="2752" y="1722"/>
                              </a:cubicBezTo>
                              <a:close/>
                              <a:moveTo>
                                <a:pt x="1679" y="2230"/>
                              </a:moveTo>
                              <a:cubicBezTo>
                                <a:pt x="1110" y="2230"/>
                                <a:pt x="605" y="1534"/>
                                <a:pt x="605" y="675"/>
                              </a:cubicBezTo>
                              <a:cubicBezTo>
                                <a:pt x="605" y="633"/>
                                <a:pt x="607" y="42"/>
                                <a:pt x="609" y="0"/>
                              </a:cubicBezTo>
                              <a:cubicBezTo>
                                <a:pt x="2732" y="0"/>
                                <a:pt x="2732" y="0"/>
                                <a:pt x="2732" y="0"/>
                              </a:cubicBezTo>
                              <a:cubicBezTo>
                                <a:pt x="2735" y="42"/>
                                <a:pt x="2732" y="633"/>
                                <a:pt x="2732" y="675"/>
                              </a:cubicBezTo>
                              <a:cubicBezTo>
                                <a:pt x="2732" y="1534"/>
                                <a:pt x="2249" y="2230"/>
                                <a:pt x="1679" y="2230"/>
                              </a:cubicBezTo>
                              <a:close/>
                              <a:moveTo>
                                <a:pt x="1145" y="206"/>
                              </a:moveTo>
                              <a:cubicBezTo>
                                <a:pt x="881" y="205"/>
                                <a:pt x="881" y="205"/>
                                <a:pt x="881" y="205"/>
                              </a:cubicBezTo>
                              <a:cubicBezTo>
                                <a:pt x="881" y="205"/>
                                <a:pt x="854" y="1982"/>
                                <a:pt x="1694" y="2042"/>
                              </a:cubicBezTo>
                              <a:cubicBezTo>
                                <a:pt x="1051" y="1570"/>
                                <a:pt x="1145" y="206"/>
                                <a:pt x="1145" y="206"/>
                              </a:cubicBezTo>
                              <a:close/>
                              <a:moveTo>
                                <a:pt x="581" y="1495"/>
                              </a:moveTo>
                              <a:cubicBezTo>
                                <a:pt x="594" y="1495"/>
                                <a:pt x="606" y="1494"/>
                                <a:pt x="619" y="1493"/>
                              </a:cubicBezTo>
                              <a:cubicBezTo>
                                <a:pt x="650" y="1567"/>
                                <a:pt x="686" y="1637"/>
                                <a:pt x="725" y="1702"/>
                              </a:cubicBezTo>
                              <a:cubicBezTo>
                                <a:pt x="679" y="1715"/>
                                <a:pt x="630" y="1722"/>
                                <a:pt x="581" y="1722"/>
                              </a:cubicBezTo>
                              <a:cubicBezTo>
                                <a:pt x="219" y="1722"/>
                                <a:pt x="0" y="1218"/>
                                <a:pt x="0" y="781"/>
                              </a:cubicBezTo>
                              <a:cubicBezTo>
                                <a:pt x="0" y="394"/>
                                <a:pt x="229" y="152"/>
                                <a:pt x="531" y="152"/>
                              </a:cubicBezTo>
                              <a:cubicBezTo>
                                <a:pt x="531" y="221"/>
                                <a:pt x="531" y="304"/>
                                <a:pt x="531" y="384"/>
                              </a:cubicBezTo>
                              <a:cubicBezTo>
                                <a:pt x="333" y="384"/>
                                <a:pt x="187" y="520"/>
                                <a:pt x="187" y="781"/>
                              </a:cubicBezTo>
                              <a:cubicBezTo>
                                <a:pt x="187" y="1093"/>
                                <a:pt x="322" y="1495"/>
                                <a:pt x="581" y="1495"/>
                              </a:cubicBezTo>
                              <a:close/>
                              <a:moveTo>
                                <a:pt x="1480" y="2512"/>
                              </a:moveTo>
                              <a:cubicBezTo>
                                <a:pt x="1480" y="2412"/>
                                <a:pt x="1561" y="2331"/>
                                <a:pt x="1661" y="2331"/>
                              </a:cubicBezTo>
                              <a:cubicBezTo>
                                <a:pt x="1761" y="2331"/>
                                <a:pt x="1842" y="2412"/>
                                <a:pt x="1842" y="2512"/>
                              </a:cubicBezTo>
                              <a:cubicBezTo>
                                <a:pt x="1842" y="2613"/>
                                <a:pt x="1761" y="2694"/>
                                <a:pt x="1661" y="2694"/>
                              </a:cubicBezTo>
                              <a:cubicBezTo>
                                <a:pt x="1561" y="2694"/>
                                <a:pt x="1480" y="2613"/>
                                <a:pt x="1480" y="2512"/>
                              </a:cubicBezTo>
                              <a:close/>
                              <a:moveTo>
                                <a:pt x="2188" y="2917"/>
                              </a:moveTo>
                              <a:cubicBezTo>
                                <a:pt x="2188" y="3011"/>
                                <a:pt x="2111" y="3088"/>
                                <a:pt x="2016" y="3088"/>
                              </a:cubicBezTo>
                              <a:cubicBezTo>
                                <a:pt x="1326" y="3088"/>
                                <a:pt x="1326" y="3088"/>
                                <a:pt x="1326" y="3088"/>
                              </a:cubicBezTo>
                              <a:cubicBezTo>
                                <a:pt x="1231" y="3088"/>
                                <a:pt x="1154" y="3011"/>
                                <a:pt x="1154" y="2917"/>
                              </a:cubicBezTo>
                              <a:cubicBezTo>
                                <a:pt x="1154" y="2822"/>
                                <a:pt x="1231" y="2745"/>
                                <a:pt x="1326" y="2745"/>
                              </a:cubicBezTo>
                              <a:cubicBezTo>
                                <a:pt x="2016" y="2745"/>
                                <a:pt x="2016" y="2745"/>
                                <a:pt x="2016" y="2745"/>
                              </a:cubicBezTo>
                              <a:cubicBezTo>
                                <a:pt x="2111" y="2745"/>
                                <a:pt x="2188" y="2822"/>
                                <a:pt x="2188" y="2917"/>
                              </a:cubicBezTo>
                              <a:close/>
                              <a:moveTo>
                                <a:pt x="982" y="3157"/>
                              </a:moveTo>
                              <a:cubicBezTo>
                                <a:pt x="2286" y="3157"/>
                                <a:pt x="2286" y="3157"/>
                                <a:pt x="2286" y="3157"/>
                              </a:cubicBezTo>
                              <a:cubicBezTo>
                                <a:pt x="2441" y="3157"/>
                                <a:pt x="2458" y="3337"/>
                                <a:pt x="2458" y="3431"/>
                              </a:cubicBezTo>
                              <a:cubicBezTo>
                                <a:pt x="1750" y="3431"/>
                                <a:pt x="1506" y="3431"/>
                                <a:pt x="811" y="3431"/>
                              </a:cubicBezTo>
                              <a:cubicBezTo>
                                <a:pt x="811" y="3337"/>
                                <a:pt x="823" y="3157"/>
                                <a:pt x="982" y="3157"/>
                              </a:cubicBezTo>
                              <a:close/>
                            </a:path>
                          </a:pathLst>
                        </a:custGeom>
                        <a:solidFill>
                          <a:schemeClr val="accent1"/>
                        </a:solidFill>
                        <a:ln>
                          <a:noFill/>
                        </a:ln>
                      </wps:spPr>
                      <wps:bodyPr anchor="ctr" anchorCtr="1"/>
                    </wps:wsp>
                  </a:graphicData>
                </a:graphic>
              </wp:anchor>
            </w:drawing>
          </mc:Choice>
          <mc:Fallback>
            <w:pict>
              <v:shape id="奖杯" o:spid="_x0000_s1026" o:spt="100" style="position:absolute;left:0pt;margin-left:284.3pt;margin-top:334.7pt;height:20.55pt;width:19.15pt;z-index:-167773184;v-text-anchor:middle-center;mso-width-relative:page;mso-height-relative:page;" fillcolor="#5B9BD5 [3204]" filled="t" stroked="f" coordsize="3333,3431" o:gfxdata="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" path="m2752,1722c2703,1722,2655,1715,2608,1702c2647,1637,2683,1567,2714,1493c2727,1494,2740,1495,2753,1495c3011,1495,3146,1093,3146,781c3146,520,3000,384,2802,384c2802,304,2802,221,2802,152c3104,152,3333,394,3333,781c3333,1218,3114,1722,2752,1722xm1679,2230c1110,2230,605,1534,605,675c605,633,607,42,609,0c2732,0,2732,0,2732,0c2735,42,2732,633,2732,675c2732,1534,2249,2230,1679,2230xm1145,206c881,205,881,205,881,205c881,205,854,1982,1694,2042c1051,1570,1145,206,1145,206xm581,1495c594,1495,606,1494,619,1493c650,1567,686,1637,725,1702c679,1715,630,1722,581,1722c219,1722,0,1218,0,781c0,394,229,152,531,152c531,221,531,304,531,384c333,384,187,520,187,781c187,1093,322,1495,581,1495xm1480,2512c1480,2412,1561,2331,1661,2331c1761,2331,1842,2412,1842,2512c1842,2613,1761,2694,1661,2694c1561,2694,1480,2613,1480,2512xm2188,2917c2188,3011,2111,3088,2016,3088c1326,3088,1326,3088,1326,3088c1231,3088,1154,3011,1154,2917c1154,2822,1231,2745,1326,2745c2016,2745,2016,2745,2016,2745c2111,2745,2188,2822,2188,2917xm982,3157c2286,3157,2286,3157,2286,3157c2441,3157,2458,3337,2458,3431c1750,3431,1506,3431,811,3431c811,3337,823,3157,982,3157xe">
                <v:path o:connectlocs="105354975,68734594;99842256,67936274;103900269,59593958;105393284,59673752;120438501,31174053;107269166,15327601;107269166,6067159;127597470,31174053;105354975,68734594;64277264,89011706;23161244,26942992;23314406,0;104589314,0;104589314,26942992;64277264,89011706;43834107,8222586;33727418,8182727;64851529,81507570;43834107,8222586;22242494,59673752;23697200,59593958;27755214,67936274;22242494,68734594;0,31174053;20328304,6067159;20328304,15327601;7158968,31174053;22242494,59673752;56658957,100267911;63588147,93043168;70517410,100267911;63588147,107532589;56658957,100267911;83763362,116433768;77178658,123259313;50763370,123259313;44178666,116433768;50763370,109568288;77178658,109568288;83763362,116433768;37593961,126013461;87515126,126013461;94099757,136950338;31047566,136950338;37593961,126013461" o:connectangles="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95136" behindDoc="0" locked="0" layoutInCell="1" allowOverlap="1">
                <wp:simplePos x="0" y="0"/>
                <wp:positionH relativeFrom="column">
                  <wp:posOffset>4399280</wp:posOffset>
                </wp:positionH>
                <wp:positionV relativeFrom="paragraph">
                  <wp:posOffset>4295140</wp:posOffset>
                </wp:positionV>
                <wp:extent cx="199390" cy="216535"/>
                <wp:effectExtent l="0" t="0" r="3810" b="12065"/>
                <wp:wrapNone/>
                <wp:docPr id="118" name="印章"/>
                <wp:cNvGraphicFramePr/>
                <a:graphic xmlns:a="http://schemas.openxmlformats.org/drawingml/2006/main">
                  <a:graphicData uri="http://schemas.microsoft.com/office/word/2010/wordprocessingShape">
                    <wps:wsp>
                      <wps:cNvSpPr/>
                      <wps:spPr bwMode="auto">
                        <a:xfrm>
                          <a:off x="5542915" y="5209540"/>
                          <a:ext cx="199390" cy="216535"/>
                        </a:xfrm>
                        <a:custGeom>
                          <a:avLst/>
                          <a:gdLst>
                            <a:gd name="T0" fmla="*/ 576891 w 2652"/>
                            <a:gd name="T1" fmla="*/ 985530 h 6373"/>
                            <a:gd name="T2" fmla="*/ 585252 w 2652"/>
                            <a:gd name="T3" fmla="*/ 923654 h 6373"/>
                            <a:gd name="T4" fmla="*/ 597196 w 2652"/>
                            <a:gd name="T5" fmla="*/ 862974 h 6373"/>
                            <a:gd name="T6" fmla="*/ 629743 w 2652"/>
                            <a:gd name="T7" fmla="*/ 747293 h 6373"/>
                            <a:gd name="T8" fmla="*/ 675130 w 2652"/>
                            <a:gd name="T9" fmla="*/ 619954 h 6373"/>
                            <a:gd name="T10" fmla="*/ 710663 w 2652"/>
                            <a:gd name="T11" fmla="*/ 521611 h 6373"/>
                            <a:gd name="T12" fmla="*/ 729774 w 2652"/>
                            <a:gd name="T13" fmla="*/ 454055 h 6373"/>
                            <a:gd name="T14" fmla="*/ 740523 w 2652"/>
                            <a:gd name="T15" fmla="*/ 401147 h 6373"/>
                            <a:gd name="T16" fmla="*/ 746794 w 2652"/>
                            <a:gd name="T17" fmla="*/ 350032 h 6373"/>
                            <a:gd name="T18" fmla="*/ 748287 w 2652"/>
                            <a:gd name="T19" fmla="*/ 300711 h 6373"/>
                            <a:gd name="T20" fmla="*/ 745301 w 2652"/>
                            <a:gd name="T21" fmla="*/ 253482 h 6373"/>
                            <a:gd name="T22" fmla="*/ 737239 w 2652"/>
                            <a:gd name="T23" fmla="*/ 209242 h 6373"/>
                            <a:gd name="T24" fmla="*/ 723503 w 2652"/>
                            <a:gd name="T25" fmla="*/ 167992 h 6373"/>
                            <a:gd name="T26" fmla="*/ 703796 w 2652"/>
                            <a:gd name="T27" fmla="*/ 130328 h 6373"/>
                            <a:gd name="T28" fmla="*/ 678415 w 2652"/>
                            <a:gd name="T29" fmla="*/ 96849 h 6373"/>
                            <a:gd name="T30" fmla="*/ 645868 w 2652"/>
                            <a:gd name="T31" fmla="*/ 67555 h 6373"/>
                            <a:gd name="T32" fmla="*/ 607348 w 2652"/>
                            <a:gd name="T33" fmla="*/ 43044 h 6373"/>
                            <a:gd name="T34" fmla="*/ 561364 w 2652"/>
                            <a:gd name="T35" fmla="*/ 23614 h 6373"/>
                            <a:gd name="T36" fmla="*/ 507915 w 2652"/>
                            <a:gd name="T37" fmla="*/ 9864 h 6373"/>
                            <a:gd name="T38" fmla="*/ 447001 w 2652"/>
                            <a:gd name="T39" fmla="*/ 2092 h 6373"/>
                            <a:gd name="T40" fmla="*/ 395941 w 2652"/>
                            <a:gd name="T41" fmla="*/ 0 h 6373"/>
                            <a:gd name="T42" fmla="*/ 329055 w 2652"/>
                            <a:gd name="T43" fmla="*/ 3288 h 6373"/>
                            <a:gd name="T44" fmla="*/ 269933 w 2652"/>
                            <a:gd name="T45" fmla="*/ 12555 h 6373"/>
                            <a:gd name="T46" fmla="*/ 218574 w 2652"/>
                            <a:gd name="T47" fmla="*/ 27799 h 6373"/>
                            <a:gd name="T48" fmla="*/ 174381 w 2652"/>
                            <a:gd name="T49" fmla="*/ 49022 h 6373"/>
                            <a:gd name="T50" fmla="*/ 137057 w 2652"/>
                            <a:gd name="T51" fmla="*/ 74430 h 6373"/>
                            <a:gd name="T52" fmla="*/ 106898 w 2652"/>
                            <a:gd name="T53" fmla="*/ 104920 h 6373"/>
                            <a:gd name="T54" fmla="*/ 82712 w 2652"/>
                            <a:gd name="T55" fmla="*/ 139893 h 6373"/>
                            <a:gd name="T56" fmla="*/ 64497 w 2652"/>
                            <a:gd name="T57" fmla="*/ 178155 h 6373"/>
                            <a:gd name="T58" fmla="*/ 52255 w 2652"/>
                            <a:gd name="T59" fmla="*/ 220003 h 6373"/>
                            <a:gd name="T60" fmla="*/ 45088 w 2652"/>
                            <a:gd name="T61" fmla="*/ 265140 h 6373"/>
                            <a:gd name="T62" fmla="*/ 43297 w 2652"/>
                            <a:gd name="T63" fmla="*/ 312668 h 6373"/>
                            <a:gd name="T64" fmla="*/ 46581 w 2652"/>
                            <a:gd name="T65" fmla="*/ 362587 h 6373"/>
                            <a:gd name="T66" fmla="*/ 54046 w 2652"/>
                            <a:gd name="T67" fmla="*/ 414299 h 6373"/>
                            <a:gd name="T68" fmla="*/ 65393 w 2652"/>
                            <a:gd name="T69" fmla="*/ 467507 h 6373"/>
                            <a:gd name="T70" fmla="*/ 90177 w 2652"/>
                            <a:gd name="T71" fmla="*/ 549410 h 6373"/>
                            <a:gd name="T72" fmla="*/ 134668 w 2652"/>
                            <a:gd name="T73" fmla="*/ 668080 h 6373"/>
                            <a:gd name="T74" fmla="*/ 171097 w 2652"/>
                            <a:gd name="T75" fmla="*/ 775093 h 6373"/>
                            <a:gd name="T76" fmla="*/ 197971 w 2652"/>
                            <a:gd name="T77" fmla="*/ 877621 h 6373"/>
                            <a:gd name="T78" fmla="*/ 209317 w 2652"/>
                            <a:gd name="T79" fmla="*/ 938899 h 6373"/>
                            <a:gd name="T80" fmla="*/ 216185 w 2652"/>
                            <a:gd name="T81" fmla="*/ 1001074 h 6373"/>
                            <a:gd name="T82" fmla="*/ 216484 w 2652"/>
                            <a:gd name="T83" fmla="*/ 1041727 h 6373"/>
                            <a:gd name="T84" fmla="*/ 210512 w 2652"/>
                            <a:gd name="T85" fmla="*/ 1088956 h 6373"/>
                            <a:gd name="T86" fmla="*/ 198269 w 2652"/>
                            <a:gd name="T87" fmla="*/ 1132299 h 6373"/>
                            <a:gd name="T88" fmla="*/ 179159 w 2652"/>
                            <a:gd name="T89" fmla="*/ 1171756 h 6373"/>
                            <a:gd name="T90" fmla="*/ 153479 w 2652"/>
                            <a:gd name="T91" fmla="*/ 1207327 h 6373"/>
                            <a:gd name="T92" fmla="*/ 119439 w 2652"/>
                            <a:gd name="T93" fmla="*/ 1239909 h 6373"/>
                            <a:gd name="T94" fmla="*/ 78233 w 2652"/>
                            <a:gd name="T95" fmla="*/ 1268904 h 6373"/>
                            <a:gd name="T96" fmla="*/ 28068 w 2652"/>
                            <a:gd name="T97" fmla="*/ 1294910 h 6373"/>
                            <a:gd name="T98" fmla="*/ 791882 w 2652"/>
                            <a:gd name="T99" fmla="*/ 1905000 h 6373"/>
                            <a:gd name="T100" fmla="*/ 763814 w 2652"/>
                            <a:gd name="T101" fmla="*/ 1294910 h 6373"/>
                            <a:gd name="T102" fmla="*/ 713948 w 2652"/>
                            <a:gd name="T103" fmla="*/ 1268904 h 6373"/>
                            <a:gd name="T104" fmla="*/ 672144 w 2652"/>
                            <a:gd name="T105" fmla="*/ 1239909 h 6373"/>
                            <a:gd name="T106" fmla="*/ 638701 w 2652"/>
                            <a:gd name="T107" fmla="*/ 1207327 h 6373"/>
                            <a:gd name="T108" fmla="*/ 612425 w 2652"/>
                            <a:gd name="T109" fmla="*/ 1171756 h 6373"/>
                            <a:gd name="T110" fmla="*/ 593912 w 2652"/>
                            <a:gd name="T111" fmla="*/ 1132299 h 6373"/>
                            <a:gd name="T112" fmla="*/ 581370 w 2652"/>
                            <a:gd name="T113" fmla="*/ 1088956 h 6373"/>
                            <a:gd name="T114" fmla="*/ 575697 w 2652"/>
                            <a:gd name="T115" fmla="*/ 1041727 h 63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52" h="6373">
                              <a:moveTo>
                                <a:pt x="1925" y="3401"/>
                              </a:moveTo>
                              <a:lnTo>
                                <a:pt x="1925" y="3401"/>
                              </a:lnTo>
                              <a:lnTo>
                                <a:pt x="1929" y="3349"/>
                              </a:lnTo>
                              <a:lnTo>
                                <a:pt x="1932" y="3297"/>
                              </a:lnTo>
                              <a:lnTo>
                                <a:pt x="1938" y="3245"/>
                              </a:lnTo>
                              <a:lnTo>
                                <a:pt x="1944" y="3193"/>
                              </a:lnTo>
                              <a:lnTo>
                                <a:pt x="1952" y="3141"/>
                              </a:lnTo>
                              <a:lnTo>
                                <a:pt x="1960" y="3090"/>
                              </a:lnTo>
                              <a:lnTo>
                                <a:pt x="1969" y="3038"/>
                              </a:lnTo>
                              <a:lnTo>
                                <a:pt x="1978" y="2987"/>
                              </a:lnTo>
                              <a:lnTo>
                                <a:pt x="1989" y="2936"/>
                              </a:lnTo>
                              <a:lnTo>
                                <a:pt x="2000" y="2887"/>
                              </a:lnTo>
                              <a:lnTo>
                                <a:pt x="2025" y="2787"/>
                              </a:lnTo>
                              <a:lnTo>
                                <a:pt x="2051" y="2689"/>
                              </a:lnTo>
                              <a:lnTo>
                                <a:pt x="2080" y="2593"/>
                              </a:lnTo>
                              <a:lnTo>
                                <a:pt x="2109" y="2500"/>
                              </a:lnTo>
                              <a:lnTo>
                                <a:pt x="2140" y="2408"/>
                              </a:lnTo>
                              <a:lnTo>
                                <a:pt x="2170" y="2321"/>
                              </a:lnTo>
                              <a:lnTo>
                                <a:pt x="2201" y="2235"/>
                              </a:lnTo>
                              <a:lnTo>
                                <a:pt x="2261" y="2074"/>
                              </a:lnTo>
                              <a:lnTo>
                                <a:pt x="2317" y="1930"/>
                              </a:lnTo>
                              <a:lnTo>
                                <a:pt x="2350" y="1838"/>
                              </a:lnTo>
                              <a:lnTo>
                                <a:pt x="2380" y="1745"/>
                              </a:lnTo>
                              <a:lnTo>
                                <a:pt x="2408" y="1655"/>
                              </a:lnTo>
                              <a:lnTo>
                                <a:pt x="2421" y="1609"/>
                              </a:lnTo>
                              <a:lnTo>
                                <a:pt x="2432" y="1564"/>
                              </a:lnTo>
                              <a:lnTo>
                                <a:pt x="2444" y="1519"/>
                              </a:lnTo>
                              <a:lnTo>
                                <a:pt x="2454" y="1475"/>
                              </a:lnTo>
                              <a:lnTo>
                                <a:pt x="2464" y="1430"/>
                              </a:lnTo>
                              <a:lnTo>
                                <a:pt x="2472" y="1386"/>
                              </a:lnTo>
                              <a:lnTo>
                                <a:pt x="2480" y="1342"/>
                              </a:lnTo>
                              <a:lnTo>
                                <a:pt x="2485" y="1299"/>
                              </a:lnTo>
                              <a:lnTo>
                                <a:pt x="2491" y="1255"/>
                              </a:lnTo>
                              <a:lnTo>
                                <a:pt x="2497" y="1213"/>
                              </a:lnTo>
                              <a:lnTo>
                                <a:pt x="2501" y="1171"/>
                              </a:lnTo>
                              <a:lnTo>
                                <a:pt x="2504" y="1128"/>
                              </a:lnTo>
                              <a:lnTo>
                                <a:pt x="2505" y="1087"/>
                              </a:lnTo>
                              <a:lnTo>
                                <a:pt x="2506" y="1046"/>
                              </a:lnTo>
                              <a:lnTo>
                                <a:pt x="2506" y="1006"/>
                              </a:lnTo>
                              <a:lnTo>
                                <a:pt x="2505" y="965"/>
                              </a:lnTo>
                              <a:lnTo>
                                <a:pt x="2504" y="926"/>
                              </a:lnTo>
                              <a:lnTo>
                                <a:pt x="2501" y="887"/>
                              </a:lnTo>
                              <a:lnTo>
                                <a:pt x="2496" y="848"/>
                              </a:lnTo>
                              <a:lnTo>
                                <a:pt x="2491" y="811"/>
                              </a:lnTo>
                              <a:lnTo>
                                <a:pt x="2484" y="773"/>
                              </a:lnTo>
                              <a:lnTo>
                                <a:pt x="2477" y="736"/>
                              </a:lnTo>
                              <a:lnTo>
                                <a:pt x="2469" y="700"/>
                              </a:lnTo>
                              <a:lnTo>
                                <a:pt x="2459" y="665"/>
                              </a:lnTo>
                              <a:lnTo>
                                <a:pt x="2449" y="630"/>
                              </a:lnTo>
                              <a:lnTo>
                                <a:pt x="2436" y="596"/>
                              </a:lnTo>
                              <a:lnTo>
                                <a:pt x="2423" y="562"/>
                              </a:lnTo>
                              <a:lnTo>
                                <a:pt x="2408" y="530"/>
                              </a:lnTo>
                              <a:lnTo>
                                <a:pt x="2393" y="498"/>
                              </a:lnTo>
                              <a:lnTo>
                                <a:pt x="2376" y="468"/>
                              </a:lnTo>
                              <a:lnTo>
                                <a:pt x="2357" y="436"/>
                              </a:lnTo>
                              <a:lnTo>
                                <a:pt x="2338" y="408"/>
                              </a:lnTo>
                              <a:lnTo>
                                <a:pt x="2317" y="379"/>
                              </a:lnTo>
                              <a:lnTo>
                                <a:pt x="2295" y="351"/>
                              </a:lnTo>
                              <a:lnTo>
                                <a:pt x="2272" y="324"/>
                              </a:lnTo>
                              <a:lnTo>
                                <a:pt x="2246" y="299"/>
                              </a:lnTo>
                              <a:lnTo>
                                <a:pt x="2220" y="274"/>
                              </a:lnTo>
                              <a:lnTo>
                                <a:pt x="2193" y="249"/>
                              </a:lnTo>
                              <a:lnTo>
                                <a:pt x="2163" y="226"/>
                              </a:lnTo>
                              <a:lnTo>
                                <a:pt x="2133" y="204"/>
                              </a:lnTo>
                              <a:lnTo>
                                <a:pt x="2102" y="183"/>
                              </a:lnTo>
                              <a:lnTo>
                                <a:pt x="2068" y="164"/>
                              </a:lnTo>
                              <a:lnTo>
                                <a:pt x="2034" y="144"/>
                              </a:lnTo>
                              <a:lnTo>
                                <a:pt x="1997" y="127"/>
                              </a:lnTo>
                              <a:lnTo>
                                <a:pt x="1960" y="109"/>
                              </a:lnTo>
                              <a:lnTo>
                                <a:pt x="1921" y="93"/>
                              </a:lnTo>
                              <a:lnTo>
                                <a:pt x="1880" y="79"/>
                              </a:lnTo>
                              <a:lnTo>
                                <a:pt x="1837" y="66"/>
                              </a:lnTo>
                              <a:lnTo>
                                <a:pt x="1794" y="54"/>
                              </a:lnTo>
                              <a:lnTo>
                                <a:pt x="1748" y="42"/>
                              </a:lnTo>
                              <a:lnTo>
                                <a:pt x="1701" y="33"/>
                              </a:lnTo>
                              <a:lnTo>
                                <a:pt x="1653" y="24"/>
                              </a:lnTo>
                              <a:lnTo>
                                <a:pt x="1602" y="17"/>
                              </a:lnTo>
                              <a:lnTo>
                                <a:pt x="1551" y="11"/>
                              </a:lnTo>
                              <a:lnTo>
                                <a:pt x="1497" y="7"/>
                              </a:lnTo>
                              <a:lnTo>
                                <a:pt x="1441" y="3"/>
                              </a:lnTo>
                              <a:lnTo>
                                <a:pt x="1385" y="1"/>
                              </a:lnTo>
                              <a:lnTo>
                                <a:pt x="1326" y="0"/>
                              </a:lnTo>
                              <a:lnTo>
                                <a:pt x="1268" y="1"/>
                              </a:lnTo>
                              <a:lnTo>
                                <a:pt x="1210" y="3"/>
                              </a:lnTo>
                              <a:lnTo>
                                <a:pt x="1156" y="7"/>
                              </a:lnTo>
                              <a:lnTo>
                                <a:pt x="1102" y="11"/>
                              </a:lnTo>
                              <a:lnTo>
                                <a:pt x="1050" y="17"/>
                              </a:lnTo>
                              <a:lnTo>
                                <a:pt x="1000" y="24"/>
                              </a:lnTo>
                              <a:lnTo>
                                <a:pt x="951" y="33"/>
                              </a:lnTo>
                              <a:lnTo>
                                <a:pt x="904" y="42"/>
                              </a:lnTo>
                              <a:lnTo>
                                <a:pt x="859" y="54"/>
                              </a:lnTo>
                              <a:lnTo>
                                <a:pt x="815" y="66"/>
                              </a:lnTo>
                              <a:lnTo>
                                <a:pt x="772" y="79"/>
                              </a:lnTo>
                              <a:lnTo>
                                <a:pt x="732" y="93"/>
                              </a:lnTo>
                              <a:lnTo>
                                <a:pt x="693" y="109"/>
                              </a:lnTo>
                              <a:lnTo>
                                <a:pt x="655" y="127"/>
                              </a:lnTo>
                              <a:lnTo>
                                <a:pt x="619" y="144"/>
                              </a:lnTo>
                              <a:lnTo>
                                <a:pt x="584" y="164"/>
                              </a:lnTo>
                              <a:lnTo>
                                <a:pt x="551" y="183"/>
                              </a:lnTo>
                              <a:lnTo>
                                <a:pt x="519" y="204"/>
                              </a:lnTo>
                              <a:lnTo>
                                <a:pt x="488" y="226"/>
                              </a:lnTo>
                              <a:lnTo>
                                <a:pt x="459" y="249"/>
                              </a:lnTo>
                              <a:lnTo>
                                <a:pt x="432" y="274"/>
                              </a:lnTo>
                              <a:lnTo>
                                <a:pt x="406" y="299"/>
                              </a:lnTo>
                              <a:lnTo>
                                <a:pt x="381" y="324"/>
                              </a:lnTo>
                              <a:lnTo>
                                <a:pt x="358" y="351"/>
                              </a:lnTo>
                              <a:lnTo>
                                <a:pt x="336" y="379"/>
                              </a:lnTo>
                              <a:lnTo>
                                <a:pt x="315" y="408"/>
                              </a:lnTo>
                              <a:lnTo>
                                <a:pt x="295" y="436"/>
                              </a:lnTo>
                              <a:lnTo>
                                <a:pt x="277" y="468"/>
                              </a:lnTo>
                              <a:lnTo>
                                <a:pt x="259" y="498"/>
                              </a:lnTo>
                              <a:lnTo>
                                <a:pt x="243" y="530"/>
                              </a:lnTo>
                              <a:lnTo>
                                <a:pt x="229" y="562"/>
                              </a:lnTo>
                              <a:lnTo>
                                <a:pt x="216" y="596"/>
                              </a:lnTo>
                              <a:lnTo>
                                <a:pt x="204" y="630"/>
                              </a:lnTo>
                              <a:lnTo>
                                <a:pt x="192" y="665"/>
                              </a:lnTo>
                              <a:lnTo>
                                <a:pt x="183" y="700"/>
                              </a:lnTo>
                              <a:lnTo>
                                <a:pt x="175" y="736"/>
                              </a:lnTo>
                              <a:lnTo>
                                <a:pt x="167" y="773"/>
                              </a:lnTo>
                              <a:lnTo>
                                <a:pt x="161" y="811"/>
                              </a:lnTo>
                              <a:lnTo>
                                <a:pt x="156" y="848"/>
                              </a:lnTo>
                              <a:lnTo>
                                <a:pt x="151" y="887"/>
                              </a:lnTo>
                              <a:lnTo>
                                <a:pt x="149" y="926"/>
                              </a:lnTo>
                              <a:lnTo>
                                <a:pt x="146" y="965"/>
                              </a:lnTo>
                              <a:lnTo>
                                <a:pt x="145" y="1006"/>
                              </a:lnTo>
                              <a:lnTo>
                                <a:pt x="145" y="1046"/>
                              </a:lnTo>
                              <a:lnTo>
                                <a:pt x="146" y="1087"/>
                              </a:lnTo>
                              <a:lnTo>
                                <a:pt x="149" y="1128"/>
                              </a:lnTo>
                              <a:lnTo>
                                <a:pt x="152" y="1171"/>
                              </a:lnTo>
                              <a:lnTo>
                                <a:pt x="156" y="1213"/>
                              </a:lnTo>
                              <a:lnTo>
                                <a:pt x="160" y="1255"/>
                              </a:lnTo>
                              <a:lnTo>
                                <a:pt x="166" y="1299"/>
                              </a:lnTo>
                              <a:lnTo>
                                <a:pt x="173" y="1342"/>
                              </a:lnTo>
                              <a:lnTo>
                                <a:pt x="181" y="1386"/>
                              </a:lnTo>
                              <a:lnTo>
                                <a:pt x="189" y="1430"/>
                              </a:lnTo>
                              <a:lnTo>
                                <a:pt x="198" y="1475"/>
                              </a:lnTo>
                              <a:lnTo>
                                <a:pt x="209" y="1519"/>
                              </a:lnTo>
                              <a:lnTo>
                                <a:pt x="219" y="1564"/>
                              </a:lnTo>
                              <a:lnTo>
                                <a:pt x="232" y="1609"/>
                              </a:lnTo>
                              <a:lnTo>
                                <a:pt x="244" y="1655"/>
                              </a:lnTo>
                              <a:lnTo>
                                <a:pt x="271" y="1745"/>
                              </a:lnTo>
                              <a:lnTo>
                                <a:pt x="302" y="1838"/>
                              </a:lnTo>
                              <a:lnTo>
                                <a:pt x="336" y="1930"/>
                              </a:lnTo>
                              <a:lnTo>
                                <a:pt x="391" y="2074"/>
                              </a:lnTo>
                              <a:lnTo>
                                <a:pt x="451" y="2235"/>
                              </a:lnTo>
                              <a:lnTo>
                                <a:pt x="481" y="2321"/>
                              </a:lnTo>
                              <a:lnTo>
                                <a:pt x="512" y="2408"/>
                              </a:lnTo>
                              <a:lnTo>
                                <a:pt x="543" y="2500"/>
                              </a:lnTo>
                              <a:lnTo>
                                <a:pt x="573" y="2593"/>
                              </a:lnTo>
                              <a:lnTo>
                                <a:pt x="600" y="2689"/>
                              </a:lnTo>
                              <a:lnTo>
                                <a:pt x="627" y="2787"/>
                              </a:lnTo>
                              <a:lnTo>
                                <a:pt x="651" y="2887"/>
                              </a:lnTo>
                              <a:lnTo>
                                <a:pt x="663" y="2936"/>
                              </a:lnTo>
                              <a:lnTo>
                                <a:pt x="673" y="2987"/>
                              </a:lnTo>
                              <a:lnTo>
                                <a:pt x="683" y="3038"/>
                              </a:lnTo>
                              <a:lnTo>
                                <a:pt x="693" y="3090"/>
                              </a:lnTo>
                              <a:lnTo>
                                <a:pt x="701" y="3141"/>
                              </a:lnTo>
                              <a:lnTo>
                                <a:pt x="708" y="3193"/>
                              </a:lnTo>
                              <a:lnTo>
                                <a:pt x="715" y="3245"/>
                              </a:lnTo>
                              <a:lnTo>
                                <a:pt x="719" y="3297"/>
                              </a:lnTo>
                              <a:lnTo>
                                <a:pt x="724" y="3349"/>
                              </a:lnTo>
                              <a:lnTo>
                                <a:pt x="727" y="3401"/>
                              </a:lnTo>
                              <a:lnTo>
                                <a:pt x="726" y="3443"/>
                              </a:lnTo>
                              <a:lnTo>
                                <a:pt x="725" y="3485"/>
                              </a:lnTo>
                              <a:lnTo>
                                <a:pt x="722" y="3525"/>
                              </a:lnTo>
                              <a:lnTo>
                                <a:pt x="717" y="3566"/>
                              </a:lnTo>
                              <a:lnTo>
                                <a:pt x="712" y="3605"/>
                              </a:lnTo>
                              <a:lnTo>
                                <a:pt x="705" y="3643"/>
                              </a:lnTo>
                              <a:lnTo>
                                <a:pt x="697" y="3680"/>
                              </a:lnTo>
                              <a:lnTo>
                                <a:pt x="687" y="3717"/>
                              </a:lnTo>
                              <a:lnTo>
                                <a:pt x="677" y="3753"/>
                              </a:lnTo>
                              <a:lnTo>
                                <a:pt x="664" y="3788"/>
                              </a:lnTo>
                              <a:lnTo>
                                <a:pt x="650" y="3822"/>
                              </a:lnTo>
                              <a:lnTo>
                                <a:pt x="635" y="3856"/>
                              </a:lnTo>
                              <a:lnTo>
                                <a:pt x="619" y="3888"/>
                              </a:lnTo>
                              <a:lnTo>
                                <a:pt x="600" y="3920"/>
                              </a:lnTo>
                              <a:lnTo>
                                <a:pt x="581" y="3952"/>
                              </a:lnTo>
                              <a:lnTo>
                                <a:pt x="560" y="3982"/>
                              </a:lnTo>
                              <a:lnTo>
                                <a:pt x="538" y="4012"/>
                              </a:lnTo>
                              <a:lnTo>
                                <a:pt x="514" y="4039"/>
                              </a:lnTo>
                              <a:lnTo>
                                <a:pt x="487" y="4068"/>
                              </a:lnTo>
                              <a:lnTo>
                                <a:pt x="460" y="4095"/>
                              </a:lnTo>
                              <a:lnTo>
                                <a:pt x="432" y="4123"/>
                              </a:lnTo>
                              <a:lnTo>
                                <a:pt x="400" y="4148"/>
                              </a:lnTo>
                              <a:lnTo>
                                <a:pt x="368" y="4173"/>
                              </a:lnTo>
                              <a:lnTo>
                                <a:pt x="335" y="4198"/>
                              </a:lnTo>
                              <a:lnTo>
                                <a:pt x="299" y="4222"/>
                              </a:lnTo>
                              <a:lnTo>
                                <a:pt x="262" y="4245"/>
                              </a:lnTo>
                              <a:lnTo>
                                <a:pt x="223" y="4268"/>
                              </a:lnTo>
                              <a:lnTo>
                                <a:pt x="181" y="4290"/>
                              </a:lnTo>
                              <a:lnTo>
                                <a:pt x="138" y="4311"/>
                              </a:lnTo>
                              <a:lnTo>
                                <a:pt x="94" y="4332"/>
                              </a:lnTo>
                              <a:lnTo>
                                <a:pt x="48" y="4351"/>
                              </a:lnTo>
                              <a:lnTo>
                                <a:pt x="0" y="4371"/>
                              </a:lnTo>
                              <a:lnTo>
                                <a:pt x="0" y="6373"/>
                              </a:lnTo>
                              <a:lnTo>
                                <a:pt x="2652" y="6373"/>
                              </a:lnTo>
                              <a:lnTo>
                                <a:pt x="2652" y="4371"/>
                              </a:lnTo>
                              <a:lnTo>
                                <a:pt x="2604" y="4351"/>
                              </a:lnTo>
                              <a:lnTo>
                                <a:pt x="2558" y="4332"/>
                              </a:lnTo>
                              <a:lnTo>
                                <a:pt x="2513" y="4311"/>
                              </a:lnTo>
                              <a:lnTo>
                                <a:pt x="2470" y="4290"/>
                              </a:lnTo>
                              <a:lnTo>
                                <a:pt x="2430" y="4268"/>
                              </a:lnTo>
                              <a:lnTo>
                                <a:pt x="2391" y="4245"/>
                              </a:lnTo>
                              <a:lnTo>
                                <a:pt x="2354" y="4222"/>
                              </a:lnTo>
                              <a:lnTo>
                                <a:pt x="2318" y="4198"/>
                              </a:lnTo>
                              <a:lnTo>
                                <a:pt x="2283" y="4173"/>
                              </a:lnTo>
                              <a:lnTo>
                                <a:pt x="2251" y="4148"/>
                              </a:lnTo>
                              <a:lnTo>
                                <a:pt x="2221" y="4123"/>
                              </a:lnTo>
                              <a:lnTo>
                                <a:pt x="2192" y="4095"/>
                              </a:lnTo>
                              <a:lnTo>
                                <a:pt x="2164" y="4068"/>
                              </a:lnTo>
                              <a:lnTo>
                                <a:pt x="2139" y="4039"/>
                              </a:lnTo>
                              <a:lnTo>
                                <a:pt x="2115" y="4012"/>
                              </a:lnTo>
                              <a:lnTo>
                                <a:pt x="2093" y="3982"/>
                              </a:lnTo>
                              <a:lnTo>
                                <a:pt x="2071" y="3952"/>
                              </a:lnTo>
                              <a:lnTo>
                                <a:pt x="2051" y="3920"/>
                              </a:lnTo>
                              <a:lnTo>
                                <a:pt x="2034" y="3888"/>
                              </a:lnTo>
                              <a:lnTo>
                                <a:pt x="2018" y="3856"/>
                              </a:lnTo>
                              <a:lnTo>
                                <a:pt x="2001" y="3822"/>
                              </a:lnTo>
                              <a:lnTo>
                                <a:pt x="1989" y="3788"/>
                              </a:lnTo>
                              <a:lnTo>
                                <a:pt x="1976" y="3753"/>
                              </a:lnTo>
                              <a:lnTo>
                                <a:pt x="1966" y="3717"/>
                              </a:lnTo>
                              <a:lnTo>
                                <a:pt x="1955" y="3680"/>
                              </a:lnTo>
                              <a:lnTo>
                                <a:pt x="1947" y="3643"/>
                              </a:lnTo>
                              <a:lnTo>
                                <a:pt x="1940" y="3605"/>
                              </a:lnTo>
                              <a:lnTo>
                                <a:pt x="1934" y="3566"/>
                              </a:lnTo>
                              <a:lnTo>
                                <a:pt x="1931" y="3525"/>
                              </a:lnTo>
                              <a:lnTo>
                                <a:pt x="1928" y="3485"/>
                              </a:lnTo>
                              <a:lnTo>
                                <a:pt x="1925" y="3443"/>
                              </a:lnTo>
                              <a:lnTo>
                                <a:pt x="1925" y="3401"/>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印章" o:spid="_x0000_s1026" o:spt="100" style="position:absolute;left:0pt;margin-left:346.4pt;margin-top:338.2pt;height:17.05pt;width:15.7pt;z-index:-167772160;v-text-anchor:middle;mso-width-relative:page;mso-height-relative:page;" fillcolor="#5B9BD5 [3204]" filled="t" stroked="f" coordsize="2652,6373" o:gfxdata="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" path="m1925,3401l1925,3401,1929,3349,1932,3297,1938,3245,1944,3193,1952,3141,1960,3090,1969,3038,1978,2987,1989,2936,2000,2887,2025,2787,2051,2689,2080,2593,2109,2500,2140,2408,2170,2321,2201,2235,2261,2074,2317,1930,2350,1838,2380,1745,2408,1655,2421,1609,2432,1564,2444,1519,2454,1475,2464,1430,2472,1386,2480,1342,2485,1299,2491,1255,2497,1213,2501,1171,2504,1128,2505,1087,2506,1046,2506,1006,2505,965,2504,926,2501,887,2496,848,2491,811,2484,773,2477,736,2469,700,2459,665,2449,630,2436,596,2423,562,2408,530,2393,498,2376,468,2357,436,2338,408,2317,379,2295,351,2272,324,2246,299,2220,274,2193,249,2163,226,2133,204,2102,183,2068,164,2034,144,1997,127,1960,109,1921,93,1880,79,1837,66,1794,54,1748,42,1701,33,1653,24,1602,17,1551,11,1497,7,1441,3,1385,1,1326,0,1268,1,1210,3,1156,7,1102,11,1050,17,1000,24,951,33,904,42,859,54,815,66,772,79,732,93,693,109,655,127,619,144,584,164,551,183,519,204,488,226,459,249,432,274,406,299,381,324,358,351,336,379,315,408,295,436,277,468,259,498,243,530,229,562,216,596,204,630,192,665,183,700,175,736,167,773,161,811,156,848,151,887,149,926,146,965,145,1006,145,1046,146,1087,149,1128,152,1171,156,1213,160,1255,166,1299,173,1342,181,1386,189,1430,198,1475,209,1519,219,1564,232,1609,244,1655,271,1745,302,1838,336,1930,391,2074,451,2235,481,2321,512,2408,543,2500,573,2593,600,2689,627,2787,651,2887,663,2936,673,2987,683,3038,693,3090,701,3141,708,3193,715,3245,719,3297,724,3349,727,3401,726,3443,725,3485,722,3525,717,3566,712,3605,705,3643,697,3680,687,3717,677,3753,664,3788,650,3822,635,3856,619,3888,600,3920,581,3952,560,3982,538,4012,514,4039,487,4068,460,4095,432,4123,400,4148,368,4173,335,4198,299,4222,262,4245,223,4268,181,4290,138,4311,94,4332,48,4351,0,4371,0,6373,2652,6373,2652,4371,2604,4351,2558,4332,2513,4311,2470,4290,2430,4268,2391,4245,2354,4222,2318,4198,2283,4173,2251,4148,2221,4123,2192,4095,2164,4068,2139,4039,2115,4012,2093,3982,2071,3952,2051,3920,2034,3888,2018,3856,2001,3822,1989,3788,1976,3753,1966,3717,1955,3680,1947,3643,1940,3605,1934,3566,1931,3525,1928,3485,1925,3443,1925,3401xe">
                <v:path o:connectlocs="43373414,33485287;44002034,31382930;44900041,29321210;47347080,25390724;50759491,21064136;53431031,17722742;54867887,15427396;55676048,13629745;56147532,11893014;56259783,10217237;56035281,8612541;55429141,7109401;54396403,5707853;52914737,4428145;51006473,3290632;48559434,2295311;45663317,1462503;42206021,802331;38187470,335148;33607665,71079;29768731,0;24739923,111716;20294849,426580;16433435,944524;13110794,1665617;10304598,2528903;8037101,3564859;6218682,4753135;4849191,6053160;3928779,7475027;3389930,9008644;3255274,10623499;3502181,12319594;4063435,14076609;4916557,15884454;6779936,18667267;10124982,22699310;12863887,26335283;14884403,29818870;15737449,31900909;16253818,34013425;16276298,35394689;15827295,36999386;14906808,38472048;13470027,39812676;11539282,41021269;8979993,42128306;5881929,43113467;2110286,43997071;59537463,64726059;57427177,43997071;53678013,43113467;50534989,42128306;48020585,41021269;46045030,39812676;44653134,38472048;43710167,36999386;43283644,35394689" o:connectangles="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93088" behindDoc="0" locked="0" layoutInCell="1" allowOverlap="1">
                <wp:simplePos x="0" y="0"/>
                <wp:positionH relativeFrom="column">
                  <wp:posOffset>2805430</wp:posOffset>
                </wp:positionH>
                <wp:positionV relativeFrom="paragraph">
                  <wp:posOffset>4260850</wp:posOffset>
                </wp:positionV>
                <wp:extent cx="259715" cy="250825"/>
                <wp:effectExtent l="0" t="0" r="19685" b="3175"/>
                <wp:wrapNone/>
                <wp:docPr id="119" name="奖杯"/>
                <wp:cNvGraphicFramePr/>
                <a:graphic xmlns:a="http://schemas.openxmlformats.org/drawingml/2006/main">
                  <a:graphicData uri="http://schemas.microsoft.com/office/word/2010/wordprocessingShape">
                    <wps:wsp>
                      <wps:cNvSpPr/>
                      <wps:spPr bwMode="auto">
                        <a:xfrm>
                          <a:off x="3992880" y="5192395"/>
                          <a:ext cx="259715" cy="250825"/>
                        </a:xfrm>
                        <a:custGeom>
                          <a:avLst/>
                          <a:gdLst>
                            <a:gd name="T0" fmla="*/ 2147483646 w 4409"/>
                            <a:gd name="T1" fmla="*/ 2147483646 h 4408"/>
                            <a:gd name="T2" fmla="*/ 2147483646 w 4409"/>
                            <a:gd name="T3" fmla="*/ 2147483646 h 4408"/>
                            <a:gd name="T4" fmla="*/ 2147483646 w 4409"/>
                            <a:gd name="T5" fmla="*/ 2147483646 h 4408"/>
                            <a:gd name="T6" fmla="*/ 2147483646 w 4409"/>
                            <a:gd name="T7" fmla="*/ 2147483646 h 4408"/>
                            <a:gd name="T8" fmla="*/ 2147483646 w 4409"/>
                            <a:gd name="T9" fmla="*/ 2147483646 h 4408"/>
                            <a:gd name="T10" fmla="*/ 2147483646 w 4409"/>
                            <a:gd name="T11" fmla="*/ 2147483646 h 4408"/>
                            <a:gd name="T12" fmla="*/ 2147483646 w 4409"/>
                            <a:gd name="T13" fmla="*/ 2147483646 h 4408"/>
                            <a:gd name="T14" fmla="*/ 2147483646 w 4409"/>
                            <a:gd name="T15" fmla="*/ 2147483646 h 4408"/>
                            <a:gd name="T16" fmla="*/ 481718167 w 4409"/>
                            <a:gd name="T17" fmla="*/ 2147483646 h 4408"/>
                            <a:gd name="T18" fmla="*/ 321145301 w 4409"/>
                            <a:gd name="T19" fmla="*/ 2147483646 h 4408"/>
                            <a:gd name="T20" fmla="*/ 2147483646 w 4409"/>
                            <a:gd name="T21" fmla="*/ 2147483646 h 4408"/>
                            <a:gd name="T22" fmla="*/ 2147483646 w 4409"/>
                            <a:gd name="T23" fmla="*/ 2147483646 h 4408"/>
                            <a:gd name="T24" fmla="*/ 2147483646 w 4409"/>
                            <a:gd name="T25" fmla="*/ 2147483646 h 4408"/>
                            <a:gd name="T26" fmla="*/ 2147483646 w 4409"/>
                            <a:gd name="T27" fmla="*/ 2147483646 h 4408"/>
                            <a:gd name="T28" fmla="*/ 2147483646 w 4409"/>
                            <a:gd name="T29" fmla="*/ 2147483646 h 4408"/>
                            <a:gd name="T30" fmla="*/ 2147483646 w 4409"/>
                            <a:gd name="T31" fmla="*/ 2147483646 h 4408"/>
                            <a:gd name="T32" fmla="*/ 2147483646 w 4409"/>
                            <a:gd name="T33" fmla="*/ 2147483646 h 4408"/>
                            <a:gd name="T34" fmla="*/ 2147483646 w 4409"/>
                            <a:gd name="T35" fmla="*/ 2147483646 h 4408"/>
                            <a:gd name="T36" fmla="*/ 2147483646 w 4409"/>
                            <a:gd name="T37" fmla="*/ 2147483646 h 4408"/>
                            <a:gd name="T38" fmla="*/ 2147483646 w 4409"/>
                            <a:gd name="T39" fmla="*/ 2147483646 h 4408"/>
                            <a:gd name="T40" fmla="*/ 2147483646 w 4409"/>
                            <a:gd name="T41" fmla="*/ 2147483646 h 4408"/>
                            <a:gd name="T42" fmla="*/ 2147483646 w 4409"/>
                            <a:gd name="T43" fmla="*/ 2147483646 h 4408"/>
                            <a:gd name="T44" fmla="*/ 2147483646 w 4409"/>
                            <a:gd name="T45" fmla="*/ 2147483646 h 4408"/>
                            <a:gd name="T46" fmla="*/ 2147483646 w 4409"/>
                            <a:gd name="T47" fmla="*/ 2147483646 h 4408"/>
                            <a:gd name="T48" fmla="*/ 2147483646 w 4409"/>
                            <a:gd name="T49" fmla="*/ 2147483646 h 4408"/>
                            <a:gd name="T50" fmla="*/ 2147483646 w 4409"/>
                            <a:gd name="T51" fmla="*/ 2147483646 h 4408"/>
                            <a:gd name="T52" fmla="*/ 2147483646 w 4409"/>
                            <a:gd name="T53" fmla="*/ 2147483646 h 4408"/>
                            <a:gd name="T54" fmla="*/ 2147483646 w 4409"/>
                            <a:gd name="T55" fmla="*/ 2147483646 h 4408"/>
                            <a:gd name="T56" fmla="*/ 2147483646 w 4409"/>
                            <a:gd name="T57" fmla="*/ 2147483646 h 4408"/>
                            <a:gd name="T58" fmla="*/ 2147483646 w 4409"/>
                            <a:gd name="T59" fmla="*/ 2147483646 h 4408"/>
                            <a:gd name="T60" fmla="*/ 2147483646 w 4409"/>
                            <a:gd name="T61" fmla="*/ 2147483646 h 4408"/>
                            <a:gd name="T62" fmla="*/ 2147483646 w 4409"/>
                            <a:gd name="T63" fmla="*/ 2147483646 h 4408"/>
                            <a:gd name="T64" fmla="*/ 2147483646 w 4409"/>
                            <a:gd name="T65" fmla="*/ 2147483646 h 4408"/>
                            <a:gd name="T66" fmla="*/ 2147483646 w 4409"/>
                            <a:gd name="T67" fmla="*/ 2147483646 h 4408"/>
                            <a:gd name="T68" fmla="*/ 2147483646 w 4409"/>
                            <a:gd name="T69" fmla="*/ 2147483646 h 4408"/>
                            <a:gd name="T70" fmla="*/ 2147483646 w 4409"/>
                            <a:gd name="T71" fmla="*/ 2147483646 h 4408"/>
                            <a:gd name="T72" fmla="*/ 2147483646 w 4409"/>
                            <a:gd name="T73" fmla="*/ 2147483646 h 4408"/>
                            <a:gd name="T74" fmla="*/ 2147483646 w 4409"/>
                            <a:gd name="T75" fmla="*/ 2147483646 h 4408"/>
                            <a:gd name="T76" fmla="*/ 2147483646 w 4409"/>
                            <a:gd name="T77" fmla="*/ 2147483646 h 4408"/>
                            <a:gd name="T78" fmla="*/ 2147483646 w 4409"/>
                            <a:gd name="T79" fmla="*/ 2147483646 h 4408"/>
                            <a:gd name="T80" fmla="*/ 2147483646 w 4409"/>
                            <a:gd name="T81" fmla="*/ 2147483646 h 4408"/>
                            <a:gd name="T82" fmla="*/ 2147483646 w 4409"/>
                            <a:gd name="T83" fmla="*/ 2147483646 h 4408"/>
                            <a:gd name="T84" fmla="*/ 2147483646 w 4409"/>
                            <a:gd name="T85" fmla="*/ 2147483646 h 4408"/>
                            <a:gd name="T86" fmla="*/ 2147483646 w 4409"/>
                            <a:gd name="T87" fmla="*/ 2147483646 h 4408"/>
                            <a:gd name="T88" fmla="*/ 2147483646 w 4409"/>
                            <a:gd name="T89" fmla="*/ 2147483646 h 4408"/>
                            <a:gd name="T90" fmla="*/ 2147483646 w 4409"/>
                            <a:gd name="T91" fmla="*/ 2147483646 h 4408"/>
                            <a:gd name="T92" fmla="*/ 2147483646 w 4409"/>
                            <a:gd name="T93" fmla="*/ 2147483646 h 4408"/>
                            <a:gd name="T94" fmla="*/ 2147483646 w 4409"/>
                            <a:gd name="T95" fmla="*/ 2147483646 h 4408"/>
                            <a:gd name="T96" fmla="*/ 2147483646 w 4409"/>
                            <a:gd name="T97" fmla="*/ 2147483646 h 4408"/>
                            <a:gd name="T98" fmla="*/ 2147483646 w 4409"/>
                            <a:gd name="T99" fmla="*/ 2147483646 h 4408"/>
                            <a:gd name="T100" fmla="*/ 2147483646 w 4409"/>
                            <a:gd name="T101" fmla="*/ 2147483646 h 4408"/>
                            <a:gd name="T102" fmla="*/ 2147483646 w 4409"/>
                            <a:gd name="T103" fmla="*/ 2147483646 h 4408"/>
                            <a:gd name="T104" fmla="*/ 2147483646 w 4409"/>
                            <a:gd name="T105" fmla="*/ 2147483646 h 4408"/>
                            <a:gd name="T106" fmla="*/ 2147483646 w 4409"/>
                            <a:gd name="T107" fmla="*/ 2147483646 h 4408"/>
                            <a:gd name="T108" fmla="*/ 2147483646 w 4409"/>
                            <a:gd name="T109" fmla="*/ 2147483646 h 440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409" h="4408">
                              <a:moveTo>
                                <a:pt x="3025" y="2127"/>
                              </a:moveTo>
                              <a:lnTo>
                                <a:pt x="3025" y="2127"/>
                              </a:lnTo>
                              <a:lnTo>
                                <a:pt x="3097" y="2107"/>
                              </a:lnTo>
                              <a:lnTo>
                                <a:pt x="3179" y="2081"/>
                              </a:lnTo>
                              <a:lnTo>
                                <a:pt x="3271" y="2053"/>
                              </a:lnTo>
                              <a:lnTo>
                                <a:pt x="3375" y="2020"/>
                              </a:lnTo>
                              <a:lnTo>
                                <a:pt x="3429" y="2002"/>
                              </a:lnTo>
                              <a:lnTo>
                                <a:pt x="3481" y="1982"/>
                              </a:lnTo>
                              <a:lnTo>
                                <a:pt x="3532" y="1961"/>
                              </a:lnTo>
                              <a:lnTo>
                                <a:pt x="3580" y="1938"/>
                              </a:lnTo>
                              <a:lnTo>
                                <a:pt x="3626" y="1914"/>
                              </a:lnTo>
                              <a:lnTo>
                                <a:pt x="3672" y="1889"/>
                              </a:lnTo>
                              <a:lnTo>
                                <a:pt x="3715" y="1861"/>
                              </a:lnTo>
                              <a:lnTo>
                                <a:pt x="3756" y="1834"/>
                              </a:lnTo>
                              <a:lnTo>
                                <a:pt x="3797" y="1804"/>
                              </a:lnTo>
                              <a:lnTo>
                                <a:pt x="3834" y="1774"/>
                              </a:lnTo>
                              <a:lnTo>
                                <a:pt x="3871" y="1744"/>
                              </a:lnTo>
                              <a:lnTo>
                                <a:pt x="3906" y="1711"/>
                              </a:lnTo>
                              <a:lnTo>
                                <a:pt x="3940" y="1679"/>
                              </a:lnTo>
                              <a:lnTo>
                                <a:pt x="3971" y="1644"/>
                              </a:lnTo>
                              <a:lnTo>
                                <a:pt x="4002" y="1610"/>
                              </a:lnTo>
                              <a:lnTo>
                                <a:pt x="4031" y="1575"/>
                              </a:lnTo>
                              <a:lnTo>
                                <a:pt x="4059" y="1539"/>
                              </a:lnTo>
                              <a:lnTo>
                                <a:pt x="4085" y="1502"/>
                              </a:lnTo>
                              <a:lnTo>
                                <a:pt x="4110" y="1466"/>
                              </a:lnTo>
                              <a:lnTo>
                                <a:pt x="4134" y="1428"/>
                              </a:lnTo>
                              <a:lnTo>
                                <a:pt x="4157" y="1390"/>
                              </a:lnTo>
                              <a:lnTo>
                                <a:pt x="4177" y="1351"/>
                              </a:lnTo>
                              <a:lnTo>
                                <a:pt x="4198" y="1312"/>
                              </a:lnTo>
                              <a:lnTo>
                                <a:pt x="4217" y="1274"/>
                              </a:lnTo>
                              <a:lnTo>
                                <a:pt x="4234" y="1235"/>
                              </a:lnTo>
                              <a:lnTo>
                                <a:pt x="4251" y="1196"/>
                              </a:lnTo>
                              <a:lnTo>
                                <a:pt x="4267" y="1156"/>
                              </a:lnTo>
                              <a:lnTo>
                                <a:pt x="4281" y="1117"/>
                              </a:lnTo>
                              <a:lnTo>
                                <a:pt x="4295" y="1078"/>
                              </a:lnTo>
                              <a:lnTo>
                                <a:pt x="4307" y="1039"/>
                              </a:lnTo>
                              <a:lnTo>
                                <a:pt x="4319" y="1000"/>
                              </a:lnTo>
                              <a:lnTo>
                                <a:pt x="4329" y="961"/>
                              </a:lnTo>
                              <a:lnTo>
                                <a:pt x="4340" y="923"/>
                              </a:lnTo>
                              <a:lnTo>
                                <a:pt x="4349" y="884"/>
                              </a:lnTo>
                              <a:lnTo>
                                <a:pt x="4357" y="847"/>
                              </a:lnTo>
                              <a:lnTo>
                                <a:pt x="4365" y="809"/>
                              </a:lnTo>
                              <a:lnTo>
                                <a:pt x="4377" y="736"/>
                              </a:lnTo>
                              <a:lnTo>
                                <a:pt x="4387" y="665"/>
                              </a:lnTo>
                              <a:lnTo>
                                <a:pt x="4395" y="598"/>
                              </a:lnTo>
                              <a:lnTo>
                                <a:pt x="4401" y="534"/>
                              </a:lnTo>
                              <a:lnTo>
                                <a:pt x="4405" y="474"/>
                              </a:lnTo>
                              <a:lnTo>
                                <a:pt x="4407" y="418"/>
                              </a:lnTo>
                              <a:lnTo>
                                <a:pt x="4409" y="367"/>
                              </a:lnTo>
                              <a:lnTo>
                                <a:pt x="4409" y="321"/>
                              </a:lnTo>
                              <a:lnTo>
                                <a:pt x="4409" y="281"/>
                              </a:lnTo>
                              <a:lnTo>
                                <a:pt x="4407" y="247"/>
                              </a:lnTo>
                              <a:lnTo>
                                <a:pt x="4404" y="201"/>
                              </a:lnTo>
                              <a:lnTo>
                                <a:pt x="4403" y="183"/>
                              </a:lnTo>
                              <a:lnTo>
                                <a:pt x="3786" y="183"/>
                              </a:lnTo>
                              <a:lnTo>
                                <a:pt x="3491" y="183"/>
                              </a:lnTo>
                              <a:lnTo>
                                <a:pt x="3491" y="0"/>
                              </a:lnTo>
                              <a:lnTo>
                                <a:pt x="919" y="0"/>
                              </a:lnTo>
                              <a:lnTo>
                                <a:pt x="919" y="183"/>
                              </a:lnTo>
                              <a:lnTo>
                                <a:pt x="624" y="183"/>
                              </a:lnTo>
                              <a:lnTo>
                                <a:pt x="6" y="183"/>
                              </a:lnTo>
                              <a:lnTo>
                                <a:pt x="5" y="201"/>
                              </a:lnTo>
                              <a:lnTo>
                                <a:pt x="2" y="247"/>
                              </a:lnTo>
                              <a:lnTo>
                                <a:pt x="1" y="282"/>
                              </a:lnTo>
                              <a:lnTo>
                                <a:pt x="0" y="321"/>
                              </a:lnTo>
                              <a:lnTo>
                                <a:pt x="1" y="367"/>
                              </a:lnTo>
                              <a:lnTo>
                                <a:pt x="2" y="419"/>
                              </a:lnTo>
                              <a:lnTo>
                                <a:pt x="4" y="475"/>
                              </a:lnTo>
                              <a:lnTo>
                                <a:pt x="8" y="535"/>
                              </a:lnTo>
                              <a:lnTo>
                                <a:pt x="14" y="599"/>
                              </a:lnTo>
                              <a:lnTo>
                                <a:pt x="22" y="667"/>
                              </a:lnTo>
                              <a:lnTo>
                                <a:pt x="32" y="737"/>
                              </a:lnTo>
                              <a:lnTo>
                                <a:pt x="45" y="811"/>
                              </a:lnTo>
                              <a:lnTo>
                                <a:pt x="52" y="848"/>
                              </a:lnTo>
                              <a:lnTo>
                                <a:pt x="61" y="886"/>
                              </a:lnTo>
                              <a:lnTo>
                                <a:pt x="69" y="924"/>
                              </a:lnTo>
                              <a:lnTo>
                                <a:pt x="79" y="962"/>
                              </a:lnTo>
                              <a:lnTo>
                                <a:pt x="91" y="1002"/>
                              </a:lnTo>
                              <a:lnTo>
                                <a:pt x="102" y="1041"/>
                              </a:lnTo>
                              <a:lnTo>
                                <a:pt x="115" y="1080"/>
                              </a:lnTo>
                              <a:lnTo>
                                <a:pt x="128" y="1120"/>
                              </a:lnTo>
                              <a:lnTo>
                                <a:pt x="142" y="1158"/>
                              </a:lnTo>
                              <a:lnTo>
                                <a:pt x="159" y="1198"/>
                              </a:lnTo>
                              <a:lnTo>
                                <a:pt x="175" y="1237"/>
                              </a:lnTo>
                              <a:lnTo>
                                <a:pt x="193" y="1276"/>
                              </a:lnTo>
                              <a:lnTo>
                                <a:pt x="211" y="1315"/>
                              </a:lnTo>
                              <a:lnTo>
                                <a:pt x="232" y="1354"/>
                              </a:lnTo>
                              <a:lnTo>
                                <a:pt x="253" y="1392"/>
                              </a:lnTo>
                              <a:lnTo>
                                <a:pt x="275" y="1430"/>
                              </a:lnTo>
                              <a:lnTo>
                                <a:pt x="299" y="1468"/>
                              </a:lnTo>
                              <a:lnTo>
                                <a:pt x="324" y="1504"/>
                              </a:lnTo>
                              <a:lnTo>
                                <a:pt x="350" y="1541"/>
                              </a:lnTo>
                              <a:lnTo>
                                <a:pt x="378" y="1577"/>
                              </a:lnTo>
                              <a:lnTo>
                                <a:pt x="407" y="1612"/>
                              </a:lnTo>
                              <a:lnTo>
                                <a:pt x="438" y="1646"/>
                              </a:lnTo>
                              <a:lnTo>
                                <a:pt x="470" y="1681"/>
                              </a:lnTo>
                              <a:lnTo>
                                <a:pt x="503" y="1713"/>
                              </a:lnTo>
                              <a:lnTo>
                                <a:pt x="538" y="1746"/>
                              </a:lnTo>
                              <a:lnTo>
                                <a:pt x="574" y="1776"/>
                              </a:lnTo>
                              <a:lnTo>
                                <a:pt x="613" y="1806"/>
                              </a:lnTo>
                              <a:lnTo>
                                <a:pt x="653" y="1835"/>
                              </a:lnTo>
                              <a:lnTo>
                                <a:pt x="694" y="1863"/>
                              </a:lnTo>
                              <a:lnTo>
                                <a:pt x="738" y="1890"/>
                              </a:lnTo>
                              <a:lnTo>
                                <a:pt x="782" y="1915"/>
                              </a:lnTo>
                              <a:lnTo>
                                <a:pt x="829" y="1939"/>
                              </a:lnTo>
                              <a:lnTo>
                                <a:pt x="878" y="1962"/>
                              </a:lnTo>
                              <a:lnTo>
                                <a:pt x="928" y="1983"/>
                              </a:lnTo>
                              <a:lnTo>
                                <a:pt x="981" y="2002"/>
                              </a:lnTo>
                              <a:lnTo>
                                <a:pt x="1035" y="2020"/>
                              </a:lnTo>
                              <a:lnTo>
                                <a:pt x="1137" y="2053"/>
                              </a:lnTo>
                              <a:lnTo>
                                <a:pt x="1230" y="2080"/>
                              </a:lnTo>
                              <a:lnTo>
                                <a:pt x="1311" y="2105"/>
                              </a:lnTo>
                              <a:lnTo>
                                <a:pt x="1384" y="2125"/>
                              </a:lnTo>
                              <a:lnTo>
                                <a:pt x="1417" y="2164"/>
                              </a:lnTo>
                              <a:lnTo>
                                <a:pt x="1452" y="2203"/>
                              </a:lnTo>
                              <a:lnTo>
                                <a:pt x="1488" y="2241"/>
                              </a:lnTo>
                              <a:lnTo>
                                <a:pt x="1525" y="2275"/>
                              </a:lnTo>
                              <a:lnTo>
                                <a:pt x="1562" y="2309"/>
                              </a:lnTo>
                              <a:lnTo>
                                <a:pt x="1600" y="2340"/>
                              </a:lnTo>
                              <a:lnTo>
                                <a:pt x="1639" y="2370"/>
                              </a:lnTo>
                              <a:lnTo>
                                <a:pt x="1679" y="2398"/>
                              </a:lnTo>
                              <a:lnTo>
                                <a:pt x="1720" y="2424"/>
                              </a:lnTo>
                              <a:lnTo>
                                <a:pt x="1761" y="2449"/>
                              </a:lnTo>
                              <a:lnTo>
                                <a:pt x="1803" y="2471"/>
                              </a:lnTo>
                              <a:lnTo>
                                <a:pt x="1845" y="2490"/>
                              </a:lnTo>
                              <a:lnTo>
                                <a:pt x="1888" y="2508"/>
                              </a:lnTo>
                              <a:lnTo>
                                <a:pt x="1933" y="2525"/>
                              </a:lnTo>
                              <a:lnTo>
                                <a:pt x="1976" y="2538"/>
                              </a:lnTo>
                              <a:lnTo>
                                <a:pt x="2021" y="2549"/>
                              </a:lnTo>
                              <a:lnTo>
                                <a:pt x="2021" y="3864"/>
                              </a:lnTo>
                              <a:lnTo>
                                <a:pt x="1963" y="3868"/>
                              </a:lnTo>
                              <a:lnTo>
                                <a:pt x="1906" y="3873"/>
                              </a:lnTo>
                              <a:lnTo>
                                <a:pt x="1850" y="3880"/>
                              </a:lnTo>
                              <a:lnTo>
                                <a:pt x="1795" y="3887"/>
                              </a:lnTo>
                              <a:lnTo>
                                <a:pt x="1741" y="3895"/>
                              </a:lnTo>
                              <a:lnTo>
                                <a:pt x="1688" y="3904"/>
                              </a:lnTo>
                              <a:lnTo>
                                <a:pt x="1636" y="3915"/>
                              </a:lnTo>
                              <a:lnTo>
                                <a:pt x="1587" y="3926"/>
                              </a:lnTo>
                              <a:lnTo>
                                <a:pt x="1537" y="3939"/>
                              </a:lnTo>
                              <a:lnTo>
                                <a:pt x="1489" y="3951"/>
                              </a:lnTo>
                              <a:lnTo>
                                <a:pt x="1444" y="3965"/>
                              </a:lnTo>
                              <a:lnTo>
                                <a:pt x="1399" y="3980"/>
                              </a:lnTo>
                              <a:lnTo>
                                <a:pt x="1355" y="3995"/>
                              </a:lnTo>
                              <a:lnTo>
                                <a:pt x="1314" y="4012"/>
                              </a:lnTo>
                              <a:lnTo>
                                <a:pt x="1274" y="4029"/>
                              </a:lnTo>
                              <a:lnTo>
                                <a:pt x="1237" y="4046"/>
                              </a:lnTo>
                              <a:lnTo>
                                <a:pt x="1200" y="4065"/>
                              </a:lnTo>
                              <a:lnTo>
                                <a:pt x="1166" y="4085"/>
                              </a:lnTo>
                              <a:lnTo>
                                <a:pt x="1134" y="4104"/>
                              </a:lnTo>
                              <a:lnTo>
                                <a:pt x="1104" y="4124"/>
                              </a:lnTo>
                              <a:lnTo>
                                <a:pt x="1076" y="4146"/>
                              </a:lnTo>
                              <a:lnTo>
                                <a:pt x="1049" y="4167"/>
                              </a:lnTo>
                              <a:lnTo>
                                <a:pt x="1026" y="4189"/>
                              </a:lnTo>
                              <a:lnTo>
                                <a:pt x="1004" y="4211"/>
                              </a:lnTo>
                              <a:lnTo>
                                <a:pt x="984" y="4235"/>
                              </a:lnTo>
                              <a:lnTo>
                                <a:pt x="968" y="4259"/>
                              </a:lnTo>
                              <a:lnTo>
                                <a:pt x="953" y="4282"/>
                              </a:lnTo>
                              <a:lnTo>
                                <a:pt x="947" y="4295"/>
                              </a:lnTo>
                              <a:lnTo>
                                <a:pt x="941" y="4307"/>
                              </a:lnTo>
                              <a:lnTo>
                                <a:pt x="936" y="4320"/>
                              </a:lnTo>
                              <a:lnTo>
                                <a:pt x="931" y="4332"/>
                              </a:lnTo>
                              <a:lnTo>
                                <a:pt x="927" y="4344"/>
                              </a:lnTo>
                              <a:lnTo>
                                <a:pt x="924" y="4358"/>
                              </a:lnTo>
                              <a:lnTo>
                                <a:pt x="922" y="4370"/>
                              </a:lnTo>
                              <a:lnTo>
                                <a:pt x="920" y="4383"/>
                              </a:lnTo>
                              <a:lnTo>
                                <a:pt x="919" y="4396"/>
                              </a:lnTo>
                              <a:lnTo>
                                <a:pt x="919" y="4408"/>
                              </a:lnTo>
                              <a:lnTo>
                                <a:pt x="3491" y="4408"/>
                              </a:lnTo>
                              <a:lnTo>
                                <a:pt x="3491" y="4396"/>
                              </a:lnTo>
                              <a:lnTo>
                                <a:pt x="3490" y="4383"/>
                              </a:lnTo>
                              <a:lnTo>
                                <a:pt x="3488" y="4370"/>
                              </a:lnTo>
                              <a:lnTo>
                                <a:pt x="3486" y="4358"/>
                              </a:lnTo>
                              <a:lnTo>
                                <a:pt x="3482" y="4344"/>
                              </a:lnTo>
                              <a:lnTo>
                                <a:pt x="3478" y="4332"/>
                              </a:lnTo>
                              <a:lnTo>
                                <a:pt x="3474" y="4320"/>
                              </a:lnTo>
                              <a:lnTo>
                                <a:pt x="3469" y="4307"/>
                              </a:lnTo>
                              <a:lnTo>
                                <a:pt x="3463" y="4295"/>
                              </a:lnTo>
                              <a:lnTo>
                                <a:pt x="3457" y="4282"/>
                              </a:lnTo>
                              <a:lnTo>
                                <a:pt x="3443" y="4259"/>
                              </a:lnTo>
                              <a:lnTo>
                                <a:pt x="3426" y="4235"/>
                              </a:lnTo>
                              <a:lnTo>
                                <a:pt x="3406" y="4211"/>
                              </a:lnTo>
                              <a:lnTo>
                                <a:pt x="3384" y="4189"/>
                              </a:lnTo>
                              <a:lnTo>
                                <a:pt x="3361" y="4167"/>
                              </a:lnTo>
                              <a:lnTo>
                                <a:pt x="3334" y="4146"/>
                              </a:lnTo>
                              <a:lnTo>
                                <a:pt x="3306" y="4124"/>
                              </a:lnTo>
                              <a:lnTo>
                                <a:pt x="3276" y="4104"/>
                              </a:lnTo>
                              <a:lnTo>
                                <a:pt x="3244" y="4085"/>
                              </a:lnTo>
                              <a:lnTo>
                                <a:pt x="3210" y="4065"/>
                              </a:lnTo>
                              <a:lnTo>
                                <a:pt x="3173" y="4046"/>
                              </a:lnTo>
                              <a:lnTo>
                                <a:pt x="3136" y="4029"/>
                              </a:lnTo>
                              <a:lnTo>
                                <a:pt x="3096" y="4012"/>
                              </a:lnTo>
                              <a:lnTo>
                                <a:pt x="3054" y="3995"/>
                              </a:lnTo>
                              <a:lnTo>
                                <a:pt x="3011" y="3980"/>
                              </a:lnTo>
                              <a:lnTo>
                                <a:pt x="2966" y="3965"/>
                              </a:lnTo>
                              <a:lnTo>
                                <a:pt x="2921" y="3951"/>
                              </a:lnTo>
                              <a:lnTo>
                                <a:pt x="2873" y="3939"/>
                              </a:lnTo>
                              <a:lnTo>
                                <a:pt x="2823" y="3926"/>
                              </a:lnTo>
                              <a:lnTo>
                                <a:pt x="2773" y="3915"/>
                              </a:lnTo>
                              <a:lnTo>
                                <a:pt x="2722" y="3904"/>
                              </a:lnTo>
                              <a:lnTo>
                                <a:pt x="2669" y="3895"/>
                              </a:lnTo>
                              <a:lnTo>
                                <a:pt x="2615" y="3887"/>
                              </a:lnTo>
                              <a:lnTo>
                                <a:pt x="2559" y="3880"/>
                              </a:lnTo>
                              <a:lnTo>
                                <a:pt x="2504" y="3873"/>
                              </a:lnTo>
                              <a:lnTo>
                                <a:pt x="2447" y="3868"/>
                              </a:lnTo>
                              <a:lnTo>
                                <a:pt x="2389" y="3864"/>
                              </a:lnTo>
                              <a:lnTo>
                                <a:pt x="2389" y="2549"/>
                              </a:lnTo>
                              <a:lnTo>
                                <a:pt x="2434" y="2538"/>
                              </a:lnTo>
                              <a:lnTo>
                                <a:pt x="2477" y="2525"/>
                              </a:lnTo>
                              <a:lnTo>
                                <a:pt x="2521" y="2508"/>
                              </a:lnTo>
                              <a:lnTo>
                                <a:pt x="2565" y="2491"/>
                              </a:lnTo>
                              <a:lnTo>
                                <a:pt x="2607" y="2471"/>
                              </a:lnTo>
                              <a:lnTo>
                                <a:pt x="2649" y="2449"/>
                              </a:lnTo>
                              <a:lnTo>
                                <a:pt x="2689" y="2425"/>
                              </a:lnTo>
                              <a:lnTo>
                                <a:pt x="2730" y="2399"/>
                              </a:lnTo>
                              <a:lnTo>
                                <a:pt x="2769" y="2370"/>
                              </a:lnTo>
                              <a:lnTo>
                                <a:pt x="2809" y="2341"/>
                              </a:lnTo>
                              <a:lnTo>
                                <a:pt x="2846" y="2310"/>
                              </a:lnTo>
                              <a:lnTo>
                                <a:pt x="2884" y="2276"/>
                              </a:lnTo>
                              <a:lnTo>
                                <a:pt x="2921" y="2242"/>
                              </a:lnTo>
                              <a:lnTo>
                                <a:pt x="2956" y="2205"/>
                              </a:lnTo>
                              <a:lnTo>
                                <a:pt x="2992" y="2167"/>
                              </a:lnTo>
                              <a:lnTo>
                                <a:pt x="3025" y="2127"/>
                              </a:lnTo>
                              <a:close/>
                              <a:moveTo>
                                <a:pt x="3491" y="791"/>
                              </a:moveTo>
                              <a:lnTo>
                                <a:pt x="3491" y="367"/>
                              </a:lnTo>
                              <a:lnTo>
                                <a:pt x="3786" y="367"/>
                              </a:lnTo>
                              <a:lnTo>
                                <a:pt x="4226" y="367"/>
                              </a:lnTo>
                              <a:lnTo>
                                <a:pt x="4226" y="403"/>
                              </a:lnTo>
                              <a:lnTo>
                                <a:pt x="4225" y="441"/>
                              </a:lnTo>
                              <a:lnTo>
                                <a:pt x="4223" y="482"/>
                              </a:lnTo>
                              <a:lnTo>
                                <a:pt x="4220" y="525"/>
                              </a:lnTo>
                              <a:lnTo>
                                <a:pt x="4216" y="570"/>
                              </a:lnTo>
                              <a:lnTo>
                                <a:pt x="4211" y="617"/>
                              </a:lnTo>
                              <a:lnTo>
                                <a:pt x="4205" y="665"/>
                              </a:lnTo>
                              <a:lnTo>
                                <a:pt x="4198" y="716"/>
                              </a:lnTo>
                              <a:lnTo>
                                <a:pt x="4188" y="767"/>
                              </a:lnTo>
                              <a:lnTo>
                                <a:pt x="4177" y="819"/>
                              </a:lnTo>
                              <a:lnTo>
                                <a:pt x="4165" y="873"/>
                              </a:lnTo>
                              <a:lnTo>
                                <a:pt x="4152" y="927"/>
                              </a:lnTo>
                              <a:lnTo>
                                <a:pt x="4136" y="982"/>
                              </a:lnTo>
                              <a:lnTo>
                                <a:pt x="4117" y="1037"/>
                              </a:lnTo>
                              <a:lnTo>
                                <a:pt x="4097" y="1091"/>
                              </a:lnTo>
                              <a:lnTo>
                                <a:pt x="4075" y="1146"/>
                              </a:lnTo>
                              <a:lnTo>
                                <a:pt x="4050" y="1201"/>
                              </a:lnTo>
                              <a:lnTo>
                                <a:pt x="4037" y="1227"/>
                              </a:lnTo>
                              <a:lnTo>
                                <a:pt x="4023" y="1255"/>
                              </a:lnTo>
                              <a:lnTo>
                                <a:pt x="4009" y="1281"/>
                              </a:lnTo>
                              <a:lnTo>
                                <a:pt x="3994" y="1307"/>
                              </a:lnTo>
                              <a:lnTo>
                                <a:pt x="3977" y="1334"/>
                              </a:lnTo>
                              <a:lnTo>
                                <a:pt x="3961" y="1360"/>
                              </a:lnTo>
                              <a:lnTo>
                                <a:pt x="3944" y="1385"/>
                              </a:lnTo>
                              <a:lnTo>
                                <a:pt x="3926" y="1412"/>
                              </a:lnTo>
                              <a:lnTo>
                                <a:pt x="3907" y="1436"/>
                              </a:lnTo>
                              <a:lnTo>
                                <a:pt x="3887" y="1462"/>
                              </a:lnTo>
                              <a:lnTo>
                                <a:pt x="3867" y="1486"/>
                              </a:lnTo>
                              <a:lnTo>
                                <a:pt x="3847" y="1510"/>
                              </a:lnTo>
                              <a:lnTo>
                                <a:pt x="3824" y="1534"/>
                              </a:lnTo>
                              <a:lnTo>
                                <a:pt x="3802" y="1557"/>
                              </a:lnTo>
                              <a:lnTo>
                                <a:pt x="3779" y="1579"/>
                              </a:lnTo>
                              <a:lnTo>
                                <a:pt x="3754" y="1602"/>
                              </a:lnTo>
                              <a:lnTo>
                                <a:pt x="3729" y="1623"/>
                              </a:lnTo>
                              <a:lnTo>
                                <a:pt x="3703" y="1644"/>
                              </a:lnTo>
                              <a:lnTo>
                                <a:pt x="3676" y="1664"/>
                              </a:lnTo>
                              <a:lnTo>
                                <a:pt x="3649" y="1685"/>
                              </a:lnTo>
                              <a:lnTo>
                                <a:pt x="3619" y="1704"/>
                              </a:lnTo>
                              <a:lnTo>
                                <a:pt x="3590" y="1722"/>
                              </a:lnTo>
                              <a:lnTo>
                                <a:pt x="3560" y="1740"/>
                              </a:lnTo>
                              <a:lnTo>
                                <a:pt x="3528" y="1758"/>
                              </a:lnTo>
                              <a:lnTo>
                                <a:pt x="3496" y="1775"/>
                              </a:lnTo>
                              <a:lnTo>
                                <a:pt x="3462" y="1790"/>
                              </a:lnTo>
                              <a:lnTo>
                                <a:pt x="3428" y="1805"/>
                              </a:lnTo>
                              <a:lnTo>
                                <a:pt x="3392" y="1820"/>
                              </a:lnTo>
                              <a:lnTo>
                                <a:pt x="3357" y="1833"/>
                              </a:lnTo>
                              <a:lnTo>
                                <a:pt x="3319" y="1846"/>
                              </a:lnTo>
                              <a:lnTo>
                                <a:pt x="3192" y="1886"/>
                              </a:lnTo>
                              <a:lnTo>
                                <a:pt x="3227" y="1825"/>
                              </a:lnTo>
                              <a:lnTo>
                                <a:pt x="3258" y="1763"/>
                              </a:lnTo>
                              <a:lnTo>
                                <a:pt x="3289" y="1700"/>
                              </a:lnTo>
                              <a:lnTo>
                                <a:pt x="3317" y="1635"/>
                              </a:lnTo>
                              <a:lnTo>
                                <a:pt x="3345" y="1569"/>
                              </a:lnTo>
                              <a:lnTo>
                                <a:pt x="3369" y="1501"/>
                              </a:lnTo>
                              <a:lnTo>
                                <a:pt x="3391" y="1433"/>
                              </a:lnTo>
                              <a:lnTo>
                                <a:pt x="3411" y="1364"/>
                              </a:lnTo>
                              <a:lnTo>
                                <a:pt x="3430" y="1294"/>
                              </a:lnTo>
                              <a:lnTo>
                                <a:pt x="3446" y="1223"/>
                              </a:lnTo>
                              <a:lnTo>
                                <a:pt x="3459" y="1152"/>
                              </a:lnTo>
                              <a:lnTo>
                                <a:pt x="3470" y="1080"/>
                              </a:lnTo>
                              <a:lnTo>
                                <a:pt x="3475" y="1044"/>
                              </a:lnTo>
                              <a:lnTo>
                                <a:pt x="3479" y="1008"/>
                              </a:lnTo>
                              <a:lnTo>
                                <a:pt x="3482" y="972"/>
                              </a:lnTo>
                              <a:lnTo>
                                <a:pt x="3486" y="936"/>
                              </a:lnTo>
                              <a:lnTo>
                                <a:pt x="3488" y="900"/>
                              </a:lnTo>
                              <a:lnTo>
                                <a:pt x="3490" y="863"/>
                              </a:lnTo>
                              <a:lnTo>
                                <a:pt x="3491" y="828"/>
                              </a:lnTo>
                              <a:lnTo>
                                <a:pt x="3491" y="791"/>
                              </a:lnTo>
                              <a:close/>
                              <a:moveTo>
                                <a:pt x="1091" y="1846"/>
                              </a:moveTo>
                              <a:lnTo>
                                <a:pt x="1091" y="1846"/>
                              </a:lnTo>
                              <a:lnTo>
                                <a:pt x="1053" y="1833"/>
                              </a:lnTo>
                              <a:lnTo>
                                <a:pt x="1017" y="1820"/>
                              </a:lnTo>
                              <a:lnTo>
                                <a:pt x="981" y="1805"/>
                              </a:lnTo>
                              <a:lnTo>
                                <a:pt x="947" y="1791"/>
                              </a:lnTo>
                              <a:lnTo>
                                <a:pt x="913" y="1775"/>
                              </a:lnTo>
                              <a:lnTo>
                                <a:pt x="881" y="1759"/>
                              </a:lnTo>
                              <a:lnTo>
                                <a:pt x="849" y="1741"/>
                              </a:lnTo>
                              <a:lnTo>
                                <a:pt x="819" y="1723"/>
                              </a:lnTo>
                              <a:lnTo>
                                <a:pt x="789" y="1705"/>
                              </a:lnTo>
                              <a:lnTo>
                                <a:pt x="760" y="1686"/>
                              </a:lnTo>
                              <a:lnTo>
                                <a:pt x="733" y="1665"/>
                              </a:lnTo>
                              <a:lnTo>
                                <a:pt x="705" y="1645"/>
                              </a:lnTo>
                              <a:lnTo>
                                <a:pt x="680" y="1624"/>
                              </a:lnTo>
                              <a:lnTo>
                                <a:pt x="655" y="1603"/>
                              </a:lnTo>
                              <a:lnTo>
                                <a:pt x="630" y="1580"/>
                              </a:lnTo>
                              <a:lnTo>
                                <a:pt x="607" y="1558"/>
                              </a:lnTo>
                              <a:lnTo>
                                <a:pt x="585" y="1535"/>
                              </a:lnTo>
                              <a:lnTo>
                                <a:pt x="562" y="1511"/>
                              </a:lnTo>
                              <a:lnTo>
                                <a:pt x="541" y="1487"/>
                              </a:lnTo>
                              <a:lnTo>
                                <a:pt x="521" y="1463"/>
                              </a:lnTo>
                              <a:lnTo>
                                <a:pt x="501" y="1438"/>
                              </a:lnTo>
                              <a:lnTo>
                                <a:pt x="483" y="1413"/>
                              </a:lnTo>
                              <a:lnTo>
                                <a:pt x="465" y="1387"/>
                              </a:lnTo>
                              <a:lnTo>
                                <a:pt x="448" y="1361"/>
                              </a:lnTo>
                              <a:lnTo>
                                <a:pt x="431" y="1336"/>
                              </a:lnTo>
                              <a:lnTo>
                                <a:pt x="415" y="1309"/>
                              </a:lnTo>
                              <a:lnTo>
                                <a:pt x="400" y="1283"/>
                              </a:lnTo>
                              <a:lnTo>
                                <a:pt x="386" y="1256"/>
                              </a:lnTo>
                              <a:lnTo>
                                <a:pt x="372" y="1229"/>
                              </a:lnTo>
                              <a:lnTo>
                                <a:pt x="358" y="1202"/>
                              </a:lnTo>
                              <a:lnTo>
                                <a:pt x="334" y="1147"/>
                              </a:lnTo>
                              <a:lnTo>
                                <a:pt x="312" y="1092"/>
                              </a:lnTo>
                              <a:lnTo>
                                <a:pt x="291" y="1038"/>
                              </a:lnTo>
                              <a:lnTo>
                                <a:pt x="273" y="983"/>
                              </a:lnTo>
                              <a:lnTo>
                                <a:pt x="258" y="928"/>
                              </a:lnTo>
                              <a:lnTo>
                                <a:pt x="244" y="874"/>
                              </a:lnTo>
                              <a:lnTo>
                                <a:pt x="232" y="820"/>
                              </a:lnTo>
                              <a:lnTo>
                                <a:pt x="221" y="768"/>
                              </a:lnTo>
                              <a:lnTo>
                                <a:pt x="212" y="716"/>
                              </a:lnTo>
                              <a:lnTo>
                                <a:pt x="204" y="666"/>
                              </a:lnTo>
                              <a:lnTo>
                                <a:pt x="198" y="618"/>
                              </a:lnTo>
                              <a:lnTo>
                                <a:pt x="194" y="570"/>
                              </a:lnTo>
                              <a:lnTo>
                                <a:pt x="190" y="525"/>
                              </a:lnTo>
                              <a:lnTo>
                                <a:pt x="187" y="482"/>
                              </a:lnTo>
                              <a:lnTo>
                                <a:pt x="185" y="441"/>
                              </a:lnTo>
                              <a:lnTo>
                                <a:pt x="184" y="404"/>
                              </a:lnTo>
                              <a:lnTo>
                                <a:pt x="184" y="367"/>
                              </a:lnTo>
                              <a:lnTo>
                                <a:pt x="624" y="367"/>
                              </a:lnTo>
                              <a:lnTo>
                                <a:pt x="919" y="367"/>
                              </a:lnTo>
                              <a:lnTo>
                                <a:pt x="919" y="791"/>
                              </a:lnTo>
                              <a:lnTo>
                                <a:pt x="919" y="828"/>
                              </a:lnTo>
                              <a:lnTo>
                                <a:pt x="920" y="863"/>
                              </a:lnTo>
                              <a:lnTo>
                                <a:pt x="922" y="900"/>
                              </a:lnTo>
                              <a:lnTo>
                                <a:pt x="924" y="936"/>
                              </a:lnTo>
                              <a:lnTo>
                                <a:pt x="927" y="972"/>
                              </a:lnTo>
                              <a:lnTo>
                                <a:pt x="930" y="1008"/>
                              </a:lnTo>
                              <a:lnTo>
                                <a:pt x="935" y="1044"/>
                              </a:lnTo>
                              <a:lnTo>
                                <a:pt x="940" y="1080"/>
                              </a:lnTo>
                              <a:lnTo>
                                <a:pt x="951" y="1151"/>
                              </a:lnTo>
                              <a:lnTo>
                                <a:pt x="964" y="1223"/>
                              </a:lnTo>
                              <a:lnTo>
                                <a:pt x="980" y="1293"/>
                              </a:lnTo>
                              <a:lnTo>
                                <a:pt x="998" y="1363"/>
                              </a:lnTo>
                              <a:lnTo>
                                <a:pt x="1019" y="1432"/>
                              </a:lnTo>
                              <a:lnTo>
                                <a:pt x="1041" y="1501"/>
                              </a:lnTo>
                              <a:lnTo>
                                <a:pt x="1065" y="1568"/>
                              </a:lnTo>
                              <a:lnTo>
                                <a:pt x="1092" y="1634"/>
                              </a:lnTo>
                              <a:lnTo>
                                <a:pt x="1120" y="1699"/>
                              </a:lnTo>
                              <a:lnTo>
                                <a:pt x="1151" y="1763"/>
                              </a:lnTo>
                              <a:lnTo>
                                <a:pt x="1183" y="1825"/>
                              </a:lnTo>
                              <a:lnTo>
                                <a:pt x="1217" y="1885"/>
                              </a:lnTo>
                              <a:lnTo>
                                <a:pt x="1091" y="1846"/>
                              </a:lnTo>
                              <a:close/>
                              <a:moveTo>
                                <a:pt x="2205" y="1626"/>
                              </a:moveTo>
                              <a:lnTo>
                                <a:pt x="1637" y="2020"/>
                              </a:lnTo>
                              <a:lnTo>
                                <a:pt x="1837" y="1359"/>
                              </a:lnTo>
                              <a:lnTo>
                                <a:pt x="1287" y="940"/>
                              </a:lnTo>
                              <a:lnTo>
                                <a:pt x="1978" y="927"/>
                              </a:lnTo>
                              <a:lnTo>
                                <a:pt x="2205" y="274"/>
                              </a:lnTo>
                              <a:lnTo>
                                <a:pt x="2433" y="927"/>
                              </a:lnTo>
                              <a:lnTo>
                                <a:pt x="3123" y="940"/>
                              </a:lnTo>
                              <a:lnTo>
                                <a:pt x="2573" y="1359"/>
                              </a:lnTo>
                              <a:lnTo>
                                <a:pt x="2772" y="2020"/>
                              </a:lnTo>
                              <a:lnTo>
                                <a:pt x="2205" y="1626"/>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奖杯" o:spid="_x0000_s1026" o:spt="100" style="position:absolute;left:0pt;margin-left:220.9pt;margin-top:335.5pt;height:19.75pt;width:20.45pt;z-index:-167774208;v-text-anchor:middle;mso-width-relative:page;mso-height-relative:page;" fillcolor="#5B9BD5 [3204]" filled="t" stroked="f" coordsize="4409,4408" o:gfxdata="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" path="m3025,2127l3025,2127,3097,2107,3179,2081,3271,2053,3375,2020,3429,2002,3481,1982,3532,1961,3580,1938,3626,1914,3672,1889,3715,1861,3756,1834,3797,1804,3834,1774,3871,1744,3906,1711,3940,1679,3971,1644,4002,1610,4031,1575,4059,1539,4085,1502,4110,1466,4134,1428,4157,1390,4177,1351,4198,1312,4217,1274,4234,1235,4251,1196,4267,1156,4281,1117,4295,1078,4307,1039,4319,1000,4329,961,4340,923,4349,884,4357,847,4365,809,4377,736,4387,665,4395,598,4401,534,4405,474,4407,418,4409,367,4409,321,4409,281,4407,247,4404,201,4403,183,3786,183,3491,183,3491,0,919,0,919,183,624,183,6,183,5,201,2,247,1,282,0,321,1,367,2,419,4,475,8,535,14,599,22,667,32,737,45,811,52,848,61,886,69,924,79,962,91,1002,102,1041,115,1080,128,1120,142,1158,159,1198,175,1237,193,1276,211,1315,232,1354,253,1392,275,1430,299,1468,324,1504,350,1541,378,1577,407,1612,438,1646,470,1681,503,1713,538,1746,574,1776,613,1806,653,1835,694,1863,738,1890,782,1915,829,1939,878,1962,928,1983,981,2002,1035,2020,1137,2053,1230,2080,1311,2105,1384,2125,1417,2164,1452,2203,1488,2241,1525,2275,1562,2309,1600,2340,1639,2370,1679,2398,1720,2424,1761,2449,1803,2471,1845,2490,1888,2508,1933,2525,1976,2538,2021,2549,2021,3864,1963,3868,1906,3873,1850,3880,1795,3887,1741,3895,1688,3904,1636,3915,1587,3926,1537,3939,1489,3951,1444,3965,1399,3980,1355,3995,1314,4012,1274,4029,1237,4046,1200,4065,1166,4085,1134,4104,1104,4124,1076,4146,1049,4167,1026,4189,1004,4211,984,4235,968,4259,953,4282,947,4295,941,4307,936,4320,931,4332,927,4344,924,4358,922,4370,920,4383,919,4396,919,4408,3491,4408,3491,4396,3490,4383,3488,4370,3486,4358,3482,4344,3478,4332,3474,4320,3469,4307,3463,4295,3457,4282,3443,4259,3426,4235,3406,4211,3384,4189,3361,4167,3334,4146,3306,4124,3276,4104,3244,4085,3210,4065,3173,4046,3136,4029,3096,4012,3054,3995,3011,3980,2966,3965,2921,3951,2873,3939,2823,3926,2773,3915,2722,3904,2669,3895,2615,3887,2559,3880,2504,3873,2447,3868,2389,3864,2389,2549,2434,2538,2477,2525,2521,2508,2565,2491,2607,2471,2649,2449,2689,2425,2730,2399,2769,2370,2809,2341,2846,2310,2884,2276,2921,2242,2956,2205,2992,2167,3025,2127xm3491,791l3491,367,3786,367,4226,367,4226,403,4225,441,4223,482,4220,525,4216,570,4211,617,4205,665,4198,716,4188,767,4177,819,4165,873,4152,927,4136,982,4117,1037,4097,1091,4075,1146,4050,1201,4037,1227,4023,1255,4009,1281,3994,1307,3977,1334,3961,1360,3944,1385,3926,1412,3907,1436,3887,1462,3867,1486,3847,1510,3824,1534,3802,1557,3779,1579,3754,1602,3729,1623,3703,1644,3676,1664,3649,1685,3619,1704,3590,1722,3560,1740,3528,1758,3496,1775,3462,1790,3428,1805,3392,1820,3357,1833,3319,1846,3192,1886,3227,1825,3258,1763,3289,1700,3317,1635,3345,1569,3369,1501,3391,1433,3411,1364,3430,1294,3446,1223,3459,1152,3470,1080,3475,1044,3479,1008,3482,972,3486,936,3488,900,3490,863,3491,828,3491,791xm1091,1846l1091,1846,1053,1833,1017,1820,981,1805,947,1791,913,1775,881,1759,849,1741,819,1723,789,1705,760,1686,733,1665,705,1645,680,1624,655,1603,630,1580,607,1558,585,1535,562,1511,541,1487,521,1463,501,1438,483,1413,465,1387,448,1361,431,1336,415,1309,400,1283,386,1256,372,1229,358,1202,334,1147,312,1092,291,1038,273,983,258,928,244,874,232,820,221,768,212,716,204,666,198,618,194,570,190,525,187,482,185,441,184,404,184,367,624,367,919,367,919,791,919,828,920,863,922,900,924,936,927,972,930,1008,935,1044,940,1080,951,1151,964,1223,980,1293,998,1363,1019,1432,1041,1501,1065,1568,1092,1634,1120,1699,1151,1763,1183,1825,1217,1885,1091,1846xm2205,1626l1637,2020,1837,1359,1287,940,1978,927,2205,274,2433,927,3123,940,2573,1359,2772,2020,2205,1626xe">
                <v:path o:connectlocs="@0,@0;@0,@0;@0,@0;@0,@0;@0,@0;@0,@0;@0,@0;@0,@0;@0,@0;@0,@0;@0,@0;@0,@0;@0,@0;@0,@0;@0,@0;@0,@0;@0,@0;@0,@0;@0,@0;@0,@0;@0,@0;@0,@0;@0,@0;@0,@0;@0,@0;@0,@0;@0,@0;@0,@0;@0,@0;@0,@0;@0,@0;@0,@0;@0,@0;@0,@0;@0,@0;@0,@0;@0,@0;@0,@0;@0,@0;@0,@0;@0,@0;@0,@0;@0,@0;@0,@0;@0,@0;@0,@0;@0,@0;@0,@0;@0,@0;@0,@0;@0,@0;@0,@0;@0,@0;@0,@0;@0,@0" o:connectangles="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92064" behindDoc="0" locked="0" layoutInCell="1" allowOverlap="1">
                <wp:simplePos x="0" y="0"/>
                <wp:positionH relativeFrom="column">
                  <wp:posOffset>2051685</wp:posOffset>
                </wp:positionH>
                <wp:positionV relativeFrom="paragraph">
                  <wp:posOffset>4286885</wp:posOffset>
                </wp:positionV>
                <wp:extent cx="208280" cy="224790"/>
                <wp:effectExtent l="0" t="0" r="20320" b="3810"/>
                <wp:wrapNone/>
                <wp:docPr id="120" name="书本"/>
                <wp:cNvGraphicFramePr/>
                <a:graphic xmlns:a="http://schemas.openxmlformats.org/drawingml/2006/main">
                  <a:graphicData uri="http://schemas.microsoft.com/office/word/2010/wordprocessingShape">
                    <wps:wsp>
                      <wps:cNvSpPr/>
                      <wps:spPr bwMode="auto">
                        <a:xfrm>
                          <a:off x="3195955" y="5209540"/>
                          <a:ext cx="208280" cy="224790"/>
                        </a:xfrm>
                        <a:custGeom>
                          <a:avLst/>
                          <a:gdLst>
                            <a:gd name="T0" fmla="*/ 913166 w 4940"/>
                            <a:gd name="T1" fmla="*/ 216832 h 3973"/>
                            <a:gd name="T2" fmla="*/ 832184 w 4940"/>
                            <a:gd name="T3" fmla="*/ 139667 h 3973"/>
                            <a:gd name="T4" fmla="*/ 750431 w 4940"/>
                            <a:gd name="T5" fmla="*/ 81408 h 3973"/>
                            <a:gd name="T6" fmla="*/ 668293 w 4940"/>
                            <a:gd name="T7" fmla="*/ 40897 h 3973"/>
                            <a:gd name="T8" fmla="*/ 586925 w 4940"/>
                            <a:gd name="T9" fmla="*/ 14661 h 3973"/>
                            <a:gd name="T10" fmla="*/ 506715 w 4940"/>
                            <a:gd name="T11" fmla="*/ 2315 h 3973"/>
                            <a:gd name="T12" fmla="*/ 429203 w 4940"/>
                            <a:gd name="T13" fmla="*/ 772 h 3973"/>
                            <a:gd name="T14" fmla="*/ 354777 w 4940"/>
                            <a:gd name="T15" fmla="*/ 8102 h 3973"/>
                            <a:gd name="T16" fmla="*/ 285364 w 4940"/>
                            <a:gd name="T17" fmla="*/ 22763 h 3973"/>
                            <a:gd name="T18" fmla="*/ 220965 w 4940"/>
                            <a:gd name="T19" fmla="*/ 42826 h 3973"/>
                            <a:gd name="T20" fmla="*/ 136898 w 4940"/>
                            <a:gd name="T21" fmla="*/ 77164 h 3973"/>
                            <a:gd name="T22" fmla="*/ 52060 w 4940"/>
                            <a:gd name="T23" fmla="*/ 123077 h 3973"/>
                            <a:gd name="T24" fmla="*/ 0 w 4940"/>
                            <a:gd name="T25" fmla="*/ 158573 h 3973"/>
                            <a:gd name="T26" fmla="*/ 23523 w 4940"/>
                            <a:gd name="T27" fmla="*/ 1411336 h 3973"/>
                            <a:gd name="T28" fmla="*/ 90237 w 4940"/>
                            <a:gd name="T29" fmla="*/ 1371211 h 3973"/>
                            <a:gd name="T30" fmla="*/ 191271 w 4940"/>
                            <a:gd name="T31" fmla="*/ 1323755 h 3973"/>
                            <a:gd name="T32" fmla="*/ 252200 w 4940"/>
                            <a:gd name="T33" fmla="*/ 1302149 h 3973"/>
                            <a:gd name="T34" fmla="*/ 319300 w 4940"/>
                            <a:gd name="T35" fmla="*/ 1284787 h 3973"/>
                            <a:gd name="T36" fmla="*/ 391798 w 4940"/>
                            <a:gd name="T37" fmla="*/ 1273212 h 3973"/>
                            <a:gd name="T38" fmla="*/ 467381 w 4940"/>
                            <a:gd name="T39" fmla="*/ 1270511 h 3973"/>
                            <a:gd name="T40" fmla="*/ 546434 w 4940"/>
                            <a:gd name="T41" fmla="*/ 1277070 h 3973"/>
                            <a:gd name="T42" fmla="*/ 627802 w 4940"/>
                            <a:gd name="T43" fmla="*/ 1295975 h 3973"/>
                            <a:gd name="T44" fmla="*/ 709555 w 4940"/>
                            <a:gd name="T45" fmla="*/ 1329156 h 3973"/>
                            <a:gd name="T46" fmla="*/ 791693 w 4940"/>
                            <a:gd name="T47" fmla="*/ 1378155 h 3973"/>
                            <a:gd name="T48" fmla="*/ 873061 w 4940"/>
                            <a:gd name="T49" fmla="*/ 1445288 h 3973"/>
                            <a:gd name="T50" fmla="*/ 952500 w 4940"/>
                            <a:gd name="T51" fmla="*/ 1532870 h 3973"/>
                            <a:gd name="T52" fmla="*/ 1011887 w 4940"/>
                            <a:gd name="T53" fmla="*/ 1465351 h 3973"/>
                            <a:gd name="T54" fmla="*/ 1092868 w 4940"/>
                            <a:gd name="T55" fmla="*/ 1393588 h 3973"/>
                            <a:gd name="T56" fmla="*/ 1175007 w 4940"/>
                            <a:gd name="T57" fmla="*/ 1339959 h 3973"/>
                            <a:gd name="T58" fmla="*/ 1256760 w 4940"/>
                            <a:gd name="T59" fmla="*/ 1302920 h 3973"/>
                            <a:gd name="T60" fmla="*/ 1338128 w 4940"/>
                            <a:gd name="T61" fmla="*/ 1280928 h 3973"/>
                            <a:gd name="T62" fmla="*/ 1417952 w 4940"/>
                            <a:gd name="T63" fmla="*/ 1270897 h 3973"/>
                            <a:gd name="T64" fmla="*/ 1494692 w 4940"/>
                            <a:gd name="T65" fmla="*/ 1271669 h 3973"/>
                            <a:gd name="T66" fmla="*/ 1567962 w 4940"/>
                            <a:gd name="T67" fmla="*/ 1281314 h 3973"/>
                            <a:gd name="T68" fmla="*/ 1635832 w 4940"/>
                            <a:gd name="T69" fmla="*/ 1297519 h 3973"/>
                            <a:gd name="T70" fmla="*/ 1698689 w 4940"/>
                            <a:gd name="T71" fmla="*/ 1318353 h 3973"/>
                            <a:gd name="T72" fmla="*/ 1792397 w 4940"/>
                            <a:gd name="T73" fmla="*/ 1359250 h 3973"/>
                            <a:gd name="T74" fmla="*/ 1868365 w 4940"/>
                            <a:gd name="T75" fmla="*/ 1402848 h 3973"/>
                            <a:gd name="T76" fmla="*/ 1905000 w 4940"/>
                            <a:gd name="T77" fmla="*/ 158573 h 3973"/>
                            <a:gd name="T78" fmla="*/ 1868365 w 4940"/>
                            <a:gd name="T79" fmla="*/ 133109 h 3973"/>
                            <a:gd name="T80" fmla="*/ 1792397 w 4940"/>
                            <a:gd name="T81" fmla="*/ 89511 h 3973"/>
                            <a:gd name="T82" fmla="*/ 1698689 w 4940"/>
                            <a:gd name="T83" fmla="*/ 47842 h 3973"/>
                            <a:gd name="T84" fmla="*/ 1635832 w 4940"/>
                            <a:gd name="T85" fmla="*/ 27393 h 3973"/>
                            <a:gd name="T86" fmla="*/ 1567962 w 4940"/>
                            <a:gd name="T87" fmla="*/ 11575 h 3973"/>
                            <a:gd name="T88" fmla="*/ 1494692 w 4940"/>
                            <a:gd name="T89" fmla="*/ 1929 h 3973"/>
                            <a:gd name="T90" fmla="*/ 1417952 w 4940"/>
                            <a:gd name="T91" fmla="*/ 1157 h 3973"/>
                            <a:gd name="T92" fmla="*/ 1338128 w 4940"/>
                            <a:gd name="T93" fmla="*/ 10417 h 3973"/>
                            <a:gd name="T94" fmla="*/ 1256760 w 4940"/>
                            <a:gd name="T95" fmla="*/ 33181 h 3973"/>
                            <a:gd name="T96" fmla="*/ 1175007 w 4940"/>
                            <a:gd name="T97" fmla="*/ 70220 h 3973"/>
                            <a:gd name="T98" fmla="*/ 1092868 w 4940"/>
                            <a:gd name="T99" fmla="*/ 123463 h 3973"/>
                            <a:gd name="T100" fmla="*/ 1011887 w 4940"/>
                            <a:gd name="T101" fmla="*/ 195612 h 3973"/>
                            <a:gd name="T102" fmla="*/ 952500 w 4940"/>
                            <a:gd name="T103" fmla="*/ 262745 h 397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40" h="3973">
                              <a:moveTo>
                                <a:pt x="2470" y="681"/>
                              </a:moveTo>
                              <a:lnTo>
                                <a:pt x="2470" y="681"/>
                              </a:lnTo>
                              <a:lnTo>
                                <a:pt x="2419" y="619"/>
                              </a:lnTo>
                              <a:lnTo>
                                <a:pt x="2368" y="562"/>
                              </a:lnTo>
                              <a:lnTo>
                                <a:pt x="2315" y="507"/>
                              </a:lnTo>
                              <a:lnTo>
                                <a:pt x="2264" y="455"/>
                              </a:lnTo>
                              <a:lnTo>
                                <a:pt x="2211" y="407"/>
                              </a:lnTo>
                              <a:lnTo>
                                <a:pt x="2158" y="362"/>
                              </a:lnTo>
                              <a:lnTo>
                                <a:pt x="2106" y="320"/>
                              </a:lnTo>
                              <a:lnTo>
                                <a:pt x="2053" y="281"/>
                              </a:lnTo>
                              <a:lnTo>
                                <a:pt x="2000" y="244"/>
                              </a:lnTo>
                              <a:lnTo>
                                <a:pt x="1946" y="211"/>
                              </a:lnTo>
                              <a:lnTo>
                                <a:pt x="1894" y="182"/>
                              </a:lnTo>
                              <a:lnTo>
                                <a:pt x="1840" y="154"/>
                              </a:lnTo>
                              <a:lnTo>
                                <a:pt x="1787" y="128"/>
                              </a:lnTo>
                              <a:lnTo>
                                <a:pt x="1733" y="106"/>
                              </a:lnTo>
                              <a:lnTo>
                                <a:pt x="1680" y="86"/>
                              </a:lnTo>
                              <a:lnTo>
                                <a:pt x="1628" y="68"/>
                              </a:lnTo>
                              <a:lnTo>
                                <a:pt x="1575" y="52"/>
                              </a:lnTo>
                              <a:lnTo>
                                <a:pt x="1522" y="38"/>
                              </a:lnTo>
                              <a:lnTo>
                                <a:pt x="1469" y="27"/>
                              </a:lnTo>
                              <a:lnTo>
                                <a:pt x="1417" y="19"/>
                              </a:lnTo>
                              <a:lnTo>
                                <a:pt x="1365" y="11"/>
                              </a:lnTo>
                              <a:lnTo>
                                <a:pt x="1314" y="6"/>
                              </a:lnTo>
                              <a:lnTo>
                                <a:pt x="1264" y="3"/>
                              </a:lnTo>
                              <a:lnTo>
                                <a:pt x="1212" y="0"/>
                              </a:lnTo>
                              <a:lnTo>
                                <a:pt x="1163" y="0"/>
                              </a:lnTo>
                              <a:lnTo>
                                <a:pt x="1113" y="2"/>
                              </a:lnTo>
                              <a:lnTo>
                                <a:pt x="1064" y="5"/>
                              </a:lnTo>
                              <a:lnTo>
                                <a:pt x="1016" y="9"/>
                              </a:lnTo>
                              <a:lnTo>
                                <a:pt x="968" y="15"/>
                              </a:lnTo>
                              <a:lnTo>
                                <a:pt x="920" y="21"/>
                              </a:lnTo>
                              <a:lnTo>
                                <a:pt x="875" y="30"/>
                              </a:lnTo>
                              <a:lnTo>
                                <a:pt x="828" y="38"/>
                              </a:lnTo>
                              <a:lnTo>
                                <a:pt x="784" y="48"/>
                              </a:lnTo>
                              <a:lnTo>
                                <a:pt x="740" y="59"/>
                              </a:lnTo>
                              <a:lnTo>
                                <a:pt x="697" y="71"/>
                              </a:lnTo>
                              <a:lnTo>
                                <a:pt x="654" y="84"/>
                              </a:lnTo>
                              <a:lnTo>
                                <a:pt x="614" y="96"/>
                              </a:lnTo>
                              <a:lnTo>
                                <a:pt x="573" y="111"/>
                              </a:lnTo>
                              <a:lnTo>
                                <a:pt x="534" y="124"/>
                              </a:lnTo>
                              <a:lnTo>
                                <a:pt x="496" y="139"/>
                              </a:lnTo>
                              <a:lnTo>
                                <a:pt x="423" y="169"/>
                              </a:lnTo>
                              <a:lnTo>
                                <a:pt x="355" y="200"/>
                              </a:lnTo>
                              <a:lnTo>
                                <a:pt x="292" y="232"/>
                              </a:lnTo>
                              <a:lnTo>
                                <a:pt x="234" y="263"/>
                              </a:lnTo>
                              <a:lnTo>
                                <a:pt x="181" y="292"/>
                              </a:lnTo>
                              <a:lnTo>
                                <a:pt x="135" y="319"/>
                              </a:lnTo>
                              <a:lnTo>
                                <a:pt x="95" y="345"/>
                              </a:lnTo>
                              <a:lnTo>
                                <a:pt x="61" y="367"/>
                              </a:lnTo>
                              <a:lnTo>
                                <a:pt x="16" y="399"/>
                              </a:lnTo>
                              <a:lnTo>
                                <a:pt x="0" y="411"/>
                              </a:lnTo>
                              <a:lnTo>
                                <a:pt x="0" y="3702"/>
                              </a:lnTo>
                              <a:lnTo>
                                <a:pt x="16" y="3690"/>
                              </a:lnTo>
                              <a:lnTo>
                                <a:pt x="61" y="3658"/>
                              </a:lnTo>
                              <a:lnTo>
                                <a:pt x="95" y="3636"/>
                              </a:lnTo>
                              <a:lnTo>
                                <a:pt x="135" y="3612"/>
                              </a:lnTo>
                              <a:lnTo>
                                <a:pt x="181" y="3583"/>
                              </a:lnTo>
                              <a:lnTo>
                                <a:pt x="234" y="3554"/>
                              </a:lnTo>
                              <a:lnTo>
                                <a:pt x="292" y="3523"/>
                              </a:lnTo>
                              <a:lnTo>
                                <a:pt x="355" y="3493"/>
                              </a:lnTo>
                              <a:lnTo>
                                <a:pt x="423" y="3461"/>
                              </a:lnTo>
                              <a:lnTo>
                                <a:pt x="496" y="3431"/>
                              </a:lnTo>
                              <a:lnTo>
                                <a:pt x="534" y="3417"/>
                              </a:lnTo>
                              <a:lnTo>
                                <a:pt x="573" y="3402"/>
                              </a:lnTo>
                              <a:lnTo>
                                <a:pt x="614" y="3388"/>
                              </a:lnTo>
                              <a:lnTo>
                                <a:pt x="654" y="3375"/>
                              </a:lnTo>
                              <a:lnTo>
                                <a:pt x="697" y="3363"/>
                              </a:lnTo>
                              <a:lnTo>
                                <a:pt x="740" y="3350"/>
                              </a:lnTo>
                              <a:lnTo>
                                <a:pt x="784" y="3339"/>
                              </a:lnTo>
                              <a:lnTo>
                                <a:pt x="828" y="3330"/>
                              </a:lnTo>
                              <a:lnTo>
                                <a:pt x="875" y="3321"/>
                              </a:lnTo>
                              <a:lnTo>
                                <a:pt x="920" y="3312"/>
                              </a:lnTo>
                              <a:lnTo>
                                <a:pt x="968" y="3306"/>
                              </a:lnTo>
                              <a:lnTo>
                                <a:pt x="1016" y="3300"/>
                              </a:lnTo>
                              <a:lnTo>
                                <a:pt x="1064" y="3296"/>
                              </a:lnTo>
                              <a:lnTo>
                                <a:pt x="1113" y="3294"/>
                              </a:lnTo>
                              <a:lnTo>
                                <a:pt x="1163" y="3292"/>
                              </a:lnTo>
                              <a:lnTo>
                                <a:pt x="1212" y="3293"/>
                              </a:lnTo>
                              <a:lnTo>
                                <a:pt x="1264" y="3294"/>
                              </a:lnTo>
                              <a:lnTo>
                                <a:pt x="1314" y="3298"/>
                              </a:lnTo>
                              <a:lnTo>
                                <a:pt x="1365" y="3303"/>
                              </a:lnTo>
                              <a:lnTo>
                                <a:pt x="1417" y="3310"/>
                              </a:lnTo>
                              <a:lnTo>
                                <a:pt x="1469" y="3320"/>
                              </a:lnTo>
                              <a:lnTo>
                                <a:pt x="1522" y="3331"/>
                              </a:lnTo>
                              <a:lnTo>
                                <a:pt x="1575" y="3344"/>
                              </a:lnTo>
                              <a:lnTo>
                                <a:pt x="1628" y="3359"/>
                              </a:lnTo>
                              <a:lnTo>
                                <a:pt x="1680" y="3377"/>
                              </a:lnTo>
                              <a:lnTo>
                                <a:pt x="1733" y="3397"/>
                              </a:lnTo>
                              <a:lnTo>
                                <a:pt x="1787" y="3420"/>
                              </a:lnTo>
                              <a:lnTo>
                                <a:pt x="1840" y="3445"/>
                              </a:lnTo>
                              <a:lnTo>
                                <a:pt x="1894" y="3473"/>
                              </a:lnTo>
                              <a:lnTo>
                                <a:pt x="1946" y="3504"/>
                              </a:lnTo>
                              <a:lnTo>
                                <a:pt x="2000" y="3537"/>
                              </a:lnTo>
                              <a:lnTo>
                                <a:pt x="2053" y="3572"/>
                              </a:lnTo>
                              <a:lnTo>
                                <a:pt x="2106" y="3612"/>
                              </a:lnTo>
                              <a:lnTo>
                                <a:pt x="2158" y="3653"/>
                              </a:lnTo>
                              <a:lnTo>
                                <a:pt x="2211" y="3699"/>
                              </a:lnTo>
                              <a:lnTo>
                                <a:pt x="2264" y="3746"/>
                              </a:lnTo>
                              <a:lnTo>
                                <a:pt x="2315" y="3798"/>
                              </a:lnTo>
                              <a:lnTo>
                                <a:pt x="2368" y="3853"/>
                              </a:lnTo>
                              <a:lnTo>
                                <a:pt x="2419" y="3911"/>
                              </a:lnTo>
                              <a:lnTo>
                                <a:pt x="2470" y="3973"/>
                              </a:lnTo>
                              <a:lnTo>
                                <a:pt x="2521" y="3911"/>
                              </a:lnTo>
                              <a:lnTo>
                                <a:pt x="2573" y="3853"/>
                              </a:lnTo>
                              <a:lnTo>
                                <a:pt x="2624" y="3798"/>
                              </a:lnTo>
                              <a:lnTo>
                                <a:pt x="2676" y="3746"/>
                              </a:lnTo>
                              <a:lnTo>
                                <a:pt x="2728" y="3699"/>
                              </a:lnTo>
                              <a:lnTo>
                                <a:pt x="2781" y="3653"/>
                              </a:lnTo>
                              <a:lnTo>
                                <a:pt x="2834" y="3612"/>
                              </a:lnTo>
                              <a:lnTo>
                                <a:pt x="2886" y="3572"/>
                              </a:lnTo>
                              <a:lnTo>
                                <a:pt x="2940" y="3537"/>
                              </a:lnTo>
                              <a:lnTo>
                                <a:pt x="2993" y="3504"/>
                              </a:lnTo>
                              <a:lnTo>
                                <a:pt x="3047" y="3473"/>
                              </a:lnTo>
                              <a:lnTo>
                                <a:pt x="3100" y="3445"/>
                              </a:lnTo>
                              <a:lnTo>
                                <a:pt x="3154" y="3420"/>
                              </a:lnTo>
                              <a:lnTo>
                                <a:pt x="3206" y="3397"/>
                              </a:lnTo>
                              <a:lnTo>
                                <a:pt x="3259" y="3377"/>
                              </a:lnTo>
                              <a:lnTo>
                                <a:pt x="3313" y="3359"/>
                              </a:lnTo>
                              <a:lnTo>
                                <a:pt x="3366" y="3344"/>
                              </a:lnTo>
                              <a:lnTo>
                                <a:pt x="3418" y="3331"/>
                              </a:lnTo>
                              <a:lnTo>
                                <a:pt x="3470" y="3320"/>
                              </a:lnTo>
                              <a:lnTo>
                                <a:pt x="3523" y="3310"/>
                              </a:lnTo>
                              <a:lnTo>
                                <a:pt x="3574" y="3303"/>
                              </a:lnTo>
                              <a:lnTo>
                                <a:pt x="3626" y="3298"/>
                              </a:lnTo>
                              <a:lnTo>
                                <a:pt x="3677" y="3294"/>
                              </a:lnTo>
                              <a:lnTo>
                                <a:pt x="3727" y="3293"/>
                              </a:lnTo>
                              <a:lnTo>
                                <a:pt x="3778" y="3292"/>
                              </a:lnTo>
                              <a:lnTo>
                                <a:pt x="3827" y="3294"/>
                              </a:lnTo>
                              <a:lnTo>
                                <a:pt x="3876" y="3296"/>
                              </a:lnTo>
                              <a:lnTo>
                                <a:pt x="3925" y="3300"/>
                              </a:lnTo>
                              <a:lnTo>
                                <a:pt x="3973" y="3306"/>
                              </a:lnTo>
                              <a:lnTo>
                                <a:pt x="4019" y="3312"/>
                              </a:lnTo>
                              <a:lnTo>
                                <a:pt x="4066" y="3321"/>
                              </a:lnTo>
                              <a:lnTo>
                                <a:pt x="4111" y="3330"/>
                              </a:lnTo>
                              <a:lnTo>
                                <a:pt x="4155" y="3339"/>
                              </a:lnTo>
                              <a:lnTo>
                                <a:pt x="4199" y="3350"/>
                              </a:lnTo>
                              <a:lnTo>
                                <a:pt x="4242" y="3363"/>
                              </a:lnTo>
                              <a:lnTo>
                                <a:pt x="4285" y="3375"/>
                              </a:lnTo>
                              <a:lnTo>
                                <a:pt x="4327" y="3388"/>
                              </a:lnTo>
                              <a:lnTo>
                                <a:pt x="4366" y="3402"/>
                              </a:lnTo>
                              <a:lnTo>
                                <a:pt x="4405" y="3417"/>
                              </a:lnTo>
                              <a:lnTo>
                                <a:pt x="4444" y="3431"/>
                              </a:lnTo>
                              <a:lnTo>
                                <a:pt x="4517" y="3461"/>
                              </a:lnTo>
                              <a:lnTo>
                                <a:pt x="4585" y="3493"/>
                              </a:lnTo>
                              <a:lnTo>
                                <a:pt x="4648" y="3523"/>
                              </a:lnTo>
                              <a:lnTo>
                                <a:pt x="4707" y="3554"/>
                              </a:lnTo>
                              <a:lnTo>
                                <a:pt x="4758" y="3583"/>
                              </a:lnTo>
                              <a:lnTo>
                                <a:pt x="4805" y="3612"/>
                              </a:lnTo>
                              <a:lnTo>
                                <a:pt x="4845" y="3636"/>
                              </a:lnTo>
                              <a:lnTo>
                                <a:pt x="4878" y="3658"/>
                              </a:lnTo>
                              <a:lnTo>
                                <a:pt x="4924" y="3690"/>
                              </a:lnTo>
                              <a:lnTo>
                                <a:pt x="4940" y="3702"/>
                              </a:lnTo>
                              <a:lnTo>
                                <a:pt x="4940" y="411"/>
                              </a:lnTo>
                              <a:lnTo>
                                <a:pt x="4924" y="399"/>
                              </a:lnTo>
                              <a:lnTo>
                                <a:pt x="4878" y="367"/>
                              </a:lnTo>
                              <a:lnTo>
                                <a:pt x="4845" y="345"/>
                              </a:lnTo>
                              <a:lnTo>
                                <a:pt x="4805" y="319"/>
                              </a:lnTo>
                              <a:lnTo>
                                <a:pt x="4758" y="292"/>
                              </a:lnTo>
                              <a:lnTo>
                                <a:pt x="4707" y="263"/>
                              </a:lnTo>
                              <a:lnTo>
                                <a:pt x="4648" y="232"/>
                              </a:lnTo>
                              <a:lnTo>
                                <a:pt x="4585" y="200"/>
                              </a:lnTo>
                              <a:lnTo>
                                <a:pt x="4517" y="169"/>
                              </a:lnTo>
                              <a:lnTo>
                                <a:pt x="4444" y="139"/>
                              </a:lnTo>
                              <a:lnTo>
                                <a:pt x="4405" y="124"/>
                              </a:lnTo>
                              <a:lnTo>
                                <a:pt x="4366" y="111"/>
                              </a:lnTo>
                              <a:lnTo>
                                <a:pt x="4327" y="96"/>
                              </a:lnTo>
                              <a:lnTo>
                                <a:pt x="4285" y="84"/>
                              </a:lnTo>
                              <a:lnTo>
                                <a:pt x="4242" y="71"/>
                              </a:lnTo>
                              <a:lnTo>
                                <a:pt x="4199" y="59"/>
                              </a:lnTo>
                              <a:lnTo>
                                <a:pt x="4155" y="48"/>
                              </a:lnTo>
                              <a:lnTo>
                                <a:pt x="4111" y="38"/>
                              </a:lnTo>
                              <a:lnTo>
                                <a:pt x="4066" y="30"/>
                              </a:lnTo>
                              <a:lnTo>
                                <a:pt x="4019" y="21"/>
                              </a:lnTo>
                              <a:lnTo>
                                <a:pt x="3973" y="15"/>
                              </a:lnTo>
                              <a:lnTo>
                                <a:pt x="3925" y="9"/>
                              </a:lnTo>
                              <a:lnTo>
                                <a:pt x="3876" y="5"/>
                              </a:lnTo>
                              <a:lnTo>
                                <a:pt x="3827" y="2"/>
                              </a:lnTo>
                              <a:lnTo>
                                <a:pt x="3778" y="0"/>
                              </a:lnTo>
                              <a:lnTo>
                                <a:pt x="3727" y="0"/>
                              </a:lnTo>
                              <a:lnTo>
                                <a:pt x="3677" y="3"/>
                              </a:lnTo>
                              <a:lnTo>
                                <a:pt x="3626" y="6"/>
                              </a:lnTo>
                              <a:lnTo>
                                <a:pt x="3574" y="11"/>
                              </a:lnTo>
                              <a:lnTo>
                                <a:pt x="3523" y="19"/>
                              </a:lnTo>
                              <a:lnTo>
                                <a:pt x="3470" y="27"/>
                              </a:lnTo>
                              <a:lnTo>
                                <a:pt x="3418" y="38"/>
                              </a:lnTo>
                              <a:lnTo>
                                <a:pt x="3366" y="52"/>
                              </a:lnTo>
                              <a:lnTo>
                                <a:pt x="3313" y="68"/>
                              </a:lnTo>
                              <a:lnTo>
                                <a:pt x="3259" y="86"/>
                              </a:lnTo>
                              <a:lnTo>
                                <a:pt x="3206" y="106"/>
                              </a:lnTo>
                              <a:lnTo>
                                <a:pt x="3154" y="128"/>
                              </a:lnTo>
                              <a:lnTo>
                                <a:pt x="3100" y="154"/>
                              </a:lnTo>
                              <a:lnTo>
                                <a:pt x="3047" y="182"/>
                              </a:lnTo>
                              <a:lnTo>
                                <a:pt x="2993" y="211"/>
                              </a:lnTo>
                              <a:lnTo>
                                <a:pt x="2940" y="244"/>
                              </a:lnTo>
                              <a:lnTo>
                                <a:pt x="2886" y="281"/>
                              </a:lnTo>
                              <a:lnTo>
                                <a:pt x="2834" y="320"/>
                              </a:lnTo>
                              <a:lnTo>
                                <a:pt x="2781" y="362"/>
                              </a:lnTo>
                              <a:lnTo>
                                <a:pt x="2728" y="407"/>
                              </a:lnTo>
                              <a:lnTo>
                                <a:pt x="2676" y="455"/>
                              </a:lnTo>
                              <a:lnTo>
                                <a:pt x="2624" y="507"/>
                              </a:lnTo>
                              <a:lnTo>
                                <a:pt x="2573" y="562"/>
                              </a:lnTo>
                              <a:lnTo>
                                <a:pt x="2521" y="619"/>
                              </a:lnTo>
                              <a:lnTo>
                                <a:pt x="2470" y="681"/>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书本" o:spid="_x0000_s1026" o:spt="100" style="position:absolute;left:0pt;margin-left:161.55pt;margin-top:337.55pt;height:17.7pt;width:16.4pt;z-index:-167775232;v-text-anchor:middle;mso-width-relative:page;mso-height-relative:page;" fillcolor="#5B9BD5 [3204]" filled="t" stroked="f" coordsize="4940,3973" o:gfxdata="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" path="m2470,681l2470,681,2419,619,2368,562,2315,507,2264,455,2211,407,2158,362,2106,320,2053,281,2000,244,1946,211,1894,182,1840,154,1787,128,1733,106,1680,86,1628,68,1575,52,1522,38,1469,27,1417,19,1365,11,1314,6,1264,3,1212,0,1163,0,1113,2,1064,5,1016,9,968,15,920,21,875,30,828,38,784,48,740,59,697,71,654,84,614,96,573,111,534,124,496,139,423,169,355,200,292,232,234,263,181,292,135,319,95,345,61,367,16,399,0,411,0,3702,16,3690,61,3658,95,3636,135,3612,181,3583,234,3554,292,3523,355,3493,423,3461,496,3431,534,3417,573,3402,614,3388,654,3375,697,3363,740,3350,784,3339,828,3330,875,3321,920,3312,968,3306,1016,3300,1064,3296,1113,3294,1163,3292,1212,3293,1264,3294,1314,3298,1365,3303,1417,3310,1469,3320,1522,3331,1575,3344,1628,3359,1680,3377,1733,3397,1787,3420,1840,3445,1894,3473,1946,3504,2000,3537,2053,3572,2106,3612,2158,3653,2211,3699,2264,3746,2315,3798,2368,3853,2419,3911,2470,3973,2521,3911,2573,3853,2624,3798,2676,3746,2728,3699,2781,3653,2834,3612,2886,3572,2940,3537,2993,3504,3047,3473,3100,3445,3154,3420,3206,3397,3259,3377,3313,3359,3366,3344,3418,3331,3470,3320,3523,3310,3574,3303,3626,3298,3677,3294,3727,3293,3778,3292,3827,3294,3876,3296,3925,3300,3973,3306,4019,3312,4066,3321,4111,3330,4155,3339,4199,3350,4242,3363,4285,3375,4327,3388,4366,3402,4405,3417,4444,3431,4517,3461,4585,3493,4648,3523,4707,3554,4758,3583,4805,3612,4845,3636,4878,3658,4924,3690,4940,3702,4940,411,4924,399,4878,367,4845,345,4805,319,4758,292,4707,263,4648,232,4585,200,4517,169,4444,139,4405,124,4366,111,4327,96,4285,84,4242,71,4199,59,4155,48,4111,38,4066,30,4019,21,3973,15,3925,9,3876,5,3827,2,3778,0,3727,0,3677,3,3626,6,3574,11,3523,19,3470,27,3418,38,3366,52,3313,68,3259,86,3206,106,3154,128,3100,154,3047,182,2993,211,2940,244,2886,281,2834,320,2781,362,2728,407,2676,455,2624,507,2573,562,2521,619,2470,681xe">
                <v:path o:connectlocs="38500853,12268226;35086494,7902276;31639629,4606016;28176531,2313928;24745898,829510;21364089,130981;18096032,43679;14958087,458406;12031500,1287917;9316313,2423069;5771885,4365893;2194950,6963624;0,8971966;991775,79852559;3804567,77582310;8064357,74897278;10633242,73674823;13462308,72692491;16518965,72037585;19705691,71884764;23038719,72255868;26469352,73325502;29916217,75202863;33379315,77975198;36809948,81773543;40159251,86728881;42663122,82908696;46077438,78848388;49540578,75814091;52987443,73718446;56418076,72474151;59783611,71906603;63019119,71950283;66108324,72495991;68969856,73412860;71620029,74591636;75570940,76905564;78773899,79372313;80318502,8971966;78773899,7531228;75570940,5064479;71620029,2706872;68969856,1549879;66108324,654906;63019119,109141;59783611,65462;56418076,589387;52987443,1877361;49540578,3973006;46077438,6985463;42663122,11067611;40159251,14865957" o:connectangles="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91040" behindDoc="0" locked="0" layoutInCell="1" allowOverlap="1">
                <wp:simplePos x="0" y="0"/>
                <wp:positionH relativeFrom="column">
                  <wp:posOffset>1220470</wp:posOffset>
                </wp:positionH>
                <wp:positionV relativeFrom="paragraph">
                  <wp:posOffset>4277995</wp:posOffset>
                </wp:positionV>
                <wp:extent cx="285750" cy="233680"/>
                <wp:effectExtent l="0" t="0" r="19050" b="20320"/>
                <wp:wrapNone/>
                <wp:docPr id="121" name="学士帽"/>
                <wp:cNvGraphicFramePr/>
                <a:graphic xmlns:a="http://schemas.openxmlformats.org/drawingml/2006/main">
                  <a:graphicData uri="http://schemas.microsoft.com/office/word/2010/wordprocessingShape">
                    <wps:wsp>
                      <wps:cNvSpPr/>
                      <wps:spPr bwMode="auto">
                        <a:xfrm>
                          <a:off x="2321560" y="5103495"/>
                          <a:ext cx="285750" cy="233680"/>
                        </a:xfrm>
                        <a:custGeom>
                          <a:avLst/>
                          <a:gdLst>
                            <a:gd name="T0" fmla="*/ 1905000 w 6649"/>
                            <a:gd name="T1" fmla="*/ 302090 h 3908"/>
                            <a:gd name="T2" fmla="*/ 952357 w 6649"/>
                            <a:gd name="T3" fmla="*/ 0 h 3908"/>
                            <a:gd name="T4" fmla="*/ 0 w 6649"/>
                            <a:gd name="T5" fmla="*/ 302090 h 3908"/>
                            <a:gd name="T6" fmla="*/ 488785 w 6649"/>
                            <a:gd name="T7" fmla="*/ 456861 h 3908"/>
                            <a:gd name="T8" fmla="*/ 400540 w 6649"/>
                            <a:gd name="T9" fmla="*/ 923753 h 3908"/>
                            <a:gd name="T10" fmla="*/ 952357 w 6649"/>
                            <a:gd name="T11" fmla="*/ 1120083 h 3908"/>
                            <a:gd name="T12" fmla="*/ 1504460 w 6649"/>
                            <a:gd name="T13" fmla="*/ 923753 h 3908"/>
                            <a:gd name="T14" fmla="*/ 1416215 w 6649"/>
                            <a:gd name="T15" fmla="*/ 456861 h 3908"/>
                            <a:gd name="T16" fmla="*/ 1905000 w 6649"/>
                            <a:gd name="T17" fmla="*/ 302090 h 39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49" h="3908">
                              <a:moveTo>
                                <a:pt x="6649" y="1054"/>
                              </a:moveTo>
                              <a:lnTo>
                                <a:pt x="3324" y="0"/>
                              </a:lnTo>
                              <a:lnTo>
                                <a:pt x="0" y="1054"/>
                              </a:lnTo>
                              <a:lnTo>
                                <a:pt x="1706" y="1594"/>
                              </a:lnTo>
                              <a:lnTo>
                                <a:pt x="1398" y="3223"/>
                              </a:lnTo>
                              <a:lnTo>
                                <a:pt x="3324" y="3908"/>
                              </a:lnTo>
                              <a:lnTo>
                                <a:pt x="5251" y="3223"/>
                              </a:lnTo>
                              <a:lnTo>
                                <a:pt x="4943" y="1594"/>
                              </a:lnTo>
                              <a:lnTo>
                                <a:pt x="6649" y="1054"/>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学士帽" o:spid="_x0000_s1026" o:spt="100" style="position:absolute;left:0pt;margin-left:96.1pt;margin-top:336.85pt;height:18.4pt;width:22.5pt;z-index:-167776256;v-text-anchor:middle;mso-width-relative:page;mso-height-relative:page;" fillcolor="#5B9BD5 [3204]" filled="t" stroked="f" coordsize="6649,3908" o:gfxdata="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" path="m6649,1054l3324,0,0,1054,1706,1594,1398,3223,3324,3908,5251,3223,4943,1594,6649,1054xe">
                <v:path o:connectlocs="81870018,18063559;40928863,0;0,18063559;21006213,27318136;17213762,55236080;40928863,66975689;64656255,55236080;60863804,27318136;81870018,18063559" o:connectangles="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88992" behindDoc="0" locked="0" layoutInCell="1" allowOverlap="1">
                <wp:simplePos x="0" y="0"/>
                <wp:positionH relativeFrom="column">
                  <wp:posOffset>5188585</wp:posOffset>
                </wp:positionH>
                <wp:positionV relativeFrom="paragraph">
                  <wp:posOffset>3616325</wp:posOffset>
                </wp:positionV>
                <wp:extent cx="243840" cy="252095"/>
                <wp:effectExtent l="0" t="0" r="10160" b="1905"/>
                <wp:wrapNone/>
                <wp:docPr id="122" name="扳手螺丝批"/>
                <wp:cNvGraphicFramePr/>
                <a:graphic xmlns:a="http://schemas.openxmlformats.org/drawingml/2006/main">
                  <a:graphicData uri="http://schemas.microsoft.com/office/word/2010/wordprocessingShape">
                    <wps:wsp>
                      <wps:cNvSpPr/>
                      <wps:spPr bwMode="auto">
                        <a:xfrm>
                          <a:off x="6304915" y="4601210"/>
                          <a:ext cx="243840" cy="252095"/>
                        </a:xfrm>
                        <a:custGeom>
                          <a:avLst/>
                          <a:gdLst>
                            <a:gd name="T0" fmla="*/ 2147483646 w 5440"/>
                            <a:gd name="T1" fmla="*/ 2147483646 h 5267"/>
                            <a:gd name="T2" fmla="*/ 2147483646 w 5440"/>
                            <a:gd name="T3" fmla="*/ 2147483646 h 5267"/>
                            <a:gd name="T4" fmla="*/ 2147483646 w 5440"/>
                            <a:gd name="T5" fmla="*/ 2147483646 h 5267"/>
                            <a:gd name="T6" fmla="*/ 2147483646 w 5440"/>
                            <a:gd name="T7" fmla="*/ 2147483646 h 5267"/>
                            <a:gd name="T8" fmla="*/ 2147483646 w 5440"/>
                            <a:gd name="T9" fmla="*/ 2147483646 h 5267"/>
                            <a:gd name="T10" fmla="*/ 2147483646 w 5440"/>
                            <a:gd name="T11" fmla="*/ 2147483646 h 5267"/>
                            <a:gd name="T12" fmla="*/ 2147483646 w 5440"/>
                            <a:gd name="T13" fmla="*/ 2147483646 h 5267"/>
                            <a:gd name="T14" fmla="*/ 2147483646 w 5440"/>
                            <a:gd name="T15" fmla="*/ 2147483646 h 5267"/>
                            <a:gd name="T16" fmla="*/ 2147483646 w 5440"/>
                            <a:gd name="T17" fmla="*/ 2147483646 h 5267"/>
                            <a:gd name="T18" fmla="*/ 2147483646 w 5440"/>
                            <a:gd name="T19" fmla="*/ 2147483646 h 5267"/>
                            <a:gd name="T20" fmla="*/ 2147483646 w 5440"/>
                            <a:gd name="T21" fmla="*/ 2147483646 h 5267"/>
                            <a:gd name="T22" fmla="*/ 2147483646 w 5440"/>
                            <a:gd name="T23" fmla="*/ 2147483646 h 5267"/>
                            <a:gd name="T24" fmla="*/ 2147483646 w 5440"/>
                            <a:gd name="T25" fmla="*/ 2147483646 h 5267"/>
                            <a:gd name="T26" fmla="*/ 2147483646 w 5440"/>
                            <a:gd name="T27" fmla="*/ 2147483646 h 5267"/>
                            <a:gd name="T28" fmla="*/ 2147483646 w 5440"/>
                            <a:gd name="T29" fmla="*/ 2147483646 h 5267"/>
                            <a:gd name="T30" fmla="*/ 429445831 w 5440"/>
                            <a:gd name="T31" fmla="*/ 2147483646 h 5267"/>
                            <a:gd name="T32" fmla="*/ 85840210 w 5440"/>
                            <a:gd name="T33" fmla="*/ 2147483646 h 5267"/>
                            <a:gd name="T34" fmla="*/ 1545979988 w 5440"/>
                            <a:gd name="T35" fmla="*/ 2147483646 h 5267"/>
                            <a:gd name="T36" fmla="*/ 2147483646 w 5440"/>
                            <a:gd name="T37" fmla="*/ 2147483646 h 5267"/>
                            <a:gd name="T38" fmla="*/ 2147483646 w 5440"/>
                            <a:gd name="T39" fmla="*/ 2147483646 h 5267"/>
                            <a:gd name="T40" fmla="*/ 2147483646 w 5440"/>
                            <a:gd name="T41" fmla="*/ 2147483646 h 5267"/>
                            <a:gd name="T42" fmla="*/ 2147483646 w 5440"/>
                            <a:gd name="T43" fmla="*/ 2147483646 h 5267"/>
                            <a:gd name="T44" fmla="*/ 2147483646 w 5440"/>
                            <a:gd name="T45" fmla="*/ 2147483646 h 5267"/>
                            <a:gd name="T46" fmla="*/ 2147483646 w 5440"/>
                            <a:gd name="T47" fmla="*/ 2147483646 h 5267"/>
                            <a:gd name="T48" fmla="*/ 2147483646 w 5440"/>
                            <a:gd name="T49" fmla="*/ 2147483646 h 5267"/>
                            <a:gd name="T50" fmla="*/ 2147483646 w 5440"/>
                            <a:gd name="T51" fmla="*/ 2147483646 h 5267"/>
                            <a:gd name="T52" fmla="*/ 2147483646 w 5440"/>
                            <a:gd name="T53" fmla="*/ 2147483646 h 5267"/>
                            <a:gd name="T54" fmla="*/ 2147483646 w 5440"/>
                            <a:gd name="T55" fmla="*/ 2147483646 h 5267"/>
                            <a:gd name="T56" fmla="*/ 2147483646 w 5440"/>
                            <a:gd name="T57" fmla="*/ 2147483646 h 5267"/>
                            <a:gd name="T58" fmla="*/ 2147483646 w 5440"/>
                            <a:gd name="T59" fmla="*/ 2147483646 h 5267"/>
                            <a:gd name="T60" fmla="*/ 2147483646 w 5440"/>
                            <a:gd name="T61" fmla="*/ 2147483646 h 5267"/>
                            <a:gd name="T62" fmla="*/ 2147483646 w 5440"/>
                            <a:gd name="T63" fmla="*/ 2147483646 h 5267"/>
                            <a:gd name="T64" fmla="*/ 2147483646 w 5440"/>
                            <a:gd name="T65" fmla="*/ 2147483646 h 5267"/>
                            <a:gd name="T66" fmla="*/ 2147483646 w 5440"/>
                            <a:gd name="T67" fmla="*/ 2147483646 h 5267"/>
                            <a:gd name="T68" fmla="*/ 2147483646 w 5440"/>
                            <a:gd name="T69" fmla="*/ 2147483646 h 5267"/>
                            <a:gd name="T70" fmla="*/ 2147483646 w 5440"/>
                            <a:gd name="T71" fmla="*/ 2147483646 h 5267"/>
                            <a:gd name="T72" fmla="*/ 2147483646 w 5440"/>
                            <a:gd name="T73" fmla="*/ 2147483646 h 5267"/>
                            <a:gd name="T74" fmla="*/ 2147483646 w 5440"/>
                            <a:gd name="T75" fmla="*/ 2147483646 h 5267"/>
                            <a:gd name="T76" fmla="*/ 2147483646 w 5440"/>
                            <a:gd name="T77" fmla="*/ 2147483646 h 5267"/>
                            <a:gd name="T78" fmla="*/ 2147483646 w 5440"/>
                            <a:gd name="T79" fmla="*/ 2147483646 h 5267"/>
                            <a:gd name="T80" fmla="*/ 2147483646 w 5440"/>
                            <a:gd name="T81" fmla="*/ 2147483646 h 5267"/>
                            <a:gd name="T82" fmla="*/ 2147483646 w 5440"/>
                            <a:gd name="T83" fmla="*/ 2147483646 h 5267"/>
                            <a:gd name="T84" fmla="*/ 2147483646 w 5440"/>
                            <a:gd name="T85" fmla="*/ 2147483646 h 5267"/>
                            <a:gd name="T86" fmla="*/ 2147483646 w 5440"/>
                            <a:gd name="T87" fmla="*/ 2147483646 h 5267"/>
                            <a:gd name="T88" fmla="*/ 2147483646 w 5440"/>
                            <a:gd name="T89" fmla="*/ 2147483646 h 5267"/>
                            <a:gd name="T90" fmla="*/ 2147483646 w 5440"/>
                            <a:gd name="T91" fmla="*/ 2147483646 h 5267"/>
                            <a:gd name="T92" fmla="*/ 2147483646 w 5440"/>
                            <a:gd name="T93" fmla="*/ 2147483646 h 5267"/>
                            <a:gd name="T94" fmla="*/ 2147483646 w 5440"/>
                            <a:gd name="T95" fmla="*/ 2147483646 h 5267"/>
                            <a:gd name="T96" fmla="*/ 2147483646 w 5440"/>
                            <a:gd name="T97" fmla="*/ 2147483646 h 5267"/>
                            <a:gd name="T98" fmla="*/ 2147483646 w 5440"/>
                            <a:gd name="T99" fmla="*/ 2147483646 h 5267"/>
                            <a:gd name="T100" fmla="*/ 2147483646 w 5440"/>
                            <a:gd name="T101" fmla="*/ 2147483646 h 5267"/>
                            <a:gd name="T102" fmla="*/ 2147483646 w 5440"/>
                            <a:gd name="T103" fmla="*/ 2147483646 h 5267"/>
                            <a:gd name="T104" fmla="*/ 2147483646 w 5440"/>
                            <a:gd name="T105" fmla="*/ 2147483646 h 5267"/>
                            <a:gd name="T106" fmla="*/ 2147483646 w 5440"/>
                            <a:gd name="T107" fmla="*/ 2147483646 h 5267"/>
                            <a:gd name="T108" fmla="*/ 2147483646 w 5440"/>
                            <a:gd name="T109" fmla="*/ 2147483646 h 5267"/>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440" h="5267">
                              <a:moveTo>
                                <a:pt x="1521" y="2392"/>
                              </a:moveTo>
                              <a:lnTo>
                                <a:pt x="1521" y="2392"/>
                              </a:lnTo>
                              <a:lnTo>
                                <a:pt x="1525" y="2395"/>
                              </a:lnTo>
                              <a:lnTo>
                                <a:pt x="2073" y="2944"/>
                              </a:lnTo>
                              <a:lnTo>
                                <a:pt x="2265" y="2753"/>
                              </a:lnTo>
                              <a:lnTo>
                                <a:pt x="2058" y="2546"/>
                              </a:lnTo>
                              <a:lnTo>
                                <a:pt x="1964" y="2452"/>
                              </a:lnTo>
                              <a:lnTo>
                                <a:pt x="2443" y="1974"/>
                              </a:lnTo>
                              <a:lnTo>
                                <a:pt x="2506" y="1981"/>
                              </a:lnTo>
                              <a:lnTo>
                                <a:pt x="2531" y="1984"/>
                              </a:lnTo>
                              <a:lnTo>
                                <a:pt x="2554" y="1985"/>
                              </a:lnTo>
                              <a:lnTo>
                                <a:pt x="2579" y="1984"/>
                              </a:lnTo>
                              <a:lnTo>
                                <a:pt x="2603" y="1981"/>
                              </a:lnTo>
                              <a:lnTo>
                                <a:pt x="2628" y="1978"/>
                              </a:lnTo>
                              <a:lnTo>
                                <a:pt x="2651" y="1973"/>
                              </a:lnTo>
                              <a:lnTo>
                                <a:pt x="2300" y="1621"/>
                              </a:lnTo>
                              <a:lnTo>
                                <a:pt x="2288" y="1611"/>
                              </a:lnTo>
                              <a:lnTo>
                                <a:pt x="2277" y="1601"/>
                              </a:lnTo>
                              <a:lnTo>
                                <a:pt x="2287" y="1564"/>
                              </a:lnTo>
                              <a:lnTo>
                                <a:pt x="2295" y="1528"/>
                              </a:lnTo>
                              <a:lnTo>
                                <a:pt x="2302" y="1490"/>
                              </a:lnTo>
                              <a:lnTo>
                                <a:pt x="2308" y="1454"/>
                              </a:lnTo>
                              <a:lnTo>
                                <a:pt x="2313" y="1416"/>
                              </a:lnTo>
                              <a:lnTo>
                                <a:pt x="2316" y="1379"/>
                              </a:lnTo>
                              <a:lnTo>
                                <a:pt x="2318" y="1340"/>
                              </a:lnTo>
                              <a:lnTo>
                                <a:pt x="2320" y="1303"/>
                              </a:lnTo>
                              <a:lnTo>
                                <a:pt x="2320" y="1265"/>
                              </a:lnTo>
                              <a:lnTo>
                                <a:pt x="2318" y="1227"/>
                              </a:lnTo>
                              <a:lnTo>
                                <a:pt x="2316" y="1190"/>
                              </a:lnTo>
                              <a:lnTo>
                                <a:pt x="2311" y="1152"/>
                              </a:lnTo>
                              <a:lnTo>
                                <a:pt x="2307" y="1115"/>
                              </a:lnTo>
                              <a:lnTo>
                                <a:pt x="2301" y="1077"/>
                              </a:lnTo>
                              <a:lnTo>
                                <a:pt x="2293" y="1041"/>
                              </a:lnTo>
                              <a:lnTo>
                                <a:pt x="2284" y="1004"/>
                              </a:lnTo>
                              <a:lnTo>
                                <a:pt x="2275" y="967"/>
                              </a:lnTo>
                              <a:lnTo>
                                <a:pt x="2263" y="931"/>
                              </a:lnTo>
                              <a:lnTo>
                                <a:pt x="2252" y="895"/>
                              </a:lnTo>
                              <a:lnTo>
                                <a:pt x="2238" y="859"/>
                              </a:lnTo>
                              <a:lnTo>
                                <a:pt x="2222" y="824"/>
                              </a:lnTo>
                              <a:lnTo>
                                <a:pt x="2207" y="789"/>
                              </a:lnTo>
                              <a:lnTo>
                                <a:pt x="2190" y="754"/>
                              </a:lnTo>
                              <a:lnTo>
                                <a:pt x="2171" y="720"/>
                              </a:lnTo>
                              <a:lnTo>
                                <a:pt x="2152" y="687"/>
                              </a:lnTo>
                              <a:lnTo>
                                <a:pt x="2131" y="654"/>
                              </a:lnTo>
                              <a:lnTo>
                                <a:pt x="2109" y="621"/>
                              </a:lnTo>
                              <a:lnTo>
                                <a:pt x="2085" y="590"/>
                              </a:lnTo>
                              <a:lnTo>
                                <a:pt x="2061" y="558"/>
                              </a:lnTo>
                              <a:lnTo>
                                <a:pt x="2035" y="528"/>
                              </a:lnTo>
                              <a:lnTo>
                                <a:pt x="2008" y="498"/>
                              </a:lnTo>
                              <a:lnTo>
                                <a:pt x="1980" y="469"/>
                              </a:lnTo>
                              <a:lnTo>
                                <a:pt x="1952" y="441"/>
                              </a:lnTo>
                              <a:lnTo>
                                <a:pt x="1922" y="414"/>
                              </a:lnTo>
                              <a:lnTo>
                                <a:pt x="1892" y="389"/>
                              </a:lnTo>
                              <a:lnTo>
                                <a:pt x="1860" y="365"/>
                              </a:lnTo>
                              <a:lnTo>
                                <a:pt x="1828" y="341"/>
                              </a:lnTo>
                              <a:lnTo>
                                <a:pt x="1797" y="319"/>
                              </a:lnTo>
                              <a:lnTo>
                                <a:pt x="1764" y="299"/>
                              </a:lnTo>
                              <a:lnTo>
                                <a:pt x="1731" y="279"/>
                              </a:lnTo>
                              <a:lnTo>
                                <a:pt x="1697" y="260"/>
                              </a:lnTo>
                              <a:lnTo>
                                <a:pt x="1663" y="244"/>
                              </a:lnTo>
                              <a:lnTo>
                                <a:pt x="1628" y="228"/>
                              </a:lnTo>
                              <a:lnTo>
                                <a:pt x="1593" y="212"/>
                              </a:lnTo>
                              <a:lnTo>
                                <a:pt x="1558" y="199"/>
                              </a:lnTo>
                              <a:lnTo>
                                <a:pt x="1523" y="187"/>
                              </a:lnTo>
                              <a:lnTo>
                                <a:pt x="1486" y="176"/>
                              </a:lnTo>
                              <a:lnTo>
                                <a:pt x="1450" y="165"/>
                              </a:lnTo>
                              <a:lnTo>
                                <a:pt x="1414" y="157"/>
                              </a:lnTo>
                              <a:lnTo>
                                <a:pt x="1376" y="150"/>
                              </a:lnTo>
                              <a:lnTo>
                                <a:pt x="1340" y="143"/>
                              </a:lnTo>
                              <a:lnTo>
                                <a:pt x="1302" y="139"/>
                              </a:lnTo>
                              <a:lnTo>
                                <a:pt x="1265" y="134"/>
                              </a:lnTo>
                              <a:lnTo>
                                <a:pt x="1228" y="131"/>
                              </a:lnTo>
                              <a:lnTo>
                                <a:pt x="1191" y="130"/>
                              </a:lnTo>
                              <a:lnTo>
                                <a:pt x="1153" y="129"/>
                              </a:lnTo>
                              <a:lnTo>
                                <a:pt x="1116" y="130"/>
                              </a:lnTo>
                              <a:lnTo>
                                <a:pt x="1078" y="133"/>
                              </a:lnTo>
                              <a:lnTo>
                                <a:pt x="1041" y="136"/>
                              </a:lnTo>
                              <a:lnTo>
                                <a:pt x="1003" y="140"/>
                              </a:lnTo>
                              <a:lnTo>
                                <a:pt x="967" y="146"/>
                              </a:lnTo>
                              <a:lnTo>
                                <a:pt x="929" y="153"/>
                              </a:lnTo>
                              <a:lnTo>
                                <a:pt x="893" y="161"/>
                              </a:lnTo>
                              <a:lnTo>
                                <a:pt x="857" y="170"/>
                              </a:lnTo>
                              <a:lnTo>
                                <a:pt x="1514" y="827"/>
                              </a:lnTo>
                              <a:lnTo>
                                <a:pt x="1341" y="1470"/>
                              </a:lnTo>
                              <a:lnTo>
                                <a:pt x="697" y="1642"/>
                              </a:lnTo>
                              <a:lnTo>
                                <a:pt x="41" y="986"/>
                              </a:lnTo>
                              <a:lnTo>
                                <a:pt x="31" y="1022"/>
                              </a:lnTo>
                              <a:lnTo>
                                <a:pt x="23" y="1059"/>
                              </a:lnTo>
                              <a:lnTo>
                                <a:pt x="16" y="1096"/>
                              </a:lnTo>
                              <a:lnTo>
                                <a:pt x="10" y="1133"/>
                              </a:lnTo>
                              <a:lnTo>
                                <a:pt x="7" y="1170"/>
                              </a:lnTo>
                              <a:lnTo>
                                <a:pt x="3" y="1208"/>
                              </a:lnTo>
                              <a:lnTo>
                                <a:pt x="1" y="1245"/>
                              </a:lnTo>
                              <a:lnTo>
                                <a:pt x="0" y="1283"/>
                              </a:lnTo>
                              <a:lnTo>
                                <a:pt x="1" y="1320"/>
                              </a:lnTo>
                              <a:lnTo>
                                <a:pt x="2" y="1358"/>
                              </a:lnTo>
                              <a:lnTo>
                                <a:pt x="4" y="1394"/>
                              </a:lnTo>
                              <a:lnTo>
                                <a:pt x="9" y="1431"/>
                              </a:lnTo>
                              <a:lnTo>
                                <a:pt x="14" y="1469"/>
                              </a:lnTo>
                              <a:lnTo>
                                <a:pt x="21" y="1505"/>
                              </a:lnTo>
                              <a:lnTo>
                                <a:pt x="28" y="1543"/>
                              </a:lnTo>
                              <a:lnTo>
                                <a:pt x="36" y="1579"/>
                              </a:lnTo>
                              <a:lnTo>
                                <a:pt x="47" y="1615"/>
                              </a:lnTo>
                              <a:lnTo>
                                <a:pt x="57" y="1652"/>
                              </a:lnTo>
                              <a:lnTo>
                                <a:pt x="70" y="1687"/>
                              </a:lnTo>
                              <a:lnTo>
                                <a:pt x="84" y="1722"/>
                              </a:lnTo>
                              <a:lnTo>
                                <a:pt x="98" y="1757"/>
                              </a:lnTo>
                              <a:lnTo>
                                <a:pt x="115" y="1793"/>
                              </a:lnTo>
                              <a:lnTo>
                                <a:pt x="131" y="1826"/>
                              </a:lnTo>
                              <a:lnTo>
                                <a:pt x="150" y="1860"/>
                              </a:lnTo>
                              <a:lnTo>
                                <a:pt x="170" y="1893"/>
                              </a:lnTo>
                              <a:lnTo>
                                <a:pt x="190" y="1926"/>
                              </a:lnTo>
                              <a:lnTo>
                                <a:pt x="212" y="1958"/>
                              </a:lnTo>
                              <a:lnTo>
                                <a:pt x="235" y="1989"/>
                              </a:lnTo>
                              <a:lnTo>
                                <a:pt x="260" y="2021"/>
                              </a:lnTo>
                              <a:lnTo>
                                <a:pt x="285" y="2052"/>
                              </a:lnTo>
                              <a:lnTo>
                                <a:pt x="312" y="2081"/>
                              </a:lnTo>
                              <a:lnTo>
                                <a:pt x="340" y="2109"/>
                              </a:lnTo>
                              <a:lnTo>
                                <a:pt x="370" y="2138"/>
                              </a:lnTo>
                              <a:lnTo>
                                <a:pt x="401" y="2166"/>
                              </a:lnTo>
                              <a:lnTo>
                                <a:pt x="434" y="2193"/>
                              </a:lnTo>
                              <a:lnTo>
                                <a:pt x="466" y="2219"/>
                              </a:lnTo>
                              <a:lnTo>
                                <a:pt x="499" y="2243"/>
                              </a:lnTo>
                              <a:lnTo>
                                <a:pt x="533" y="2266"/>
                              </a:lnTo>
                              <a:lnTo>
                                <a:pt x="567" y="2287"/>
                              </a:lnTo>
                              <a:lnTo>
                                <a:pt x="602" y="2307"/>
                              </a:lnTo>
                              <a:lnTo>
                                <a:pt x="639" y="2326"/>
                              </a:lnTo>
                              <a:lnTo>
                                <a:pt x="675" y="2343"/>
                              </a:lnTo>
                              <a:lnTo>
                                <a:pt x="711" y="2359"/>
                              </a:lnTo>
                              <a:lnTo>
                                <a:pt x="748" y="2374"/>
                              </a:lnTo>
                              <a:lnTo>
                                <a:pt x="785" y="2387"/>
                              </a:lnTo>
                              <a:lnTo>
                                <a:pt x="823" y="2400"/>
                              </a:lnTo>
                              <a:lnTo>
                                <a:pt x="861" y="2410"/>
                              </a:lnTo>
                              <a:lnTo>
                                <a:pt x="900" y="2420"/>
                              </a:lnTo>
                              <a:lnTo>
                                <a:pt x="939" y="2428"/>
                              </a:lnTo>
                              <a:lnTo>
                                <a:pt x="977" y="2435"/>
                              </a:lnTo>
                              <a:lnTo>
                                <a:pt x="1016" y="2441"/>
                              </a:lnTo>
                              <a:lnTo>
                                <a:pt x="1055" y="2444"/>
                              </a:lnTo>
                              <a:lnTo>
                                <a:pt x="1095" y="2448"/>
                              </a:lnTo>
                              <a:lnTo>
                                <a:pt x="1133" y="2449"/>
                              </a:lnTo>
                              <a:lnTo>
                                <a:pt x="1173" y="2449"/>
                              </a:lnTo>
                              <a:lnTo>
                                <a:pt x="1212" y="2448"/>
                              </a:lnTo>
                              <a:lnTo>
                                <a:pt x="1252" y="2445"/>
                              </a:lnTo>
                              <a:lnTo>
                                <a:pt x="1290" y="2442"/>
                              </a:lnTo>
                              <a:lnTo>
                                <a:pt x="1329" y="2437"/>
                              </a:lnTo>
                              <a:lnTo>
                                <a:pt x="1368" y="2430"/>
                              </a:lnTo>
                              <a:lnTo>
                                <a:pt x="1406" y="2422"/>
                              </a:lnTo>
                              <a:lnTo>
                                <a:pt x="1445" y="2414"/>
                              </a:lnTo>
                              <a:lnTo>
                                <a:pt x="1484" y="2403"/>
                              </a:lnTo>
                              <a:lnTo>
                                <a:pt x="1521" y="2392"/>
                              </a:lnTo>
                              <a:close/>
                              <a:moveTo>
                                <a:pt x="3463" y="2785"/>
                              </a:moveTo>
                              <a:lnTo>
                                <a:pt x="3463" y="2785"/>
                              </a:lnTo>
                              <a:lnTo>
                                <a:pt x="3459" y="2803"/>
                              </a:lnTo>
                              <a:lnTo>
                                <a:pt x="3457" y="2821"/>
                              </a:lnTo>
                              <a:lnTo>
                                <a:pt x="3454" y="2838"/>
                              </a:lnTo>
                              <a:lnTo>
                                <a:pt x="3453" y="2857"/>
                              </a:lnTo>
                              <a:lnTo>
                                <a:pt x="3452" y="2876"/>
                              </a:lnTo>
                              <a:lnTo>
                                <a:pt x="3452" y="2893"/>
                              </a:lnTo>
                              <a:lnTo>
                                <a:pt x="3453" y="2912"/>
                              </a:lnTo>
                              <a:lnTo>
                                <a:pt x="3454" y="2931"/>
                              </a:lnTo>
                              <a:lnTo>
                                <a:pt x="3461" y="2994"/>
                              </a:lnTo>
                              <a:lnTo>
                                <a:pt x="3417" y="3039"/>
                              </a:lnTo>
                              <a:lnTo>
                                <a:pt x="3077" y="3379"/>
                              </a:lnTo>
                              <a:lnTo>
                                <a:pt x="2984" y="3472"/>
                              </a:lnTo>
                              <a:lnTo>
                                <a:pt x="2684" y="3172"/>
                              </a:lnTo>
                              <a:lnTo>
                                <a:pt x="2493" y="3363"/>
                              </a:lnTo>
                              <a:lnTo>
                                <a:pt x="4228" y="5098"/>
                              </a:lnTo>
                              <a:lnTo>
                                <a:pt x="4248" y="5117"/>
                              </a:lnTo>
                              <a:lnTo>
                                <a:pt x="4269" y="5136"/>
                              </a:lnTo>
                              <a:lnTo>
                                <a:pt x="4291" y="5152"/>
                              </a:lnTo>
                              <a:lnTo>
                                <a:pt x="4314" y="5168"/>
                              </a:lnTo>
                              <a:lnTo>
                                <a:pt x="4336" y="5183"/>
                              </a:lnTo>
                              <a:lnTo>
                                <a:pt x="4361" y="5195"/>
                              </a:lnTo>
                              <a:lnTo>
                                <a:pt x="4384" y="5207"/>
                              </a:lnTo>
                              <a:lnTo>
                                <a:pt x="4409" y="5218"/>
                              </a:lnTo>
                              <a:lnTo>
                                <a:pt x="4433" y="5227"/>
                              </a:lnTo>
                              <a:lnTo>
                                <a:pt x="4459" y="5235"/>
                              </a:lnTo>
                              <a:lnTo>
                                <a:pt x="4485" y="5242"/>
                              </a:lnTo>
                              <a:lnTo>
                                <a:pt x="4511" y="5248"/>
                              </a:lnTo>
                              <a:lnTo>
                                <a:pt x="4536" y="5253"/>
                              </a:lnTo>
                              <a:lnTo>
                                <a:pt x="4562" y="5255"/>
                              </a:lnTo>
                              <a:lnTo>
                                <a:pt x="4588" y="5258"/>
                              </a:lnTo>
                              <a:lnTo>
                                <a:pt x="4615" y="5259"/>
                              </a:lnTo>
                              <a:lnTo>
                                <a:pt x="4641" y="5258"/>
                              </a:lnTo>
                              <a:lnTo>
                                <a:pt x="4668" y="5255"/>
                              </a:lnTo>
                              <a:lnTo>
                                <a:pt x="4693" y="5253"/>
                              </a:lnTo>
                              <a:lnTo>
                                <a:pt x="4719" y="5248"/>
                              </a:lnTo>
                              <a:lnTo>
                                <a:pt x="4745" y="5242"/>
                              </a:lnTo>
                              <a:lnTo>
                                <a:pt x="4771" y="5235"/>
                              </a:lnTo>
                              <a:lnTo>
                                <a:pt x="4795" y="5227"/>
                              </a:lnTo>
                              <a:lnTo>
                                <a:pt x="4821" y="5218"/>
                              </a:lnTo>
                              <a:lnTo>
                                <a:pt x="4845" y="5207"/>
                              </a:lnTo>
                              <a:lnTo>
                                <a:pt x="4869" y="5195"/>
                              </a:lnTo>
                              <a:lnTo>
                                <a:pt x="4893" y="5183"/>
                              </a:lnTo>
                              <a:lnTo>
                                <a:pt x="4916" y="5168"/>
                              </a:lnTo>
                              <a:lnTo>
                                <a:pt x="4938" y="5152"/>
                              </a:lnTo>
                              <a:lnTo>
                                <a:pt x="4961" y="5136"/>
                              </a:lnTo>
                              <a:lnTo>
                                <a:pt x="4982" y="5117"/>
                              </a:lnTo>
                              <a:lnTo>
                                <a:pt x="5002" y="5098"/>
                              </a:lnTo>
                              <a:lnTo>
                                <a:pt x="5022" y="5077"/>
                              </a:lnTo>
                              <a:lnTo>
                                <a:pt x="5039" y="5056"/>
                              </a:lnTo>
                              <a:lnTo>
                                <a:pt x="5057" y="5035"/>
                              </a:lnTo>
                              <a:lnTo>
                                <a:pt x="5072" y="5013"/>
                              </a:lnTo>
                              <a:lnTo>
                                <a:pt x="5086" y="4989"/>
                              </a:lnTo>
                              <a:lnTo>
                                <a:pt x="5099" y="4966"/>
                              </a:lnTo>
                              <a:lnTo>
                                <a:pt x="5112" y="4941"/>
                              </a:lnTo>
                              <a:lnTo>
                                <a:pt x="5122" y="4916"/>
                              </a:lnTo>
                              <a:lnTo>
                                <a:pt x="5132" y="4892"/>
                              </a:lnTo>
                              <a:lnTo>
                                <a:pt x="5140" y="4867"/>
                              </a:lnTo>
                              <a:lnTo>
                                <a:pt x="5146" y="4841"/>
                              </a:lnTo>
                              <a:lnTo>
                                <a:pt x="5152" y="4816"/>
                              </a:lnTo>
                              <a:lnTo>
                                <a:pt x="5156" y="4790"/>
                              </a:lnTo>
                              <a:lnTo>
                                <a:pt x="5160" y="4763"/>
                              </a:lnTo>
                              <a:lnTo>
                                <a:pt x="5161" y="4737"/>
                              </a:lnTo>
                              <a:lnTo>
                                <a:pt x="5162" y="4711"/>
                              </a:lnTo>
                              <a:lnTo>
                                <a:pt x="5161" y="4684"/>
                              </a:lnTo>
                              <a:lnTo>
                                <a:pt x="5160" y="4659"/>
                              </a:lnTo>
                              <a:lnTo>
                                <a:pt x="5156" y="4632"/>
                              </a:lnTo>
                              <a:lnTo>
                                <a:pt x="5152" y="4606"/>
                              </a:lnTo>
                              <a:lnTo>
                                <a:pt x="5146" y="4580"/>
                              </a:lnTo>
                              <a:lnTo>
                                <a:pt x="5140" y="4555"/>
                              </a:lnTo>
                              <a:lnTo>
                                <a:pt x="5132" y="4530"/>
                              </a:lnTo>
                              <a:lnTo>
                                <a:pt x="5122" y="4505"/>
                              </a:lnTo>
                              <a:lnTo>
                                <a:pt x="5112" y="4480"/>
                              </a:lnTo>
                              <a:lnTo>
                                <a:pt x="5099" y="4456"/>
                              </a:lnTo>
                              <a:lnTo>
                                <a:pt x="5086" y="4432"/>
                              </a:lnTo>
                              <a:lnTo>
                                <a:pt x="5072" y="4410"/>
                              </a:lnTo>
                              <a:lnTo>
                                <a:pt x="5057" y="4387"/>
                              </a:lnTo>
                              <a:lnTo>
                                <a:pt x="5039" y="4366"/>
                              </a:lnTo>
                              <a:lnTo>
                                <a:pt x="5022" y="4344"/>
                              </a:lnTo>
                              <a:lnTo>
                                <a:pt x="5002" y="4323"/>
                              </a:lnTo>
                              <a:lnTo>
                                <a:pt x="3463" y="2785"/>
                              </a:lnTo>
                              <a:close/>
                              <a:moveTo>
                                <a:pt x="4802" y="4918"/>
                              </a:moveTo>
                              <a:lnTo>
                                <a:pt x="4527" y="4991"/>
                              </a:lnTo>
                              <a:lnTo>
                                <a:pt x="4304" y="4769"/>
                              </a:lnTo>
                              <a:lnTo>
                                <a:pt x="4377" y="4493"/>
                              </a:lnTo>
                              <a:lnTo>
                                <a:pt x="4652" y="4419"/>
                              </a:lnTo>
                              <a:lnTo>
                                <a:pt x="4876" y="4643"/>
                              </a:lnTo>
                              <a:lnTo>
                                <a:pt x="4802" y="4918"/>
                              </a:lnTo>
                              <a:close/>
                              <a:moveTo>
                                <a:pt x="2687" y="2988"/>
                              </a:moveTo>
                              <a:lnTo>
                                <a:pt x="2985" y="3287"/>
                              </a:lnTo>
                              <a:lnTo>
                                <a:pt x="3325" y="2947"/>
                              </a:lnTo>
                              <a:lnTo>
                                <a:pt x="3323" y="2917"/>
                              </a:lnTo>
                              <a:lnTo>
                                <a:pt x="3322" y="2885"/>
                              </a:lnTo>
                              <a:lnTo>
                                <a:pt x="3323" y="2853"/>
                              </a:lnTo>
                              <a:lnTo>
                                <a:pt x="3325" y="2823"/>
                              </a:lnTo>
                              <a:lnTo>
                                <a:pt x="3330" y="2791"/>
                              </a:lnTo>
                              <a:lnTo>
                                <a:pt x="3336" y="2761"/>
                              </a:lnTo>
                              <a:lnTo>
                                <a:pt x="3343" y="2730"/>
                              </a:lnTo>
                              <a:lnTo>
                                <a:pt x="3352" y="2700"/>
                              </a:lnTo>
                              <a:lnTo>
                                <a:pt x="3363" y="2670"/>
                              </a:lnTo>
                              <a:lnTo>
                                <a:pt x="3376" y="2641"/>
                              </a:lnTo>
                              <a:lnTo>
                                <a:pt x="3391" y="2613"/>
                              </a:lnTo>
                              <a:lnTo>
                                <a:pt x="3406" y="2585"/>
                              </a:lnTo>
                              <a:lnTo>
                                <a:pt x="3425" y="2558"/>
                              </a:lnTo>
                              <a:lnTo>
                                <a:pt x="3444" y="2532"/>
                              </a:lnTo>
                              <a:lnTo>
                                <a:pt x="3465" y="2506"/>
                              </a:lnTo>
                              <a:lnTo>
                                <a:pt x="3488" y="2482"/>
                              </a:lnTo>
                              <a:lnTo>
                                <a:pt x="3513" y="2459"/>
                              </a:lnTo>
                              <a:lnTo>
                                <a:pt x="3538" y="2438"/>
                              </a:lnTo>
                              <a:lnTo>
                                <a:pt x="3565" y="2418"/>
                              </a:lnTo>
                              <a:lnTo>
                                <a:pt x="3592" y="2401"/>
                              </a:lnTo>
                              <a:lnTo>
                                <a:pt x="3620" y="2384"/>
                              </a:lnTo>
                              <a:lnTo>
                                <a:pt x="3648" y="2370"/>
                              </a:lnTo>
                              <a:lnTo>
                                <a:pt x="3677" y="2358"/>
                              </a:lnTo>
                              <a:lnTo>
                                <a:pt x="3706" y="2346"/>
                              </a:lnTo>
                              <a:lnTo>
                                <a:pt x="3737" y="2338"/>
                              </a:lnTo>
                              <a:lnTo>
                                <a:pt x="3767" y="2329"/>
                              </a:lnTo>
                              <a:lnTo>
                                <a:pt x="3798" y="2324"/>
                              </a:lnTo>
                              <a:lnTo>
                                <a:pt x="3828" y="2319"/>
                              </a:lnTo>
                              <a:lnTo>
                                <a:pt x="3860" y="2316"/>
                              </a:lnTo>
                              <a:lnTo>
                                <a:pt x="3892" y="2316"/>
                              </a:lnTo>
                              <a:lnTo>
                                <a:pt x="3922" y="2316"/>
                              </a:lnTo>
                              <a:lnTo>
                                <a:pt x="3954" y="2320"/>
                              </a:lnTo>
                              <a:lnTo>
                                <a:pt x="5440" y="834"/>
                              </a:lnTo>
                              <a:lnTo>
                                <a:pt x="4608" y="0"/>
                              </a:lnTo>
                              <a:lnTo>
                                <a:pt x="3121" y="1487"/>
                              </a:lnTo>
                              <a:lnTo>
                                <a:pt x="3124" y="1518"/>
                              </a:lnTo>
                              <a:lnTo>
                                <a:pt x="3125" y="1550"/>
                              </a:lnTo>
                              <a:lnTo>
                                <a:pt x="3124" y="1580"/>
                              </a:lnTo>
                              <a:lnTo>
                                <a:pt x="3121" y="1612"/>
                              </a:lnTo>
                              <a:lnTo>
                                <a:pt x="3117" y="1642"/>
                              </a:lnTo>
                              <a:lnTo>
                                <a:pt x="3111" y="1674"/>
                              </a:lnTo>
                              <a:lnTo>
                                <a:pt x="3104" y="1705"/>
                              </a:lnTo>
                              <a:lnTo>
                                <a:pt x="3094" y="1734"/>
                              </a:lnTo>
                              <a:lnTo>
                                <a:pt x="3083" y="1764"/>
                              </a:lnTo>
                              <a:lnTo>
                                <a:pt x="3071" y="1793"/>
                              </a:lnTo>
                              <a:lnTo>
                                <a:pt x="3056" y="1822"/>
                              </a:lnTo>
                              <a:lnTo>
                                <a:pt x="3041" y="1849"/>
                              </a:lnTo>
                              <a:lnTo>
                                <a:pt x="3022" y="1877"/>
                              </a:lnTo>
                              <a:lnTo>
                                <a:pt x="3003" y="1903"/>
                              </a:lnTo>
                              <a:lnTo>
                                <a:pt x="2981" y="1928"/>
                              </a:lnTo>
                              <a:lnTo>
                                <a:pt x="2959" y="1952"/>
                              </a:lnTo>
                              <a:lnTo>
                                <a:pt x="2934" y="1975"/>
                              </a:lnTo>
                              <a:lnTo>
                                <a:pt x="2909" y="1996"/>
                              </a:lnTo>
                              <a:lnTo>
                                <a:pt x="2882" y="2016"/>
                              </a:lnTo>
                              <a:lnTo>
                                <a:pt x="2855" y="2034"/>
                              </a:lnTo>
                              <a:lnTo>
                                <a:pt x="2827" y="2050"/>
                              </a:lnTo>
                              <a:lnTo>
                                <a:pt x="2799" y="2064"/>
                              </a:lnTo>
                              <a:lnTo>
                                <a:pt x="2770" y="2077"/>
                              </a:lnTo>
                              <a:lnTo>
                                <a:pt x="2740" y="2088"/>
                              </a:lnTo>
                              <a:lnTo>
                                <a:pt x="2710" y="2097"/>
                              </a:lnTo>
                              <a:lnTo>
                                <a:pt x="2680" y="2105"/>
                              </a:lnTo>
                              <a:lnTo>
                                <a:pt x="2649" y="2111"/>
                              </a:lnTo>
                              <a:lnTo>
                                <a:pt x="2617" y="2115"/>
                              </a:lnTo>
                              <a:lnTo>
                                <a:pt x="2587" y="2117"/>
                              </a:lnTo>
                              <a:lnTo>
                                <a:pt x="2555" y="2118"/>
                              </a:lnTo>
                              <a:lnTo>
                                <a:pt x="2525" y="2117"/>
                              </a:lnTo>
                              <a:lnTo>
                                <a:pt x="2493" y="2115"/>
                              </a:lnTo>
                              <a:lnTo>
                                <a:pt x="2153" y="2455"/>
                              </a:lnTo>
                              <a:lnTo>
                                <a:pt x="2453" y="2755"/>
                              </a:lnTo>
                              <a:lnTo>
                                <a:pt x="984" y="4223"/>
                              </a:lnTo>
                              <a:lnTo>
                                <a:pt x="931" y="4170"/>
                              </a:lnTo>
                              <a:lnTo>
                                <a:pt x="648" y="4396"/>
                              </a:lnTo>
                              <a:lnTo>
                                <a:pt x="174" y="5145"/>
                              </a:lnTo>
                              <a:lnTo>
                                <a:pt x="295" y="5267"/>
                              </a:lnTo>
                              <a:lnTo>
                                <a:pt x="1044" y="4792"/>
                              </a:lnTo>
                              <a:lnTo>
                                <a:pt x="1272" y="4510"/>
                              </a:lnTo>
                              <a:lnTo>
                                <a:pt x="1218" y="4457"/>
                              </a:lnTo>
                              <a:lnTo>
                                <a:pt x="2687" y="2988"/>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扳手螺丝批" o:spid="_x0000_s1026" o:spt="100" style="position:absolute;left:0pt;margin-left:408.55pt;margin-top:284.75pt;height:19.85pt;width:19.2pt;z-index:-167778304;v-text-anchor:middle;mso-width-relative:page;mso-height-relative:page;" fillcolor="#5B9BD5 [3204]" filled="t" stroked="f" coordsize="5440,5267" o:gfxdata="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" path="m1521,2392l1521,2392,1525,2395,2073,2944,2265,2753,2058,2546,1964,2452,2443,1974,2506,1981,2531,1984,2554,1985,2579,1984,2603,1981,2628,1978,2651,1973,2300,1621,2288,1611,2277,1601,2287,1564,2295,1528,2302,1490,2308,1454,2313,1416,2316,1379,2318,1340,2320,1303,2320,1265,2318,1227,2316,1190,2311,1152,2307,1115,2301,1077,2293,1041,2284,1004,2275,967,2263,931,2252,895,2238,859,2222,824,2207,789,2190,754,2171,720,2152,687,2131,654,2109,621,2085,590,2061,558,2035,528,2008,498,1980,469,1952,441,1922,414,1892,389,1860,365,1828,341,1797,319,1764,299,1731,279,1697,260,1663,244,1628,228,1593,212,1558,199,1523,187,1486,176,1450,165,1414,157,1376,150,1340,143,1302,139,1265,134,1228,131,1191,130,1153,129,1116,130,1078,133,1041,136,1003,140,967,146,929,153,893,161,857,170,1514,827,1341,1470,697,1642,41,986,31,1022,23,1059,16,1096,10,1133,7,1170,3,1208,1,1245,0,1283,1,1320,2,1358,4,1394,9,1431,14,1469,21,1505,28,1543,36,1579,47,1615,57,1652,70,1687,84,1722,98,1757,115,1793,131,1826,150,1860,170,1893,190,1926,212,1958,235,1989,260,2021,285,2052,312,2081,340,2109,370,2138,401,2166,434,2193,466,2219,499,2243,533,2266,567,2287,602,2307,639,2326,675,2343,711,2359,748,2374,785,2387,823,2400,861,2410,900,2420,939,2428,977,2435,1016,2441,1055,2444,1095,2448,1133,2449,1173,2449,1212,2448,1252,2445,1290,2442,1329,2437,1368,2430,1406,2422,1445,2414,1484,2403,1521,2392xm3463,2785l3463,2785,3459,2803,3457,2821,3454,2838,3453,2857,3452,2876,3452,2893,3453,2912,3454,2931,3461,2994,3417,3039,3077,3379,2984,3472,2684,3172,2493,3363,4228,5098,4248,5117,4269,5136,4291,5152,4314,5168,4336,5183,4361,5195,4384,5207,4409,5218,4433,5227,4459,5235,4485,5242,4511,5248,4536,5253,4562,5255,4588,5258,4615,5259,4641,5258,4668,5255,4693,5253,4719,5248,4745,5242,4771,5235,4795,5227,4821,5218,4845,5207,4869,5195,4893,5183,4916,5168,4938,5152,4961,5136,4982,5117,5002,5098,5022,5077,5039,5056,5057,5035,5072,5013,5086,4989,5099,4966,5112,4941,5122,4916,5132,4892,5140,4867,5146,4841,5152,4816,5156,4790,5160,4763,5161,4737,5162,4711,5161,4684,5160,4659,5156,4632,5152,4606,5146,4580,5140,4555,5132,4530,5122,4505,5112,4480,5099,4456,5086,4432,5072,4410,5057,4387,5039,4366,5022,4344,5002,4323,3463,2785xm4802,4918l4527,4991,4304,4769,4377,4493,4652,4419,4876,4643,4802,4918xm2687,2988l2985,3287,3325,2947,3323,2917,3322,2885,3323,2853,3325,2823,3330,2791,3336,2761,3343,2730,3352,2700,3363,2670,3376,2641,3391,2613,3406,2585,3425,2558,3444,2532,3465,2506,3488,2482,3513,2459,3538,2438,3565,2418,3592,2401,3620,2384,3648,2370,3677,2358,3706,2346,3737,2338,3767,2329,3798,2324,3828,2319,3860,2316,3892,2316,3922,2316,3954,2320,5440,834,4608,0,3121,1487,3124,1518,3125,1550,3124,1580,3121,1612,3117,1642,3111,1674,3104,1705,3094,1734,3083,1764,3071,1793,3056,1822,3041,1849,3022,1877,3003,1903,2981,1928,2959,1952,2934,1975,2909,1996,2882,2016,2855,2034,2827,2050,2799,2064,2770,2077,2740,2088,2710,2097,2680,2105,2649,2111,2617,2115,2587,2117,2555,2118,2525,2117,2493,2115,2153,2455,2453,2755,984,4223,931,4170,648,4396,174,5145,295,5267,1044,4792,1272,4510,1218,4457,2687,2988xe">
                <v:path o:connectlocs="@0,@0;@0,@0;@0,@0;@0,@0;@0,@0;@0,@0;@0,@0;@0,@0;@0,@0;@0,@0;@0,@0;@0,@0;@0,@0;@0,@0;@0,@0;@0,@0;@0,@0;@0,@0;@0,@0;@0,@0;@0,@0;@0,@0;@0,@0;@0,@0;@0,@0;@0,@0;@0,@0;@0,@0;@0,@0;@0,@0;@0,@0;@0,@0;@0,@0;@0,@0;@0,@0;@0,@0;@0,@0;@0,@0;@0,@0;@0,@0;@0,@0;@0,@0;@0,@0;@0,@0;@0,@0;@0,@0;@0,@0;@0,@0;@0,@0;@0,@0;@0,@0;@0,@0;@0,@0;@0,@0;@0,@0" o:connectangles="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87968" behindDoc="0" locked="0" layoutInCell="1" allowOverlap="1">
                <wp:simplePos x="0" y="0"/>
                <wp:positionH relativeFrom="column">
                  <wp:posOffset>4406900</wp:posOffset>
                </wp:positionH>
                <wp:positionV relativeFrom="paragraph">
                  <wp:posOffset>3617595</wp:posOffset>
                </wp:positionV>
                <wp:extent cx="215900" cy="250825"/>
                <wp:effectExtent l="0" t="0" r="12700" b="3175"/>
                <wp:wrapNone/>
                <wp:docPr id="123" name="扳手"/>
                <wp:cNvGraphicFramePr/>
                <a:graphic xmlns:a="http://schemas.openxmlformats.org/drawingml/2006/main">
                  <a:graphicData uri="http://schemas.microsoft.com/office/word/2010/wordprocessingShape">
                    <wps:wsp>
                      <wps:cNvSpPr/>
                      <wps:spPr bwMode="auto">
                        <a:xfrm>
                          <a:off x="5482590" y="4601210"/>
                          <a:ext cx="215900" cy="250825"/>
                        </a:xfrm>
                        <a:custGeom>
                          <a:avLst/>
                          <a:gdLst>
                            <a:gd name="T0" fmla="*/ 1166395 w 3845"/>
                            <a:gd name="T1" fmla="*/ 911373 h 3810"/>
                            <a:gd name="T2" fmla="*/ 1340582 w 3845"/>
                            <a:gd name="T3" fmla="*/ 945561 h 3810"/>
                            <a:gd name="T4" fmla="*/ 1800397 w 3845"/>
                            <a:gd name="T5" fmla="*/ 485660 h 3810"/>
                            <a:gd name="T6" fmla="*/ 1793842 w 3845"/>
                            <a:gd name="T7" fmla="*/ 407917 h 3810"/>
                            <a:gd name="T8" fmla="*/ 1467476 w 3845"/>
                            <a:gd name="T9" fmla="*/ 757292 h 3810"/>
                            <a:gd name="T10" fmla="*/ 1159371 w 3845"/>
                            <a:gd name="T11" fmla="*/ 701561 h 3810"/>
                            <a:gd name="T12" fmla="*/ 1053548 w 3845"/>
                            <a:gd name="T13" fmla="*/ 406512 h 3810"/>
                            <a:gd name="T14" fmla="*/ 1405199 w 3845"/>
                            <a:gd name="T15" fmla="*/ 30442 h 3810"/>
                            <a:gd name="T16" fmla="*/ 1340582 w 3845"/>
                            <a:gd name="T17" fmla="*/ 25290 h 3810"/>
                            <a:gd name="T18" fmla="*/ 880766 w 3845"/>
                            <a:gd name="T19" fmla="*/ 485660 h 3810"/>
                            <a:gd name="T20" fmla="*/ 919162 w 3845"/>
                            <a:gd name="T21" fmla="*/ 669246 h 3810"/>
                            <a:gd name="T22" fmla="*/ 480418 w 3845"/>
                            <a:gd name="T23" fmla="*/ 1205485 h 3810"/>
                            <a:gd name="T24" fmla="*/ 398475 w 3845"/>
                            <a:gd name="T25" fmla="*/ 1193309 h 3810"/>
                            <a:gd name="T26" fmla="*/ 114720 w 3845"/>
                            <a:gd name="T27" fmla="*/ 1477586 h 3810"/>
                            <a:gd name="T28" fmla="*/ 398475 w 3845"/>
                            <a:gd name="T29" fmla="*/ 1761395 h 3810"/>
                            <a:gd name="T30" fmla="*/ 682699 w 3845"/>
                            <a:gd name="T31" fmla="*/ 1477586 h 3810"/>
                            <a:gd name="T32" fmla="*/ 661628 w 3845"/>
                            <a:gd name="T33" fmla="*/ 1370338 h 3810"/>
                            <a:gd name="T34" fmla="*/ 1166395 w 3845"/>
                            <a:gd name="T35" fmla="*/ 911373 h 3810"/>
                            <a:gd name="T36" fmla="*/ 398475 w 3845"/>
                            <a:gd name="T37" fmla="*/ 1628389 h 3810"/>
                            <a:gd name="T38" fmla="*/ 247701 w 3845"/>
                            <a:gd name="T39" fmla="*/ 1477586 h 3810"/>
                            <a:gd name="T40" fmla="*/ 398475 w 3845"/>
                            <a:gd name="T41" fmla="*/ 1326315 h 3810"/>
                            <a:gd name="T42" fmla="*/ 549718 w 3845"/>
                            <a:gd name="T43" fmla="*/ 1477586 h 3810"/>
                            <a:gd name="T44" fmla="*/ 398475 w 3845"/>
                            <a:gd name="T45" fmla="*/ 1628389 h 3810"/>
                            <a:gd name="T46" fmla="*/ 426102 w 3845"/>
                            <a:gd name="T47" fmla="*/ 554973 h 3810"/>
                            <a:gd name="T48" fmla="*/ 694874 w 3845"/>
                            <a:gd name="T49" fmla="*/ 830820 h 3810"/>
                            <a:gd name="T50" fmla="*/ 824109 w 3845"/>
                            <a:gd name="T51" fmla="*/ 701561 h 3810"/>
                            <a:gd name="T52" fmla="*/ 554869 w 3845"/>
                            <a:gd name="T53" fmla="*/ 425713 h 3810"/>
                            <a:gd name="T54" fmla="*/ 619486 w 3845"/>
                            <a:gd name="T55" fmla="*/ 361084 h 3810"/>
                            <a:gd name="T56" fmla="*/ 258471 w 3845"/>
                            <a:gd name="T57" fmla="*/ 0 h 3810"/>
                            <a:gd name="T58" fmla="*/ 0 w 3845"/>
                            <a:gd name="T59" fmla="*/ 258051 h 3810"/>
                            <a:gd name="T60" fmla="*/ 361484 w 3845"/>
                            <a:gd name="T61" fmla="*/ 619134 h 3810"/>
                            <a:gd name="T62" fmla="*/ 426102 w 3845"/>
                            <a:gd name="T63" fmla="*/ 554973 h 3810"/>
                            <a:gd name="T64" fmla="*/ 889663 w 3845"/>
                            <a:gd name="T65" fmla="*/ 1296342 h 3810"/>
                            <a:gd name="T66" fmla="*/ 890131 w 3845"/>
                            <a:gd name="T67" fmla="*/ 1296342 h 3810"/>
                            <a:gd name="T68" fmla="*/ 889663 w 3845"/>
                            <a:gd name="T69" fmla="*/ 1296342 h 3810"/>
                            <a:gd name="T70" fmla="*/ 1263321 w 3845"/>
                            <a:gd name="T71" fmla="*/ 971788 h 3810"/>
                            <a:gd name="T72" fmla="*/ 890131 w 3845"/>
                            <a:gd name="T73" fmla="*/ 1296342 h 3810"/>
                            <a:gd name="T74" fmla="*/ 1297035 w 3845"/>
                            <a:gd name="T75" fmla="*/ 1713157 h 3810"/>
                            <a:gd name="T76" fmla="*/ 1555037 w 3845"/>
                            <a:gd name="T77" fmla="*/ 1713157 h 3810"/>
                            <a:gd name="T78" fmla="*/ 1658519 w 3845"/>
                            <a:gd name="T79" fmla="*/ 1610124 h 3810"/>
                            <a:gd name="T80" fmla="*/ 1658519 w 3845"/>
                            <a:gd name="T81" fmla="*/ 1352073 h 3810"/>
                            <a:gd name="T82" fmla="*/ 1263321 w 3845"/>
                            <a:gd name="T83" fmla="*/ 971788 h 3810"/>
                            <a:gd name="T84" fmla="*/ 1441254 w 3845"/>
                            <a:gd name="T85" fmla="*/ 1641970 h 3810"/>
                            <a:gd name="T86" fmla="*/ 1376636 w 3845"/>
                            <a:gd name="T87" fmla="*/ 1641970 h 3810"/>
                            <a:gd name="T88" fmla="*/ 1044652 w 3845"/>
                            <a:gd name="T89" fmla="*/ 1310392 h 3810"/>
                            <a:gd name="T90" fmla="*/ 1044652 w 3845"/>
                            <a:gd name="T91" fmla="*/ 1245293 h 3810"/>
                            <a:gd name="T92" fmla="*/ 1109738 w 3845"/>
                            <a:gd name="T93" fmla="*/ 1245293 h 3810"/>
                            <a:gd name="T94" fmla="*/ 1441254 w 3845"/>
                            <a:gd name="T95" fmla="*/ 1577340 h 3810"/>
                            <a:gd name="T96" fmla="*/ 1441254 w 3845"/>
                            <a:gd name="T97" fmla="*/ 1641970 h 3810"/>
                            <a:gd name="T98" fmla="*/ 1587346 w 3845"/>
                            <a:gd name="T99" fmla="*/ 1495851 h 3810"/>
                            <a:gd name="T100" fmla="*/ 1522260 w 3845"/>
                            <a:gd name="T101" fmla="*/ 1495851 h 3810"/>
                            <a:gd name="T102" fmla="*/ 1190744 w 3845"/>
                            <a:gd name="T103" fmla="*/ 1164272 h 3810"/>
                            <a:gd name="T104" fmla="*/ 1190744 w 3845"/>
                            <a:gd name="T105" fmla="*/ 1099642 h 3810"/>
                            <a:gd name="T106" fmla="*/ 1255830 w 3845"/>
                            <a:gd name="T107" fmla="*/ 1099642 h 3810"/>
                            <a:gd name="T108" fmla="*/ 1587346 w 3845"/>
                            <a:gd name="T109" fmla="*/ 1431221 h 3810"/>
                            <a:gd name="T110" fmla="*/ 1587346 w 3845"/>
                            <a:gd name="T111" fmla="*/ 1495851 h 381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845" h="3810">
                              <a:moveTo>
                                <a:pt x="2491" y="1946"/>
                              </a:moveTo>
                              <a:cubicBezTo>
                                <a:pt x="2606" y="1993"/>
                                <a:pt x="2731" y="2019"/>
                                <a:pt x="2863" y="2019"/>
                              </a:cubicBezTo>
                              <a:cubicBezTo>
                                <a:pt x="3405" y="2019"/>
                                <a:pt x="3845" y="1579"/>
                                <a:pt x="3845" y="1037"/>
                              </a:cubicBezTo>
                              <a:cubicBezTo>
                                <a:pt x="3845" y="980"/>
                                <a:pt x="3840" y="925"/>
                                <a:pt x="3831" y="871"/>
                              </a:cubicBezTo>
                              <a:cubicBezTo>
                                <a:pt x="3134" y="1617"/>
                                <a:pt x="3134" y="1617"/>
                                <a:pt x="3134" y="1617"/>
                              </a:cubicBezTo>
                              <a:cubicBezTo>
                                <a:pt x="2476" y="1498"/>
                                <a:pt x="2476" y="1498"/>
                                <a:pt x="2476" y="1498"/>
                              </a:cubicBezTo>
                              <a:cubicBezTo>
                                <a:pt x="2250" y="868"/>
                                <a:pt x="2250" y="868"/>
                                <a:pt x="2250" y="868"/>
                              </a:cubicBezTo>
                              <a:cubicBezTo>
                                <a:pt x="3001" y="65"/>
                                <a:pt x="3001" y="65"/>
                                <a:pt x="3001" y="65"/>
                              </a:cubicBezTo>
                              <a:cubicBezTo>
                                <a:pt x="2956" y="59"/>
                                <a:pt x="2910" y="54"/>
                                <a:pt x="2863" y="54"/>
                              </a:cubicBezTo>
                              <a:cubicBezTo>
                                <a:pt x="2320" y="54"/>
                                <a:pt x="1881" y="494"/>
                                <a:pt x="1881" y="1037"/>
                              </a:cubicBezTo>
                              <a:cubicBezTo>
                                <a:pt x="1881" y="1176"/>
                                <a:pt x="1910" y="1309"/>
                                <a:pt x="1963" y="1429"/>
                              </a:cubicBezTo>
                              <a:cubicBezTo>
                                <a:pt x="1659" y="1963"/>
                                <a:pt x="1205" y="2409"/>
                                <a:pt x="1026" y="2574"/>
                              </a:cubicBezTo>
                              <a:cubicBezTo>
                                <a:pt x="971" y="2557"/>
                                <a:pt x="912" y="2548"/>
                                <a:pt x="851" y="2548"/>
                              </a:cubicBezTo>
                              <a:cubicBezTo>
                                <a:pt x="516" y="2548"/>
                                <a:pt x="245" y="2820"/>
                                <a:pt x="245" y="3155"/>
                              </a:cubicBezTo>
                              <a:cubicBezTo>
                                <a:pt x="245" y="3490"/>
                                <a:pt x="516" y="3761"/>
                                <a:pt x="851" y="3761"/>
                              </a:cubicBezTo>
                              <a:cubicBezTo>
                                <a:pt x="1186" y="3761"/>
                                <a:pt x="1458" y="3490"/>
                                <a:pt x="1458" y="3155"/>
                              </a:cubicBezTo>
                              <a:cubicBezTo>
                                <a:pt x="1458" y="3074"/>
                                <a:pt x="1442" y="2997"/>
                                <a:pt x="1413" y="2926"/>
                              </a:cubicBezTo>
                              <a:cubicBezTo>
                                <a:pt x="1548" y="2747"/>
                                <a:pt x="1914" y="2308"/>
                                <a:pt x="2491" y="1946"/>
                              </a:cubicBezTo>
                              <a:close/>
                              <a:moveTo>
                                <a:pt x="851" y="3477"/>
                              </a:moveTo>
                              <a:cubicBezTo>
                                <a:pt x="673" y="3477"/>
                                <a:pt x="529" y="3333"/>
                                <a:pt x="529" y="3155"/>
                              </a:cubicBezTo>
                              <a:cubicBezTo>
                                <a:pt x="529" y="2976"/>
                                <a:pt x="673" y="2832"/>
                                <a:pt x="851" y="2832"/>
                              </a:cubicBezTo>
                              <a:cubicBezTo>
                                <a:pt x="1029" y="2832"/>
                                <a:pt x="1174" y="2976"/>
                                <a:pt x="1174" y="3155"/>
                              </a:cubicBezTo>
                              <a:cubicBezTo>
                                <a:pt x="1174" y="3333"/>
                                <a:pt x="1029" y="3477"/>
                                <a:pt x="851" y="3477"/>
                              </a:cubicBezTo>
                              <a:close/>
                              <a:moveTo>
                                <a:pt x="910" y="1185"/>
                              </a:moveTo>
                              <a:cubicBezTo>
                                <a:pt x="1484" y="1774"/>
                                <a:pt x="1484" y="1774"/>
                                <a:pt x="1484" y="1774"/>
                              </a:cubicBezTo>
                              <a:cubicBezTo>
                                <a:pt x="1760" y="1498"/>
                                <a:pt x="1760" y="1498"/>
                                <a:pt x="1760" y="1498"/>
                              </a:cubicBezTo>
                              <a:cubicBezTo>
                                <a:pt x="1185" y="909"/>
                                <a:pt x="1185" y="909"/>
                                <a:pt x="1185" y="909"/>
                              </a:cubicBezTo>
                              <a:cubicBezTo>
                                <a:pt x="1323" y="771"/>
                                <a:pt x="1323" y="771"/>
                                <a:pt x="1323" y="771"/>
                              </a:cubicBezTo>
                              <a:cubicBezTo>
                                <a:pt x="552" y="0"/>
                                <a:pt x="552" y="0"/>
                                <a:pt x="552" y="0"/>
                              </a:cubicBezTo>
                              <a:cubicBezTo>
                                <a:pt x="0" y="551"/>
                                <a:pt x="0" y="551"/>
                                <a:pt x="0" y="551"/>
                              </a:cubicBezTo>
                              <a:cubicBezTo>
                                <a:pt x="772" y="1322"/>
                                <a:pt x="772" y="1322"/>
                                <a:pt x="772" y="1322"/>
                              </a:cubicBezTo>
                              <a:lnTo>
                                <a:pt x="910" y="1185"/>
                              </a:lnTo>
                              <a:close/>
                              <a:moveTo>
                                <a:pt x="1900" y="2768"/>
                              </a:moveTo>
                              <a:cubicBezTo>
                                <a:pt x="1900" y="2768"/>
                                <a:pt x="1901" y="2768"/>
                                <a:pt x="1901" y="2768"/>
                              </a:cubicBezTo>
                              <a:cubicBezTo>
                                <a:pt x="1900" y="2767"/>
                                <a:pt x="1900" y="2768"/>
                                <a:pt x="1900" y="2768"/>
                              </a:cubicBezTo>
                              <a:close/>
                              <a:moveTo>
                                <a:pt x="2698" y="2075"/>
                              </a:moveTo>
                              <a:cubicBezTo>
                                <a:pt x="2698" y="2075"/>
                                <a:pt x="2225" y="2203"/>
                                <a:pt x="1901" y="2768"/>
                              </a:cubicBezTo>
                              <a:cubicBezTo>
                                <a:pt x="1926" y="2776"/>
                                <a:pt x="2770" y="3658"/>
                                <a:pt x="2770" y="3658"/>
                              </a:cubicBezTo>
                              <a:cubicBezTo>
                                <a:pt x="2923" y="3810"/>
                                <a:pt x="3169" y="3810"/>
                                <a:pt x="3321" y="3658"/>
                              </a:cubicBezTo>
                              <a:cubicBezTo>
                                <a:pt x="3542" y="3438"/>
                                <a:pt x="3542" y="3438"/>
                                <a:pt x="3542" y="3438"/>
                              </a:cubicBezTo>
                              <a:cubicBezTo>
                                <a:pt x="3694" y="3285"/>
                                <a:pt x="3694" y="3039"/>
                                <a:pt x="3542" y="2887"/>
                              </a:cubicBezTo>
                              <a:lnTo>
                                <a:pt x="2698" y="2075"/>
                              </a:lnTo>
                              <a:close/>
                              <a:moveTo>
                                <a:pt x="3078" y="3506"/>
                              </a:moveTo>
                              <a:cubicBezTo>
                                <a:pt x="3040" y="3544"/>
                                <a:pt x="2978" y="3544"/>
                                <a:pt x="2940" y="3506"/>
                              </a:cubicBezTo>
                              <a:cubicBezTo>
                                <a:pt x="2231" y="2798"/>
                                <a:pt x="2231" y="2798"/>
                                <a:pt x="2231" y="2798"/>
                              </a:cubicBezTo>
                              <a:cubicBezTo>
                                <a:pt x="2193" y="2760"/>
                                <a:pt x="2193" y="2698"/>
                                <a:pt x="2231" y="2659"/>
                              </a:cubicBezTo>
                              <a:cubicBezTo>
                                <a:pt x="2270" y="2621"/>
                                <a:pt x="2332" y="2621"/>
                                <a:pt x="2370" y="2659"/>
                              </a:cubicBezTo>
                              <a:cubicBezTo>
                                <a:pt x="3078" y="3368"/>
                                <a:pt x="3078" y="3368"/>
                                <a:pt x="3078" y="3368"/>
                              </a:cubicBezTo>
                              <a:cubicBezTo>
                                <a:pt x="3116" y="3406"/>
                                <a:pt x="3116" y="3468"/>
                                <a:pt x="3078" y="3506"/>
                              </a:cubicBezTo>
                              <a:close/>
                              <a:moveTo>
                                <a:pt x="3390" y="3194"/>
                              </a:moveTo>
                              <a:cubicBezTo>
                                <a:pt x="3352" y="3233"/>
                                <a:pt x="3290" y="3233"/>
                                <a:pt x="3251" y="3194"/>
                              </a:cubicBezTo>
                              <a:cubicBezTo>
                                <a:pt x="2543" y="2486"/>
                                <a:pt x="2543" y="2486"/>
                                <a:pt x="2543" y="2486"/>
                              </a:cubicBezTo>
                              <a:cubicBezTo>
                                <a:pt x="2505" y="2448"/>
                                <a:pt x="2505" y="2386"/>
                                <a:pt x="2543" y="2348"/>
                              </a:cubicBezTo>
                              <a:cubicBezTo>
                                <a:pt x="2581" y="2309"/>
                                <a:pt x="2643" y="2309"/>
                                <a:pt x="2682" y="2348"/>
                              </a:cubicBezTo>
                              <a:cubicBezTo>
                                <a:pt x="3390" y="3056"/>
                                <a:pt x="3390" y="3056"/>
                                <a:pt x="3390" y="3056"/>
                              </a:cubicBezTo>
                              <a:cubicBezTo>
                                <a:pt x="3428" y="3094"/>
                                <a:pt x="3428" y="3156"/>
                                <a:pt x="3390" y="3194"/>
                              </a:cubicBezTo>
                              <a:close/>
                            </a:path>
                          </a:pathLst>
                        </a:custGeom>
                        <a:solidFill>
                          <a:schemeClr val="accent1"/>
                        </a:solidFill>
                        <a:ln>
                          <a:noFill/>
                        </a:ln>
                      </wps:spPr>
                      <wps:bodyPr anchor="ctr" anchorCtr="1"/>
                    </wps:wsp>
                  </a:graphicData>
                </a:graphic>
              </wp:anchor>
            </w:drawing>
          </mc:Choice>
          <mc:Fallback>
            <w:pict>
              <v:shape id="扳手" o:spid="_x0000_s1026" o:spt="100" style="position:absolute;left:0pt;margin-left:347pt;margin-top:284.85pt;height:19.75pt;width:17pt;z-index:-167779328;v-text-anchor:middle-center;mso-width-relative:page;mso-height-relative:page;" fillcolor="#5B9BD5 [3204]" filled="t" stroked="f" coordsize="3845,3810" o:gfxdata="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" path="m2491,1946c2606,1993,2731,2019,2863,2019c3405,2019,3845,1579,3845,1037c3845,980,3840,925,3831,871c3134,1617,3134,1617,3134,1617c2476,1498,2476,1498,2476,1498c2250,868,2250,868,2250,868c3001,65,3001,65,3001,65c2956,59,2910,54,2863,54c2320,54,1881,494,1881,1037c1881,1176,1910,1309,1963,1429c1659,1963,1205,2409,1026,2574c971,2557,912,2548,851,2548c516,2548,245,2820,245,3155c245,3490,516,3761,851,3761c1186,3761,1458,3490,1458,3155c1458,3074,1442,2997,1413,2926c1548,2747,1914,2308,2491,1946xm851,3477c673,3477,529,3333,529,3155c529,2976,673,2832,851,2832c1029,2832,1174,2976,1174,3155c1174,3333,1029,3477,851,3477xm910,1185c1484,1774,1484,1774,1484,1774c1760,1498,1760,1498,1760,1498c1185,909,1185,909,1185,909c1323,771,1323,771,1323,771c552,0,552,0,552,0c0,551,0,551,0,551c772,1322,772,1322,772,1322l910,1185xm1900,2768c1900,2768,1901,2768,1901,2768c1900,2767,1900,2768,1900,2768xm2698,2075c2698,2075,2225,2203,1901,2768c1926,2776,2770,3658,2770,3658c2923,3810,3169,3810,3321,3658c3542,3438,3542,3438,3542,3438c3694,3285,3694,3039,3542,2887l2698,2075xm3078,3506c3040,3544,2978,3544,2940,3506c2231,2798,2231,2798,2231,2798c2193,2760,2193,2698,2231,2659c2270,2621,2332,2621,2370,2659c3078,3368,3078,3368,3078,3368c3116,3406,3116,3468,3078,3506xm3390,3194c3352,3233,3290,3233,3251,3194c2543,2486,2543,2486,2543,2486c2505,2448,2505,2386,2543,2348c2581,2309,2643,2309,2682,2348c3390,3056,3390,3056,3390,3056c3428,3094,3428,3156,3390,3194xe">
                <v:path o:connectlocs="65494065,59998722;75274812,62249432;101093813,31972616;100725744,26854535;82400017,49855056;65099661,46186099;59157610,26762040;78903111,2004098;75274812,1664925;49455755,31972616;51611723,44058695;26975876,79361095;22374708,78559509;6441624,97274411;22374708,115958504;38334125,97274411;37150971,90213918;65494065,59998722;22374708,107202275;13908620,97274411;22374708,87315737;30867130,97274411;22374708,107202275;23925987,36535722;39017762,54695650;46274416,46186099;31156363,28026105;34784662,23771363;14513365,0;0,16988357;20297632,40759655;23925987,36535722;49955329,85342515;49981608,85342515;49955329,85342515;70936541,63976043;49981608,85342515;72829611,112782835;87316641,112782835;93127243,105999830;93127243,89011472;70936541,63976043;80927630,108096358;77299275,108096358;58658092,86267473;58658092,81981789;62312726,81981789;80927630,103841550;80927630,108096358;89130819,98476857;85476185,98476857;66861282,76647906;66861282,72393098;70515915,72393098;89130819,94222049;89130819,98476857" o:connectangles="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86944" behindDoc="0" locked="0" layoutInCell="1" allowOverlap="1">
                <wp:simplePos x="0" y="0"/>
                <wp:positionH relativeFrom="column">
                  <wp:posOffset>3667760</wp:posOffset>
                </wp:positionH>
                <wp:positionV relativeFrom="paragraph">
                  <wp:posOffset>3598545</wp:posOffset>
                </wp:positionV>
                <wp:extent cx="173355" cy="269875"/>
                <wp:effectExtent l="0" t="0" r="4445" b="9525"/>
                <wp:wrapNone/>
                <wp:docPr id="124" name="铅笔"/>
                <wp:cNvGraphicFramePr/>
                <a:graphic xmlns:a="http://schemas.openxmlformats.org/drawingml/2006/main">
                  <a:graphicData uri="http://schemas.microsoft.com/office/word/2010/wordprocessingShape">
                    <wps:wsp>
                      <wps:cNvSpPr/>
                      <wps:spPr bwMode="auto">
                        <a:xfrm>
                          <a:off x="4702810" y="4592320"/>
                          <a:ext cx="173355" cy="269875"/>
                        </a:xfrm>
                        <a:custGeom>
                          <a:avLst/>
                          <a:gdLst>
                            <a:gd name="T0" fmla="*/ 342375 w 207"/>
                            <a:gd name="T1" fmla="*/ 0 h 634"/>
                            <a:gd name="T2" fmla="*/ 342375 w 207"/>
                            <a:gd name="T3" fmla="*/ 0 h 634"/>
                            <a:gd name="T4" fmla="*/ 92991 w 207"/>
                            <a:gd name="T5" fmla="*/ 0 h 634"/>
                            <a:gd name="T6" fmla="*/ 0 w 207"/>
                            <a:gd name="T7" fmla="*/ 82353 h 634"/>
                            <a:gd name="T8" fmla="*/ 0 w 207"/>
                            <a:gd name="T9" fmla="*/ 1337519 h 634"/>
                            <a:gd name="T10" fmla="*/ 185981 w 207"/>
                            <a:gd name="T11" fmla="*/ 1715205 h 634"/>
                            <a:gd name="T12" fmla="*/ 249384 w 207"/>
                            <a:gd name="T13" fmla="*/ 1715205 h 634"/>
                            <a:gd name="T14" fmla="*/ 435366 w 207"/>
                            <a:gd name="T15" fmla="*/ 1337519 h 634"/>
                            <a:gd name="T16" fmla="*/ 435366 w 207"/>
                            <a:gd name="T17" fmla="*/ 82353 h 634"/>
                            <a:gd name="T18" fmla="*/ 342375 w 207"/>
                            <a:gd name="T19" fmla="*/ 0 h 634"/>
                            <a:gd name="T20" fmla="*/ 217683 w 207"/>
                            <a:gd name="T21" fmla="*/ 1632852 h 634"/>
                            <a:gd name="T22" fmla="*/ 217683 w 207"/>
                            <a:gd name="T23" fmla="*/ 1632852 h 634"/>
                            <a:gd name="T24" fmla="*/ 92991 w 207"/>
                            <a:gd name="T25" fmla="*/ 1337519 h 634"/>
                            <a:gd name="T26" fmla="*/ 342375 w 207"/>
                            <a:gd name="T27" fmla="*/ 1337519 h 634"/>
                            <a:gd name="T28" fmla="*/ 217683 w 207"/>
                            <a:gd name="T29" fmla="*/ 1632852 h 634"/>
                            <a:gd name="T30" fmla="*/ 342375 w 207"/>
                            <a:gd name="T31" fmla="*/ 1212570 h 634"/>
                            <a:gd name="T32" fmla="*/ 342375 w 207"/>
                            <a:gd name="T33" fmla="*/ 1212570 h 634"/>
                            <a:gd name="T34" fmla="*/ 92991 w 207"/>
                            <a:gd name="T35" fmla="*/ 1212570 h 634"/>
                            <a:gd name="T36" fmla="*/ 92991 w 207"/>
                            <a:gd name="T37" fmla="*/ 502634 h 634"/>
                            <a:gd name="T38" fmla="*/ 342375 w 207"/>
                            <a:gd name="T39" fmla="*/ 502634 h 634"/>
                            <a:gd name="T40" fmla="*/ 342375 w 207"/>
                            <a:gd name="T41" fmla="*/ 1212570 h 634"/>
                            <a:gd name="T42" fmla="*/ 342375 w 207"/>
                            <a:gd name="T43" fmla="*/ 377686 h 634"/>
                            <a:gd name="T44" fmla="*/ 342375 w 207"/>
                            <a:gd name="T45" fmla="*/ 377686 h 634"/>
                            <a:gd name="T46" fmla="*/ 92991 w 207"/>
                            <a:gd name="T47" fmla="*/ 377686 h 634"/>
                            <a:gd name="T48" fmla="*/ 92991 w 207"/>
                            <a:gd name="T49" fmla="*/ 167545 h 634"/>
                            <a:gd name="T50" fmla="*/ 124692 w 207"/>
                            <a:gd name="T51" fmla="*/ 82353 h 634"/>
                            <a:gd name="T52" fmla="*/ 310673 w 207"/>
                            <a:gd name="T53" fmla="*/ 82353 h 634"/>
                            <a:gd name="T54" fmla="*/ 342375 w 207"/>
                            <a:gd name="T55" fmla="*/ 167545 h 634"/>
                            <a:gd name="T56" fmla="*/ 342375 w 207"/>
                            <a:gd name="T57" fmla="*/ 377686 h 63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07" h="634">
                              <a:moveTo>
                                <a:pt x="162" y="0"/>
                              </a:moveTo>
                              <a:lnTo>
                                <a:pt x="162" y="0"/>
                              </a:lnTo>
                              <a:cubicBezTo>
                                <a:pt x="44" y="0"/>
                                <a:pt x="44" y="0"/>
                                <a:pt x="44" y="0"/>
                              </a:cubicBezTo>
                              <a:cubicBezTo>
                                <a:pt x="15" y="0"/>
                                <a:pt x="0" y="15"/>
                                <a:pt x="0" y="29"/>
                              </a:cubicBezTo>
                              <a:cubicBezTo>
                                <a:pt x="0" y="471"/>
                                <a:pt x="0" y="471"/>
                                <a:pt x="0" y="471"/>
                              </a:cubicBezTo>
                              <a:cubicBezTo>
                                <a:pt x="88" y="604"/>
                                <a:pt x="88" y="604"/>
                                <a:pt x="88" y="604"/>
                              </a:cubicBezTo>
                              <a:cubicBezTo>
                                <a:pt x="88" y="633"/>
                                <a:pt x="118" y="633"/>
                                <a:pt x="118" y="604"/>
                              </a:cubicBezTo>
                              <a:cubicBezTo>
                                <a:pt x="206" y="471"/>
                                <a:pt x="206" y="471"/>
                                <a:pt x="206" y="471"/>
                              </a:cubicBezTo>
                              <a:cubicBezTo>
                                <a:pt x="206" y="29"/>
                                <a:pt x="206" y="29"/>
                                <a:pt x="206" y="29"/>
                              </a:cubicBezTo>
                              <a:cubicBezTo>
                                <a:pt x="206" y="15"/>
                                <a:pt x="192" y="0"/>
                                <a:pt x="162" y="0"/>
                              </a:cubicBezTo>
                              <a:close/>
                              <a:moveTo>
                                <a:pt x="103" y="575"/>
                              </a:moveTo>
                              <a:lnTo>
                                <a:pt x="103" y="575"/>
                              </a:lnTo>
                              <a:cubicBezTo>
                                <a:pt x="44" y="471"/>
                                <a:pt x="44" y="471"/>
                                <a:pt x="44" y="471"/>
                              </a:cubicBezTo>
                              <a:cubicBezTo>
                                <a:pt x="162" y="471"/>
                                <a:pt x="162" y="471"/>
                                <a:pt x="162" y="471"/>
                              </a:cubicBezTo>
                              <a:lnTo>
                                <a:pt x="103" y="575"/>
                              </a:lnTo>
                              <a:close/>
                              <a:moveTo>
                                <a:pt x="162" y="427"/>
                              </a:moveTo>
                              <a:lnTo>
                                <a:pt x="162" y="427"/>
                              </a:lnTo>
                              <a:cubicBezTo>
                                <a:pt x="118" y="427"/>
                                <a:pt x="59" y="427"/>
                                <a:pt x="44" y="427"/>
                              </a:cubicBezTo>
                              <a:cubicBezTo>
                                <a:pt x="44" y="177"/>
                                <a:pt x="44" y="177"/>
                                <a:pt x="44" y="177"/>
                              </a:cubicBezTo>
                              <a:cubicBezTo>
                                <a:pt x="162" y="177"/>
                                <a:pt x="162" y="177"/>
                                <a:pt x="162" y="177"/>
                              </a:cubicBezTo>
                              <a:lnTo>
                                <a:pt x="162" y="427"/>
                              </a:lnTo>
                              <a:close/>
                              <a:moveTo>
                                <a:pt x="162" y="133"/>
                              </a:moveTo>
                              <a:lnTo>
                                <a:pt x="162" y="133"/>
                              </a:lnTo>
                              <a:cubicBezTo>
                                <a:pt x="44" y="133"/>
                                <a:pt x="44" y="133"/>
                                <a:pt x="44" y="133"/>
                              </a:cubicBezTo>
                              <a:cubicBezTo>
                                <a:pt x="44" y="59"/>
                                <a:pt x="44" y="59"/>
                                <a:pt x="44" y="59"/>
                              </a:cubicBezTo>
                              <a:cubicBezTo>
                                <a:pt x="44" y="29"/>
                                <a:pt x="44" y="29"/>
                                <a:pt x="59" y="29"/>
                              </a:cubicBezTo>
                              <a:cubicBezTo>
                                <a:pt x="147" y="29"/>
                                <a:pt x="147" y="29"/>
                                <a:pt x="147" y="29"/>
                              </a:cubicBezTo>
                              <a:cubicBezTo>
                                <a:pt x="162" y="29"/>
                                <a:pt x="162" y="29"/>
                                <a:pt x="162" y="59"/>
                              </a:cubicBezTo>
                              <a:lnTo>
                                <a:pt x="162" y="133"/>
                              </a:lnTo>
                              <a:close/>
                            </a:path>
                          </a:pathLst>
                        </a:custGeom>
                        <a:solidFill>
                          <a:schemeClr val="accent1"/>
                        </a:solidFill>
                        <a:ln>
                          <a:noFill/>
                        </a:ln>
                      </wps:spPr>
                      <wps:bodyPr wrap="none" lIns="121908" tIns="60955" rIns="121908" bIns="60955" anchor="ctr" anchorCtr="1"/>
                    </wps:wsp>
                  </a:graphicData>
                </a:graphic>
              </wp:anchor>
            </w:drawing>
          </mc:Choice>
          <mc:Fallback>
            <w:pict>
              <v:shape id="铅笔" o:spid="_x0000_s1026" o:spt="100" style="position:absolute;left:0pt;margin-left:288.8pt;margin-top:283.35pt;height:21.25pt;width:13.65pt;mso-wrap-style:none;z-index:-167780352;v-text-anchor:middle-center;mso-width-relative:page;mso-height-relative:page;" fillcolor="#5B9BD5 [3204]" filled="t" stroked="f" coordsize="207,634" o:gfxdata="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AAAAABkcnMvUEsBAhQAFAAAAAgAh07iQLnbdQvaAAAACwEAAA8A&#10;AAAAAAAAAQAgAAAAIgAAAGRycy9kb3ducmV2LnhtbFBLAQIUABQAAAAIAIdO4kBC7HqriQYAAPMf&#10;AAAOAAAAAAAAAAEAIAAAACkBAABkcnMvZTJvRG9jLnhtbFBLBQYAAAAABgAGAFkBAAAkCgAAAAA=&#10;" path="m162,0l162,0c44,0,44,0,44,0c15,0,0,15,0,29c0,471,0,471,0,471c88,604,88,604,88,604c88,633,118,633,118,604c206,471,206,471,206,471c206,29,206,29,206,29c206,15,192,0,162,0xm103,575l103,575c44,471,44,471,44,471c162,471,162,471,162,471l103,575xm162,427l162,427c118,427,59,427,44,427c44,177,44,177,44,177c162,177,162,177,162,177l162,427xm162,133l162,133c44,133,44,133,44,133c44,59,44,59,44,59c44,29,44,29,59,29c147,29,147,29,147,29c162,29,162,29,162,59l162,133xe">
                <v:path o:connectlocs="286726657,0;286726657,0;77876593,0;0,35055230;0,569342176;155752349,730111907;208850064,730111907;364603250,569342176;364603250,35055230;286726657,0;182301625,695056677;182301625,695056677;77876593,569342176;286726657,569342176;182301625,695056677;286726657,516155092;286726657,516155092;77876593,516155092;77876593,213956389;286726657,213956389;286726657,516155092;286726657,160769730;286726657,160769730;77876593,160769730;77876593,71318938;104425032,35055230;260177381,35055230;286726657,71318938;286726657,160769730" o:connectangles="0,0,0,0,0,0,0,0,0,0,0,0,0,0,0,0,0,0,0,0,0,0,0,0,0,0,0,0,0"/>
                <v:fill on="t" focussize="0,0"/>
                <v:stroke on="f"/>
                <v:imagedata o:title=""/>
                <o:lock v:ext="edit" aspectratio="f"/>
                <v:textbox inset="9.59905511811024pt,4.7996062992126pt,9.59905511811024pt,4.7996062992126pt"/>
              </v:shape>
            </w:pict>
          </mc:Fallback>
        </mc:AlternateContent>
      </w:r>
      <w:r>
        <w:rPr>
          <w:sz w:val="21"/>
        </w:rPr>
        <mc:AlternateContent>
          <mc:Choice Requires="wps">
            <w:drawing>
              <wp:anchor distT="0" distB="0" distL="114300" distR="114300" simplePos="0" relativeHeight="4127185920" behindDoc="0" locked="0" layoutInCell="1" allowOverlap="1">
                <wp:simplePos x="0" y="0"/>
                <wp:positionH relativeFrom="column">
                  <wp:posOffset>2876550</wp:posOffset>
                </wp:positionH>
                <wp:positionV relativeFrom="paragraph">
                  <wp:posOffset>3642995</wp:posOffset>
                </wp:positionV>
                <wp:extent cx="225425" cy="225425"/>
                <wp:effectExtent l="0" t="0" r="3175" b="3175"/>
                <wp:wrapNone/>
                <wp:docPr id="125" name="纸笔"/>
                <wp:cNvGraphicFramePr/>
                <a:graphic xmlns:a="http://schemas.openxmlformats.org/drawingml/2006/main">
                  <a:graphicData uri="http://schemas.microsoft.com/office/word/2010/wordprocessingShape">
                    <wps:wsp>
                      <wps:cNvSpPr/>
                      <wps:spPr bwMode="auto">
                        <a:xfrm>
                          <a:off x="3940810" y="4592320"/>
                          <a:ext cx="225425" cy="225425"/>
                        </a:xfrm>
                        <a:custGeom>
                          <a:avLst/>
                          <a:gdLst>
                            <a:gd name="T0" fmla="*/ 1291984 w 634"/>
                            <a:gd name="T1" fmla="*/ 686420 h 619"/>
                            <a:gd name="T2" fmla="*/ 1291984 w 634"/>
                            <a:gd name="T3" fmla="*/ 686420 h 619"/>
                            <a:gd name="T4" fmla="*/ 1291984 w 634"/>
                            <a:gd name="T5" fmla="*/ 1585164 h 619"/>
                            <a:gd name="T6" fmla="*/ 1195469 w 634"/>
                            <a:gd name="T7" fmla="*/ 1713140 h 619"/>
                            <a:gd name="T8" fmla="*/ 195223 w 634"/>
                            <a:gd name="T9" fmla="*/ 1713140 h 619"/>
                            <a:gd name="T10" fmla="*/ 98708 w 634"/>
                            <a:gd name="T11" fmla="*/ 1585164 h 619"/>
                            <a:gd name="T12" fmla="*/ 98708 w 634"/>
                            <a:gd name="T13" fmla="*/ 215233 h 619"/>
                            <a:gd name="T14" fmla="*/ 195223 w 634"/>
                            <a:gd name="T15" fmla="*/ 84348 h 619"/>
                            <a:gd name="T16" fmla="*/ 873021 w 634"/>
                            <a:gd name="T17" fmla="*/ 84348 h 619"/>
                            <a:gd name="T18" fmla="*/ 873021 w 634"/>
                            <a:gd name="T19" fmla="*/ 0 h 619"/>
                            <a:gd name="T20" fmla="*/ 195223 w 634"/>
                            <a:gd name="T21" fmla="*/ 0 h 619"/>
                            <a:gd name="T22" fmla="*/ 0 w 634"/>
                            <a:gd name="T23" fmla="*/ 215233 h 619"/>
                            <a:gd name="T24" fmla="*/ 0 w 634"/>
                            <a:gd name="T25" fmla="*/ 1585164 h 619"/>
                            <a:gd name="T26" fmla="*/ 195223 w 634"/>
                            <a:gd name="T27" fmla="*/ 1797488 h 619"/>
                            <a:gd name="T28" fmla="*/ 1195469 w 634"/>
                            <a:gd name="T29" fmla="*/ 1797488 h 619"/>
                            <a:gd name="T30" fmla="*/ 1388498 w 634"/>
                            <a:gd name="T31" fmla="*/ 1585164 h 619"/>
                            <a:gd name="T32" fmla="*/ 1388498 w 634"/>
                            <a:gd name="T33" fmla="*/ 686420 h 619"/>
                            <a:gd name="T34" fmla="*/ 1291984 w 634"/>
                            <a:gd name="T35" fmla="*/ 686420 h 619"/>
                            <a:gd name="T36" fmla="*/ 355350 w 634"/>
                            <a:gd name="T37" fmla="*/ 1029629 h 619"/>
                            <a:gd name="T38" fmla="*/ 355350 w 634"/>
                            <a:gd name="T39" fmla="*/ 1029629 h 619"/>
                            <a:gd name="T40" fmla="*/ 162321 w 634"/>
                            <a:gd name="T41" fmla="*/ 1500816 h 619"/>
                            <a:gd name="T42" fmla="*/ 225933 w 634"/>
                            <a:gd name="T43" fmla="*/ 1585164 h 619"/>
                            <a:gd name="T44" fmla="*/ 614186 w 634"/>
                            <a:gd name="T45" fmla="*/ 1329211 h 619"/>
                            <a:gd name="T46" fmla="*/ 647089 w 634"/>
                            <a:gd name="T47" fmla="*/ 1329211 h 619"/>
                            <a:gd name="T48" fmla="*/ 1324886 w 634"/>
                            <a:gd name="T49" fmla="*/ 427558 h 619"/>
                            <a:gd name="T50" fmla="*/ 1324886 w 634"/>
                            <a:gd name="T51" fmla="*/ 255953 h 619"/>
                            <a:gd name="T52" fmla="*/ 1162566 w 634"/>
                            <a:gd name="T53" fmla="*/ 84348 h 619"/>
                            <a:gd name="T54" fmla="*/ 1033148 w 634"/>
                            <a:gd name="T55" fmla="*/ 84348 h 619"/>
                            <a:gd name="T56" fmla="*/ 388253 w 634"/>
                            <a:gd name="T57" fmla="*/ 942373 h 619"/>
                            <a:gd name="T58" fmla="*/ 355350 w 634"/>
                            <a:gd name="T59" fmla="*/ 1029629 h 619"/>
                            <a:gd name="T60" fmla="*/ 1066051 w 634"/>
                            <a:gd name="T61" fmla="*/ 215233 h 619"/>
                            <a:gd name="T62" fmla="*/ 1066051 w 634"/>
                            <a:gd name="T63" fmla="*/ 215233 h 619"/>
                            <a:gd name="T64" fmla="*/ 1131857 w 634"/>
                            <a:gd name="T65" fmla="*/ 215233 h 619"/>
                            <a:gd name="T66" fmla="*/ 1228371 w 634"/>
                            <a:gd name="T67" fmla="*/ 299581 h 619"/>
                            <a:gd name="T68" fmla="*/ 1228371 w 634"/>
                            <a:gd name="T69" fmla="*/ 386838 h 619"/>
                            <a:gd name="T70" fmla="*/ 1131857 w 634"/>
                            <a:gd name="T71" fmla="*/ 514815 h 619"/>
                            <a:gd name="T72" fmla="*/ 1002439 w 634"/>
                            <a:gd name="T73" fmla="*/ 299581 h 619"/>
                            <a:gd name="T74" fmla="*/ 1066051 w 634"/>
                            <a:gd name="T75" fmla="*/ 215233 h 619"/>
                            <a:gd name="T76" fmla="*/ 938827 w 634"/>
                            <a:gd name="T77" fmla="*/ 386838 h 619"/>
                            <a:gd name="T78" fmla="*/ 938827 w 634"/>
                            <a:gd name="T79" fmla="*/ 386838 h 619"/>
                            <a:gd name="T80" fmla="*/ 1066051 w 634"/>
                            <a:gd name="T81" fmla="*/ 599163 h 619"/>
                            <a:gd name="T82" fmla="*/ 583476 w 634"/>
                            <a:gd name="T83" fmla="*/ 1241954 h 619"/>
                            <a:gd name="T84" fmla="*/ 454059 w 634"/>
                            <a:gd name="T85" fmla="*/ 1029629 h 619"/>
                            <a:gd name="T86" fmla="*/ 938827 w 634"/>
                            <a:gd name="T87" fmla="*/ 386838 h 619"/>
                            <a:gd name="T88" fmla="*/ 517671 w 634"/>
                            <a:gd name="T89" fmla="*/ 1285582 h 619"/>
                            <a:gd name="T90" fmla="*/ 517671 w 634"/>
                            <a:gd name="T91" fmla="*/ 1285582 h 619"/>
                            <a:gd name="T92" fmla="*/ 291738 w 634"/>
                            <a:gd name="T93" fmla="*/ 1500816 h 619"/>
                            <a:gd name="T94" fmla="*/ 258835 w 634"/>
                            <a:gd name="T95" fmla="*/ 1457187 h 619"/>
                            <a:gd name="T96" fmla="*/ 388253 w 634"/>
                            <a:gd name="T97" fmla="*/ 1157606 h 619"/>
                            <a:gd name="T98" fmla="*/ 517671 w 634"/>
                            <a:gd name="T99" fmla="*/ 1285582 h 6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34" h="619">
                              <a:moveTo>
                                <a:pt x="589" y="236"/>
                              </a:moveTo>
                              <a:lnTo>
                                <a:pt x="589" y="236"/>
                              </a:lnTo>
                              <a:cubicBezTo>
                                <a:pt x="589" y="545"/>
                                <a:pt x="589" y="545"/>
                                <a:pt x="589" y="545"/>
                              </a:cubicBezTo>
                              <a:cubicBezTo>
                                <a:pt x="589" y="559"/>
                                <a:pt x="575" y="589"/>
                                <a:pt x="545" y="589"/>
                              </a:cubicBezTo>
                              <a:cubicBezTo>
                                <a:pt x="89" y="589"/>
                                <a:pt x="89" y="589"/>
                                <a:pt x="89" y="589"/>
                              </a:cubicBezTo>
                              <a:cubicBezTo>
                                <a:pt x="59" y="589"/>
                                <a:pt x="45" y="559"/>
                                <a:pt x="45" y="545"/>
                              </a:cubicBezTo>
                              <a:cubicBezTo>
                                <a:pt x="45" y="74"/>
                                <a:pt x="45" y="74"/>
                                <a:pt x="45" y="74"/>
                              </a:cubicBezTo>
                              <a:cubicBezTo>
                                <a:pt x="45" y="59"/>
                                <a:pt x="59" y="29"/>
                                <a:pt x="89" y="29"/>
                              </a:cubicBezTo>
                              <a:cubicBezTo>
                                <a:pt x="398" y="29"/>
                                <a:pt x="398" y="29"/>
                                <a:pt x="398" y="29"/>
                              </a:cubicBezTo>
                              <a:cubicBezTo>
                                <a:pt x="398" y="0"/>
                                <a:pt x="398" y="0"/>
                                <a:pt x="398" y="0"/>
                              </a:cubicBezTo>
                              <a:cubicBezTo>
                                <a:pt x="89" y="0"/>
                                <a:pt x="89" y="0"/>
                                <a:pt x="89" y="0"/>
                              </a:cubicBezTo>
                              <a:cubicBezTo>
                                <a:pt x="45" y="0"/>
                                <a:pt x="0" y="29"/>
                                <a:pt x="0" y="74"/>
                              </a:cubicBezTo>
                              <a:cubicBezTo>
                                <a:pt x="0" y="545"/>
                                <a:pt x="0" y="545"/>
                                <a:pt x="0" y="545"/>
                              </a:cubicBezTo>
                              <a:cubicBezTo>
                                <a:pt x="0" y="589"/>
                                <a:pt x="45" y="618"/>
                                <a:pt x="89" y="618"/>
                              </a:cubicBezTo>
                              <a:cubicBezTo>
                                <a:pt x="545" y="618"/>
                                <a:pt x="545" y="618"/>
                                <a:pt x="545" y="618"/>
                              </a:cubicBezTo>
                              <a:cubicBezTo>
                                <a:pt x="589" y="618"/>
                                <a:pt x="633" y="589"/>
                                <a:pt x="633" y="545"/>
                              </a:cubicBezTo>
                              <a:cubicBezTo>
                                <a:pt x="633" y="236"/>
                                <a:pt x="633" y="236"/>
                                <a:pt x="633" y="236"/>
                              </a:cubicBezTo>
                              <a:lnTo>
                                <a:pt x="589" y="236"/>
                              </a:lnTo>
                              <a:close/>
                              <a:moveTo>
                                <a:pt x="162" y="354"/>
                              </a:moveTo>
                              <a:lnTo>
                                <a:pt x="162" y="354"/>
                              </a:lnTo>
                              <a:cubicBezTo>
                                <a:pt x="74" y="516"/>
                                <a:pt x="74" y="516"/>
                                <a:pt x="74" y="516"/>
                              </a:cubicBezTo>
                              <a:cubicBezTo>
                                <a:pt x="74" y="545"/>
                                <a:pt x="89" y="559"/>
                                <a:pt x="103" y="545"/>
                              </a:cubicBezTo>
                              <a:cubicBezTo>
                                <a:pt x="280" y="457"/>
                                <a:pt x="280" y="457"/>
                                <a:pt x="280" y="457"/>
                              </a:cubicBezTo>
                              <a:lnTo>
                                <a:pt x="295" y="457"/>
                              </a:lnTo>
                              <a:cubicBezTo>
                                <a:pt x="604" y="147"/>
                                <a:pt x="604" y="147"/>
                                <a:pt x="604" y="147"/>
                              </a:cubicBezTo>
                              <a:cubicBezTo>
                                <a:pt x="619" y="133"/>
                                <a:pt x="619" y="103"/>
                                <a:pt x="604" y="88"/>
                              </a:cubicBezTo>
                              <a:cubicBezTo>
                                <a:pt x="530" y="29"/>
                                <a:pt x="530" y="29"/>
                                <a:pt x="530" y="29"/>
                              </a:cubicBezTo>
                              <a:cubicBezTo>
                                <a:pt x="516" y="15"/>
                                <a:pt x="486" y="15"/>
                                <a:pt x="471" y="29"/>
                              </a:cubicBezTo>
                              <a:cubicBezTo>
                                <a:pt x="177" y="324"/>
                                <a:pt x="177" y="324"/>
                                <a:pt x="177" y="324"/>
                              </a:cubicBezTo>
                              <a:cubicBezTo>
                                <a:pt x="162" y="339"/>
                                <a:pt x="162" y="339"/>
                                <a:pt x="162" y="354"/>
                              </a:cubicBezTo>
                              <a:close/>
                              <a:moveTo>
                                <a:pt x="486" y="74"/>
                              </a:moveTo>
                              <a:lnTo>
                                <a:pt x="486" y="74"/>
                              </a:lnTo>
                              <a:cubicBezTo>
                                <a:pt x="501" y="59"/>
                                <a:pt x="516" y="59"/>
                                <a:pt x="516" y="74"/>
                              </a:cubicBezTo>
                              <a:cubicBezTo>
                                <a:pt x="560" y="103"/>
                                <a:pt x="560" y="103"/>
                                <a:pt x="560" y="103"/>
                              </a:cubicBezTo>
                              <a:cubicBezTo>
                                <a:pt x="575" y="118"/>
                                <a:pt x="575" y="133"/>
                                <a:pt x="560" y="133"/>
                              </a:cubicBezTo>
                              <a:cubicBezTo>
                                <a:pt x="516" y="177"/>
                                <a:pt x="516" y="177"/>
                                <a:pt x="516" y="177"/>
                              </a:cubicBezTo>
                              <a:cubicBezTo>
                                <a:pt x="457" y="103"/>
                                <a:pt x="457" y="103"/>
                                <a:pt x="457" y="103"/>
                              </a:cubicBezTo>
                              <a:lnTo>
                                <a:pt x="486" y="74"/>
                              </a:lnTo>
                              <a:close/>
                              <a:moveTo>
                                <a:pt x="428" y="133"/>
                              </a:moveTo>
                              <a:lnTo>
                                <a:pt x="428" y="133"/>
                              </a:lnTo>
                              <a:cubicBezTo>
                                <a:pt x="486" y="206"/>
                                <a:pt x="486" y="206"/>
                                <a:pt x="486" y="206"/>
                              </a:cubicBezTo>
                              <a:cubicBezTo>
                                <a:pt x="266" y="427"/>
                                <a:pt x="266" y="427"/>
                                <a:pt x="266" y="427"/>
                              </a:cubicBezTo>
                              <a:cubicBezTo>
                                <a:pt x="251" y="398"/>
                                <a:pt x="207" y="368"/>
                                <a:pt x="207" y="354"/>
                              </a:cubicBezTo>
                              <a:lnTo>
                                <a:pt x="428" y="133"/>
                              </a:lnTo>
                              <a:close/>
                              <a:moveTo>
                                <a:pt x="236" y="442"/>
                              </a:moveTo>
                              <a:lnTo>
                                <a:pt x="236" y="442"/>
                              </a:lnTo>
                              <a:cubicBezTo>
                                <a:pt x="133" y="516"/>
                                <a:pt x="133" y="516"/>
                                <a:pt x="133" y="516"/>
                              </a:cubicBezTo>
                              <a:cubicBezTo>
                                <a:pt x="118" y="516"/>
                                <a:pt x="118" y="501"/>
                                <a:pt x="118" y="501"/>
                              </a:cubicBezTo>
                              <a:cubicBezTo>
                                <a:pt x="177" y="398"/>
                                <a:pt x="177" y="398"/>
                                <a:pt x="177" y="398"/>
                              </a:cubicBezTo>
                              <a:lnTo>
                                <a:pt x="236" y="442"/>
                              </a:lnTo>
                              <a:close/>
                            </a:path>
                          </a:pathLst>
                        </a:custGeom>
                        <a:solidFill>
                          <a:schemeClr val="accent1"/>
                        </a:solidFill>
                        <a:ln>
                          <a:noFill/>
                        </a:ln>
                      </wps:spPr>
                      <wps:bodyPr wrap="none" lIns="121908" tIns="60955" rIns="121908" bIns="60955" anchor="ctr" anchorCtr="1"/>
                    </wps:wsp>
                  </a:graphicData>
                </a:graphic>
              </wp:anchor>
            </w:drawing>
          </mc:Choice>
          <mc:Fallback>
            <w:pict>
              <v:shape id="纸笔" o:spid="_x0000_s1026" o:spt="100" style="position:absolute;left:0pt;margin-left:226.5pt;margin-top:286.85pt;height:17.75pt;width:17.75pt;mso-wrap-style:none;z-index:-167781376;v-text-anchor:middle-center;mso-width-relative:page;mso-height-relative:page;" fillcolor="#5B9BD5 [3204]" filled="t" stroked="f" coordsize="634,619" o:gfxdata="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" path="m589,236l589,236c589,545,589,545,589,545c589,559,575,589,545,589c89,589,89,589,89,589c59,589,45,559,45,545c45,74,45,74,45,74c45,59,59,29,89,29c398,29,398,29,398,29c398,0,398,0,398,0c89,0,89,0,89,0c45,0,0,29,0,74c0,545,0,545,0,545c0,589,45,618,89,618c545,618,545,618,545,618c589,618,633,589,633,545c633,236,633,236,633,236l589,236xm162,354l162,354c74,516,74,516,74,516c74,545,89,559,103,545c280,457,280,457,280,457l295,457c604,147,604,147,604,147c619,133,619,103,604,88c530,29,530,29,530,29c516,15,486,15,471,29c177,324,177,324,177,324c162,339,162,339,162,354xm486,74l486,74c501,59,516,59,516,74c560,103,560,103,560,103c575,118,575,133,560,133c516,177,516,177,516,177c457,103,457,103,457,103l486,74xm428,133l428,133c486,206,486,206,486,206c266,427,266,427,266,427c251,398,207,368,207,354l428,133xm236,442l236,442c133,516,133,516,133,516c118,516,118,501,118,501c177,398,177,398,177,398l236,442xe">
                <v:path o:connectlocs="459377749,249977752;459377749,249977752;459377749,577278828;425060882,623884627;69413477,623884627;35096610,577278828;35096610,78382712;69413477,30717524;310411291,30717524;310411291,0;69413477,0;0,78382712;0,577278828;69413477,654602152;425060882,654602152;493694261,577278828;493694261,249977752;459377749,249977752;126348223,374966263;126348223,374966263;57714844,546561303;80332723,577278828;218379935,484066865;230078924,484066865;471076382,155706400;471076382,93211962;413361893,30717524;367346037,30717524;138047212,343189714;126348223,374966263;379045026,78382712;379045026,78382712;402443003,78382712;436759515,109100237;436759515,140877150;402443003,187483314;356427147,109100237;379045026,78382712;333809268,140877150;333809268,140877150;379045026,218200838;207460689,452289952;161445189,374966263;333809268,140877150;184063068,468178226;184063068,468178226;103730344,546561303;92031356,530672664;138047212,421572427;184063068,468178226" o:connectangles="0,0,0,0,0,0,0,0,0,0,0,0,0,0,0,0,0,0,0,0,0,0,0,0,0,0,0,0,0,0,0,0,0,0,0,0,0,0,0,0,0,0,0,0,0,0,0,0,0,0"/>
                <v:fill on="t" focussize="0,0"/>
                <v:stroke on="f"/>
                <v:imagedata o:title=""/>
                <o:lock v:ext="edit" aspectratio="f"/>
                <v:textbox inset="9.59905511811024pt,4.7996062992126pt,9.59905511811024pt,4.7996062992126pt"/>
              </v:shape>
            </w:pict>
          </mc:Fallback>
        </mc:AlternateContent>
      </w:r>
      <w:r>
        <w:rPr>
          <w:sz w:val="21"/>
        </w:rPr>
        <mc:AlternateContent>
          <mc:Choice Requires="wps">
            <w:drawing>
              <wp:anchor distT="0" distB="0" distL="114300" distR="114300" simplePos="0" relativeHeight="4127184896" behindDoc="0" locked="0" layoutInCell="1" allowOverlap="1">
                <wp:simplePos x="0" y="0"/>
                <wp:positionH relativeFrom="column">
                  <wp:posOffset>2051050</wp:posOffset>
                </wp:positionH>
                <wp:positionV relativeFrom="paragraph">
                  <wp:posOffset>3651885</wp:posOffset>
                </wp:positionV>
                <wp:extent cx="259715" cy="216535"/>
                <wp:effectExtent l="0" t="0" r="19685" b="12065"/>
                <wp:wrapNone/>
                <wp:docPr id="126" name="电脑"/>
                <wp:cNvGraphicFramePr/>
                <a:graphic xmlns:a="http://schemas.openxmlformats.org/drawingml/2006/main">
                  <a:graphicData uri="http://schemas.microsoft.com/office/word/2010/wordprocessingShape">
                    <wps:wsp>
                      <wps:cNvSpPr/>
                      <wps:spPr bwMode="auto">
                        <a:xfrm>
                          <a:off x="3109595" y="4584065"/>
                          <a:ext cx="259715" cy="216535"/>
                        </a:xfrm>
                        <a:custGeom>
                          <a:avLst/>
                          <a:gdLst>
                            <a:gd name="T0" fmla="*/ 151004 w 5185"/>
                            <a:gd name="T1" fmla="*/ 1065477 h 3880"/>
                            <a:gd name="T2" fmla="*/ 1873403 w 5185"/>
                            <a:gd name="T3" fmla="*/ 1297678 h 3880"/>
                            <a:gd name="T4" fmla="*/ 751713 w 5185"/>
                            <a:gd name="T5" fmla="*/ 1241832 h 3880"/>
                            <a:gd name="T6" fmla="*/ 1108464 w 5185"/>
                            <a:gd name="T7" fmla="*/ 1148144 h 3880"/>
                            <a:gd name="T8" fmla="*/ 751713 w 5185"/>
                            <a:gd name="T9" fmla="*/ 1241832 h 3880"/>
                            <a:gd name="T10" fmla="*/ 1726808 w 5185"/>
                            <a:gd name="T11" fmla="*/ 1012203 h 3880"/>
                            <a:gd name="T12" fmla="*/ 1726073 w 5185"/>
                            <a:gd name="T13" fmla="*/ 1007794 h 3880"/>
                            <a:gd name="T14" fmla="*/ 1726808 w 5185"/>
                            <a:gd name="T15" fmla="*/ 44089 h 3880"/>
                            <a:gd name="T16" fmla="*/ 1726441 w 5185"/>
                            <a:gd name="T17" fmla="*/ 39680 h 3880"/>
                            <a:gd name="T18" fmla="*/ 1724604 w 5185"/>
                            <a:gd name="T19" fmla="*/ 30862 h 3880"/>
                            <a:gd name="T20" fmla="*/ 1721297 w 5185"/>
                            <a:gd name="T21" fmla="*/ 23147 h 3880"/>
                            <a:gd name="T22" fmla="*/ 1716888 w 5185"/>
                            <a:gd name="T23" fmla="*/ 15798 h 3880"/>
                            <a:gd name="T24" fmla="*/ 1711010 w 5185"/>
                            <a:gd name="T25" fmla="*/ 9920 h 3880"/>
                            <a:gd name="T26" fmla="*/ 1703662 w 5185"/>
                            <a:gd name="T27" fmla="*/ 5144 h 3880"/>
                            <a:gd name="T28" fmla="*/ 1695946 w 5185"/>
                            <a:gd name="T29" fmla="*/ 1837 h 3880"/>
                            <a:gd name="T30" fmla="*/ 1687128 w 5185"/>
                            <a:gd name="T31" fmla="*/ 367 h 3880"/>
                            <a:gd name="T32" fmla="*/ 222281 w 5185"/>
                            <a:gd name="T33" fmla="*/ 0 h 3880"/>
                            <a:gd name="T34" fmla="*/ 217872 w 5185"/>
                            <a:gd name="T35" fmla="*/ 367 h 3880"/>
                            <a:gd name="T36" fmla="*/ 209054 w 5185"/>
                            <a:gd name="T37" fmla="*/ 1837 h 3880"/>
                            <a:gd name="T38" fmla="*/ 201338 w 5185"/>
                            <a:gd name="T39" fmla="*/ 5144 h 3880"/>
                            <a:gd name="T40" fmla="*/ 194358 w 5185"/>
                            <a:gd name="T41" fmla="*/ 9920 h 3880"/>
                            <a:gd name="T42" fmla="*/ 188112 w 5185"/>
                            <a:gd name="T43" fmla="*/ 15798 h 3880"/>
                            <a:gd name="T44" fmla="*/ 183336 w 5185"/>
                            <a:gd name="T45" fmla="*/ 23147 h 3880"/>
                            <a:gd name="T46" fmla="*/ 180029 w 5185"/>
                            <a:gd name="T47" fmla="*/ 30862 h 3880"/>
                            <a:gd name="T48" fmla="*/ 178559 w 5185"/>
                            <a:gd name="T49" fmla="*/ 39680 h 3880"/>
                            <a:gd name="T50" fmla="*/ 178192 w 5185"/>
                            <a:gd name="T51" fmla="*/ 1003386 h 3880"/>
                            <a:gd name="T52" fmla="*/ 178559 w 5185"/>
                            <a:gd name="T53" fmla="*/ 1007794 h 3880"/>
                            <a:gd name="T54" fmla="*/ 178192 w 5185"/>
                            <a:gd name="T55" fmla="*/ 1012203 h 3880"/>
                            <a:gd name="T56" fmla="*/ 1727176 w 5185"/>
                            <a:gd name="T57" fmla="*/ 1012571 h 3880"/>
                            <a:gd name="T58" fmla="*/ 1616954 w 5185"/>
                            <a:gd name="T59" fmla="*/ 937620 h 3880"/>
                            <a:gd name="T60" fmla="*/ 288046 w 5185"/>
                            <a:gd name="T61" fmla="*/ 109854 h 3880"/>
                            <a:gd name="T62" fmla="*/ 1616954 w 5185"/>
                            <a:gd name="T63" fmla="*/ 937620 h 3880"/>
                            <a:gd name="T64" fmla="*/ 4409 w 5185"/>
                            <a:gd name="T65" fmla="*/ 1350584 h 3880"/>
                            <a:gd name="T66" fmla="*/ 0 w 5185"/>
                            <a:gd name="T67" fmla="*/ 1359402 h 3880"/>
                            <a:gd name="T68" fmla="*/ 735 w 5185"/>
                            <a:gd name="T69" fmla="*/ 1369322 h 3880"/>
                            <a:gd name="T70" fmla="*/ 3307 w 5185"/>
                            <a:gd name="T71" fmla="*/ 1379977 h 3880"/>
                            <a:gd name="T72" fmla="*/ 7348 w 5185"/>
                            <a:gd name="T73" fmla="*/ 1390999 h 3880"/>
                            <a:gd name="T74" fmla="*/ 13227 w 5185"/>
                            <a:gd name="T75" fmla="*/ 1401654 h 3880"/>
                            <a:gd name="T76" fmla="*/ 19473 w 5185"/>
                            <a:gd name="T77" fmla="*/ 1411206 h 3880"/>
                            <a:gd name="T78" fmla="*/ 26821 w 5185"/>
                            <a:gd name="T79" fmla="*/ 1418554 h 3880"/>
                            <a:gd name="T80" fmla="*/ 35271 w 5185"/>
                            <a:gd name="T81" fmla="*/ 1423698 h 3880"/>
                            <a:gd name="T82" fmla="*/ 41884 w 5185"/>
                            <a:gd name="T83" fmla="*/ 1425168 h 3880"/>
                            <a:gd name="T84" fmla="*/ 1860911 w 5185"/>
                            <a:gd name="T85" fmla="*/ 1425535 h 3880"/>
                            <a:gd name="T86" fmla="*/ 1863116 w 5185"/>
                            <a:gd name="T87" fmla="*/ 1425168 h 3880"/>
                            <a:gd name="T88" fmla="*/ 1869729 w 5185"/>
                            <a:gd name="T89" fmla="*/ 1423698 h 3880"/>
                            <a:gd name="T90" fmla="*/ 1878179 w 5185"/>
                            <a:gd name="T91" fmla="*/ 1418554 h 3880"/>
                            <a:gd name="T92" fmla="*/ 1885527 w 5185"/>
                            <a:gd name="T93" fmla="*/ 1411206 h 3880"/>
                            <a:gd name="T94" fmla="*/ 1892141 w 5185"/>
                            <a:gd name="T95" fmla="*/ 1401654 h 3880"/>
                            <a:gd name="T96" fmla="*/ 1897652 w 5185"/>
                            <a:gd name="T97" fmla="*/ 1390999 h 3880"/>
                            <a:gd name="T98" fmla="*/ 1901693 w 5185"/>
                            <a:gd name="T99" fmla="*/ 1379977 h 3880"/>
                            <a:gd name="T100" fmla="*/ 1903898 w 5185"/>
                            <a:gd name="T101" fmla="*/ 1369322 h 3880"/>
                            <a:gd name="T102" fmla="*/ 1905000 w 5185"/>
                            <a:gd name="T103" fmla="*/ 1359402 h 388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185" h="3880">
                              <a:moveTo>
                                <a:pt x="4775" y="2900"/>
                              </a:moveTo>
                              <a:lnTo>
                                <a:pt x="411" y="2900"/>
                              </a:lnTo>
                              <a:lnTo>
                                <a:pt x="87" y="3532"/>
                              </a:lnTo>
                              <a:lnTo>
                                <a:pt x="5099" y="3532"/>
                              </a:lnTo>
                              <a:lnTo>
                                <a:pt x="4775" y="2900"/>
                              </a:lnTo>
                              <a:close/>
                              <a:moveTo>
                                <a:pt x="2046" y="3380"/>
                              </a:moveTo>
                              <a:lnTo>
                                <a:pt x="2181" y="3125"/>
                              </a:lnTo>
                              <a:lnTo>
                                <a:pt x="3017" y="3125"/>
                              </a:lnTo>
                              <a:lnTo>
                                <a:pt x="3139" y="3380"/>
                              </a:lnTo>
                              <a:lnTo>
                                <a:pt x="2046" y="3380"/>
                              </a:lnTo>
                              <a:close/>
                              <a:moveTo>
                                <a:pt x="4700" y="2755"/>
                              </a:moveTo>
                              <a:lnTo>
                                <a:pt x="4700" y="2755"/>
                              </a:lnTo>
                              <a:lnTo>
                                <a:pt x="4698" y="2743"/>
                              </a:lnTo>
                              <a:lnTo>
                                <a:pt x="4700" y="2731"/>
                              </a:lnTo>
                              <a:lnTo>
                                <a:pt x="4700" y="120"/>
                              </a:lnTo>
                              <a:lnTo>
                                <a:pt x="4699" y="108"/>
                              </a:lnTo>
                              <a:lnTo>
                                <a:pt x="4697" y="95"/>
                              </a:lnTo>
                              <a:lnTo>
                                <a:pt x="4694" y="84"/>
                              </a:lnTo>
                              <a:lnTo>
                                <a:pt x="4690" y="73"/>
                              </a:lnTo>
                              <a:lnTo>
                                <a:pt x="4685" y="63"/>
                              </a:lnTo>
                              <a:lnTo>
                                <a:pt x="4680" y="53"/>
                              </a:lnTo>
                              <a:lnTo>
                                <a:pt x="4673" y="43"/>
                              </a:lnTo>
                              <a:lnTo>
                                <a:pt x="4665" y="34"/>
                              </a:lnTo>
                              <a:lnTo>
                                <a:pt x="4657" y="27"/>
                              </a:lnTo>
                              <a:lnTo>
                                <a:pt x="4647" y="20"/>
                              </a:lnTo>
                              <a:lnTo>
                                <a:pt x="4637" y="14"/>
                              </a:lnTo>
                              <a:lnTo>
                                <a:pt x="4627" y="9"/>
                              </a:lnTo>
                              <a:lnTo>
                                <a:pt x="4616" y="5"/>
                              </a:lnTo>
                              <a:lnTo>
                                <a:pt x="4605" y="2"/>
                              </a:lnTo>
                              <a:lnTo>
                                <a:pt x="4592" y="1"/>
                              </a:lnTo>
                              <a:lnTo>
                                <a:pt x="4580" y="0"/>
                              </a:lnTo>
                              <a:lnTo>
                                <a:pt x="605" y="0"/>
                              </a:lnTo>
                              <a:lnTo>
                                <a:pt x="593" y="1"/>
                              </a:lnTo>
                              <a:lnTo>
                                <a:pt x="581" y="2"/>
                              </a:lnTo>
                              <a:lnTo>
                                <a:pt x="569" y="5"/>
                              </a:lnTo>
                              <a:lnTo>
                                <a:pt x="558" y="9"/>
                              </a:lnTo>
                              <a:lnTo>
                                <a:pt x="548" y="14"/>
                              </a:lnTo>
                              <a:lnTo>
                                <a:pt x="538" y="20"/>
                              </a:lnTo>
                              <a:lnTo>
                                <a:pt x="529" y="27"/>
                              </a:lnTo>
                              <a:lnTo>
                                <a:pt x="521" y="34"/>
                              </a:lnTo>
                              <a:lnTo>
                                <a:pt x="512" y="43"/>
                              </a:lnTo>
                              <a:lnTo>
                                <a:pt x="505" y="53"/>
                              </a:lnTo>
                              <a:lnTo>
                                <a:pt x="499" y="63"/>
                              </a:lnTo>
                              <a:lnTo>
                                <a:pt x="494" y="73"/>
                              </a:lnTo>
                              <a:lnTo>
                                <a:pt x="490" y="84"/>
                              </a:lnTo>
                              <a:lnTo>
                                <a:pt x="488" y="95"/>
                              </a:lnTo>
                              <a:lnTo>
                                <a:pt x="486" y="108"/>
                              </a:lnTo>
                              <a:lnTo>
                                <a:pt x="485" y="120"/>
                              </a:lnTo>
                              <a:lnTo>
                                <a:pt x="485" y="2731"/>
                              </a:lnTo>
                              <a:lnTo>
                                <a:pt x="486" y="2743"/>
                              </a:lnTo>
                              <a:lnTo>
                                <a:pt x="485" y="2755"/>
                              </a:lnTo>
                              <a:lnTo>
                                <a:pt x="484" y="2756"/>
                              </a:lnTo>
                              <a:lnTo>
                                <a:pt x="4701" y="2756"/>
                              </a:lnTo>
                              <a:lnTo>
                                <a:pt x="4700" y="2755"/>
                              </a:lnTo>
                              <a:close/>
                              <a:moveTo>
                                <a:pt x="4401" y="2552"/>
                              </a:moveTo>
                              <a:lnTo>
                                <a:pt x="784" y="2552"/>
                              </a:lnTo>
                              <a:lnTo>
                                <a:pt x="784" y="299"/>
                              </a:lnTo>
                              <a:lnTo>
                                <a:pt x="4401" y="299"/>
                              </a:lnTo>
                              <a:lnTo>
                                <a:pt x="4401" y="2552"/>
                              </a:lnTo>
                              <a:close/>
                              <a:moveTo>
                                <a:pt x="5172" y="3676"/>
                              </a:moveTo>
                              <a:lnTo>
                                <a:pt x="12" y="3676"/>
                              </a:lnTo>
                              <a:lnTo>
                                <a:pt x="0" y="3700"/>
                              </a:lnTo>
                              <a:lnTo>
                                <a:pt x="1" y="3713"/>
                              </a:lnTo>
                              <a:lnTo>
                                <a:pt x="2" y="3727"/>
                              </a:lnTo>
                              <a:lnTo>
                                <a:pt x="5" y="3741"/>
                              </a:lnTo>
                              <a:lnTo>
                                <a:pt x="9" y="3756"/>
                              </a:lnTo>
                              <a:lnTo>
                                <a:pt x="14" y="3771"/>
                              </a:lnTo>
                              <a:lnTo>
                                <a:pt x="20" y="3786"/>
                              </a:lnTo>
                              <a:lnTo>
                                <a:pt x="28" y="3801"/>
                              </a:lnTo>
                              <a:lnTo>
                                <a:pt x="36" y="3815"/>
                              </a:lnTo>
                              <a:lnTo>
                                <a:pt x="44" y="3828"/>
                              </a:lnTo>
                              <a:lnTo>
                                <a:pt x="53" y="3841"/>
                              </a:lnTo>
                              <a:lnTo>
                                <a:pt x="63" y="3852"/>
                              </a:lnTo>
                              <a:lnTo>
                                <a:pt x="73" y="3861"/>
                              </a:lnTo>
                              <a:lnTo>
                                <a:pt x="85" y="3869"/>
                              </a:lnTo>
                              <a:lnTo>
                                <a:pt x="96" y="3875"/>
                              </a:lnTo>
                              <a:lnTo>
                                <a:pt x="108" y="3878"/>
                              </a:lnTo>
                              <a:lnTo>
                                <a:pt x="114" y="3879"/>
                              </a:lnTo>
                              <a:lnTo>
                                <a:pt x="120" y="3880"/>
                              </a:lnTo>
                              <a:lnTo>
                                <a:pt x="5065" y="3880"/>
                              </a:lnTo>
                              <a:lnTo>
                                <a:pt x="5071" y="3879"/>
                              </a:lnTo>
                              <a:lnTo>
                                <a:pt x="5077" y="3878"/>
                              </a:lnTo>
                              <a:lnTo>
                                <a:pt x="5089" y="3875"/>
                              </a:lnTo>
                              <a:lnTo>
                                <a:pt x="5101" y="3869"/>
                              </a:lnTo>
                              <a:lnTo>
                                <a:pt x="5112" y="3861"/>
                              </a:lnTo>
                              <a:lnTo>
                                <a:pt x="5122" y="3852"/>
                              </a:lnTo>
                              <a:lnTo>
                                <a:pt x="5132" y="3841"/>
                              </a:lnTo>
                              <a:lnTo>
                                <a:pt x="5141" y="3828"/>
                              </a:lnTo>
                              <a:lnTo>
                                <a:pt x="5150" y="3815"/>
                              </a:lnTo>
                              <a:lnTo>
                                <a:pt x="5158" y="3801"/>
                              </a:lnTo>
                              <a:lnTo>
                                <a:pt x="5165" y="3786"/>
                              </a:lnTo>
                              <a:lnTo>
                                <a:pt x="5171" y="3771"/>
                              </a:lnTo>
                              <a:lnTo>
                                <a:pt x="5176" y="3756"/>
                              </a:lnTo>
                              <a:lnTo>
                                <a:pt x="5180" y="3741"/>
                              </a:lnTo>
                              <a:lnTo>
                                <a:pt x="5182" y="3727"/>
                              </a:lnTo>
                              <a:lnTo>
                                <a:pt x="5184" y="3713"/>
                              </a:lnTo>
                              <a:lnTo>
                                <a:pt x="5185" y="3700"/>
                              </a:lnTo>
                              <a:lnTo>
                                <a:pt x="5172" y="3676"/>
                              </a:lnTo>
                              <a:close/>
                            </a:path>
                          </a:pathLst>
                        </a:custGeom>
                        <a:solidFill>
                          <a:schemeClr val="accent1"/>
                        </a:solidFill>
                        <a:ln>
                          <a:noFill/>
                        </a:ln>
                      </wps:spPr>
                      <wps:bodyPr lIns="91440" tIns="45720" rIns="91440" bIns="360000" anchor="ctr">
                        <a:scene3d>
                          <a:camera prst="orthographicFront"/>
                          <a:lightRig rig="threePt" dir="t"/>
                        </a:scene3d>
                        <a:sp3d>
                          <a:contourClr>
                            <a:srgbClr val="FFFFFF"/>
                          </a:contourClr>
                        </a:sp3d>
                      </wps:bodyPr>
                    </wps:wsp>
                  </a:graphicData>
                </a:graphic>
              </wp:anchor>
            </w:drawing>
          </mc:Choice>
          <mc:Fallback>
            <w:pict>
              <v:shape id="电脑" o:spid="_x0000_s1026" o:spt="100" style="position:absolute;left:0pt;margin-left:161.5pt;margin-top:287.55pt;height:17.05pt;width:20.45pt;z-index:-167782400;v-text-anchor:middle;mso-width-relative:page;mso-height-relative:page;" fillcolor="#5B9BD5 [3204]" filled="t" stroked="f" coordsize="5185,3880" o:gfxdata="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" path="m4775,2900l411,2900,87,3532,5099,3532,4775,2900xm2046,3380l2181,3125,3017,3125,3139,3380,2046,3380xm4700,2755l4700,2755,4698,2743,4700,2731,4700,120,4699,108,4697,95,4694,84,4690,73,4685,63,4680,53,4673,43,4665,34,4657,27,4647,20,4637,14,4627,9,4616,5,4605,2,4592,1,4580,0,605,0,593,1,581,2,569,5,558,9,548,14,538,20,529,27,521,34,512,43,505,53,499,63,494,73,490,84,488,95,486,108,485,120,485,2731,486,2743,485,2755,484,2756,4701,2756,4700,2755xm4401,2552l784,2552,784,299,4401,299,4401,2552xm5172,3676l12,3676,0,3700,1,3713,2,3727,5,3741,9,3756,14,3771,20,3786,28,3801,36,3815,44,3828,53,3841,63,3852,73,3861,85,3869,96,3875,108,3878,114,3879,120,3880,5065,3880,5071,3879,5077,3878,5089,3875,5101,3869,5112,3861,5122,3852,5132,3841,5141,3828,5150,3815,5158,3801,5165,3786,5171,3771,5176,3756,5180,3741,5182,3727,5184,3713,5185,3700,5172,3676xe">
                <v:path o:connectlocs="7563742,59462129;93838160,72420800;37653064,69304147;55522609,64075608;37653064,69304147;86495263,56489014;86458447,56242957;86495263,2460518;86476880,2214461;86384865,1722346;86219218,1291787;85998373,881654;85703946,553615;85335887,287076;84949395,102519;84507704,20481;11133984,0;10913139,20481;10471448,102519;10084956,287076;9735330,553615;9422470,881654;9183241,1291787;9017595,1722346;8943963,2214461;8925580,55996955;8943963,56242957;8925580,56489014;86513696,56509551;80992711,52326687;14428132,6130730;80992711,52326687;220845,75373377;0,75865492;36815,76419108;165646,77013742;368058,77628857;662536,78223491;975396,78756569;1343455,79166647;1766713,79453723;2097956,79535761;93212439,79556242;93322887,79535761;93654130,79453723;94077388,79166647;94445447,78756569;94776740,78223491;95052784,77628857;95255197,77013742;95365644,76419108;95420843,75865492" o:connectangles="0,0,0,0,0,0,0,0,0,0,0,0,0,0,0,0,0,0,0,0,0,0,0,0,0,0,0,0,0,0,0,0,0,0,0,0,0,0,0,0,0,0,0,0,0,0,0,0,0,0,0,0"/>
                <v:fill on="t" focussize="0,0"/>
                <v:stroke on="f"/>
                <v:imagedata o:title=""/>
                <o:lock v:ext="edit" aspectratio="f"/>
                <v:textbox inset="2.54mm,1.27mm,2.54mm,10mm"/>
              </v:shape>
            </w:pict>
          </mc:Fallback>
        </mc:AlternateContent>
      </w:r>
      <w:r>
        <w:rPr>
          <w:sz w:val="21"/>
        </w:rPr>
        <mc:AlternateContent>
          <mc:Choice Requires="wps">
            <w:drawing>
              <wp:anchor distT="0" distB="0" distL="114300" distR="114300" simplePos="0" relativeHeight="4127183872" behindDoc="0" locked="0" layoutInCell="1" allowOverlap="1">
                <wp:simplePos x="0" y="0"/>
                <wp:positionH relativeFrom="column">
                  <wp:posOffset>1251585</wp:posOffset>
                </wp:positionH>
                <wp:positionV relativeFrom="paragraph">
                  <wp:posOffset>3677920</wp:posOffset>
                </wp:positionV>
                <wp:extent cx="233680" cy="190500"/>
                <wp:effectExtent l="0" t="0" r="20320" b="12700"/>
                <wp:wrapNone/>
                <wp:docPr id="127" name="显示器"/>
                <wp:cNvGraphicFramePr/>
                <a:graphic xmlns:a="http://schemas.openxmlformats.org/drawingml/2006/main">
                  <a:graphicData uri="http://schemas.microsoft.com/office/word/2010/wordprocessingShape">
                    <wps:wsp>
                      <wps:cNvSpPr/>
                      <wps:spPr bwMode="auto">
                        <a:xfrm>
                          <a:off x="2339340" y="4610100"/>
                          <a:ext cx="233680" cy="190500"/>
                        </a:xfrm>
                        <a:custGeom>
                          <a:avLst/>
                          <a:gdLst>
                            <a:gd name="T0" fmla="*/ 113939 w 6855"/>
                            <a:gd name="T1" fmla="*/ 556 h 4342"/>
                            <a:gd name="T2" fmla="*/ 83370 w 6855"/>
                            <a:gd name="T3" fmla="*/ 7500 h 4342"/>
                            <a:gd name="T4" fmla="*/ 56136 w 6855"/>
                            <a:gd name="T5" fmla="*/ 21666 h 4342"/>
                            <a:gd name="T6" fmla="*/ 33070 w 6855"/>
                            <a:gd name="T7" fmla="*/ 41387 h 4342"/>
                            <a:gd name="T8" fmla="*/ 15284 w 6855"/>
                            <a:gd name="T9" fmla="*/ 66386 h 4342"/>
                            <a:gd name="T10" fmla="*/ 3891 w 6855"/>
                            <a:gd name="T11" fmla="*/ 95273 h 4342"/>
                            <a:gd name="T12" fmla="*/ 0 w 6855"/>
                            <a:gd name="T13" fmla="*/ 126939 h 4342"/>
                            <a:gd name="T14" fmla="*/ 1389 w 6855"/>
                            <a:gd name="T15" fmla="*/ 971345 h 4342"/>
                            <a:gd name="T16" fmla="*/ 10004 w 6855"/>
                            <a:gd name="T17" fmla="*/ 1001343 h 4342"/>
                            <a:gd name="T18" fmla="*/ 25289 w 6855"/>
                            <a:gd name="T19" fmla="*/ 1027731 h 4342"/>
                            <a:gd name="T20" fmla="*/ 46409 w 6855"/>
                            <a:gd name="T21" fmla="*/ 1049674 h 4342"/>
                            <a:gd name="T22" fmla="*/ 71976 w 6855"/>
                            <a:gd name="T23" fmla="*/ 1066340 h 4342"/>
                            <a:gd name="T24" fmla="*/ 101433 w 6855"/>
                            <a:gd name="T25" fmla="*/ 1076340 h 4342"/>
                            <a:gd name="T26" fmla="*/ 825361 w 6855"/>
                            <a:gd name="T27" fmla="*/ 1078840 h 4342"/>
                            <a:gd name="T28" fmla="*/ 687245 w 6855"/>
                            <a:gd name="T29" fmla="*/ 1143281 h 4342"/>
                            <a:gd name="T30" fmla="*/ 665013 w 6855"/>
                            <a:gd name="T31" fmla="*/ 1150225 h 4342"/>
                            <a:gd name="T32" fmla="*/ 650284 w 6855"/>
                            <a:gd name="T33" fmla="*/ 1162447 h 4342"/>
                            <a:gd name="T34" fmla="*/ 638057 w 6855"/>
                            <a:gd name="T35" fmla="*/ 1185779 h 4342"/>
                            <a:gd name="T36" fmla="*/ 635000 w 6855"/>
                            <a:gd name="T37" fmla="*/ 1206056 h 4342"/>
                            <a:gd name="T38" fmla="*/ 1268333 w 6855"/>
                            <a:gd name="T39" fmla="*/ 1189668 h 4342"/>
                            <a:gd name="T40" fmla="*/ 1259996 w 6855"/>
                            <a:gd name="T41" fmla="*/ 1169113 h 4342"/>
                            <a:gd name="T42" fmla="*/ 1246934 w 6855"/>
                            <a:gd name="T43" fmla="*/ 1155781 h 4342"/>
                            <a:gd name="T44" fmla="*/ 1220812 w 6855"/>
                            <a:gd name="T45" fmla="*/ 1144392 h 4342"/>
                            <a:gd name="T46" fmla="*/ 1079361 w 6855"/>
                            <a:gd name="T47" fmla="*/ 1142448 h 4342"/>
                            <a:gd name="T48" fmla="*/ 1790783 w 6855"/>
                            <a:gd name="T49" fmla="*/ 1078284 h 4342"/>
                            <a:gd name="T50" fmla="*/ 1821352 w 6855"/>
                            <a:gd name="T51" fmla="*/ 1071062 h 4342"/>
                            <a:gd name="T52" fmla="*/ 1848864 w 6855"/>
                            <a:gd name="T53" fmla="*/ 1057174 h 4342"/>
                            <a:gd name="T54" fmla="*/ 1871652 w 6855"/>
                            <a:gd name="T55" fmla="*/ 1037175 h 4342"/>
                            <a:gd name="T56" fmla="*/ 1889438 w 6855"/>
                            <a:gd name="T57" fmla="*/ 1012176 h 4342"/>
                            <a:gd name="T58" fmla="*/ 1900832 w 6855"/>
                            <a:gd name="T59" fmla="*/ 983566 h 4342"/>
                            <a:gd name="T60" fmla="*/ 1905000 w 6855"/>
                            <a:gd name="T61" fmla="*/ 952179 h 4342"/>
                            <a:gd name="T62" fmla="*/ 1903333 w 6855"/>
                            <a:gd name="T63" fmla="*/ 107773 h 4342"/>
                            <a:gd name="T64" fmla="*/ 1894718 w 6855"/>
                            <a:gd name="T65" fmla="*/ 77774 h 4342"/>
                            <a:gd name="T66" fmla="*/ 1879711 w 6855"/>
                            <a:gd name="T67" fmla="*/ 51109 h 4342"/>
                            <a:gd name="T68" fmla="*/ 1858313 w 6855"/>
                            <a:gd name="T69" fmla="*/ 29165 h 4342"/>
                            <a:gd name="T70" fmla="*/ 1832746 w 6855"/>
                            <a:gd name="T71" fmla="*/ 12499 h 4342"/>
                            <a:gd name="T72" fmla="*/ 1803289 w 6855"/>
                            <a:gd name="T73" fmla="*/ 2500 h 4342"/>
                            <a:gd name="T74" fmla="*/ 1841083 w 6855"/>
                            <a:gd name="T75" fmla="*/ 952179 h 4342"/>
                            <a:gd name="T76" fmla="*/ 1836359 w 6855"/>
                            <a:gd name="T77" fmla="*/ 976900 h 4342"/>
                            <a:gd name="T78" fmla="*/ 1818018 w 6855"/>
                            <a:gd name="T79" fmla="*/ 1001065 h 4342"/>
                            <a:gd name="T80" fmla="*/ 1790505 w 6855"/>
                            <a:gd name="T81" fmla="*/ 1014120 h 4342"/>
                            <a:gd name="T82" fmla="*/ 120330 w 6855"/>
                            <a:gd name="T83" fmla="*/ 1015231 h 4342"/>
                            <a:gd name="T84" fmla="*/ 91707 w 6855"/>
                            <a:gd name="T85" fmla="*/ 1004676 h 4342"/>
                            <a:gd name="T86" fmla="*/ 71142 w 6855"/>
                            <a:gd name="T87" fmla="*/ 982177 h 4342"/>
                            <a:gd name="T88" fmla="*/ 63361 w 6855"/>
                            <a:gd name="T89" fmla="*/ 952179 h 4342"/>
                            <a:gd name="T90" fmla="*/ 66418 w 6855"/>
                            <a:gd name="T91" fmla="*/ 108051 h 4342"/>
                            <a:gd name="T92" fmla="*/ 81980 w 6855"/>
                            <a:gd name="T93" fmla="*/ 82218 h 4342"/>
                            <a:gd name="T94" fmla="*/ 107825 w 6855"/>
                            <a:gd name="T95" fmla="*/ 66108 h 4342"/>
                            <a:gd name="T96" fmla="*/ 1777722 w 6855"/>
                            <a:gd name="T97" fmla="*/ 63330 h 4342"/>
                            <a:gd name="T98" fmla="*/ 1808291 w 6855"/>
                            <a:gd name="T99" fmla="*/ 70830 h 4342"/>
                            <a:gd name="T100" fmla="*/ 1830523 w 6855"/>
                            <a:gd name="T101" fmla="*/ 91385 h 4342"/>
                            <a:gd name="T102" fmla="*/ 1840805 w 6855"/>
                            <a:gd name="T103" fmla="*/ 120272 h 434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6855" h="4342">
                              <a:moveTo>
                                <a:pt x="6397" y="0"/>
                              </a:moveTo>
                              <a:lnTo>
                                <a:pt x="456" y="0"/>
                              </a:lnTo>
                              <a:lnTo>
                                <a:pt x="433" y="1"/>
                              </a:lnTo>
                              <a:lnTo>
                                <a:pt x="410" y="2"/>
                              </a:lnTo>
                              <a:lnTo>
                                <a:pt x="387" y="5"/>
                              </a:lnTo>
                              <a:lnTo>
                                <a:pt x="365" y="9"/>
                              </a:lnTo>
                              <a:lnTo>
                                <a:pt x="343" y="15"/>
                              </a:lnTo>
                              <a:lnTo>
                                <a:pt x="322" y="20"/>
                              </a:lnTo>
                              <a:lnTo>
                                <a:pt x="300" y="27"/>
                              </a:lnTo>
                              <a:lnTo>
                                <a:pt x="279" y="35"/>
                              </a:lnTo>
                              <a:lnTo>
                                <a:pt x="259" y="45"/>
                              </a:lnTo>
                              <a:lnTo>
                                <a:pt x="240" y="55"/>
                              </a:lnTo>
                              <a:lnTo>
                                <a:pt x="220" y="67"/>
                              </a:lnTo>
                              <a:lnTo>
                                <a:pt x="202" y="78"/>
                              </a:lnTo>
                              <a:lnTo>
                                <a:pt x="184" y="91"/>
                              </a:lnTo>
                              <a:lnTo>
                                <a:pt x="167" y="105"/>
                              </a:lnTo>
                              <a:lnTo>
                                <a:pt x="150" y="118"/>
                              </a:lnTo>
                              <a:lnTo>
                                <a:pt x="134" y="134"/>
                              </a:lnTo>
                              <a:lnTo>
                                <a:pt x="119" y="149"/>
                              </a:lnTo>
                              <a:lnTo>
                                <a:pt x="105" y="167"/>
                              </a:lnTo>
                              <a:lnTo>
                                <a:pt x="91" y="184"/>
                              </a:lnTo>
                              <a:lnTo>
                                <a:pt x="78" y="201"/>
                              </a:lnTo>
                              <a:lnTo>
                                <a:pt x="66" y="221"/>
                              </a:lnTo>
                              <a:lnTo>
                                <a:pt x="55" y="239"/>
                              </a:lnTo>
                              <a:lnTo>
                                <a:pt x="45" y="259"/>
                              </a:lnTo>
                              <a:lnTo>
                                <a:pt x="36" y="280"/>
                              </a:lnTo>
                              <a:lnTo>
                                <a:pt x="28" y="300"/>
                              </a:lnTo>
                              <a:lnTo>
                                <a:pt x="21" y="321"/>
                              </a:lnTo>
                              <a:lnTo>
                                <a:pt x="14" y="343"/>
                              </a:lnTo>
                              <a:lnTo>
                                <a:pt x="9" y="365"/>
                              </a:lnTo>
                              <a:lnTo>
                                <a:pt x="5" y="388"/>
                              </a:lnTo>
                              <a:lnTo>
                                <a:pt x="2" y="410"/>
                              </a:lnTo>
                              <a:lnTo>
                                <a:pt x="0" y="433"/>
                              </a:lnTo>
                              <a:lnTo>
                                <a:pt x="0" y="457"/>
                              </a:lnTo>
                              <a:lnTo>
                                <a:pt x="0" y="3428"/>
                              </a:lnTo>
                              <a:lnTo>
                                <a:pt x="0" y="3451"/>
                              </a:lnTo>
                              <a:lnTo>
                                <a:pt x="2" y="3474"/>
                              </a:lnTo>
                              <a:lnTo>
                                <a:pt x="5" y="3497"/>
                              </a:lnTo>
                              <a:lnTo>
                                <a:pt x="9" y="3519"/>
                              </a:lnTo>
                              <a:lnTo>
                                <a:pt x="14" y="3541"/>
                              </a:lnTo>
                              <a:lnTo>
                                <a:pt x="21" y="3563"/>
                              </a:lnTo>
                              <a:lnTo>
                                <a:pt x="28" y="3584"/>
                              </a:lnTo>
                              <a:lnTo>
                                <a:pt x="36" y="3605"/>
                              </a:lnTo>
                              <a:lnTo>
                                <a:pt x="45" y="3625"/>
                              </a:lnTo>
                              <a:lnTo>
                                <a:pt x="55" y="3644"/>
                              </a:lnTo>
                              <a:lnTo>
                                <a:pt x="66" y="3664"/>
                              </a:lnTo>
                              <a:lnTo>
                                <a:pt x="78" y="3682"/>
                              </a:lnTo>
                              <a:lnTo>
                                <a:pt x="91" y="3700"/>
                              </a:lnTo>
                              <a:lnTo>
                                <a:pt x="105" y="3717"/>
                              </a:lnTo>
                              <a:lnTo>
                                <a:pt x="119" y="3734"/>
                              </a:lnTo>
                              <a:lnTo>
                                <a:pt x="134" y="3750"/>
                              </a:lnTo>
                              <a:lnTo>
                                <a:pt x="150" y="3765"/>
                              </a:lnTo>
                              <a:lnTo>
                                <a:pt x="167" y="3779"/>
                              </a:lnTo>
                              <a:lnTo>
                                <a:pt x="184" y="3793"/>
                              </a:lnTo>
                              <a:lnTo>
                                <a:pt x="202" y="3806"/>
                              </a:lnTo>
                              <a:lnTo>
                                <a:pt x="220" y="3818"/>
                              </a:lnTo>
                              <a:lnTo>
                                <a:pt x="240" y="3829"/>
                              </a:lnTo>
                              <a:lnTo>
                                <a:pt x="259" y="3839"/>
                              </a:lnTo>
                              <a:lnTo>
                                <a:pt x="279" y="3848"/>
                              </a:lnTo>
                              <a:lnTo>
                                <a:pt x="300" y="3856"/>
                              </a:lnTo>
                              <a:lnTo>
                                <a:pt x="322" y="3863"/>
                              </a:lnTo>
                              <a:lnTo>
                                <a:pt x="343" y="3870"/>
                              </a:lnTo>
                              <a:lnTo>
                                <a:pt x="365" y="3875"/>
                              </a:lnTo>
                              <a:lnTo>
                                <a:pt x="387" y="3879"/>
                              </a:lnTo>
                              <a:lnTo>
                                <a:pt x="410" y="3882"/>
                              </a:lnTo>
                              <a:lnTo>
                                <a:pt x="433" y="3884"/>
                              </a:lnTo>
                              <a:lnTo>
                                <a:pt x="456" y="3884"/>
                              </a:lnTo>
                              <a:lnTo>
                                <a:pt x="2970" y="3884"/>
                              </a:lnTo>
                              <a:lnTo>
                                <a:pt x="2970" y="4113"/>
                              </a:lnTo>
                              <a:lnTo>
                                <a:pt x="2513" y="4113"/>
                              </a:lnTo>
                              <a:lnTo>
                                <a:pt x="2492" y="4113"/>
                              </a:lnTo>
                              <a:lnTo>
                                <a:pt x="2473" y="4116"/>
                              </a:lnTo>
                              <a:lnTo>
                                <a:pt x="2454" y="4118"/>
                              </a:lnTo>
                              <a:lnTo>
                                <a:pt x="2438" y="4123"/>
                              </a:lnTo>
                              <a:lnTo>
                                <a:pt x="2422" y="4128"/>
                              </a:lnTo>
                              <a:lnTo>
                                <a:pt x="2407" y="4134"/>
                              </a:lnTo>
                              <a:lnTo>
                                <a:pt x="2393" y="4141"/>
                              </a:lnTo>
                              <a:lnTo>
                                <a:pt x="2381" y="4148"/>
                              </a:lnTo>
                              <a:lnTo>
                                <a:pt x="2369" y="4157"/>
                              </a:lnTo>
                              <a:lnTo>
                                <a:pt x="2359" y="4166"/>
                              </a:lnTo>
                              <a:lnTo>
                                <a:pt x="2349" y="4176"/>
                              </a:lnTo>
                              <a:lnTo>
                                <a:pt x="2340" y="4185"/>
                              </a:lnTo>
                              <a:lnTo>
                                <a:pt x="2332" y="4195"/>
                              </a:lnTo>
                              <a:lnTo>
                                <a:pt x="2325" y="4206"/>
                              </a:lnTo>
                              <a:lnTo>
                                <a:pt x="2314" y="4227"/>
                              </a:lnTo>
                              <a:lnTo>
                                <a:pt x="2303" y="4248"/>
                              </a:lnTo>
                              <a:lnTo>
                                <a:pt x="2296" y="4269"/>
                              </a:lnTo>
                              <a:lnTo>
                                <a:pt x="2292" y="4289"/>
                              </a:lnTo>
                              <a:lnTo>
                                <a:pt x="2288" y="4306"/>
                              </a:lnTo>
                              <a:lnTo>
                                <a:pt x="2286" y="4321"/>
                              </a:lnTo>
                              <a:lnTo>
                                <a:pt x="2285" y="4331"/>
                              </a:lnTo>
                              <a:lnTo>
                                <a:pt x="2285" y="4342"/>
                              </a:lnTo>
                              <a:lnTo>
                                <a:pt x="4570" y="4342"/>
                              </a:lnTo>
                              <a:lnTo>
                                <a:pt x="4569" y="4321"/>
                              </a:lnTo>
                              <a:lnTo>
                                <a:pt x="4567" y="4301"/>
                              </a:lnTo>
                              <a:lnTo>
                                <a:pt x="4564" y="4283"/>
                              </a:lnTo>
                              <a:lnTo>
                                <a:pt x="4559" y="4266"/>
                              </a:lnTo>
                              <a:lnTo>
                                <a:pt x="4555" y="4251"/>
                              </a:lnTo>
                              <a:lnTo>
                                <a:pt x="4548" y="4236"/>
                              </a:lnTo>
                              <a:lnTo>
                                <a:pt x="4541" y="4222"/>
                              </a:lnTo>
                              <a:lnTo>
                                <a:pt x="4534" y="4209"/>
                              </a:lnTo>
                              <a:lnTo>
                                <a:pt x="4526" y="4198"/>
                              </a:lnTo>
                              <a:lnTo>
                                <a:pt x="4517" y="4187"/>
                              </a:lnTo>
                              <a:lnTo>
                                <a:pt x="4507" y="4178"/>
                              </a:lnTo>
                              <a:lnTo>
                                <a:pt x="4497" y="4169"/>
                              </a:lnTo>
                              <a:lnTo>
                                <a:pt x="4487" y="4161"/>
                              </a:lnTo>
                              <a:lnTo>
                                <a:pt x="4476" y="4154"/>
                              </a:lnTo>
                              <a:lnTo>
                                <a:pt x="4456" y="4141"/>
                              </a:lnTo>
                              <a:lnTo>
                                <a:pt x="4434" y="4132"/>
                              </a:lnTo>
                              <a:lnTo>
                                <a:pt x="4413" y="4125"/>
                              </a:lnTo>
                              <a:lnTo>
                                <a:pt x="4393" y="4120"/>
                              </a:lnTo>
                              <a:lnTo>
                                <a:pt x="4376" y="4117"/>
                              </a:lnTo>
                              <a:lnTo>
                                <a:pt x="4362" y="4115"/>
                              </a:lnTo>
                              <a:lnTo>
                                <a:pt x="4351" y="4113"/>
                              </a:lnTo>
                              <a:lnTo>
                                <a:pt x="4340" y="4113"/>
                              </a:lnTo>
                              <a:lnTo>
                                <a:pt x="3884" y="4113"/>
                              </a:lnTo>
                              <a:lnTo>
                                <a:pt x="3884" y="3884"/>
                              </a:lnTo>
                              <a:lnTo>
                                <a:pt x="6397" y="3884"/>
                              </a:lnTo>
                              <a:lnTo>
                                <a:pt x="6421" y="3884"/>
                              </a:lnTo>
                              <a:lnTo>
                                <a:pt x="6444" y="3882"/>
                              </a:lnTo>
                              <a:lnTo>
                                <a:pt x="6466" y="3879"/>
                              </a:lnTo>
                              <a:lnTo>
                                <a:pt x="6489" y="3875"/>
                              </a:lnTo>
                              <a:lnTo>
                                <a:pt x="6511" y="3870"/>
                              </a:lnTo>
                              <a:lnTo>
                                <a:pt x="6533" y="3863"/>
                              </a:lnTo>
                              <a:lnTo>
                                <a:pt x="6554" y="3856"/>
                              </a:lnTo>
                              <a:lnTo>
                                <a:pt x="6575" y="3848"/>
                              </a:lnTo>
                              <a:lnTo>
                                <a:pt x="6595" y="3839"/>
                              </a:lnTo>
                              <a:lnTo>
                                <a:pt x="6615" y="3829"/>
                              </a:lnTo>
                              <a:lnTo>
                                <a:pt x="6633" y="3818"/>
                              </a:lnTo>
                              <a:lnTo>
                                <a:pt x="6653" y="3806"/>
                              </a:lnTo>
                              <a:lnTo>
                                <a:pt x="6670" y="3793"/>
                              </a:lnTo>
                              <a:lnTo>
                                <a:pt x="6687" y="3779"/>
                              </a:lnTo>
                              <a:lnTo>
                                <a:pt x="6705" y="3765"/>
                              </a:lnTo>
                              <a:lnTo>
                                <a:pt x="6720" y="3750"/>
                              </a:lnTo>
                              <a:lnTo>
                                <a:pt x="6735" y="3734"/>
                              </a:lnTo>
                              <a:lnTo>
                                <a:pt x="6750" y="3717"/>
                              </a:lnTo>
                              <a:lnTo>
                                <a:pt x="6764" y="3700"/>
                              </a:lnTo>
                              <a:lnTo>
                                <a:pt x="6776" y="3682"/>
                              </a:lnTo>
                              <a:lnTo>
                                <a:pt x="6788" y="3664"/>
                              </a:lnTo>
                              <a:lnTo>
                                <a:pt x="6799" y="3644"/>
                              </a:lnTo>
                              <a:lnTo>
                                <a:pt x="6810" y="3625"/>
                              </a:lnTo>
                              <a:lnTo>
                                <a:pt x="6818" y="3605"/>
                              </a:lnTo>
                              <a:lnTo>
                                <a:pt x="6827" y="3584"/>
                              </a:lnTo>
                              <a:lnTo>
                                <a:pt x="6834" y="3563"/>
                              </a:lnTo>
                              <a:lnTo>
                                <a:pt x="6840" y="3541"/>
                              </a:lnTo>
                              <a:lnTo>
                                <a:pt x="6845" y="3519"/>
                              </a:lnTo>
                              <a:lnTo>
                                <a:pt x="6849" y="3497"/>
                              </a:lnTo>
                              <a:lnTo>
                                <a:pt x="6852" y="3474"/>
                              </a:lnTo>
                              <a:lnTo>
                                <a:pt x="6853" y="3451"/>
                              </a:lnTo>
                              <a:lnTo>
                                <a:pt x="6855" y="3428"/>
                              </a:lnTo>
                              <a:lnTo>
                                <a:pt x="6855" y="457"/>
                              </a:lnTo>
                              <a:lnTo>
                                <a:pt x="6853" y="433"/>
                              </a:lnTo>
                              <a:lnTo>
                                <a:pt x="6852" y="410"/>
                              </a:lnTo>
                              <a:lnTo>
                                <a:pt x="6849" y="388"/>
                              </a:lnTo>
                              <a:lnTo>
                                <a:pt x="6845" y="365"/>
                              </a:lnTo>
                              <a:lnTo>
                                <a:pt x="6840" y="343"/>
                              </a:lnTo>
                              <a:lnTo>
                                <a:pt x="6834" y="321"/>
                              </a:lnTo>
                              <a:lnTo>
                                <a:pt x="6827" y="300"/>
                              </a:lnTo>
                              <a:lnTo>
                                <a:pt x="6818" y="280"/>
                              </a:lnTo>
                              <a:lnTo>
                                <a:pt x="6810" y="259"/>
                              </a:lnTo>
                              <a:lnTo>
                                <a:pt x="6799" y="239"/>
                              </a:lnTo>
                              <a:lnTo>
                                <a:pt x="6788" y="221"/>
                              </a:lnTo>
                              <a:lnTo>
                                <a:pt x="6776" y="201"/>
                              </a:lnTo>
                              <a:lnTo>
                                <a:pt x="6764" y="184"/>
                              </a:lnTo>
                              <a:lnTo>
                                <a:pt x="6750" y="167"/>
                              </a:lnTo>
                              <a:lnTo>
                                <a:pt x="6735" y="149"/>
                              </a:lnTo>
                              <a:lnTo>
                                <a:pt x="6720" y="134"/>
                              </a:lnTo>
                              <a:lnTo>
                                <a:pt x="6705" y="118"/>
                              </a:lnTo>
                              <a:lnTo>
                                <a:pt x="6687" y="105"/>
                              </a:lnTo>
                              <a:lnTo>
                                <a:pt x="6670" y="91"/>
                              </a:lnTo>
                              <a:lnTo>
                                <a:pt x="6653" y="78"/>
                              </a:lnTo>
                              <a:lnTo>
                                <a:pt x="6633" y="67"/>
                              </a:lnTo>
                              <a:lnTo>
                                <a:pt x="6615" y="55"/>
                              </a:lnTo>
                              <a:lnTo>
                                <a:pt x="6595" y="45"/>
                              </a:lnTo>
                              <a:lnTo>
                                <a:pt x="6575" y="35"/>
                              </a:lnTo>
                              <a:lnTo>
                                <a:pt x="6554" y="27"/>
                              </a:lnTo>
                              <a:lnTo>
                                <a:pt x="6533" y="20"/>
                              </a:lnTo>
                              <a:lnTo>
                                <a:pt x="6511" y="15"/>
                              </a:lnTo>
                              <a:lnTo>
                                <a:pt x="6489" y="9"/>
                              </a:lnTo>
                              <a:lnTo>
                                <a:pt x="6466" y="5"/>
                              </a:lnTo>
                              <a:lnTo>
                                <a:pt x="6444" y="2"/>
                              </a:lnTo>
                              <a:lnTo>
                                <a:pt x="6421" y="1"/>
                              </a:lnTo>
                              <a:lnTo>
                                <a:pt x="6397" y="0"/>
                              </a:lnTo>
                              <a:close/>
                              <a:moveTo>
                                <a:pt x="6625" y="3428"/>
                              </a:moveTo>
                              <a:lnTo>
                                <a:pt x="6625" y="3428"/>
                              </a:lnTo>
                              <a:lnTo>
                                <a:pt x="6624" y="3451"/>
                              </a:lnTo>
                              <a:lnTo>
                                <a:pt x="6621" y="3474"/>
                              </a:lnTo>
                              <a:lnTo>
                                <a:pt x="6616" y="3496"/>
                              </a:lnTo>
                              <a:lnTo>
                                <a:pt x="6608" y="3517"/>
                              </a:lnTo>
                              <a:lnTo>
                                <a:pt x="6599" y="3536"/>
                              </a:lnTo>
                              <a:lnTo>
                                <a:pt x="6587" y="3555"/>
                              </a:lnTo>
                              <a:lnTo>
                                <a:pt x="6573" y="3573"/>
                              </a:lnTo>
                              <a:lnTo>
                                <a:pt x="6558" y="3589"/>
                              </a:lnTo>
                              <a:lnTo>
                                <a:pt x="6542" y="3604"/>
                              </a:lnTo>
                              <a:lnTo>
                                <a:pt x="6525" y="3617"/>
                              </a:lnTo>
                              <a:lnTo>
                                <a:pt x="6507" y="3628"/>
                              </a:lnTo>
                              <a:lnTo>
                                <a:pt x="6486" y="3638"/>
                              </a:lnTo>
                              <a:lnTo>
                                <a:pt x="6465" y="3646"/>
                              </a:lnTo>
                              <a:lnTo>
                                <a:pt x="6443" y="3651"/>
                              </a:lnTo>
                              <a:lnTo>
                                <a:pt x="6420" y="3655"/>
                              </a:lnTo>
                              <a:lnTo>
                                <a:pt x="6397" y="3656"/>
                              </a:lnTo>
                              <a:lnTo>
                                <a:pt x="456" y="3656"/>
                              </a:lnTo>
                              <a:lnTo>
                                <a:pt x="433" y="3655"/>
                              </a:lnTo>
                              <a:lnTo>
                                <a:pt x="410" y="3651"/>
                              </a:lnTo>
                              <a:lnTo>
                                <a:pt x="388" y="3646"/>
                              </a:lnTo>
                              <a:lnTo>
                                <a:pt x="368" y="3638"/>
                              </a:lnTo>
                              <a:lnTo>
                                <a:pt x="348" y="3628"/>
                              </a:lnTo>
                              <a:lnTo>
                                <a:pt x="330" y="3617"/>
                              </a:lnTo>
                              <a:lnTo>
                                <a:pt x="311" y="3604"/>
                              </a:lnTo>
                              <a:lnTo>
                                <a:pt x="295" y="3589"/>
                              </a:lnTo>
                              <a:lnTo>
                                <a:pt x="280" y="3573"/>
                              </a:lnTo>
                              <a:lnTo>
                                <a:pt x="267" y="3555"/>
                              </a:lnTo>
                              <a:lnTo>
                                <a:pt x="256" y="3536"/>
                              </a:lnTo>
                              <a:lnTo>
                                <a:pt x="247" y="3517"/>
                              </a:lnTo>
                              <a:lnTo>
                                <a:pt x="239" y="3496"/>
                              </a:lnTo>
                              <a:lnTo>
                                <a:pt x="233" y="3474"/>
                              </a:lnTo>
                              <a:lnTo>
                                <a:pt x="229" y="3451"/>
                              </a:lnTo>
                              <a:lnTo>
                                <a:pt x="228" y="3428"/>
                              </a:lnTo>
                              <a:lnTo>
                                <a:pt x="228" y="457"/>
                              </a:lnTo>
                              <a:lnTo>
                                <a:pt x="229" y="433"/>
                              </a:lnTo>
                              <a:lnTo>
                                <a:pt x="233" y="411"/>
                              </a:lnTo>
                              <a:lnTo>
                                <a:pt x="239" y="389"/>
                              </a:lnTo>
                              <a:lnTo>
                                <a:pt x="247" y="368"/>
                              </a:lnTo>
                              <a:lnTo>
                                <a:pt x="256" y="348"/>
                              </a:lnTo>
                              <a:lnTo>
                                <a:pt x="267" y="329"/>
                              </a:lnTo>
                              <a:lnTo>
                                <a:pt x="280" y="312"/>
                              </a:lnTo>
                              <a:lnTo>
                                <a:pt x="295" y="296"/>
                              </a:lnTo>
                              <a:lnTo>
                                <a:pt x="311" y="281"/>
                              </a:lnTo>
                              <a:lnTo>
                                <a:pt x="330" y="267"/>
                              </a:lnTo>
                              <a:lnTo>
                                <a:pt x="348" y="255"/>
                              </a:lnTo>
                              <a:lnTo>
                                <a:pt x="368" y="246"/>
                              </a:lnTo>
                              <a:lnTo>
                                <a:pt x="388" y="238"/>
                              </a:lnTo>
                              <a:lnTo>
                                <a:pt x="410" y="232"/>
                              </a:lnTo>
                              <a:lnTo>
                                <a:pt x="433" y="229"/>
                              </a:lnTo>
                              <a:lnTo>
                                <a:pt x="456" y="228"/>
                              </a:lnTo>
                              <a:lnTo>
                                <a:pt x="6397" y="228"/>
                              </a:lnTo>
                              <a:lnTo>
                                <a:pt x="6420" y="229"/>
                              </a:lnTo>
                              <a:lnTo>
                                <a:pt x="6443" y="232"/>
                              </a:lnTo>
                              <a:lnTo>
                                <a:pt x="6465" y="238"/>
                              </a:lnTo>
                              <a:lnTo>
                                <a:pt x="6486" y="246"/>
                              </a:lnTo>
                              <a:lnTo>
                                <a:pt x="6507" y="255"/>
                              </a:lnTo>
                              <a:lnTo>
                                <a:pt x="6525" y="267"/>
                              </a:lnTo>
                              <a:lnTo>
                                <a:pt x="6542" y="281"/>
                              </a:lnTo>
                              <a:lnTo>
                                <a:pt x="6558" y="296"/>
                              </a:lnTo>
                              <a:lnTo>
                                <a:pt x="6573" y="312"/>
                              </a:lnTo>
                              <a:lnTo>
                                <a:pt x="6587" y="329"/>
                              </a:lnTo>
                              <a:lnTo>
                                <a:pt x="6599" y="348"/>
                              </a:lnTo>
                              <a:lnTo>
                                <a:pt x="6608" y="368"/>
                              </a:lnTo>
                              <a:lnTo>
                                <a:pt x="6616" y="389"/>
                              </a:lnTo>
                              <a:lnTo>
                                <a:pt x="6621" y="411"/>
                              </a:lnTo>
                              <a:lnTo>
                                <a:pt x="6624" y="433"/>
                              </a:lnTo>
                              <a:lnTo>
                                <a:pt x="6625" y="457"/>
                              </a:lnTo>
                              <a:lnTo>
                                <a:pt x="6625" y="3428"/>
                              </a:lnTo>
                              <a:close/>
                            </a:path>
                          </a:pathLst>
                        </a:custGeom>
                        <a:solidFill>
                          <a:schemeClr val="accent1"/>
                        </a:solidFill>
                        <a:ln>
                          <a:noFill/>
                        </a:ln>
                      </wps:spPr>
                      <wps:bodyPr lIns="91440" tIns="45720" rIns="91440" bIns="144000" anchor="ctr">
                        <a:scene3d>
                          <a:camera prst="orthographicFront"/>
                          <a:lightRig rig="threePt" dir="t"/>
                        </a:scene3d>
                        <a:sp3d>
                          <a:contourClr>
                            <a:srgbClr val="FFFFFF"/>
                          </a:contourClr>
                        </a:sp3d>
                      </wps:bodyPr>
                    </wps:wsp>
                  </a:graphicData>
                </a:graphic>
              </wp:anchor>
            </w:drawing>
          </mc:Choice>
          <mc:Fallback>
            <w:pict>
              <v:shape id="显示器" o:spid="_x0000_s1026" o:spt="100" style="position:absolute;left:0pt;margin-left:98.55pt;margin-top:289.6pt;height:15pt;width:18.4pt;z-index:-167783424;v-text-anchor:middle;mso-width-relative:page;mso-height-relative:page;" fillcolor="#5B9BD5 [3204]" filled="t" stroked="f" coordsize="6855,4342" o:gfxdata="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" path="m6397,0l456,0,433,1,410,2,387,5,365,9,343,15,322,20,300,27,279,35,259,45,240,55,220,67,202,78,184,91,167,105,150,118,134,134,119,149,105,167,91,184,78,201,66,221,55,239,45,259,36,280,28,300,21,321,14,343,9,365,5,388,2,410,0,433,0,457,0,3428,0,3451,2,3474,5,3497,9,3519,14,3541,21,3563,28,3584,36,3605,45,3625,55,3644,66,3664,78,3682,91,3700,105,3717,119,3734,134,3750,150,3765,167,3779,184,3793,202,3806,220,3818,240,3829,259,3839,279,3848,300,3856,322,3863,343,3870,365,3875,387,3879,410,3882,433,3884,456,3884,2970,3884,2970,4113,2513,4113,2492,4113,2473,4116,2454,4118,2438,4123,2422,4128,2407,4134,2393,4141,2381,4148,2369,4157,2359,4166,2349,4176,2340,4185,2332,4195,2325,4206,2314,4227,2303,4248,2296,4269,2292,4289,2288,4306,2286,4321,2285,4331,2285,4342,4570,4342,4569,4321,4567,4301,4564,4283,4559,4266,4555,4251,4548,4236,4541,4222,4534,4209,4526,4198,4517,4187,4507,4178,4497,4169,4487,4161,4476,4154,4456,4141,4434,4132,4413,4125,4393,4120,4376,4117,4362,4115,4351,4113,4340,4113,3884,4113,3884,3884,6397,3884,6421,3884,6444,3882,6466,3879,6489,3875,6511,3870,6533,3863,6554,3856,6575,3848,6595,3839,6615,3829,6633,3818,6653,3806,6670,3793,6687,3779,6705,3765,6720,3750,6735,3734,6750,3717,6764,3700,6776,3682,6788,3664,6799,3644,6810,3625,6818,3605,6827,3584,6834,3563,6840,3541,6845,3519,6849,3497,6852,3474,6853,3451,6855,3428,6855,457,6853,433,6852,410,6849,388,6845,365,6840,343,6834,321,6827,300,6818,280,6810,259,6799,239,6788,221,6776,201,6764,184,6750,167,6735,149,6720,134,6705,118,6687,105,6670,91,6653,78,6633,67,6615,55,6595,45,6575,35,6554,27,6533,20,6511,15,6489,9,6466,5,6444,2,6421,1,6397,0xm6625,3428l6625,3428,6624,3451,6621,3474,6616,3496,6608,3517,6599,3536,6587,3555,6573,3573,6558,3589,6542,3604,6525,3617,6507,3628,6486,3638,6465,3646,6443,3651,6420,3655,6397,3656,456,3656,433,3655,410,3651,388,3646,368,3638,348,3628,330,3617,311,3604,295,3589,280,3573,267,3555,256,3536,247,3517,239,3496,233,3474,229,3451,228,3428,228,457,229,433,233,411,239,389,247,368,256,348,267,329,280,312,295,296,311,281,330,267,348,255,368,246,388,238,410,232,433,229,456,228,6397,228,6420,229,6443,232,6465,238,6486,246,6507,255,6525,267,6542,281,6558,296,6573,312,6587,329,6599,348,6608,368,6616,389,6621,411,6624,433,6625,457,6625,3428xe">
                <v:path o:connectlocs="3884064,24393;2841998,329053;1913619,950569;1127322,1815804;521016,2912605;132640,4179987;0,5569295;47349,42616587;341026,43932713;862076,45090454;1582035,46053177;2453588,46784378;3457748,47223116;28135719,47332800;23427485,50160071;22669618,50464731;22167522,51000956;21750716,52024619;21646506,52914248;43236186,52195245;42951986,51293419;42506715,50708493;41616243,50208815;36794322,50123524;61045976,47308406;62088043,46991550;63025899,46382230;63802719,45504799;64409025,44407998;64797435,43152769;64939518,41775702;64882692,4728410;64589015,3412240;64077442,2242345;63348006,1279579;62476452,548378;61472293,109684;62760652,41775702;62599616,42860306;61974390,43920516;61036500,44493288;4101927,44542032;3126198,44078944;2425158,43091828;2159912,41775702;2264122,4740606;2794615,3607215;3675644,2900408;60600740,2778527;61642806,3107580;62400673,4009406;62751176,5276788" o:connectangles="0,0,0,0,0,0,0,0,0,0,0,0,0,0,0,0,0,0,0,0,0,0,0,0,0,0,0,0,0,0,0,0,0,0,0,0,0,0,0,0,0,0,0,0,0,0,0,0,0,0,0,0"/>
                <v:fill on="t" focussize="0,0"/>
                <v:stroke on="f"/>
                <v:imagedata o:title=""/>
                <o:lock v:ext="edit" aspectratio="f"/>
                <v:textbox inset="2.54mm,1.27mm,2.54mm,4mm"/>
              </v:shape>
            </w:pict>
          </mc:Fallback>
        </mc:AlternateContent>
      </w:r>
      <w:r>
        <w:rPr>
          <w:sz w:val="21"/>
        </w:rPr>
        <mc:AlternateContent>
          <mc:Choice Requires="wps">
            <w:drawing>
              <wp:anchor distT="0" distB="0" distL="114300" distR="114300" simplePos="0" relativeHeight="4127182848" behindDoc="0" locked="0" layoutInCell="1" allowOverlap="1">
                <wp:simplePos x="0" y="0"/>
                <wp:positionH relativeFrom="column">
                  <wp:posOffset>425450</wp:posOffset>
                </wp:positionH>
                <wp:positionV relativeFrom="paragraph">
                  <wp:posOffset>3660775</wp:posOffset>
                </wp:positionV>
                <wp:extent cx="260350" cy="207645"/>
                <wp:effectExtent l="0" t="0" r="19050" b="20955"/>
                <wp:wrapNone/>
                <wp:docPr id="128" name="公文包"/>
                <wp:cNvGraphicFramePr/>
                <a:graphic xmlns:a="http://schemas.openxmlformats.org/drawingml/2006/main">
                  <a:graphicData uri="http://schemas.microsoft.com/office/word/2010/wordprocessingShape">
                    <wps:wsp>
                      <wps:cNvSpPr/>
                      <wps:spPr>
                        <a:xfrm>
                          <a:off x="1568450" y="4575175"/>
                          <a:ext cx="260350" cy="207645"/>
                        </a:xfrm>
                        <a:custGeom>
                          <a:avLst/>
                          <a:gdLst>
                            <a:gd name="connsiteX0" fmla="*/ 3261356 w 3261356"/>
                            <a:gd name="connsiteY0" fmla="*/ 1385789 h 2766950"/>
                            <a:gd name="connsiteX1" fmla="*/ 3261356 w 3261356"/>
                            <a:gd name="connsiteY1" fmla="*/ 2634211 h 2766950"/>
                            <a:gd name="connsiteX2" fmla="*/ 3259675 w 3261356"/>
                            <a:gd name="connsiteY2" fmla="*/ 2649333 h 2766950"/>
                            <a:gd name="connsiteX3" fmla="*/ 3256313 w 3261356"/>
                            <a:gd name="connsiteY3" fmla="*/ 2662775 h 2766950"/>
                            <a:gd name="connsiteX4" fmla="*/ 3252951 w 3261356"/>
                            <a:gd name="connsiteY4" fmla="*/ 2674537 h 2766950"/>
                            <a:gd name="connsiteX5" fmla="*/ 3244545 w 3261356"/>
                            <a:gd name="connsiteY5" fmla="*/ 2686298 h 2766950"/>
                            <a:gd name="connsiteX6" fmla="*/ 3237821 w 3261356"/>
                            <a:gd name="connsiteY6" fmla="*/ 2698060 h 2766950"/>
                            <a:gd name="connsiteX7" fmla="*/ 3229415 w 3261356"/>
                            <a:gd name="connsiteY7" fmla="*/ 2709822 h 2766950"/>
                            <a:gd name="connsiteX8" fmla="*/ 3217647 w 3261356"/>
                            <a:gd name="connsiteY8" fmla="*/ 2719903 h 2766950"/>
                            <a:gd name="connsiteX9" fmla="*/ 3202517 w 3261356"/>
                            <a:gd name="connsiteY9" fmla="*/ 2729985 h 2766950"/>
                            <a:gd name="connsiteX10" fmla="*/ 3175619 w 3261356"/>
                            <a:gd name="connsiteY10" fmla="*/ 2746787 h 2766950"/>
                            <a:gd name="connsiteX11" fmla="*/ 3141997 w 3261356"/>
                            <a:gd name="connsiteY11" fmla="*/ 2758549 h 2766950"/>
                            <a:gd name="connsiteX12" fmla="*/ 3105013 w 3261356"/>
                            <a:gd name="connsiteY12" fmla="*/ 2765270 h 2766950"/>
                            <a:gd name="connsiteX13" fmla="*/ 3066347 w 3261356"/>
                            <a:gd name="connsiteY13" fmla="*/ 2766950 h 2766950"/>
                            <a:gd name="connsiteX14" fmla="*/ 196690 w 3261356"/>
                            <a:gd name="connsiteY14" fmla="*/ 2766950 h 2766950"/>
                            <a:gd name="connsiteX15" fmla="*/ 158024 w 3261356"/>
                            <a:gd name="connsiteY15" fmla="*/ 2765270 h 2766950"/>
                            <a:gd name="connsiteX16" fmla="*/ 121040 w 3261356"/>
                            <a:gd name="connsiteY16" fmla="*/ 2758549 h 2766950"/>
                            <a:gd name="connsiteX17" fmla="*/ 87418 w 3261356"/>
                            <a:gd name="connsiteY17" fmla="*/ 2746787 h 2766950"/>
                            <a:gd name="connsiteX18" fmla="*/ 57158 w 3261356"/>
                            <a:gd name="connsiteY18" fmla="*/ 2729985 h 2766950"/>
                            <a:gd name="connsiteX19" fmla="*/ 47071 w 3261356"/>
                            <a:gd name="connsiteY19" fmla="*/ 2719903 h 2766950"/>
                            <a:gd name="connsiteX20" fmla="*/ 35303 w 3261356"/>
                            <a:gd name="connsiteY20" fmla="*/ 2709822 h 2766950"/>
                            <a:gd name="connsiteX21" fmla="*/ 25217 w 3261356"/>
                            <a:gd name="connsiteY21" fmla="*/ 2698060 h 2766950"/>
                            <a:gd name="connsiteX22" fmla="*/ 16811 w 3261356"/>
                            <a:gd name="connsiteY22" fmla="*/ 2686298 h 2766950"/>
                            <a:gd name="connsiteX23" fmla="*/ 8405 w 3261356"/>
                            <a:gd name="connsiteY23" fmla="*/ 2674537 h 2766950"/>
                            <a:gd name="connsiteX24" fmla="*/ 5043 w 3261356"/>
                            <a:gd name="connsiteY24" fmla="*/ 2662775 h 2766950"/>
                            <a:gd name="connsiteX25" fmla="*/ 1681 w 3261356"/>
                            <a:gd name="connsiteY25" fmla="*/ 2649333 h 2766950"/>
                            <a:gd name="connsiteX26" fmla="*/ 0 w 3261356"/>
                            <a:gd name="connsiteY26" fmla="*/ 2634211 h 2766950"/>
                            <a:gd name="connsiteX27" fmla="*/ 0 w 3261356"/>
                            <a:gd name="connsiteY27" fmla="*/ 1389150 h 2766950"/>
                            <a:gd name="connsiteX28" fmla="*/ 196690 w 3261356"/>
                            <a:gd name="connsiteY28" fmla="*/ 1441237 h 2766950"/>
                            <a:gd name="connsiteX29" fmla="*/ 406829 w 3261356"/>
                            <a:gd name="connsiteY29" fmla="*/ 1495005 h 2766950"/>
                            <a:gd name="connsiteX30" fmla="*/ 660677 w 3261356"/>
                            <a:gd name="connsiteY30" fmla="*/ 1555494 h 2766950"/>
                            <a:gd name="connsiteX31" fmla="*/ 795165 w 3261356"/>
                            <a:gd name="connsiteY31" fmla="*/ 1589099 h 2766950"/>
                            <a:gd name="connsiteX32" fmla="*/ 933017 w 3261356"/>
                            <a:gd name="connsiteY32" fmla="*/ 1619343 h 2766950"/>
                            <a:gd name="connsiteX33" fmla="*/ 1067506 w 3261356"/>
                            <a:gd name="connsiteY33" fmla="*/ 1646227 h 2766950"/>
                            <a:gd name="connsiteX34" fmla="*/ 1200314 w 3261356"/>
                            <a:gd name="connsiteY34" fmla="*/ 1671431 h 2766950"/>
                            <a:gd name="connsiteX35" fmla="*/ 1326397 w 3261356"/>
                            <a:gd name="connsiteY35" fmla="*/ 1693274 h 2766950"/>
                            <a:gd name="connsiteX36" fmla="*/ 1442394 w 3261356"/>
                            <a:gd name="connsiteY36" fmla="*/ 1708396 h 2766950"/>
                            <a:gd name="connsiteX37" fmla="*/ 1544942 w 3261356"/>
                            <a:gd name="connsiteY37" fmla="*/ 1720158 h 2766950"/>
                            <a:gd name="connsiteX38" fmla="*/ 1588650 w 3261356"/>
                            <a:gd name="connsiteY38" fmla="*/ 1723518 h 2766950"/>
                            <a:gd name="connsiteX39" fmla="*/ 1630678 w 3261356"/>
                            <a:gd name="connsiteY39" fmla="*/ 1725199 h 2766950"/>
                            <a:gd name="connsiteX40" fmla="*/ 1672706 w 3261356"/>
                            <a:gd name="connsiteY40" fmla="*/ 1723518 h 2766950"/>
                            <a:gd name="connsiteX41" fmla="*/ 1719777 w 3261356"/>
                            <a:gd name="connsiteY41" fmla="*/ 1720158 h 2766950"/>
                            <a:gd name="connsiteX42" fmla="*/ 1820644 w 3261356"/>
                            <a:gd name="connsiteY42" fmla="*/ 1708396 h 2766950"/>
                            <a:gd name="connsiteX43" fmla="*/ 1934959 w 3261356"/>
                            <a:gd name="connsiteY43" fmla="*/ 1693274 h 2766950"/>
                            <a:gd name="connsiteX44" fmla="*/ 2061043 w 3261356"/>
                            <a:gd name="connsiteY44" fmla="*/ 1671431 h 2766950"/>
                            <a:gd name="connsiteX45" fmla="*/ 2193850 w 3261356"/>
                            <a:gd name="connsiteY45" fmla="*/ 1646227 h 2766950"/>
                            <a:gd name="connsiteX46" fmla="*/ 2330020 w 3261356"/>
                            <a:gd name="connsiteY46" fmla="*/ 1615983 h 2766950"/>
                            <a:gd name="connsiteX47" fmla="*/ 2466190 w 3261356"/>
                            <a:gd name="connsiteY47" fmla="*/ 1585738 h 2766950"/>
                            <a:gd name="connsiteX48" fmla="*/ 2602360 w 3261356"/>
                            <a:gd name="connsiteY48" fmla="*/ 1553814 h 2766950"/>
                            <a:gd name="connsiteX49" fmla="*/ 2854527 w 3261356"/>
                            <a:gd name="connsiteY49" fmla="*/ 1493325 h 2766950"/>
                            <a:gd name="connsiteX50" fmla="*/ 3066347 w 3261356"/>
                            <a:gd name="connsiteY50" fmla="*/ 1437877 h 2766950"/>
                            <a:gd name="connsiteX51" fmla="*/ 1508607 w 3261356"/>
                            <a:gd name="connsiteY51" fmla="*/ 1206475 h 2766950"/>
                            <a:gd name="connsiteX52" fmla="*/ 1417230 w 3261356"/>
                            <a:gd name="connsiteY52" fmla="*/ 1297852 h 2766950"/>
                            <a:gd name="connsiteX53" fmla="*/ 1417230 w 3261356"/>
                            <a:gd name="connsiteY53" fmla="*/ 1314415 h 2766950"/>
                            <a:gd name="connsiteX54" fmla="*/ 1508607 w 3261356"/>
                            <a:gd name="connsiteY54" fmla="*/ 1405791 h 2766950"/>
                            <a:gd name="connsiteX55" fmla="*/ 1752750 w 3261356"/>
                            <a:gd name="connsiteY55" fmla="*/ 1405791 h 2766950"/>
                            <a:gd name="connsiteX56" fmla="*/ 1844126 w 3261356"/>
                            <a:gd name="connsiteY56" fmla="*/ 1314415 h 2766950"/>
                            <a:gd name="connsiteX57" fmla="*/ 1844126 w 3261356"/>
                            <a:gd name="connsiteY57" fmla="*/ 1297852 h 2766950"/>
                            <a:gd name="connsiteX58" fmla="*/ 1752750 w 3261356"/>
                            <a:gd name="connsiteY58" fmla="*/ 1206475 h 2766950"/>
                            <a:gd name="connsiteX59" fmla="*/ 1630678 w 3261356"/>
                            <a:gd name="connsiteY59" fmla="*/ 174304 h 2766950"/>
                            <a:gd name="connsiteX60" fmla="*/ 1114624 w 3261356"/>
                            <a:gd name="connsiteY60" fmla="*/ 469036 h 2766950"/>
                            <a:gd name="connsiteX61" fmla="*/ 1111230 w 3261356"/>
                            <a:gd name="connsiteY61" fmla="*/ 492633 h 2766950"/>
                            <a:gd name="connsiteX62" fmla="*/ 2150126 w 3261356"/>
                            <a:gd name="connsiteY62" fmla="*/ 492633 h 2766950"/>
                            <a:gd name="connsiteX63" fmla="*/ 2146731 w 3261356"/>
                            <a:gd name="connsiteY63" fmla="*/ 469036 h 2766950"/>
                            <a:gd name="connsiteX64" fmla="*/ 1630678 w 3261356"/>
                            <a:gd name="connsiteY64" fmla="*/ 174304 h 2766950"/>
                            <a:gd name="connsiteX65" fmla="*/ 1630678 w 3261356"/>
                            <a:gd name="connsiteY65" fmla="*/ 0 h 2766950"/>
                            <a:gd name="connsiteX66" fmla="*/ 2269992 w 3261356"/>
                            <a:gd name="connsiteY66" fmla="*/ 488510 h 2766950"/>
                            <a:gd name="connsiteX67" fmla="*/ 2270238 w 3261356"/>
                            <a:gd name="connsiteY67" fmla="*/ 492633 h 2766950"/>
                            <a:gd name="connsiteX68" fmla="*/ 3066347 w 3261356"/>
                            <a:gd name="connsiteY68" fmla="*/ 492633 h 2766950"/>
                            <a:gd name="connsiteX69" fmla="*/ 3105012 w 3261356"/>
                            <a:gd name="connsiteY69" fmla="*/ 494313 h 2766950"/>
                            <a:gd name="connsiteX70" fmla="*/ 3141998 w 3261356"/>
                            <a:gd name="connsiteY70" fmla="*/ 501035 h 2766950"/>
                            <a:gd name="connsiteX71" fmla="*/ 3175621 w 3261356"/>
                            <a:gd name="connsiteY71" fmla="*/ 512796 h 2766950"/>
                            <a:gd name="connsiteX72" fmla="*/ 3202518 w 3261356"/>
                            <a:gd name="connsiteY72" fmla="*/ 529599 h 2766950"/>
                            <a:gd name="connsiteX73" fmla="*/ 3217649 w 3261356"/>
                            <a:gd name="connsiteY73" fmla="*/ 539681 h 2766950"/>
                            <a:gd name="connsiteX74" fmla="*/ 3229416 w 3261356"/>
                            <a:gd name="connsiteY74" fmla="*/ 549763 h 2766950"/>
                            <a:gd name="connsiteX75" fmla="*/ 3237821 w 3261356"/>
                            <a:gd name="connsiteY75" fmla="*/ 561524 h 2766950"/>
                            <a:gd name="connsiteX76" fmla="*/ 3244546 w 3261356"/>
                            <a:gd name="connsiteY76" fmla="*/ 573285 h 2766950"/>
                            <a:gd name="connsiteX77" fmla="*/ 3252951 w 3261356"/>
                            <a:gd name="connsiteY77" fmla="*/ 585046 h 2766950"/>
                            <a:gd name="connsiteX78" fmla="*/ 3256314 w 3261356"/>
                            <a:gd name="connsiteY78" fmla="*/ 596807 h 2766950"/>
                            <a:gd name="connsiteX79" fmla="*/ 3259676 w 3261356"/>
                            <a:gd name="connsiteY79" fmla="*/ 610251 h 2766950"/>
                            <a:gd name="connsiteX80" fmla="*/ 3261356 w 3261356"/>
                            <a:gd name="connsiteY80" fmla="*/ 625372 h 2766950"/>
                            <a:gd name="connsiteX81" fmla="*/ 3261356 w 3261356"/>
                            <a:gd name="connsiteY81" fmla="*/ 1326877 h 2766950"/>
                            <a:gd name="connsiteX82" fmla="*/ 3261353 w 3261356"/>
                            <a:gd name="connsiteY82" fmla="*/ 1326877 h 2766950"/>
                            <a:gd name="connsiteX83" fmla="*/ 3261350 w 3261356"/>
                            <a:gd name="connsiteY83" fmla="*/ 1326880 h 2766950"/>
                            <a:gd name="connsiteX84" fmla="*/ 3066350 w 3261356"/>
                            <a:gd name="connsiteY84" fmla="*/ 1378964 h 2766950"/>
                            <a:gd name="connsiteX85" fmla="*/ 2854531 w 3261356"/>
                            <a:gd name="connsiteY85" fmla="*/ 1434413 h 2766950"/>
                            <a:gd name="connsiteX86" fmla="*/ 2602365 w 3261356"/>
                            <a:gd name="connsiteY86" fmla="*/ 1494902 h 2766950"/>
                            <a:gd name="connsiteX87" fmla="*/ 2466193 w 3261356"/>
                            <a:gd name="connsiteY87" fmla="*/ 1526826 h 2766950"/>
                            <a:gd name="connsiteX88" fmla="*/ 2330026 w 3261356"/>
                            <a:gd name="connsiteY88" fmla="*/ 1557071 h 2766950"/>
                            <a:gd name="connsiteX89" fmla="*/ 2193854 w 3261356"/>
                            <a:gd name="connsiteY89" fmla="*/ 1587315 h 2766950"/>
                            <a:gd name="connsiteX90" fmla="*/ 2061046 w 3261356"/>
                            <a:gd name="connsiteY90" fmla="*/ 1612517 h 2766950"/>
                            <a:gd name="connsiteX91" fmla="*/ 1934963 w 3261356"/>
                            <a:gd name="connsiteY91" fmla="*/ 1634360 h 2766950"/>
                            <a:gd name="connsiteX92" fmla="*/ 1820647 w 3261356"/>
                            <a:gd name="connsiteY92" fmla="*/ 1649484 h 2766950"/>
                            <a:gd name="connsiteX93" fmla="*/ 1719781 w 3261356"/>
                            <a:gd name="connsiteY93" fmla="*/ 1661245 h 2766950"/>
                            <a:gd name="connsiteX94" fmla="*/ 1672711 w 3261356"/>
                            <a:gd name="connsiteY94" fmla="*/ 1664604 h 2766950"/>
                            <a:gd name="connsiteX95" fmla="*/ 1630683 w 3261356"/>
                            <a:gd name="connsiteY95" fmla="*/ 1666287 h 2766950"/>
                            <a:gd name="connsiteX96" fmla="*/ 1588655 w 3261356"/>
                            <a:gd name="connsiteY96" fmla="*/ 1664604 h 2766950"/>
                            <a:gd name="connsiteX97" fmla="*/ 1544944 w 3261356"/>
                            <a:gd name="connsiteY97" fmla="*/ 1661245 h 2766950"/>
                            <a:gd name="connsiteX98" fmla="*/ 1442396 w 3261356"/>
                            <a:gd name="connsiteY98" fmla="*/ 1649484 h 2766950"/>
                            <a:gd name="connsiteX99" fmla="*/ 1326400 w 3261356"/>
                            <a:gd name="connsiteY99" fmla="*/ 1634360 h 2766950"/>
                            <a:gd name="connsiteX100" fmla="*/ 1200317 w 3261356"/>
                            <a:gd name="connsiteY100" fmla="*/ 1612517 h 2766950"/>
                            <a:gd name="connsiteX101" fmla="*/ 1067508 w 3261356"/>
                            <a:gd name="connsiteY101" fmla="*/ 1587315 h 2766950"/>
                            <a:gd name="connsiteX102" fmla="*/ 933020 w 3261356"/>
                            <a:gd name="connsiteY102" fmla="*/ 1560430 h 2766950"/>
                            <a:gd name="connsiteX103" fmla="*/ 795169 w 3261356"/>
                            <a:gd name="connsiteY103" fmla="*/ 1530186 h 2766950"/>
                            <a:gd name="connsiteX104" fmla="*/ 660681 w 3261356"/>
                            <a:gd name="connsiteY104" fmla="*/ 1496582 h 2766950"/>
                            <a:gd name="connsiteX105" fmla="*/ 406834 w 3261356"/>
                            <a:gd name="connsiteY105" fmla="*/ 1436093 h 2766950"/>
                            <a:gd name="connsiteX106" fmla="*/ 196695 w 3261356"/>
                            <a:gd name="connsiteY106" fmla="*/ 1382323 h 2766950"/>
                            <a:gd name="connsiteX107" fmla="*/ 3 w 3261356"/>
                            <a:gd name="connsiteY107" fmla="*/ 1330236 h 2766950"/>
                            <a:gd name="connsiteX108" fmla="*/ 3 w 3261356"/>
                            <a:gd name="connsiteY108" fmla="*/ 1332325 h 2766950"/>
                            <a:gd name="connsiteX109" fmla="*/ 0 w 3261356"/>
                            <a:gd name="connsiteY109" fmla="*/ 1332322 h 2766950"/>
                            <a:gd name="connsiteX110" fmla="*/ 0 w 3261356"/>
                            <a:gd name="connsiteY110" fmla="*/ 971511 h 2766950"/>
                            <a:gd name="connsiteX111" fmla="*/ 0 w 3261356"/>
                            <a:gd name="connsiteY111" fmla="*/ 625372 h 2766950"/>
                            <a:gd name="connsiteX112" fmla="*/ 1683 w 3261356"/>
                            <a:gd name="connsiteY112" fmla="*/ 610251 h 2766950"/>
                            <a:gd name="connsiteX113" fmla="*/ 5046 w 3261356"/>
                            <a:gd name="connsiteY113" fmla="*/ 596807 h 2766950"/>
                            <a:gd name="connsiteX114" fmla="*/ 8405 w 3261356"/>
                            <a:gd name="connsiteY114" fmla="*/ 585046 h 2766950"/>
                            <a:gd name="connsiteX115" fmla="*/ 16813 w 3261356"/>
                            <a:gd name="connsiteY115" fmla="*/ 573285 h 2766950"/>
                            <a:gd name="connsiteX116" fmla="*/ 25218 w 3261356"/>
                            <a:gd name="connsiteY116" fmla="*/ 561524 h 2766950"/>
                            <a:gd name="connsiteX117" fmla="*/ 35303 w 3261356"/>
                            <a:gd name="connsiteY117" fmla="*/ 549763 h 2766950"/>
                            <a:gd name="connsiteX118" fmla="*/ 47073 w 3261356"/>
                            <a:gd name="connsiteY118" fmla="*/ 539681 h 2766950"/>
                            <a:gd name="connsiteX119" fmla="*/ 57158 w 3261356"/>
                            <a:gd name="connsiteY119" fmla="*/ 529599 h 2766950"/>
                            <a:gd name="connsiteX120" fmla="*/ 87418 w 3261356"/>
                            <a:gd name="connsiteY120" fmla="*/ 512796 h 2766950"/>
                            <a:gd name="connsiteX121" fmla="*/ 121041 w 3261356"/>
                            <a:gd name="connsiteY121" fmla="*/ 501035 h 2766950"/>
                            <a:gd name="connsiteX122" fmla="*/ 158027 w 3261356"/>
                            <a:gd name="connsiteY122" fmla="*/ 494313 h 2766950"/>
                            <a:gd name="connsiteX123" fmla="*/ 196692 w 3261356"/>
                            <a:gd name="connsiteY123" fmla="*/ 492633 h 2766950"/>
                            <a:gd name="connsiteX124" fmla="*/ 991117 w 3261356"/>
                            <a:gd name="connsiteY124" fmla="*/ 492633 h 2766950"/>
                            <a:gd name="connsiteX125" fmla="*/ 991363 w 3261356"/>
                            <a:gd name="connsiteY125" fmla="*/ 488510 h 2766950"/>
                            <a:gd name="connsiteX126" fmla="*/ 1630678 w 3261356"/>
                            <a:gd name="connsiteY126" fmla="*/ 0 h 276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Lst>
                          <a:rect l="l" t="t" r="r" b="b"/>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公文包" o:spid="_x0000_s1026" o:spt="100" style="position:absolute;left:0pt;margin-left:33.5pt;margin-top:288.25pt;height:16.35pt;width:20.5pt;z-index:-167784448;v-text-anchor:middle;mso-width-relative:page;mso-height-relative:page;" fillcolor="#5B9BD5 [3204]" filled="t" stroked="f" coordsize="3261356,2766950" o:gfxdata="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&#1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0,2634211,0,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0c1963411,0,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0,1332322,0,971511,0,625372,1683,610251,5046,596807,8405,585046,16813,573285,25218,561524,35303,549763,47073,539681,57158,529599,87418,512796,121041,501035,158027,494313,196692,492633,991117,492633,991363,488510c1024272,214121,1297944,0,1630678,0xe">
                <v:path o:connectlocs="260350,103996;260350,197683;260215,198818;259947,199827;259679,200709;259007,201592;258471,202475;257800,203357;256860,204114;255652,204870;253505,206131;250821,207014;247869,207518;244782,207645;15701,207645;12614,207518;9662,207014;6978,206131;4562,204870;3757,204114;2818,203357;2013,202475;1342,201592;670,200709;402,199827;134,198818;0,197683;0,104248;15701,108157;32476,112192;52741,116731;63477,119253;74481,121523;85217,123540;95819,125432;105884,127071;115144,128206;123330,129088;126819,129340;130175,129467;133530,129340;137287,129088;145339,128206;154465,127071;164530,125432;175132,123540;186002,121270;196872,119001;207743,116605;227873,112066;244782,107905;120430,90539;113135,97396;113135,98639;120430,105497;139919,105497;147214,98639;147214,97396;139919,90539;130175,13080;88979,35198;88708,36969;171641,36969;171370,35198;130175,13080;130175,0;181210,36660;181230,36969;244782,36969;247869,37095;250821,37600;253505,38482;255653,39743;256860,40500;257800,41256;258471,42139;259008,43022;259679,43904;259947,44787;260215,45796;260350,46930;260350,99575;260349,99575;260349,99575;244782,103483;227873,107645;207743,112184;196873,114580;186003,116849;175132,119119;164530,121010;154465,122650;145339,123785;137287,124667;133530,124919;130175,125046;126820,124919;123330,124667;115144,123785;105884,122650;95819,121010;85217,119119;74481,117102;63477,114832;52741,112310;32477,107771;15701,103736;0,99827;0,99983;0,99983;0,72906;0,46930;134,45796;402,44787;670,43904;1342,43022;2013,42139;2818,41256;3757,40500;4562,39743;6978,38482;9662,37600;12615,37095;15701,36969;79119,36969;79139,36660;130175,0" o:connectangles="0,0,0,0,0,0,0,0,0,0,0,0,0,0,0,0,0,0,0,0,0,0,0,0,0,0,0,0,0,0,0,0,0,0,0,0,0,0,0,0,0,0,0,0,0,0,0,0,0,0,0,0,0,0,0,0,0,0,0,0,0,0,0,0,0,0,0,0,0,0,0,0,0,0,0,0,0,0,0,0,0,0,0,0,0,0,0,0,0,0,0,0,0,0,0,0,0,0,0,0,0,0,0,0,0,0,0,0,0,0,0,0,0,0,0,0,0,0,0,0,0,0,0,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74656" behindDoc="0" locked="0" layoutInCell="1" allowOverlap="1">
                <wp:simplePos x="0" y="0"/>
                <wp:positionH relativeFrom="column">
                  <wp:posOffset>1236345</wp:posOffset>
                </wp:positionH>
                <wp:positionV relativeFrom="paragraph">
                  <wp:posOffset>3056890</wp:posOffset>
                </wp:positionV>
                <wp:extent cx="215900" cy="276225"/>
                <wp:effectExtent l="44450" t="0" r="69850" b="3175"/>
                <wp:wrapNone/>
                <wp:docPr id="290" name="定位"/>
                <wp:cNvGraphicFramePr/>
                <a:graphic xmlns:a="http://schemas.openxmlformats.org/drawingml/2006/main">
                  <a:graphicData uri="http://schemas.microsoft.com/office/word/2010/wordprocessingShape">
                    <wps:wsp>
                      <wps:cNvSpPr/>
                      <wps:spPr>
                        <a:xfrm>
                          <a:off x="2408555" y="4005580"/>
                          <a:ext cx="215900" cy="276225"/>
                        </a:xfrm>
                        <a:custGeom>
                          <a:avLst/>
                          <a:gdLst/>
                          <a:ahLst/>
                          <a:cxnLst/>
                          <a:rect l="l" t="t" r="r" b="b"/>
                          <a:pathLst>
                            <a:path w="559792" h="955625">
                              <a:moveTo>
                                <a:pt x="279896" y="194422"/>
                              </a:moveTo>
                              <a:cubicBezTo>
                                <a:pt x="168660" y="194422"/>
                                <a:pt x="78485" y="284596"/>
                                <a:pt x="78485" y="395833"/>
                              </a:cubicBezTo>
                              <a:cubicBezTo>
                                <a:pt x="78485" y="507069"/>
                                <a:pt x="168660" y="597244"/>
                                <a:pt x="279896" y="597244"/>
                              </a:cubicBezTo>
                              <a:cubicBezTo>
                                <a:pt x="391133" y="597244"/>
                                <a:pt x="481307" y="507069"/>
                                <a:pt x="481307" y="395833"/>
                              </a:cubicBezTo>
                              <a:cubicBezTo>
                                <a:pt x="481307" y="284596"/>
                                <a:pt x="391133" y="194422"/>
                                <a:pt x="279896" y="194422"/>
                              </a:cubicBezTo>
                              <a:close/>
                              <a:moveTo>
                                <a:pt x="279896" y="0"/>
                              </a:moveTo>
                              <a:cubicBezTo>
                                <a:pt x="381198" y="-1"/>
                                <a:pt x="482501" y="38646"/>
                                <a:pt x="559792" y="115937"/>
                              </a:cubicBezTo>
                              <a:cubicBezTo>
                                <a:pt x="714375" y="270519"/>
                                <a:pt x="714375" y="521146"/>
                                <a:pt x="559792" y="675729"/>
                              </a:cubicBezTo>
                              <a:lnTo>
                                <a:pt x="279896" y="955625"/>
                              </a:lnTo>
                              <a:lnTo>
                                <a:pt x="0" y="675729"/>
                              </a:lnTo>
                              <a:cubicBezTo>
                                <a:pt x="-154583" y="521146"/>
                                <a:pt x="-154583" y="270519"/>
                                <a:pt x="0" y="115937"/>
                              </a:cubicBezTo>
                              <a:cubicBezTo>
                                <a:pt x="77291" y="38646"/>
                                <a:pt x="178594" y="-1"/>
                                <a:pt x="279896"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324000" anchor="ctr"/>
                    </wps:wsp>
                  </a:graphicData>
                </a:graphic>
              </wp:anchor>
            </w:drawing>
          </mc:Choice>
          <mc:Fallback>
            <w:pict>
              <v:shape id="定位" o:spid="_x0000_s1026" o:spt="100" style="position:absolute;left:0pt;margin-left:97.35pt;margin-top:240.7pt;height:21.75pt;width:17pt;z-index:-167792640;v-text-anchor:middle;mso-width-relative:page;mso-height-relative:page;" fillcolor="#5B9BD5 [3204]" filled="t" stroked="f" coordsize="559792,955625" o:gfxdata="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LfaY1PYAAAACwEAAA8AAAAAAAAAAQAgAAAAIgAAAGRycy9kb3ducmV2Lnht&#10;bFBLAQIUABQAAAAIAIdO4kAcziUITwMAAHMIAAAOAAAAAAAAAAEAIAAAACcBAABkcnMvZTJvRG9j&#10;LnhtbFBLBQYAAAAABgAGAFkBAADoBgAAAAA=&#10;" path="m279896,194422c168660,194422,78485,284596,78485,395833c78485,507069,168660,597244,279896,597244c391133,597244,481307,507069,481307,395833c481307,284596,391133,194422,279896,194422xm279896,0c381198,-1,482501,38646,559792,115937c714375,270519,714375,521146,559792,675729l279896,955625,0,675729c-154583,521146,-154583,270519,0,115937c77291,38646,178594,-1,279896,0xe">
                <v:fill on="t" focussize="0,0"/>
                <v:stroke on="f" weight="1pt" miterlimit="8" joinstyle="miter"/>
                <v:imagedata o:title=""/>
                <o:lock v:ext="edit" aspectratio="f"/>
                <v:textbox inset="2.54mm,1.27mm,2.54mm,9mm"/>
              </v:shape>
            </w:pict>
          </mc:Fallback>
        </mc:AlternateContent>
      </w:r>
      <w:r>
        <w:rPr>
          <w:sz w:val="21"/>
        </w:rPr>
        <mc:AlternateContent>
          <mc:Choice Requires="wps">
            <w:drawing>
              <wp:anchor distT="0" distB="0" distL="114300" distR="114300" simplePos="0" relativeHeight="4127173632" behindDoc="0" locked="0" layoutInCell="1" allowOverlap="1">
                <wp:simplePos x="0" y="0"/>
                <wp:positionH relativeFrom="column">
                  <wp:posOffset>426085</wp:posOffset>
                </wp:positionH>
                <wp:positionV relativeFrom="paragraph">
                  <wp:posOffset>3056890</wp:posOffset>
                </wp:positionV>
                <wp:extent cx="259080" cy="250190"/>
                <wp:effectExtent l="0" t="0" r="20320" b="3810"/>
                <wp:wrapNone/>
                <wp:docPr id="129" name="三角"/>
                <wp:cNvGraphicFramePr/>
                <a:graphic xmlns:a="http://schemas.openxmlformats.org/drawingml/2006/main">
                  <a:graphicData uri="http://schemas.microsoft.com/office/word/2010/wordprocessingShape">
                    <wps:wsp>
                      <wps:cNvSpPr/>
                      <wps:spPr>
                        <a:xfrm>
                          <a:off x="1637665" y="3867150"/>
                          <a:ext cx="259080" cy="250190"/>
                        </a:xfrm>
                        <a:custGeom>
                          <a:avLst/>
                          <a:gdLst/>
                          <a:ahLst/>
                          <a:cxnLst/>
                          <a:rect l="l" t="t" r="r" b="b"/>
                          <a:pathLst>
                            <a:path w="751403" h="647761">
                              <a:moveTo>
                                <a:pt x="375702" y="0"/>
                              </a:moveTo>
                              <a:lnTo>
                                <a:pt x="751403" y="647761"/>
                              </a:lnTo>
                              <a:lnTo>
                                <a:pt x="745416" y="647761"/>
                              </a:lnTo>
                              <a:lnTo>
                                <a:pt x="375702" y="432047"/>
                              </a:lnTo>
                              <a:lnTo>
                                <a:pt x="5987" y="647761"/>
                              </a:lnTo>
                              <a:lnTo>
                                <a:pt x="0" y="64776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三角" o:spid="_x0000_s1026" o:spt="100" style="position:absolute;left:0pt;margin-left:33.55pt;margin-top:240.7pt;height:19.7pt;width:20.4pt;z-index:-167793664;v-text-anchor:middle;mso-width-relative:page;mso-height-relative:page;" fillcolor="#5B9BD5 [3204]" filled="t" stroked="f" coordsize="751403,647761" o:gfxdata="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yKb&#10;kNkAAAAKAQAADwAAAAAAAAABACAAAAAiAAAAZHJzL2Rvd25yZXYueG1sUEsBAhQAFAAAAAgAh07i&#10;QHO7XldaAgAAAAUAAA4AAAAAAAAAAQAgAAAAKAEAAGRycy9lMm9Eb2MueG1sUEsFBgAAAAAGAAYA&#10;WQEAAPQFAAAAAA==&#10;" path="m375702,0l751403,647761,745416,647761,375702,432047,5987,647761,0,647761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79776" behindDoc="0" locked="0" layoutInCell="1" allowOverlap="1">
                <wp:simplePos x="0" y="0"/>
                <wp:positionH relativeFrom="column">
                  <wp:posOffset>5220970</wp:posOffset>
                </wp:positionH>
                <wp:positionV relativeFrom="paragraph">
                  <wp:posOffset>3056890</wp:posOffset>
                </wp:positionV>
                <wp:extent cx="294640" cy="277495"/>
                <wp:effectExtent l="0" t="0" r="10160" b="1905"/>
                <wp:wrapNone/>
                <wp:docPr id="130" name="安检"/>
                <wp:cNvGraphicFramePr/>
                <a:graphic xmlns:a="http://schemas.openxmlformats.org/drawingml/2006/main">
                  <a:graphicData uri="http://schemas.microsoft.com/office/word/2010/wordprocessingShape">
                    <wps:wsp>
                      <wps:cNvSpPr/>
                      <wps:spPr bwMode="auto">
                        <a:xfrm>
                          <a:off x="6365240" y="4005580"/>
                          <a:ext cx="294640" cy="277495"/>
                        </a:xfrm>
                        <a:custGeom>
                          <a:avLst/>
                          <a:gdLst>
                            <a:gd name="T0" fmla="*/ 0 w 3896"/>
                            <a:gd name="T1" fmla="*/ 1551838 h 3669"/>
                            <a:gd name="T2" fmla="*/ 1800397 w 3896"/>
                            <a:gd name="T3" fmla="*/ 1695561 h 3669"/>
                            <a:gd name="T4" fmla="*/ 432077 w 3896"/>
                            <a:gd name="T5" fmla="*/ 1011606 h 3669"/>
                            <a:gd name="T6" fmla="*/ 537439 w 3896"/>
                            <a:gd name="T7" fmla="*/ 976484 h 3669"/>
                            <a:gd name="T8" fmla="*/ 642801 w 3896"/>
                            <a:gd name="T9" fmla="*/ 829064 h 3669"/>
                            <a:gd name="T10" fmla="*/ 1249095 w 3896"/>
                            <a:gd name="T11" fmla="*/ 980181 h 3669"/>
                            <a:gd name="T12" fmla="*/ 1334586 w 3896"/>
                            <a:gd name="T13" fmla="*/ 976484 h 3669"/>
                            <a:gd name="T14" fmla="*/ 1334586 w 3896"/>
                            <a:gd name="T15" fmla="*/ 1046728 h 3669"/>
                            <a:gd name="T16" fmla="*/ 1369707 w 3896"/>
                            <a:gd name="T17" fmla="*/ 1140541 h 3669"/>
                            <a:gd name="T18" fmla="*/ 1369707 w 3896"/>
                            <a:gd name="T19" fmla="*/ 1375304 h 3669"/>
                            <a:gd name="T20" fmla="*/ 1152513 w 3896"/>
                            <a:gd name="T21" fmla="*/ 1515792 h 3669"/>
                            <a:gd name="T22" fmla="*/ 648808 w 3896"/>
                            <a:gd name="T23" fmla="*/ 1368834 h 3669"/>
                            <a:gd name="T24" fmla="*/ 432077 w 3896"/>
                            <a:gd name="T25" fmla="*/ 1515792 h 3669"/>
                            <a:gd name="T26" fmla="*/ 432077 w 3896"/>
                            <a:gd name="T27" fmla="*/ 1257922 h 3669"/>
                            <a:gd name="T28" fmla="*/ 502318 w 3896"/>
                            <a:gd name="T29" fmla="*/ 1046728 h 3669"/>
                            <a:gd name="T30" fmla="*/ 432077 w 3896"/>
                            <a:gd name="T31" fmla="*/ 1011606 h 3669"/>
                            <a:gd name="T32" fmla="*/ 672376 w 3896"/>
                            <a:gd name="T33" fmla="*/ 906240 h 3669"/>
                            <a:gd name="T34" fmla="*/ 1230610 w 3896"/>
                            <a:gd name="T35" fmla="*/ 1046728 h 3669"/>
                            <a:gd name="T36" fmla="*/ 1158520 w 3896"/>
                            <a:gd name="T37" fmla="*/ 1187678 h 3669"/>
                            <a:gd name="T38" fmla="*/ 1275897 w 3896"/>
                            <a:gd name="T39" fmla="*/ 1140541 h 3669"/>
                            <a:gd name="T40" fmla="*/ 1158520 w 3896"/>
                            <a:gd name="T41" fmla="*/ 1093866 h 3669"/>
                            <a:gd name="T42" fmla="*/ 1158520 w 3896"/>
                            <a:gd name="T43" fmla="*/ 1187678 h 3669"/>
                            <a:gd name="T44" fmla="*/ 642801 w 3896"/>
                            <a:gd name="T45" fmla="*/ 1187678 h 3669"/>
                            <a:gd name="T46" fmla="*/ 642801 w 3896"/>
                            <a:gd name="T47" fmla="*/ 1093866 h 3669"/>
                            <a:gd name="T48" fmla="*/ 525886 w 3896"/>
                            <a:gd name="T49" fmla="*/ 1140541 h 3669"/>
                            <a:gd name="T50" fmla="*/ 1656217 w 3896"/>
                            <a:gd name="T51" fmla="*/ 1515792 h 3669"/>
                            <a:gd name="T52" fmla="*/ 1476455 w 3896"/>
                            <a:gd name="T53" fmla="*/ 615559 h 3669"/>
                            <a:gd name="T54" fmla="*/ 323942 w 3896"/>
                            <a:gd name="T55" fmla="*/ 1515792 h 3669"/>
                            <a:gd name="T56" fmla="*/ 144180 w 3896"/>
                            <a:gd name="T57" fmla="*/ 615559 h 3669"/>
                            <a:gd name="T58" fmla="*/ 144180 w 3896"/>
                            <a:gd name="T59" fmla="*/ 183466 h 3669"/>
                            <a:gd name="T60" fmla="*/ 1401592 w 3896"/>
                            <a:gd name="T61" fmla="*/ 183466 h 3669"/>
                            <a:gd name="T62" fmla="*/ 1795314 w 3896"/>
                            <a:gd name="T63" fmla="*/ 615559 h 3669"/>
                            <a:gd name="T64" fmla="*/ 1656217 w 3896"/>
                            <a:gd name="T65" fmla="*/ 1515792 h 3669"/>
                            <a:gd name="T66" fmla="*/ 463038 w 3896"/>
                            <a:gd name="T67" fmla="*/ 0 h 3669"/>
                            <a:gd name="T68" fmla="*/ 1388191 w 3896"/>
                            <a:gd name="T69" fmla="*/ 147420 h 366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896" h="3669">
                              <a:moveTo>
                                <a:pt x="0" y="3669"/>
                              </a:moveTo>
                              <a:cubicBezTo>
                                <a:pt x="0" y="3358"/>
                                <a:pt x="0" y="3358"/>
                                <a:pt x="0" y="3358"/>
                              </a:cubicBezTo>
                              <a:cubicBezTo>
                                <a:pt x="3896" y="3358"/>
                                <a:pt x="3896" y="3358"/>
                                <a:pt x="3896" y="3358"/>
                              </a:cubicBezTo>
                              <a:cubicBezTo>
                                <a:pt x="3896" y="3669"/>
                                <a:pt x="3896" y="3669"/>
                                <a:pt x="3896" y="3669"/>
                              </a:cubicBezTo>
                              <a:lnTo>
                                <a:pt x="0" y="3669"/>
                              </a:lnTo>
                              <a:close/>
                              <a:moveTo>
                                <a:pt x="935" y="2189"/>
                              </a:moveTo>
                              <a:cubicBezTo>
                                <a:pt x="935" y="2147"/>
                                <a:pt x="969" y="2113"/>
                                <a:pt x="1011" y="2113"/>
                              </a:cubicBezTo>
                              <a:cubicBezTo>
                                <a:pt x="1163" y="2113"/>
                                <a:pt x="1163" y="2113"/>
                                <a:pt x="1163" y="2113"/>
                              </a:cubicBezTo>
                              <a:cubicBezTo>
                                <a:pt x="1175" y="2113"/>
                                <a:pt x="1186" y="2116"/>
                                <a:pt x="1195" y="2121"/>
                              </a:cubicBezTo>
                              <a:cubicBezTo>
                                <a:pt x="1391" y="1794"/>
                                <a:pt x="1391" y="1794"/>
                                <a:pt x="1391" y="1794"/>
                              </a:cubicBezTo>
                              <a:cubicBezTo>
                                <a:pt x="2507" y="1794"/>
                                <a:pt x="2507" y="1794"/>
                                <a:pt x="2507" y="1794"/>
                              </a:cubicBezTo>
                              <a:cubicBezTo>
                                <a:pt x="2703" y="2121"/>
                                <a:pt x="2703" y="2121"/>
                                <a:pt x="2703" y="2121"/>
                              </a:cubicBezTo>
                              <a:cubicBezTo>
                                <a:pt x="2713" y="2116"/>
                                <a:pt x="2724" y="2113"/>
                                <a:pt x="2736" y="2113"/>
                              </a:cubicBezTo>
                              <a:cubicBezTo>
                                <a:pt x="2888" y="2113"/>
                                <a:pt x="2888" y="2113"/>
                                <a:pt x="2888" y="2113"/>
                              </a:cubicBezTo>
                              <a:cubicBezTo>
                                <a:pt x="2930" y="2113"/>
                                <a:pt x="2964" y="2147"/>
                                <a:pt x="2964" y="2189"/>
                              </a:cubicBezTo>
                              <a:cubicBezTo>
                                <a:pt x="2964" y="2231"/>
                                <a:pt x="2930" y="2265"/>
                                <a:pt x="2888" y="2265"/>
                              </a:cubicBezTo>
                              <a:cubicBezTo>
                                <a:pt x="2812" y="2265"/>
                                <a:pt x="2812" y="2265"/>
                                <a:pt x="2812" y="2265"/>
                              </a:cubicBezTo>
                              <a:cubicBezTo>
                                <a:pt x="2964" y="2468"/>
                                <a:pt x="2964" y="2468"/>
                                <a:pt x="2964" y="2468"/>
                              </a:cubicBezTo>
                              <a:cubicBezTo>
                                <a:pt x="2964" y="2722"/>
                                <a:pt x="2964" y="2722"/>
                                <a:pt x="2964" y="2722"/>
                              </a:cubicBezTo>
                              <a:cubicBezTo>
                                <a:pt x="2964" y="2976"/>
                                <a:pt x="2964" y="2976"/>
                                <a:pt x="2964" y="2976"/>
                              </a:cubicBezTo>
                              <a:cubicBezTo>
                                <a:pt x="2964" y="3280"/>
                                <a:pt x="2964" y="3280"/>
                                <a:pt x="2964" y="3280"/>
                              </a:cubicBezTo>
                              <a:cubicBezTo>
                                <a:pt x="2494" y="3280"/>
                                <a:pt x="2494" y="3280"/>
                                <a:pt x="2494" y="3280"/>
                              </a:cubicBezTo>
                              <a:cubicBezTo>
                                <a:pt x="2494" y="2962"/>
                                <a:pt x="2494" y="2962"/>
                                <a:pt x="2494" y="2962"/>
                              </a:cubicBezTo>
                              <a:cubicBezTo>
                                <a:pt x="1404" y="2962"/>
                                <a:pt x="1404" y="2962"/>
                                <a:pt x="1404" y="2962"/>
                              </a:cubicBezTo>
                              <a:cubicBezTo>
                                <a:pt x="1404" y="3280"/>
                                <a:pt x="1404" y="3280"/>
                                <a:pt x="1404" y="3280"/>
                              </a:cubicBezTo>
                              <a:cubicBezTo>
                                <a:pt x="935" y="3280"/>
                                <a:pt x="935" y="3280"/>
                                <a:pt x="935" y="3280"/>
                              </a:cubicBezTo>
                              <a:cubicBezTo>
                                <a:pt x="935" y="2976"/>
                                <a:pt x="935" y="2976"/>
                                <a:pt x="935" y="2976"/>
                              </a:cubicBezTo>
                              <a:cubicBezTo>
                                <a:pt x="935" y="2722"/>
                                <a:pt x="935" y="2722"/>
                                <a:pt x="935" y="2722"/>
                              </a:cubicBezTo>
                              <a:cubicBezTo>
                                <a:pt x="935" y="2468"/>
                                <a:pt x="935" y="2468"/>
                                <a:pt x="935" y="2468"/>
                              </a:cubicBezTo>
                              <a:cubicBezTo>
                                <a:pt x="1087" y="2265"/>
                                <a:pt x="1087" y="2265"/>
                                <a:pt x="1087" y="2265"/>
                              </a:cubicBezTo>
                              <a:cubicBezTo>
                                <a:pt x="1011" y="2265"/>
                                <a:pt x="1011" y="2265"/>
                                <a:pt x="1011" y="2265"/>
                              </a:cubicBezTo>
                              <a:cubicBezTo>
                                <a:pt x="969" y="2265"/>
                                <a:pt x="935" y="2231"/>
                                <a:pt x="935" y="2189"/>
                              </a:cubicBezTo>
                              <a:close/>
                              <a:moveTo>
                                <a:pt x="2434" y="1961"/>
                              </a:moveTo>
                              <a:cubicBezTo>
                                <a:pt x="1455" y="1961"/>
                                <a:pt x="1455" y="1961"/>
                                <a:pt x="1455" y="1961"/>
                              </a:cubicBezTo>
                              <a:cubicBezTo>
                                <a:pt x="1227" y="2265"/>
                                <a:pt x="1227" y="2265"/>
                                <a:pt x="1227" y="2265"/>
                              </a:cubicBezTo>
                              <a:cubicBezTo>
                                <a:pt x="2663" y="2265"/>
                                <a:pt x="2663" y="2265"/>
                                <a:pt x="2663" y="2265"/>
                              </a:cubicBezTo>
                              <a:lnTo>
                                <a:pt x="2434" y="1961"/>
                              </a:lnTo>
                              <a:close/>
                              <a:moveTo>
                                <a:pt x="2507" y="2570"/>
                              </a:moveTo>
                              <a:cubicBezTo>
                                <a:pt x="2659" y="2570"/>
                                <a:pt x="2659" y="2570"/>
                                <a:pt x="2659" y="2570"/>
                              </a:cubicBezTo>
                              <a:cubicBezTo>
                                <a:pt x="2716" y="2570"/>
                                <a:pt x="2761" y="2524"/>
                                <a:pt x="2761" y="2468"/>
                              </a:cubicBezTo>
                              <a:cubicBezTo>
                                <a:pt x="2761" y="2412"/>
                                <a:pt x="2716" y="2367"/>
                                <a:pt x="2659" y="2367"/>
                              </a:cubicBezTo>
                              <a:cubicBezTo>
                                <a:pt x="2507" y="2367"/>
                                <a:pt x="2507" y="2367"/>
                                <a:pt x="2507" y="2367"/>
                              </a:cubicBezTo>
                              <a:cubicBezTo>
                                <a:pt x="2451" y="2367"/>
                                <a:pt x="2406" y="2412"/>
                                <a:pt x="2406" y="2468"/>
                              </a:cubicBezTo>
                              <a:cubicBezTo>
                                <a:pt x="2406" y="2524"/>
                                <a:pt x="2451" y="2570"/>
                                <a:pt x="2507" y="2570"/>
                              </a:cubicBezTo>
                              <a:close/>
                              <a:moveTo>
                                <a:pt x="1239" y="2570"/>
                              </a:moveTo>
                              <a:cubicBezTo>
                                <a:pt x="1391" y="2570"/>
                                <a:pt x="1391" y="2570"/>
                                <a:pt x="1391" y="2570"/>
                              </a:cubicBezTo>
                              <a:cubicBezTo>
                                <a:pt x="1447" y="2570"/>
                                <a:pt x="1493" y="2524"/>
                                <a:pt x="1493" y="2468"/>
                              </a:cubicBezTo>
                              <a:cubicBezTo>
                                <a:pt x="1493" y="2412"/>
                                <a:pt x="1447" y="2367"/>
                                <a:pt x="1391" y="2367"/>
                              </a:cubicBezTo>
                              <a:cubicBezTo>
                                <a:pt x="1239" y="2367"/>
                                <a:pt x="1239" y="2367"/>
                                <a:pt x="1239" y="2367"/>
                              </a:cubicBezTo>
                              <a:cubicBezTo>
                                <a:pt x="1183" y="2367"/>
                                <a:pt x="1138" y="2412"/>
                                <a:pt x="1138" y="2468"/>
                              </a:cubicBezTo>
                              <a:cubicBezTo>
                                <a:pt x="1138" y="2524"/>
                                <a:pt x="1183" y="2570"/>
                                <a:pt x="1239" y="2570"/>
                              </a:cubicBezTo>
                              <a:close/>
                              <a:moveTo>
                                <a:pt x="3584" y="3280"/>
                              </a:moveTo>
                              <a:cubicBezTo>
                                <a:pt x="3195" y="3280"/>
                                <a:pt x="3195" y="3280"/>
                                <a:pt x="3195" y="3280"/>
                              </a:cubicBezTo>
                              <a:cubicBezTo>
                                <a:pt x="3195" y="1332"/>
                                <a:pt x="3195" y="1332"/>
                                <a:pt x="3195" y="1332"/>
                              </a:cubicBezTo>
                              <a:cubicBezTo>
                                <a:pt x="701" y="1332"/>
                                <a:pt x="701" y="1332"/>
                                <a:pt x="701" y="1332"/>
                              </a:cubicBezTo>
                              <a:cubicBezTo>
                                <a:pt x="701" y="3280"/>
                                <a:pt x="701" y="3280"/>
                                <a:pt x="701" y="3280"/>
                              </a:cubicBezTo>
                              <a:cubicBezTo>
                                <a:pt x="312" y="3280"/>
                                <a:pt x="312" y="3280"/>
                                <a:pt x="312" y="3280"/>
                              </a:cubicBezTo>
                              <a:cubicBezTo>
                                <a:pt x="312" y="1332"/>
                                <a:pt x="312" y="1332"/>
                                <a:pt x="312" y="1332"/>
                              </a:cubicBezTo>
                              <a:cubicBezTo>
                                <a:pt x="11" y="1332"/>
                                <a:pt x="11" y="1332"/>
                                <a:pt x="11" y="1332"/>
                              </a:cubicBezTo>
                              <a:cubicBezTo>
                                <a:pt x="312" y="397"/>
                                <a:pt x="312" y="397"/>
                                <a:pt x="312" y="397"/>
                              </a:cubicBezTo>
                              <a:cubicBezTo>
                                <a:pt x="851" y="397"/>
                                <a:pt x="851" y="397"/>
                                <a:pt x="851" y="397"/>
                              </a:cubicBezTo>
                              <a:cubicBezTo>
                                <a:pt x="3033" y="397"/>
                                <a:pt x="3033" y="397"/>
                                <a:pt x="3033" y="397"/>
                              </a:cubicBezTo>
                              <a:cubicBezTo>
                                <a:pt x="3584" y="397"/>
                                <a:pt x="3584" y="397"/>
                                <a:pt x="3584" y="397"/>
                              </a:cubicBezTo>
                              <a:cubicBezTo>
                                <a:pt x="3885" y="1332"/>
                                <a:pt x="3885" y="1332"/>
                                <a:pt x="3885" y="1332"/>
                              </a:cubicBezTo>
                              <a:cubicBezTo>
                                <a:pt x="3584" y="1332"/>
                                <a:pt x="3584" y="1332"/>
                                <a:pt x="3584" y="1332"/>
                              </a:cubicBezTo>
                              <a:lnTo>
                                <a:pt x="3584" y="3280"/>
                              </a:lnTo>
                              <a:close/>
                              <a:moveTo>
                                <a:pt x="881" y="319"/>
                              </a:moveTo>
                              <a:cubicBezTo>
                                <a:pt x="1002" y="0"/>
                                <a:pt x="1002" y="0"/>
                                <a:pt x="1002" y="0"/>
                              </a:cubicBezTo>
                              <a:cubicBezTo>
                                <a:pt x="2883" y="0"/>
                                <a:pt x="2883" y="0"/>
                                <a:pt x="2883" y="0"/>
                              </a:cubicBezTo>
                              <a:cubicBezTo>
                                <a:pt x="3004" y="319"/>
                                <a:pt x="3004" y="319"/>
                                <a:pt x="3004" y="319"/>
                              </a:cubicBezTo>
                              <a:lnTo>
                                <a:pt x="881" y="319"/>
                              </a:lnTo>
                              <a:close/>
                            </a:path>
                          </a:pathLst>
                        </a:custGeom>
                        <a:solidFill>
                          <a:schemeClr val="accent1"/>
                        </a:solidFill>
                        <a:ln>
                          <a:noFill/>
                        </a:ln>
                      </wps:spPr>
                      <wps:bodyPr anchor="ctr" anchorCtr="1"/>
                    </wps:wsp>
                  </a:graphicData>
                </a:graphic>
              </wp:anchor>
            </w:drawing>
          </mc:Choice>
          <mc:Fallback>
            <w:pict>
              <v:shape id="安检" o:spid="_x0000_s1026" o:spt="100" style="position:absolute;left:0pt;margin-left:411.1pt;margin-top:240.7pt;height:21.85pt;width:23.2pt;z-index:-167787520;v-text-anchor:middle-center;mso-width-relative:page;mso-height-relative:page;" fillcolor="#5B9BD5 [3204]" filled="t" stroked="f" coordsize="3896,3669" o:gfxdata="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" path="m0,3669c0,3358,0,3358,0,3358c3896,3358,3896,3358,3896,3358c3896,3669,3896,3669,3896,3669l0,3669xm935,2189c935,2147,969,2113,1011,2113c1163,2113,1163,2113,1163,2113c1175,2113,1186,2116,1195,2121c1391,1794,1391,1794,1391,1794c2507,1794,2507,1794,2507,1794c2703,2121,2703,2121,2703,2121c2713,2116,2724,2113,2736,2113c2888,2113,2888,2113,2888,2113c2930,2113,2964,2147,2964,2189c2964,2231,2930,2265,2888,2265c2812,2265,2812,2265,2812,2265c2964,2468,2964,2468,2964,2468c2964,2722,2964,2722,2964,2722c2964,2976,2964,2976,2964,2976c2964,3280,2964,3280,2964,3280c2494,3280,2494,3280,2494,3280c2494,2962,2494,2962,2494,2962c1404,2962,1404,2962,1404,2962c1404,3280,1404,3280,1404,3280c935,3280,935,3280,935,3280c935,2976,935,2976,935,2976c935,2722,935,2722,935,2722c935,2468,935,2468,935,2468c1087,2265,1087,2265,1087,2265c1011,2265,1011,2265,1011,2265c969,2265,935,2231,935,2189xm2434,1961c1455,1961,1455,1961,1455,1961c1227,2265,1227,2265,1227,2265c2663,2265,2663,2265,2663,2265l2434,1961xm2507,2570c2659,2570,2659,2570,2659,2570c2716,2570,2761,2524,2761,2468c2761,2412,2716,2367,2659,2367c2507,2367,2507,2367,2507,2367c2451,2367,2406,2412,2406,2468c2406,2524,2451,2570,2507,2570xm1239,2570c1391,2570,1391,2570,1391,2570c1447,2570,1493,2524,1493,2468c1493,2412,1447,2367,1391,2367c1239,2367,1239,2367,1239,2367c1183,2367,1138,2412,1138,2468c1138,2524,1183,2570,1239,2570xm3584,3280c3195,3280,3195,3280,3195,3280c3195,1332,3195,1332,3195,1332c701,1332,701,1332,701,1332c701,3280,701,3280,701,3280c312,3280,312,3280,312,3280c312,1332,312,1332,312,1332c11,1332,11,1332,11,1332c312,397,312,397,312,397c851,397,851,397,851,397c3033,397,3033,397,3033,397c3584,397,3584,397,3584,397c3885,1332,3885,1332,3885,1332c3584,1332,3584,1332,3584,1332l3584,3280xm881,319c1002,0,1002,0,1002,0c2883,0,2883,0,2883,0c3004,319,3004,319,3004,319l881,319xe">
                <v:path o:connectlocs="0,117369115;136157333,128239220;32676377,76510113;40644514,73853755;48612650,62704037;94464412,74133367;100929779,73853755;100929779,79166472;103585849,86261767;103585849,104017438;87160274,114642873;49066937,103528097;32676377,114642873;32676377,95139565;37988443,79166472;32676377,76510113;50849297,68541038;93066460,79166472;87614561,89826848;96491348,86261767;87614561,82731628;87614561,89826848;48612650,89826848;48612650,82731628;39770803,86261767;125253536,114642873;111658804,46556158;24498529,114642873;10903797,46556158;10903797,13875960;105997193,13875960;135772925,46556158;125253536,114642873;35017842,0;104983725,11149717" o:connectangles="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78752" behindDoc="0" locked="0" layoutInCell="1" allowOverlap="1">
                <wp:simplePos x="0" y="0"/>
                <wp:positionH relativeFrom="column">
                  <wp:posOffset>4392930</wp:posOffset>
                </wp:positionH>
                <wp:positionV relativeFrom="paragraph">
                  <wp:posOffset>3056890</wp:posOffset>
                </wp:positionV>
                <wp:extent cx="276860" cy="268605"/>
                <wp:effectExtent l="0" t="0" r="2540" b="10795"/>
                <wp:wrapNone/>
                <wp:docPr id="131" name="圣彼得堡"/>
                <wp:cNvGraphicFramePr/>
                <a:graphic xmlns:a="http://schemas.openxmlformats.org/drawingml/2006/main">
                  <a:graphicData uri="http://schemas.microsoft.com/office/word/2010/wordprocessingShape">
                    <wps:wsp>
                      <wps:cNvSpPr/>
                      <wps:spPr bwMode="auto">
                        <a:xfrm>
                          <a:off x="5577840" y="3979545"/>
                          <a:ext cx="276860" cy="268605"/>
                        </a:xfrm>
                        <a:custGeom>
                          <a:avLst/>
                          <a:gdLst>
                            <a:gd name="T0" fmla="*/ 1536371 w 1222375"/>
                            <a:gd name="T1" fmla="*/ 1582001 h 1066800"/>
                            <a:gd name="T2" fmla="*/ 1563790 w 1222375"/>
                            <a:gd name="T3" fmla="*/ 1423554 h 1066800"/>
                            <a:gd name="T4" fmla="*/ 311727 w 1222375"/>
                            <a:gd name="T5" fmla="*/ 1582001 h 1066800"/>
                            <a:gd name="T6" fmla="*/ 340180 w 1222375"/>
                            <a:gd name="T7" fmla="*/ 1423554 h 1066800"/>
                            <a:gd name="T8" fmla="*/ 1794517 w 1222375"/>
                            <a:gd name="T9" fmla="*/ 1626959 h 1066800"/>
                            <a:gd name="T10" fmla="*/ 102238 w 1222375"/>
                            <a:gd name="T11" fmla="*/ 1359858 h 1066800"/>
                            <a:gd name="T12" fmla="*/ 167785 w 1222375"/>
                            <a:gd name="T13" fmla="*/ 1351602 h 1066800"/>
                            <a:gd name="T14" fmla="*/ 1148774 w 1222375"/>
                            <a:gd name="T15" fmla="*/ 1404194 h 1066800"/>
                            <a:gd name="T16" fmla="*/ 1207379 w 1222375"/>
                            <a:gd name="T17" fmla="*/ 1643069 h 1066800"/>
                            <a:gd name="T18" fmla="*/ 1195898 w 1222375"/>
                            <a:gd name="T19" fmla="*/ 1388291 h 1066800"/>
                            <a:gd name="T20" fmla="*/ 880753 w 1222375"/>
                            <a:gd name="T21" fmla="*/ 1636468 h 1066800"/>
                            <a:gd name="T22" fmla="*/ 959922 w 1222375"/>
                            <a:gd name="T23" fmla="*/ 1643896 h 1066800"/>
                            <a:gd name="T24" fmla="*/ 974766 w 1222375"/>
                            <a:gd name="T25" fmla="*/ 1336375 h 1066800"/>
                            <a:gd name="T26" fmla="*/ 701476 w 1222375"/>
                            <a:gd name="T27" fmla="*/ 1336375 h 1066800"/>
                            <a:gd name="T28" fmla="*/ 677883 w 1222375"/>
                            <a:gd name="T29" fmla="*/ 1445524 h 1066800"/>
                            <a:gd name="T30" fmla="*/ 766124 w 1222375"/>
                            <a:gd name="T31" fmla="*/ 1438497 h 1066800"/>
                            <a:gd name="T32" fmla="*/ 749631 w 1222375"/>
                            <a:gd name="T33" fmla="*/ 1329475 h 1066800"/>
                            <a:gd name="T34" fmla="*/ 1338449 w 1222375"/>
                            <a:gd name="T35" fmla="*/ 1002234 h 1066800"/>
                            <a:gd name="T36" fmla="*/ 1379556 w 1222375"/>
                            <a:gd name="T37" fmla="*/ 943250 h 1066800"/>
                            <a:gd name="T38" fmla="*/ 508414 w 1222375"/>
                            <a:gd name="T39" fmla="*/ 964636 h 1066800"/>
                            <a:gd name="T40" fmla="*/ 557894 w 1222375"/>
                            <a:gd name="T41" fmla="*/ 950653 h 1066800"/>
                            <a:gd name="T42" fmla="*/ 1119497 w 1222375"/>
                            <a:gd name="T43" fmla="*/ 751388 h 1066800"/>
                            <a:gd name="T44" fmla="*/ 1067543 w 1222375"/>
                            <a:gd name="T45" fmla="*/ 723742 h 1066800"/>
                            <a:gd name="T46" fmla="*/ 1080739 w 1222375"/>
                            <a:gd name="T47" fmla="*/ 728282 h 1066800"/>
                            <a:gd name="T48" fmla="*/ 908366 w 1222375"/>
                            <a:gd name="T49" fmla="*/ 751388 h 1066800"/>
                            <a:gd name="T50" fmla="*/ 966214 w 1222375"/>
                            <a:gd name="T51" fmla="*/ 728282 h 1066800"/>
                            <a:gd name="T52" fmla="*/ 813955 w 1222375"/>
                            <a:gd name="T53" fmla="*/ 896219 h 1066800"/>
                            <a:gd name="T54" fmla="*/ 768722 w 1222375"/>
                            <a:gd name="T55" fmla="*/ 726630 h 1066800"/>
                            <a:gd name="T56" fmla="*/ 774184 w 1222375"/>
                            <a:gd name="T57" fmla="*/ 723331 h 1066800"/>
                            <a:gd name="T58" fmla="*/ 1046514 w 1222375"/>
                            <a:gd name="T59" fmla="*/ 557043 h 1066800"/>
                            <a:gd name="T60" fmla="*/ 885701 w 1222375"/>
                            <a:gd name="T61" fmla="*/ 497625 h 1066800"/>
                            <a:gd name="T62" fmla="*/ 747157 w 1222375"/>
                            <a:gd name="T63" fmla="*/ 557043 h 1066800"/>
                            <a:gd name="T64" fmla="*/ 991895 w 1222375"/>
                            <a:gd name="T65" fmla="*/ 116361 h 1066800"/>
                            <a:gd name="T66" fmla="*/ 955798 w 1222375"/>
                            <a:gd name="T67" fmla="*/ 116361 h 1066800"/>
                            <a:gd name="T68" fmla="*/ 909299 w 1222375"/>
                            <a:gd name="T69" fmla="*/ 116361 h 1066800"/>
                            <a:gd name="T70" fmla="*/ 973318 w 1222375"/>
                            <a:gd name="T71" fmla="*/ 28898 h 1066800"/>
                            <a:gd name="T72" fmla="*/ 1026499 w 1222375"/>
                            <a:gd name="T73" fmla="*/ 232422 h 1066800"/>
                            <a:gd name="T74" fmla="*/ 1137394 w 1222375"/>
                            <a:gd name="T75" fmla="*/ 314988 h 1066800"/>
                            <a:gd name="T76" fmla="*/ 1177382 w 1222375"/>
                            <a:gd name="T77" fmla="*/ 448745 h 1066800"/>
                            <a:gd name="T78" fmla="*/ 1225615 w 1222375"/>
                            <a:gd name="T79" fmla="*/ 612225 h 1066800"/>
                            <a:gd name="T80" fmla="*/ 1297758 w 1222375"/>
                            <a:gd name="T81" fmla="*/ 1006064 h 1066800"/>
                            <a:gd name="T82" fmla="*/ 1326616 w 1222375"/>
                            <a:gd name="T83" fmla="*/ 840106 h 1066800"/>
                            <a:gd name="T84" fmla="*/ 1366192 w 1222375"/>
                            <a:gd name="T85" fmla="*/ 784375 h 1066800"/>
                            <a:gd name="T86" fmla="*/ 1372788 w 1222375"/>
                            <a:gd name="T87" fmla="*/ 789330 h 1066800"/>
                            <a:gd name="T88" fmla="*/ 1420195 w 1222375"/>
                            <a:gd name="T89" fmla="*/ 854555 h 1066800"/>
                            <a:gd name="T90" fmla="*/ 1675856 w 1222375"/>
                            <a:gd name="T91" fmla="*/ 1069132 h 1066800"/>
                            <a:gd name="T92" fmla="*/ 1834505 w 1222375"/>
                            <a:gd name="T93" fmla="*/ 1119180 h 1066800"/>
                            <a:gd name="T94" fmla="*/ 1830383 w 1222375"/>
                            <a:gd name="T95" fmla="*/ 1359858 h 1066800"/>
                            <a:gd name="T96" fmla="*/ 49058 w 1222375"/>
                            <a:gd name="T97" fmla="*/ 1643471 h 1066800"/>
                            <a:gd name="T98" fmla="*/ 68433 w 1222375"/>
                            <a:gd name="T99" fmla="*/ 1322704 h 1066800"/>
                            <a:gd name="T100" fmla="*/ 107185 w 1222375"/>
                            <a:gd name="T101" fmla="*/ 1108859 h 1066800"/>
                            <a:gd name="T102" fmla="*/ 450176 w 1222375"/>
                            <a:gd name="T103" fmla="*/ 910701 h 1066800"/>
                            <a:gd name="T104" fmla="*/ 514074 w 1222375"/>
                            <a:gd name="T105" fmla="*/ 825245 h 1066800"/>
                            <a:gd name="T106" fmla="*/ 533861 w 1222375"/>
                            <a:gd name="T107" fmla="*/ 776119 h 1066800"/>
                            <a:gd name="T108" fmla="*/ 548291 w 1222375"/>
                            <a:gd name="T109" fmla="*/ 822767 h 1066800"/>
                            <a:gd name="T110" fmla="*/ 595287 w 1222375"/>
                            <a:gd name="T111" fmla="*/ 878087 h 1066800"/>
                            <a:gd name="T112" fmla="*/ 669079 w 1222375"/>
                            <a:gd name="T113" fmla="*/ 668783 h 1066800"/>
                            <a:gd name="T114" fmla="*/ 698321 w 1222375"/>
                            <a:gd name="T115" fmla="*/ 568209 h 1066800"/>
                            <a:gd name="T116" fmla="*/ 740398 w 1222375"/>
                            <a:gd name="T117" fmla="*/ 377325 h 1066800"/>
                            <a:gd name="T118" fmla="*/ 815015 w 1222375"/>
                            <a:gd name="T119" fmla="*/ 265450 h 1066800"/>
                            <a:gd name="T120" fmla="*/ 905297 w 1222375"/>
                            <a:gd name="T121" fmla="*/ 55733 h 1066800"/>
                            <a:gd name="T122" fmla="*/ 943225 w 1222375"/>
                            <a:gd name="T123" fmla="*/ 9496 h 106680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22375" h="1066800">
                              <a:moveTo>
                                <a:pt x="1003432" y="912813"/>
                              </a:moveTo>
                              <a:lnTo>
                                <a:pt x="1001594" y="913076"/>
                              </a:lnTo>
                              <a:lnTo>
                                <a:pt x="999756" y="913340"/>
                              </a:lnTo>
                              <a:lnTo>
                                <a:pt x="998180" y="914129"/>
                              </a:lnTo>
                              <a:lnTo>
                                <a:pt x="996604" y="914919"/>
                              </a:lnTo>
                              <a:lnTo>
                                <a:pt x="995292" y="916235"/>
                              </a:lnTo>
                              <a:lnTo>
                                <a:pt x="993453" y="917551"/>
                              </a:lnTo>
                              <a:lnTo>
                                <a:pt x="992403" y="919130"/>
                              </a:lnTo>
                              <a:lnTo>
                                <a:pt x="991090" y="920709"/>
                              </a:lnTo>
                              <a:lnTo>
                                <a:pt x="990040" y="923078"/>
                              </a:lnTo>
                              <a:lnTo>
                                <a:pt x="988727" y="924921"/>
                              </a:lnTo>
                              <a:lnTo>
                                <a:pt x="987939" y="927290"/>
                              </a:lnTo>
                              <a:lnTo>
                                <a:pt x="987151" y="929659"/>
                              </a:lnTo>
                              <a:lnTo>
                                <a:pt x="986626" y="932028"/>
                              </a:lnTo>
                              <a:lnTo>
                                <a:pt x="986363" y="934923"/>
                              </a:lnTo>
                              <a:lnTo>
                                <a:pt x="986101" y="937555"/>
                              </a:lnTo>
                              <a:lnTo>
                                <a:pt x="985838" y="940450"/>
                              </a:lnTo>
                              <a:lnTo>
                                <a:pt x="985838" y="1014413"/>
                              </a:lnTo>
                              <a:lnTo>
                                <a:pt x="1020763" y="1014413"/>
                              </a:lnTo>
                              <a:lnTo>
                                <a:pt x="1020763" y="940450"/>
                              </a:lnTo>
                              <a:lnTo>
                                <a:pt x="1020763" y="937555"/>
                              </a:lnTo>
                              <a:lnTo>
                                <a:pt x="1020501" y="934923"/>
                              </a:lnTo>
                              <a:lnTo>
                                <a:pt x="1020238" y="932028"/>
                              </a:lnTo>
                              <a:lnTo>
                                <a:pt x="1019450" y="929659"/>
                              </a:lnTo>
                              <a:lnTo>
                                <a:pt x="1018925" y="927290"/>
                              </a:lnTo>
                              <a:lnTo>
                                <a:pt x="1018137" y="924921"/>
                              </a:lnTo>
                              <a:lnTo>
                                <a:pt x="1016824" y="923078"/>
                              </a:lnTo>
                              <a:lnTo>
                                <a:pt x="1015774" y="920709"/>
                              </a:lnTo>
                              <a:lnTo>
                                <a:pt x="1014461" y="919130"/>
                              </a:lnTo>
                              <a:lnTo>
                                <a:pt x="1013148" y="917551"/>
                              </a:lnTo>
                              <a:lnTo>
                                <a:pt x="1011572" y="916235"/>
                              </a:lnTo>
                              <a:lnTo>
                                <a:pt x="1010259" y="914919"/>
                              </a:lnTo>
                              <a:lnTo>
                                <a:pt x="1008684" y="914129"/>
                              </a:lnTo>
                              <a:lnTo>
                                <a:pt x="1007108" y="913340"/>
                              </a:lnTo>
                              <a:lnTo>
                                <a:pt x="1005007" y="913076"/>
                              </a:lnTo>
                              <a:lnTo>
                                <a:pt x="1003432" y="912813"/>
                              </a:lnTo>
                              <a:close/>
                              <a:moveTo>
                                <a:pt x="218282" y="912813"/>
                              </a:moveTo>
                              <a:lnTo>
                                <a:pt x="216102" y="913076"/>
                              </a:lnTo>
                              <a:lnTo>
                                <a:pt x="214467" y="913340"/>
                              </a:lnTo>
                              <a:lnTo>
                                <a:pt x="212832" y="914129"/>
                              </a:lnTo>
                              <a:lnTo>
                                <a:pt x="210925" y="914919"/>
                              </a:lnTo>
                              <a:lnTo>
                                <a:pt x="209562" y="916235"/>
                              </a:lnTo>
                              <a:lnTo>
                                <a:pt x="207927" y="917551"/>
                              </a:lnTo>
                              <a:lnTo>
                                <a:pt x="206837" y="919130"/>
                              </a:lnTo>
                              <a:lnTo>
                                <a:pt x="205475" y="920709"/>
                              </a:lnTo>
                              <a:lnTo>
                                <a:pt x="204112" y="923078"/>
                              </a:lnTo>
                              <a:lnTo>
                                <a:pt x="203022" y="924921"/>
                              </a:lnTo>
                              <a:lnTo>
                                <a:pt x="202205" y="927290"/>
                              </a:lnTo>
                              <a:lnTo>
                                <a:pt x="201388" y="929659"/>
                              </a:lnTo>
                              <a:lnTo>
                                <a:pt x="200843" y="932028"/>
                              </a:lnTo>
                              <a:lnTo>
                                <a:pt x="200570" y="934923"/>
                              </a:lnTo>
                              <a:lnTo>
                                <a:pt x="200298" y="937555"/>
                              </a:lnTo>
                              <a:lnTo>
                                <a:pt x="200025" y="940450"/>
                              </a:lnTo>
                              <a:lnTo>
                                <a:pt x="200025" y="1014413"/>
                              </a:lnTo>
                              <a:lnTo>
                                <a:pt x="236538" y="1014413"/>
                              </a:lnTo>
                              <a:lnTo>
                                <a:pt x="236538" y="940450"/>
                              </a:lnTo>
                              <a:lnTo>
                                <a:pt x="236266" y="937555"/>
                              </a:lnTo>
                              <a:lnTo>
                                <a:pt x="235993" y="934923"/>
                              </a:lnTo>
                              <a:lnTo>
                                <a:pt x="235721" y="932028"/>
                              </a:lnTo>
                              <a:lnTo>
                                <a:pt x="235176" y="929659"/>
                              </a:lnTo>
                              <a:lnTo>
                                <a:pt x="234086" y="927290"/>
                              </a:lnTo>
                              <a:lnTo>
                                <a:pt x="233268" y="924921"/>
                              </a:lnTo>
                              <a:lnTo>
                                <a:pt x="232178" y="923078"/>
                              </a:lnTo>
                              <a:lnTo>
                                <a:pt x="231088" y="920709"/>
                              </a:lnTo>
                              <a:lnTo>
                                <a:pt x="229726" y="919130"/>
                              </a:lnTo>
                              <a:lnTo>
                                <a:pt x="228364" y="917551"/>
                              </a:lnTo>
                              <a:lnTo>
                                <a:pt x="226729" y="916235"/>
                              </a:lnTo>
                              <a:lnTo>
                                <a:pt x="225366" y="914919"/>
                              </a:lnTo>
                              <a:lnTo>
                                <a:pt x="223731" y="914129"/>
                              </a:lnTo>
                              <a:lnTo>
                                <a:pt x="221824" y="913340"/>
                              </a:lnTo>
                              <a:lnTo>
                                <a:pt x="219917" y="913076"/>
                              </a:lnTo>
                              <a:lnTo>
                                <a:pt x="218282" y="912813"/>
                              </a:lnTo>
                              <a:close/>
                              <a:moveTo>
                                <a:pt x="1118152" y="855823"/>
                              </a:moveTo>
                              <a:lnTo>
                                <a:pt x="1118152" y="860852"/>
                              </a:lnTo>
                              <a:lnTo>
                                <a:pt x="1115507" y="860852"/>
                              </a:lnTo>
                              <a:lnTo>
                                <a:pt x="1115507" y="866676"/>
                              </a:lnTo>
                              <a:lnTo>
                                <a:pt x="1112861" y="866676"/>
                              </a:lnTo>
                              <a:lnTo>
                                <a:pt x="1112861" y="871970"/>
                              </a:lnTo>
                              <a:lnTo>
                                <a:pt x="1110745" y="871970"/>
                              </a:lnTo>
                              <a:lnTo>
                                <a:pt x="1110745" y="1040064"/>
                              </a:lnTo>
                              <a:lnTo>
                                <a:pt x="1112861" y="1040064"/>
                              </a:lnTo>
                              <a:lnTo>
                                <a:pt x="1112861" y="1043241"/>
                              </a:lnTo>
                              <a:lnTo>
                                <a:pt x="1115507" y="1043241"/>
                              </a:lnTo>
                              <a:lnTo>
                                <a:pt x="1115507" y="1046152"/>
                              </a:lnTo>
                              <a:lnTo>
                                <a:pt x="1118152" y="1046152"/>
                              </a:lnTo>
                              <a:lnTo>
                                <a:pt x="1118152" y="1047211"/>
                              </a:lnTo>
                              <a:lnTo>
                                <a:pt x="1149101" y="1047211"/>
                              </a:lnTo>
                              <a:lnTo>
                                <a:pt x="1149101" y="1046152"/>
                              </a:lnTo>
                              <a:lnTo>
                                <a:pt x="1151482" y="1046152"/>
                              </a:lnTo>
                              <a:lnTo>
                                <a:pt x="1151482" y="1043241"/>
                              </a:lnTo>
                              <a:lnTo>
                                <a:pt x="1154127" y="1043241"/>
                              </a:lnTo>
                              <a:lnTo>
                                <a:pt x="1154127" y="1040064"/>
                              </a:lnTo>
                              <a:lnTo>
                                <a:pt x="1156508" y="1040064"/>
                              </a:lnTo>
                              <a:lnTo>
                                <a:pt x="1156508" y="871970"/>
                              </a:lnTo>
                              <a:lnTo>
                                <a:pt x="1154127" y="871970"/>
                              </a:lnTo>
                              <a:lnTo>
                                <a:pt x="1154127" y="866676"/>
                              </a:lnTo>
                              <a:lnTo>
                                <a:pt x="1151482" y="866676"/>
                              </a:lnTo>
                              <a:lnTo>
                                <a:pt x="1151482" y="860852"/>
                              </a:lnTo>
                              <a:lnTo>
                                <a:pt x="1149101" y="860852"/>
                              </a:lnTo>
                              <a:lnTo>
                                <a:pt x="1149101" y="855823"/>
                              </a:lnTo>
                              <a:lnTo>
                                <a:pt x="1118152" y="855823"/>
                              </a:lnTo>
                              <a:close/>
                              <a:moveTo>
                                <a:pt x="73009" y="855823"/>
                              </a:moveTo>
                              <a:lnTo>
                                <a:pt x="73009" y="860852"/>
                              </a:lnTo>
                              <a:lnTo>
                                <a:pt x="70629" y="860852"/>
                              </a:lnTo>
                              <a:lnTo>
                                <a:pt x="70629" y="866676"/>
                              </a:lnTo>
                              <a:lnTo>
                                <a:pt x="67719" y="866676"/>
                              </a:lnTo>
                              <a:lnTo>
                                <a:pt x="67719" y="871970"/>
                              </a:lnTo>
                              <a:lnTo>
                                <a:pt x="65603" y="871970"/>
                              </a:lnTo>
                              <a:lnTo>
                                <a:pt x="65603" y="1040064"/>
                              </a:lnTo>
                              <a:lnTo>
                                <a:pt x="67719" y="1040064"/>
                              </a:lnTo>
                              <a:lnTo>
                                <a:pt x="67719" y="1043241"/>
                              </a:lnTo>
                              <a:lnTo>
                                <a:pt x="70629" y="1043241"/>
                              </a:lnTo>
                              <a:lnTo>
                                <a:pt x="70629" y="1046152"/>
                              </a:lnTo>
                              <a:lnTo>
                                <a:pt x="73009" y="1046152"/>
                              </a:lnTo>
                              <a:lnTo>
                                <a:pt x="73009" y="1047211"/>
                              </a:lnTo>
                              <a:lnTo>
                                <a:pt x="105546" y="1047211"/>
                              </a:lnTo>
                              <a:lnTo>
                                <a:pt x="105546" y="1046152"/>
                              </a:lnTo>
                              <a:lnTo>
                                <a:pt x="107662" y="1046152"/>
                              </a:lnTo>
                              <a:lnTo>
                                <a:pt x="107662" y="1043241"/>
                              </a:lnTo>
                              <a:lnTo>
                                <a:pt x="110572" y="1043241"/>
                              </a:lnTo>
                              <a:lnTo>
                                <a:pt x="110572" y="1040064"/>
                              </a:lnTo>
                              <a:lnTo>
                                <a:pt x="112688" y="1040064"/>
                              </a:lnTo>
                              <a:lnTo>
                                <a:pt x="112688" y="871970"/>
                              </a:lnTo>
                              <a:lnTo>
                                <a:pt x="110572" y="871970"/>
                              </a:lnTo>
                              <a:lnTo>
                                <a:pt x="110572" y="866676"/>
                              </a:lnTo>
                              <a:lnTo>
                                <a:pt x="107662" y="866676"/>
                              </a:lnTo>
                              <a:lnTo>
                                <a:pt x="107662" y="860852"/>
                              </a:lnTo>
                              <a:lnTo>
                                <a:pt x="105546" y="860852"/>
                              </a:lnTo>
                              <a:lnTo>
                                <a:pt x="105546" y="855823"/>
                              </a:lnTo>
                              <a:lnTo>
                                <a:pt x="73009" y="855823"/>
                              </a:lnTo>
                              <a:close/>
                              <a:moveTo>
                                <a:pt x="742950" y="852488"/>
                              </a:moveTo>
                              <a:lnTo>
                                <a:pt x="742950" y="856912"/>
                              </a:lnTo>
                              <a:lnTo>
                                <a:pt x="745118" y="856912"/>
                              </a:lnTo>
                              <a:lnTo>
                                <a:pt x="745118" y="862898"/>
                              </a:lnTo>
                              <a:lnTo>
                                <a:pt x="748100" y="862898"/>
                              </a:lnTo>
                              <a:lnTo>
                                <a:pt x="748100" y="868363"/>
                              </a:lnTo>
                              <a:lnTo>
                                <a:pt x="749476" y="868363"/>
                              </a:lnTo>
                              <a:lnTo>
                                <a:pt x="749476" y="889057"/>
                              </a:lnTo>
                              <a:lnTo>
                                <a:pt x="748771" y="889268"/>
                              </a:lnTo>
                              <a:lnTo>
                                <a:pt x="746126" y="890858"/>
                              </a:lnTo>
                              <a:lnTo>
                                <a:pt x="743744" y="892713"/>
                              </a:lnTo>
                              <a:lnTo>
                                <a:pt x="741363" y="894834"/>
                              </a:lnTo>
                              <a:lnTo>
                                <a:pt x="738982" y="897219"/>
                              </a:lnTo>
                              <a:lnTo>
                                <a:pt x="737130" y="900399"/>
                              </a:lnTo>
                              <a:lnTo>
                                <a:pt x="735278" y="903579"/>
                              </a:lnTo>
                              <a:lnTo>
                                <a:pt x="733426" y="906759"/>
                              </a:lnTo>
                              <a:lnTo>
                                <a:pt x="732103" y="910470"/>
                              </a:lnTo>
                              <a:lnTo>
                                <a:pt x="731044" y="914180"/>
                              </a:lnTo>
                              <a:lnTo>
                                <a:pt x="729986" y="918155"/>
                              </a:lnTo>
                              <a:lnTo>
                                <a:pt x="729457" y="922395"/>
                              </a:lnTo>
                              <a:lnTo>
                                <a:pt x="728663" y="926901"/>
                              </a:lnTo>
                              <a:lnTo>
                                <a:pt x="728663" y="931141"/>
                              </a:lnTo>
                              <a:lnTo>
                                <a:pt x="728663" y="1049338"/>
                              </a:lnTo>
                              <a:lnTo>
                                <a:pt x="744476" y="1049338"/>
                              </a:lnTo>
                              <a:lnTo>
                                <a:pt x="744476" y="1052511"/>
                              </a:lnTo>
                              <a:lnTo>
                                <a:pt x="742371" y="1052511"/>
                              </a:lnTo>
                              <a:lnTo>
                                <a:pt x="742371" y="1053571"/>
                              </a:lnTo>
                              <a:lnTo>
                                <a:pt x="733425" y="1053571"/>
                              </a:lnTo>
                              <a:lnTo>
                                <a:pt x="733425" y="1054101"/>
                              </a:lnTo>
                              <a:lnTo>
                                <a:pt x="781050" y="1054101"/>
                              </a:lnTo>
                              <a:lnTo>
                                <a:pt x="781050" y="1053571"/>
                              </a:lnTo>
                              <a:lnTo>
                                <a:pt x="774735" y="1053571"/>
                              </a:lnTo>
                              <a:lnTo>
                                <a:pt x="774735" y="1052511"/>
                              </a:lnTo>
                              <a:lnTo>
                                <a:pt x="772367" y="1052511"/>
                              </a:lnTo>
                              <a:lnTo>
                                <a:pt x="772367" y="1049338"/>
                              </a:lnTo>
                              <a:lnTo>
                                <a:pt x="785813" y="1049338"/>
                              </a:lnTo>
                              <a:lnTo>
                                <a:pt x="785813" y="931141"/>
                              </a:lnTo>
                              <a:lnTo>
                                <a:pt x="785813" y="926901"/>
                              </a:lnTo>
                              <a:lnTo>
                                <a:pt x="785284" y="922395"/>
                              </a:lnTo>
                              <a:lnTo>
                                <a:pt x="784755" y="918155"/>
                              </a:lnTo>
                              <a:lnTo>
                                <a:pt x="783696" y="914180"/>
                              </a:lnTo>
                              <a:lnTo>
                                <a:pt x="782638" y="910470"/>
                              </a:lnTo>
                              <a:lnTo>
                                <a:pt x="781315" y="906759"/>
                              </a:lnTo>
                              <a:lnTo>
                                <a:pt x="779463" y="903579"/>
                              </a:lnTo>
                              <a:lnTo>
                                <a:pt x="777611" y="900399"/>
                              </a:lnTo>
                              <a:lnTo>
                                <a:pt x="775759" y="897219"/>
                              </a:lnTo>
                              <a:lnTo>
                                <a:pt x="773378" y="894834"/>
                              </a:lnTo>
                              <a:lnTo>
                                <a:pt x="770996" y="892713"/>
                              </a:lnTo>
                              <a:lnTo>
                                <a:pt x="768351" y="890858"/>
                              </a:lnTo>
                              <a:lnTo>
                                <a:pt x="767368" y="890202"/>
                              </a:lnTo>
                              <a:lnTo>
                                <a:pt x="767368" y="868363"/>
                              </a:lnTo>
                              <a:lnTo>
                                <a:pt x="771138" y="868363"/>
                              </a:lnTo>
                              <a:lnTo>
                                <a:pt x="771138" y="862898"/>
                              </a:lnTo>
                              <a:lnTo>
                                <a:pt x="773849" y="862898"/>
                              </a:lnTo>
                              <a:lnTo>
                                <a:pt x="773849" y="856912"/>
                              </a:lnTo>
                              <a:lnTo>
                                <a:pt x="776288" y="856912"/>
                              </a:lnTo>
                              <a:lnTo>
                                <a:pt x="776288" y="852488"/>
                              </a:lnTo>
                              <a:lnTo>
                                <a:pt x="742950" y="852488"/>
                              </a:lnTo>
                              <a:close/>
                              <a:moveTo>
                                <a:pt x="566738" y="852488"/>
                              </a:moveTo>
                              <a:lnTo>
                                <a:pt x="566738" y="856912"/>
                              </a:lnTo>
                              <a:lnTo>
                                <a:pt x="569043" y="856912"/>
                              </a:lnTo>
                              <a:lnTo>
                                <a:pt x="569043" y="862898"/>
                              </a:lnTo>
                              <a:lnTo>
                                <a:pt x="571603" y="862898"/>
                              </a:lnTo>
                              <a:lnTo>
                                <a:pt x="571603" y="868363"/>
                              </a:lnTo>
                              <a:lnTo>
                                <a:pt x="573088" y="868363"/>
                              </a:lnTo>
                              <a:lnTo>
                                <a:pt x="573088" y="925513"/>
                              </a:lnTo>
                              <a:lnTo>
                                <a:pt x="565150" y="925513"/>
                              </a:lnTo>
                              <a:lnTo>
                                <a:pt x="565150" y="1049338"/>
                              </a:lnTo>
                              <a:lnTo>
                                <a:pt x="568326" y="1049338"/>
                              </a:lnTo>
                              <a:lnTo>
                                <a:pt x="568326" y="1052511"/>
                              </a:lnTo>
                              <a:lnTo>
                                <a:pt x="565944" y="1052511"/>
                              </a:lnTo>
                              <a:lnTo>
                                <a:pt x="565944" y="1053571"/>
                              </a:lnTo>
                              <a:lnTo>
                                <a:pt x="557213" y="1053571"/>
                              </a:lnTo>
                              <a:lnTo>
                                <a:pt x="557213" y="1054101"/>
                              </a:lnTo>
                              <a:lnTo>
                                <a:pt x="604838" y="1054101"/>
                              </a:lnTo>
                              <a:lnTo>
                                <a:pt x="604838" y="1053571"/>
                              </a:lnTo>
                              <a:lnTo>
                                <a:pt x="598753" y="1053571"/>
                              </a:lnTo>
                              <a:lnTo>
                                <a:pt x="598753" y="1052511"/>
                              </a:lnTo>
                              <a:lnTo>
                                <a:pt x="596107" y="1052511"/>
                              </a:lnTo>
                              <a:lnTo>
                                <a:pt x="596107" y="1049338"/>
                              </a:lnTo>
                              <a:lnTo>
                                <a:pt x="627063" y="1049338"/>
                              </a:lnTo>
                              <a:lnTo>
                                <a:pt x="627063" y="1052511"/>
                              </a:lnTo>
                              <a:lnTo>
                                <a:pt x="624681" y="1052511"/>
                              </a:lnTo>
                              <a:lnTo>
                                <a:pt x="624681" y="1053571"/>
                              </a:lnTo>
                              <a:lnTo>
                                <a:pt x="615950" y="1053571"/>
                              </a:lnTo>
                              <a:lnTo>
                                <a:pt x="615950" y="1054101"/>
                              </a:lnTo>
                              <a:lnTo>
                                <a:pt x="663575" y="1054101"/>
                              </a:lnTo>
                              <a:lnTo>
                                <a:pt x="663575" y="1053571"/>
                              </a:lnTo>
                              <a:lnTo>
                                <a:pt x="657490" y="1053571"/>
                              </a:lnTo>
                              <a:lnTo>
                                <a:pt x="657490" y="1052511"/>
                              </a:lnTo>
                              <a:lnTo>
                                <a:pt x="655108" y="1052511"/>
                              </a:lnTo>
                              <a:lnTo>
                                <a:pt x="655108" y="1049338"/>
                              </a:lnTo>
                              <a:lnTo>
                                <a:pt x="660400" y="1049338"/>
                              </a:lnTo>
                              <a:lnTo>
                                <a:pt x="660400" y="925513"/>
                              </a:lnTo>
                              <a:lnTo>
                                <a:pt x="650081" y="925513"/>
                              </a:lnTo>
                              <a:lnTo>
                                <a:pt x="650081" y="868363"/>
                              </a:lnTo>
                              <a:lnTo>
                                <a:pt x="652104" y="868363"/>
                              </a:lnTo>
                              <a:lnTo>
                                <a:pt x="652104" y="862898"/>
                              </a:lnTo>
                              <a:lnTo>
                                <a:pt x="654921" y="862898"/>
                              </a:lnTo>
                              <a:lnTo>
                                <a:pt x="654921" y="856912"/>
                              </a:lnTo>
                              <a:lnTo>
                                <a:pt x="657225" y="856912"/>
                              </a:lnTo>
                              <a:lnTo>
                                <a:pt x="657225" y="852488"/>
                              </a:lnTo>
                              <a:lnTo>
                                <a:pt x="625475" y="852488"/>
                              </a:lnTo>
                              <a:lnTo>
                                <a:pt x="625475" y="856912"/>
                              </a:lnTo>
                              <a:lnTo>
                                <a:pt x="627780" y="856912"/>
                              </a:lnTo>
                              <a:lnTo>
                                <a:pt x="627780" y="862898"/>
                              </a:lnTo>
                              <a:lnTo>
                                <a:pt x="630340" y="862898"/>
                              </a:lnTo>
                              <a:lnTo>
                                <a:pt x="630340" y="868363"/>
                              </a:lnTo>
                              <a:lnTo>
                                <a:pt x="632090" y="868363"/>
                              </a:lnTo>
                              <a:lnTo>
                                <a:pt x="632090" y="925513"/>
                              </a:lnTo>
                              <a:lnTo>
                                <a:pt x="591344" y="925513"/>
                              </a:lnTo>
                              <a:lnTo>
                                <a:pt x="591344" y="868363"/>
                              </a:lnTo>
                              <a:lnTo>
                                <a:pt x="593367" y="868363"/>
                              </a:lnTo>
                              <a:lnTo>
                                <a:pt x="593367" y="862898"/>
                              </a:lnTo>
                              <a:lnTo>
                                <a:pt x="595928" y="862898"/>
                              </a:lnTo>
                              <a:lnTo>
                                <a:pt x="595928" y="856912"/>
                              </a:lnTo>
                              <a:lnTo>
                                <a:pt x="598488" y="856912"/>
                              </a:lnTo>
                              <a:lnTo>
                                <a:pt x="598488" y="852488"/>
                              </a:lnTo>
                              <a:lnTo>
                                <a:pt x="566738" y="852488"/>
                              </a:lnTo>
                              <a:close/>
                              <a:moveTo>
                                <a:pt x="447675" y="852488"/>
                              </a:moveTo>
                              <a:lnTo>
                                <a:pt x="447675" y="856912"/>
                              </a:lnTo>
                              <a:lnTo>
                                <a:pt x="450114" y="856912"/>
                              </a:lnTo>
                              <a:lnTo>
                                <a:pt x="450114" y="862898"/>
                              </a:lnTo>
                              <a:lnTo>
                                <a:pt x="453096" y="862898"/>
                              </a:lnTo>
                              <a:lnTo>
                                <a:pt x="453096" y="868363"/>
                              </a:lnTo>
                              <a:lnTo>
                                <a:pt x="456052" y="868363"/>
                              </a:lnTo>
                              <a:lnTo>
                                <a:pt x="456052" y="888977"/>
                              </a:lnTo>
                              <a:lnTo>
                                <a:pt x="455083" y="889268"/>
                              </a:lnTo>
                              <a:lnTo>
                                <a:pt x="452438" y="890858"/>
                              </a:lnTo>
                              <a:lnTo>
                                <a:pt x="450056" y="892713"/>
                              </a:lnTo>
                              <a:lnTo>
                                <a:pt x="447675" y="894834"/>
                              </a:lnTo>
                              <a:lnTo>
                                <a:pt x="445294" y="897219"/>
                              </a:lnTo>
                              <a:lnTo>
                                <a:pt x="443442" y="900399"/>
                              </a:lnTo>
                              <a:lnTo>
                                <a:pt x="441325" y="903579"/>
                              </a:lnTo>
                              <a:lnTo>
                                <a:pt x="439738" y="906759"/>
                              </a:lnTo>
                              <a:lnTo>
                                <a:pt x="438415" y="910470"/>
                              </a:lnTo>
                              <a:lnTo>
                                <a:pt x="437356" y="914180"/>
                              </a:lnTo>
                              <a:lnTo>
                                <a:pt x="436298" y="918155"/>
                              </a:lnTo>
                              <a:lnTo>
                                <a:pt x="435504" y="922395"/>
                              </a:lnTo>
                              <a:lnTo>
                                <a:pt x="434975" y="926901"/>
                              </a:lnTo>
                              <a:lnTo>
                                <a:pt x="434975" y="931141"/>
                              </a:lnTo>
                              <a:lnTo>
                                <a:pt x="434975" y="1049338"/>
                              </a:lnTo>
                              <a:lnTo>
                                <a:pt x="451052" y="1049338"/>
                              </a:lnTo>
                              <a:lnTo>
                                <a:pt x="451052" y="1052511"/>
                              </a:lnTo>
                              <a:lnTo>
                                <a:pt x="448684" y="1052511"/>
                              </a:lnTo>
                              <a:lnTo>
                                <a:pt x="448684" y="1053571"/>
                              </a:lnTo>
                              <a:lnTo>
                                <a:pt x="439738" y="1053571"/>
                              </a:lnTo>
                              <a:lnTo>
                                <a:pt x="439738" y="1054101"/>
                              </a:lnTo>
                              <a:lnTo>
                                <a:pt x="487363" y="1054101"/>
                              </a:lnTo>
                              <a:lnTo>
                                <a:pt x="487363" y="1053571"/>
                              </a:lnTo>
                              <a:lnTo>
                                <a:pt x="481048" y="1053571"/>
                              </a:lnTo>
                              <a:lnTo>
                                <a:pt x="481048" y="1052511"/>
                              </a:lnTo>
                              <a:lnTo>
                                <a:pt x="478943" y="1052511"/>
                              </a:lnTo>
                              <a:lnTo>
                                <a:pt x="478943" y="1049338"/>
                              </a:lnTo>
                              <a:lnTo>
                                <a:pt x="492125" y="1049338"/>
                              </a:lnTo>
                              <a:lnTo>
                                <a:pt x="492125" y="931141"/>
                              </a:lnTo>
                              <a:lnTo>
                                <a:pt x="492125" y="926901"/>
                              </a:lnTo>
                              <a:lnTo>
                                <a:pt x="491596" y="922395"/>
                              </a:lnTo>
                              <a:lnTo>
                                <a:pt x="491067" y="918155"/>
                              </a:lnTo>
                              <a:lnTo>
                                <a:pt x="490008" y="914180"/>
                              </a:lnTo>
                              <a:lnTo>
                                <a:pt x="488950" y="910470"/>
                              </a:lnTo>
                              <a:lnTo>
                                <a:pt x="487363" y="906759"/>
                              </a:lnTo>
                              <a:lnTo>
                                <a:pt x="485775" y="903579"/>
                              </a:lnTo>
                              <a:lnTo>
                                <a:pt x="483923" y="900399"/>
                              </a:lnTo>
                              <a:lnTo>
                                <a:pt x="481806" y="897219"/>
                              </a:lnTo>
                              <a:lnTo>
                                <a:pt x="479690" y="894834"/>
                              </a:lnTo>
                              <a:lnTo>
                                <a:pt x="477308" y="892713"/>
                              </a:lnTo>
                              <a:lnTo>
                                <a:pt x="474663" y="890858"/>
                              </a:lnTo>
                              <a:lnTo>
                                <a:pt x="473944" y="890378"/>
                              </a:lnTo>
                              <a:lnTo>
                                <a:pt x="473944" y="868363"/>
                              </a:lnTo>
                              <a:lnTo>
                                <a:pt x="475863" y="868363"/>
                              </a:lnTo>
                              <a:lnTo>
                                <a:pt x="475863" y="862898"/>
                              </a:lnTo>
                              <a:lnTo>
                                <a:pt x="478845" y="862898"/>
                              </a:lnTo>
                              <a:lnTo>
                                <a:pt x="478845" y="856912"/>
                              </a:lnTo>
                              <a:lnTo>
                                <a:pt x="481013" y="856912"/>
                              </a:lnTo>
                              <a:lnTo>
                                <a:pt x="481013" y="852488"/>
                              </a:lnTo>
                              <a:lnTo>
                                <a:pt x="447675" y="852488"/>
                              </a:lnTo>
                              <a:close/>
                              <a:moveTo>
                                <a:pt x="875890" y="603250"/>
                              </a:moveTo>
                              <a:lnTo>
                                <a:pt x="874291" y="603514"/>
                              </a:lnTo>
                              <a:lnTo>
                                <a:pt x="872160" y="604041"/>
                              </a:lnTo>
                              <a:lnTo>
                                <a:pt x="870561" y="604832"/>
                              </a:lnTo>
                              <a:lnTo>
                                <a:pt x="868963" y="605887"/>
                              </a:lnTo>
                              <a:lnTo>
                                <a:pt x="867098" y="606942"/>
                              </a:lnTo>
                              <a:lnTo>
                                <a:pt x="865765" y="608261"/>
                              </a:lnTo>
                              <a:lnTo>
                                <a:pt x="864433" y="609579"/>
                              </a:lnTo>
                              <a:lnTo>
                                <a:pt x="863367" y="610898"/>
                              </a:lnTo>
                              <a:lnTo>
                                <a:pt x="862035" y="612743"/>
                              </a:lnTo>
                              <a:lnTo>
                                <a:pt x="860970" y="614589"/>
                              </a:lnTo>
                              <a:lnTo>
                                <a:pt x="860170" y="616172"/>
                              </a:lnTo>
                              <a:lnTo>
                                <a:pt x="859637" y="618545"/>
                              </a:lnTo>
                              <a:lnTo>
                                <a:pt x="859105" y="620391"/>
                              </a:lnTo>
                              <a:lnTo>
                                <a:pt x="858838" y="622501"/>
                              </a:lnTo>
                              <a:lnTo>
                                <a:pt x="858838" y="624874"/>
                              </a:lnTo>
                              <a:lnTo>
                                <a:pt x="858838" y="642654"/>
                              </a:lnTo>
                              <a:lnTo>
                                <a:pt x="846929" y="639763"/>
                              </a:lnTo>
                              <a:lnTo>
                                <a:pt x="846138" y="690045"/>
                              </a:lnTo>
                              <a:lnTo>
                                <a:pt x="922344" y="692151"/>
                              </a:lnTo>
                              <a:lnTo>
                                <a:pt x="923926" y="658454"/>
                              </a:lnTo>
                              <a:lnTo>
                                <a:pt x="896938" y="651903"/>
                              </a:lnTo>
                              <a:lnTo>
                                <a:pt x="896938" y="624874"/>
                              </a:lnTo>
                              <a:lnTo>
                                <a:pt x="896672" y="622501"/>
                              </a:lnTo>
                              <a:lnTo>
                                <a:pt x="896405" y="620391"/>
                              </a:lnTo>
                              <a:lnTo>
                                <a:pt x="895872" y="618545"/>
                              </a:lnTo>
                              <a:lnTo>
                                <a:pt x="895340" y="616172"/>
                              </a:lnTo>
                              <a:lnTo>
                                <a:pt x="894540" y="614589"/>
                              </a:lnTo>
                              <a:lnTo>
                                <a:pt x="893741" y="612743"/>
                              </a:lnTo>
                              <a:lnTo>
                                <a:pt x="892675" y="610898"/>
                              </a:lnTo>
                              <a:lnTo>
                                <a:pt x="891343" y="609579"/>
                              </a:lnTo>
                              <a:lnTo>
                                <a:pt x="890011" y="608261"/>
                              </a:lnTo>
                              <a:lnTo>
                                <a:pt x="888412" y="606942"/>
                              </a:lnTo>
                              <a:lnTo>
                                <a:pt x="887080" y="605887"/>
                              </a:lnTo>
                              <a:lnTo>
                                <a:pt x="885215" y="604832"/>
                              </a:lnTo>
                              <a:lnTo>
                                <a:pt x="883616" y="604041"/>
                              </a:lnTo>
                              <a:lnTo>
                                <a:pt x="881751" y="603514"/>
                              </a:lnTo>
                              <a:lnTo>
                                <a:pt x="879620" y="603250"/>
                              </a:lnTo>
                              <a:lnTo>
                                <a:pt x="877755" y="603250"/>
                              </a:lnTo>
                              <a:lnTo>
                                <a:pt x="875890" y="603250"/>
                              </a:lnTo>
                              <a:close/>
                              <a:moveTo>
                                <a:pt x="342636" y="603250"/>
                              </a:moveTo>
                              <a:lnTo>
                                <a:pt x="340784" y="603514"/>
                              </a:lnTo>
                              <a:lnTo>
                                <a:pt x="338932" y="604041"/>
                              </a:lnTo>
                              <a:lnTo>
                                <a:pt x="337080" y="604832"/>
                              </a:lnTo>
                              <a:lnTo>
                                <a:pt x="335492" y="605887"/>
                              </a:lnTo>
                              <a:lnTo>
                                <a:pt x="333905" y="606942"/>
                              </a:lnTo>
                              <a:lnTo>
                                <a:pt x="332317" y="608261"/>
                              </a:lnTo>
                              <a:lnTo>
                                <a:pt x="330994" y="609579"/>
                              </a:lnTo>
                              <a:lnTo>
                                <a:pt x="329936" y="610898"/>
                              </a:lnTo>
                              <a:lnTo>
                                <a:pt x="328878" y="612743"/>
                              </a:lnTo>
                              <a:lnTo>
                                <a:pt x="328084" y="614589"/>
                              </a:lnTo>
                              <a:lnTo>
                                <a:pt x="327290" y="616172"/>
                              </a:lnTo>
                              <a:lnTo>
                                <a:pt x="326232" y="618545"/>
                              </a:lnTo>
                              <a:lnTo>
                                <a:pt x="325967" y="620391"/>
                              </a:lnTo>
                              <a:lnTo>
                                <a:pt x="325703" y="622501"/>
                              </a:lnTo>
                              <a:lnTo>
                                <a:pt x="325438" y="624874"/>
                              </a:lnTo>
                              <a:lnTo>
                                <a:pt x="325438" y="656813"/>
                              </a:lnTo>
                              <a:lnTo>
                                <a:pt x="298450" y="663480"/>
                              </a:lnTo>
                              <a:lnTo>
                                <a:pt x="299769" y="696913"/>
                              </a:lnTo>
                              <a:lnTo>
                                <a:pt x="376238" y="695070"/>
                              </a:lnTo>
                              <a:lnTo>
                                <a:pt x="375183" y="644525"/>
                              </a:lnTo>
                              <a:lnTo>
                                <a:pt x="363538" y="647402"/>
                              </a:lnTo>
                              <a:lnTo>
                                <a:pt x="363538" y="624874"/>
                              </a:lnTo>
                              <a:lnTo>
                                <a:pt x="363538" y="622501"/>
                              </a:lnTo>
                              <a:lnTo>
                                <a:pt x="363274" y="620391"/>
                              </a:lnTo>
                              <a:lnTo>
                                <a:pt x="362744" y="618545"/>
                              </a:lnTo>
                              <a:lnTo>
                                <a:pt x="362215" y="616172"/>
                              </a:lnTo>
                              <a:lnTo>
                                <a:pt x="361157" y="614589"/>
                              </a:lnTo>
                              <a:lnTo>
                                <a:pt x="360099" y="612743"/>
                              </a:lnTo>
                              <a:lnTo>
                                <a:pt x="359040" y="610898"/>
                              </a:lnTo>
                              <a:lnTo>
                                <a:pt x="357982" y="609579"/>
                              </a:lnTo>
                              <a:lnTo>
                                <a:pt x="356659" y="608261"/>
                              </a:lnTo>
                              <a:lnTo>
                                <a:pt x="355071" y="606942"/>
                              </a:lnTo>
                              <a:lnTo>
                                <a:pt x="353484" y="605887"/>
                              </a:lnTo>
                              <a:lnTo>
                                <a:pt x="351896" y="604832"/>
                              </a:lnTo>
                              <a:lnTo>
                                <a:pt x="350309" y="604041"/>
                              </a:lnTo>
                              <a:lnTo>
                                <a:pt x="348192" y="603514"/>
                              </a:lnTo>
                              <a:lnTo>
                                <a:pt x="346605" y="603250"/>
                              </a:lnTo>
                              <a:lnTo>
                                <a:pt x="344753" y="603250"/>
                              </a:lnTo>
                              <a:lnTo>
                                <a:pt x="342636" y="603250"/>
                              </a:lnTo>
                              <a:close/>
                              <a:moveTo>
                                <a:pt x="724959" y="463550"/>
                              </a:moveTo>
                              <a:lnTo>
                                <a:pt x="724165" y="463815"/>
                              </a:lnTo>
                              <a:lnTo>
                                <a:pt x="723371" y="464079"/>
                              </a:lnTo>
                              <a:lnTo>
                                <a:pt x="722577" y="464873"/>
                              </a:lnTo>
                              <a:lnTo>
                                <a:pt x="722048" y="465931"/>
                              </a:lnTo>
                              <a:lnTo>
                                <a:pt x="720725" y="468842"/>
                              </a:lnTo>
                              <a:lnTo>
                                <a:pt x="719931" y="472281"/>
                              </a:lnTo>
                              <a:lnTo>
                                <a:pt x="719138" y="476779"/>
                              </a:lnTo>
                              <a:lnTo>
                                <a:pt x="718344" y="481806"/>
                              </a:lnTo>
                              <a:lnTo>
                                <a:pt x="718079" y="487627"/>
                              </a:lnTo>
                              <a:lnTo>
                                <a:pt x="717550" y="493713"/>
                              </a:lnTo>
                              <a:lnTo>
                                <a:pt x="717550" y="574675"/>
                              </a:lnTo>
                              <a:lnTo>
                                <a:pt x="731838" y="574675"/>
                              </a:lnTo>
                              <a:lnTo>
                                <a:pt x="731838" y="493713"/>
                              </a:lnTo>
                              <a:lnTo>
                                <a:pt x="731838" y="487627"/>
                              </a:lnTo>
                              <a:lnTo>
                                <a:pt x="731309" y="481806"/>
                              </a:lnTo>
                              <a:lnTo>
                                <a:pt x="730780" y="476779"/>
                              </a:lnTo>
                              <a:lnTo>
                                <a:pt x="729986" y="472281"/>
                              </a:lnTo>
                              <a:lnTo>
                                <a:pt x="728663" y="468842"/>
                              </a:lnTo>
                              <a:lnTo>
                                <a:pt x="727605" y="465931"/>
                              </a:lnTo>
                              <a:lnTo>
                                <a:pt x="726811" y="464873"/>
                              </a:lnTo>
                              <a:lnTo>
                                <a:pt x="726282" y="464079"/>
                              </a:lnTo>
                              <a:lnTo>
                                <a:pt x="725488" y="463815"/>
                              </a:lnTo>
                              <a:lnTo>
                                <a:pt x="724959" y="463550"/>
                              </a:lnTo>
                              <a:close/>
                              <a:moveTo>
                                <a:pt x="687388" y="463550"/>
                              </a:moveTo>
                              <a:lnTo>
                                <a:pt x="686065" y="463815"/>
                              </a:lnTo>
                              <a:lnTo>
                                <a:pt x="685007" y="464079"/>
                              </a:lnTo>
                              <a:lnTo>
                                <a:pt x="683684" y="464873"/>
                              </a:lnTo>
                              <a:lnTo>
                                <a:pt x="682361" y="465931"/>
                              </a:lnTo>
                              <a:lnTo>
                                <a:pt x="681303" y="466990"/>
                              </a:lnTo>
                              <a:lnTo>
                                <a:pt x="680244" y="468842"/>
                              </a:lnTo>
                              <a:lnTo>
                                <a:pt x="678392" y="472281"/>
                              </a:lnTo>
                              <a:lnTo>
                                <a:pt x="676805" y="476779"/>
                              </a:lnTo>
                              <a:lnTo>
                                <a:pt x="675482" y="481806"/>
                              </a:lnTo>
                              <a:lnTo>
                                <a:pt x="674953" y="487627"/>
                              </a:lnTo>
                              <a:lnTo>
                                <a:pt x="674688" y="493713"/>
                              </a:lnTo>
                              <a:lnTo>
                                <a:pt x="674688" y="574675"/>
                              </a:lnTo>
                              <a:lnTo>
                                <a:pt x="700088" y="574675"/>
                              </a:lnTo>
                              <a:lnTo>
                                <a:pt x="700088" y="493713"/>
                              </a:lnTo>
                              <a:lnTo>
                                <a:pt x="699824" y="487627"/>
                              </a:lnTo>
                              <a:lnTo>
                                <a:pt x="699030" y="481806"/>
                              </a:lnTo>
                              <a:lnTo>
                                <a:pt x="697971" y="476779"/>
                              </a:lnTo>
                              <a:lnTo>
                                <a:pt x="696384" y="472281"/>
                              </a:lnTo>
                              <a:lnTo>
                                <a:pt x="694532" y="468842"/>
                              </a:lnTo>
                              <a:lnTo>
                                <a:pt x="693474" y="466990"/>
                              </a:lnTo>
                              <a:lnTo>
                                <a:pt x="692415" y="465931"/>
                              </a:lnTo>
                              <a:lnTo>
                                <a:pt x="691357" y="464873"/>
                              </a:lnTo>
                              <a:lnTo>
                                <a:pt x="690034" y="464079"/>
                              </a:lnTo>
                              <a:lnTo>
                                <a:pt x="688711" y="463815"/>
                              </a:lnTo>
                              <a:lnTo>
                                <a:pt x="687388" y="463550"/>
                              </a:lnTo>
                              <a:close/>
                              <a:moveTo>
                                <a:pt x="607087" y="463550"/>
                              </a:moveTo>
                              <a:lnTo>
                                <a:pt x="604455" y="463815"/>
                              </a:lnTo>
                              <a:lnTo>
                                <a:pt x="601822" y="464079"/>
                              </a:lnTo>
                              <a:lnTo>
                                <a:pt x="599453" y="464873"/>
                              </a:lnTo>
                              <a:lnTo>
                                <a:pt x="597084" y="465931"/>
                              </a:lnTo>
                              <a:lnTo>
                                <a:pt x="594714" y="466990"/>
                              </a:lnTo>
                              <a:lnTo>
                                <a:pt x="592608" y="468842"/>
                              </a:lnTo>
                              <a:lnTo>
                                <a:pt x="590239" y="470429"/>
                              </a:lnTo>
                              <a:lnTo>
                                <a:pt x="588660" y="472281"/>
                              </a:lnTo>
                              <a:lnTo>
                                <a:pt x="587080" y="474663"/>
                              </a:lnTo>
                              <a:lnTo>
                                <a:pt x="585500" y="476779"/>
                              </a:lnTo>
                              <a:lnTo>
                                <a:pt x="583921" y="479425"/>
                              </a:lnTo>
                              <a:lnTo>
                                <a:pt x="582868" y="481806"/>
                              </a:lnTo>
                              <a:lnTo>
                                <a:pt x="582078" y="484452"/>
                              </a:lnTo>
                              <a:lnTo>
                                <a:pt x="581552" y="487627"/>
                              </a:lnTo>
                              <a:lnTo>
                                <a:pt x="581025" y="490802"/>
                              </a:lnTo>
                              <a:lnTo>
                                <a:pt x="581025" y="493713"/>
                              </a:lnTo>
                              <a:lnTo>
                                <a:pt x="581025" y="574675"/>
                              </a:lnTo>
                              <a:lnTo>
                                <a:pt x="633413" y="574675"/>
                              </a:lnTo>
                              <a:lnTo>
                                <a:pt x="633413" y="493713"/>
                              </a:lnTo>
                              <a:lnTo>
                                <a:pt x="633413" y="490802"/>
                              </a:lnTo>
                              <a:lnTo>
                                <a:pt x="633150" y="487627"/>
                              </a:lnTo>
                              <a:lnTo>
                                <a:pt x="632360" y="484452"/>
                              </a:lnTo>
                              <a:lnTo>
                                <a:pt x="631570" y="481806"/>
                              </a:lnTo>
                              <a:lnTo>
                                <a:pt x="630254" y="479425"/>
                              </a:lnTo>
                              <a:lnTo>
                                <a:pt x="628938" y="476779"/>
                              </a:lnTo>
                              <a:lnTo>
                                <a:pt x="627621" y="474663"/>
                              </a:lnTo>
                              <a:lnTo>
                                <a:pt x="626042" y="472281"/>
                              </a:lnTo>
                              <a:lnTo>
                                <a:pt x="623936" y="470429"/>
                              </a:lnTo>
                              <a:lnTo>
                                <a:pt x="621830" y="468842"/>
                              </a:lnTo>
                              <a:lnTo>
                                <a:pt x="619987" y="466990"/>
                              </a:lnTo>
                              <a:lnTo>
                                <a:pt x="617354" y="465931"/>
                              </a:lnTo>
                              <a:lnTo>
                                <a:pt x="614985" y="464873"/>
                              </a:lnTo>
                              <a:lnTo>
                                <a:pt x="612353" y="464079"/>
                              </a:lnTo>
                              <a:lnTo>
                                <a:pt x="609983" y="463815"/>
                              </a:lnTo>
                              <a:lnTo>
                                <a:pt x="607087" y="463550"/>
                              </a:lnTo>
                              <a:close/>
                              <a:moveTo>
                                <a:pt x="534988" y="463550"/>
                              </a:moveTo>
                              <a:lnTo>
                                <a:pt x="533930" y="463815"/>
                              </a:lnTo>
                              <a:lnTo>
                                <a:pt x="532342" y="464079"/>
                              </a:lnTo>
                              <a:lnTo>
                                <a:pt x="531284" y="464873"/>
                              </a:lnTo>
                              <a:lnTo>
                                <a:pt x="529961" y="465931"/>
                              </a:lnTo>
                              <a:lnTo>
                                <a:pt x="528903" y="466990"/>
                              </a:lnTo>
                              <a:lnTo>
                                <a:pt x="527580" y="468842"/>
                              </a:lnTo>
                              <a:lnTo>
                                <a:pt x="525992" y="472281"/>
                              </a:lnTo>
                              <a:lnTo>
                                <a:pt x="524405" y="476779"/>
                              </a:lnTo>
                              <a:lnTo>
                                <a:pt x="523346" y="481806"/>
                              </a:lnTo>
                              <a:lnTo>
                                <a:pt x="522553" y="487627"/>
                              </a:lnTo>
                              <a:lnTo>
                                <a:pt x="522288" y="493713"/>
                              </a:lnTo>
                              <a:lnTo>
                                <a:pt x="522288" y="574675"/>
                              </a:lnTo>
                              <a:lnTo>
                                <a:pt x="547688" y="574675"/>
                              </a:lnTo>
                              <a:lnTo>
                                <a:pt x="547688" y="493713"/>
                              </a:lnTo>
                              <a:lnTo>
                                <a:pt x="547424" y="487627"/>
                              </a:lnTo>
                              <a:lnTo>
                                <a:pt x="546894" y="481806"/>
                              </a:lnTo>
                              <a:lnTo>
                                <a:pt x="545836" y="476779"/>
                              </a:lnTo>
                              <a:lnTo>
                                <a:pt x="543984" y="472281"/>
                              </a:lnTo>
                              <a:lnTo>
                                <a:pt x="542132" y="468842"/>
                              </a:lnTo>
                              <a:lnTo>
                                <a:pt x="541074" y="466990"/>
                              </a:lnTo>
                              <a:lnTo>
                                <a:pt x="540015" y="465931"/>
                              </a:lnTo>
                              <a:lnTo>
                                <a:pt x="538692" y="464873"/>
                              </a:lnTo>
                              <a:lnTo>
                                <a:pt x="537634" y="464079"/>
                              </a:lnTo>
                              <a:lnTo>
                                <a:pt x="536311" y="463815"/>
                              </a:lnTo>
                              <a:lnTo>
                                <a:pt x="534988" y="463550"/>
                              </a:lnTo>
                              <a:close/>
                              <a:moveTo>
                                <a:pt x="495959" y="463550"/>
                              </a:moveTo>
                              <a:lnTo>
                                <a:pt x="495420" y="463815"/>
                              </a:lnTo>
                              <a:lnTo>
                                <a:pt x="494611" y="464079"/>
                              </a:lnTo>
                              <a:lnTo>
                                <a:pt x="494072" y="464873"/>
                              </a:lnTo>
                              <a:lnTo>
                                <a:pt x="493263" y="465931"/>
                              </a:lnTo>
                              <a:lnTo>
                                <a:pt x="491916" y="468842"/>
                              </a:lnTo>
                              <a:lnTo>
                                <a:pt x="490837" y="472281"/>
                              </a:lnTo>
                              <a:lnTo>
                                <a:pt x="490028" y="476779"/>
                              </a:lnTo>
                              <a:lnTo>
                                <a:pt x="489489" y="481806"/>
                              </a:lnTo>
                              <a:lnTo>
                                <a:pt x="488950" y="487627"/>
                              </a:lnTo>
                              <a:lnTo>
                                <a:pt x="488950" y="493713"/>
                              </a:lnTo>
                              <a:lnTo>
                                <a:pt x="488950" y="574675"/>
                              </a:lnTo>
                              <a:lnTo>
                                <a:pt x="503238" y="574675"/>
                              </a:lnTo>
                              <a:lnTo>
                                <a:pt x="503238" y="493713"/>
                              </a:lnTo>
                              <a:lnTo>
                                <a:pt x="502969" y="487627"/>
                              </a:lnTo>
                              <a:lnTo>
                                <a:pt x="502699" y="481806"/>
                              </a:lnTo>
                              <a:lnTo>
                                <a:pt x="501890" y="476779"/>
                              </a:lnTo>
                              <a:lnTo>
                                <a:pt x="501081" y="472281"/>
                              </a:lnTo>
                              <a:lnTo>
                                <a:pt x="500003" y="468842"/>
                              </a:lnTo>
                              <a:lnTo>
                                <a:pt x="498655" y="465931"/>
                              </a:lnTo>
                              <a:lnTo>
                                <a:pt x="498116" y="464873"/>
                              </a:lnTo>
                              <a:lnTo>
                                <a:pt x="497307" y="464079"/>
                              </a:lnTo>
                              <a:lnTo>
                                <a:pt x="496768" y="463815"/>
                              </a:lnTo>
                              <a:lnTo>
                                <a:pt x="495959" y="463550"/>
                              </a:lnTo>
                              <a:close/>
                              <a:moveTo>
                                <a:pt x="742950" y="319088"/>
                              </a:moveTo>
                              <a:lnTo>
                                <a:pt x="742950" y="357188"/>
                              </a:lnTo>
                              <a:lnTo>
                                <a:pt x="747713" y="357188"/>
                              </a:lnTo>
                              <a:lnTo>
                                <a:pt x="747713" y="319088"/>
                              </a:lnTo>
                              <a:lnTo>
                                <a:pt x="742950" y="319088"/>
                              </a:lnTo>
                              <a:close/>
                              <a:moveTo>
                                <a:pt x="723900" y="319088"/>
                              </a:moveTo>
                              <a:lnTo>
                                <a:pt x="723900" y="357188"/>
                              </a:lnTo>
                              <a:lnTo>
                                <a:pt x="735013" y="357188"/>
                              </a:lnTo>
                              <a:lnTo>
                                <a:pt x="735013" y="319088"/>
                              </a:lnTo>
                              <a:lnTo>
                                <a:pt x="723900" y="319088"/>
                              </a:lnTo>
                              <a:close/>
                              <a:moveTo>
                                <a:pt x="700088" y="319088"/>
                              </a:moveTo>
                              <a:lnTo>
                                <a:pt x="700088" y="357188"/>
                              </a:lnTo>
                              <a:lnTo>
                                <a:pt x="714376" y="357188"/>
                              </a:lnTo>
                              <a:lnTo>
                                <a:pt x="714376" y="319088"/>
                              </a:lnTo>
                              <a:lnTo>
                                <a:pt x="700088" y="319088"/>
                              </a:lnTo>
                              <a:close/>
                              <a:moveTo>
                                <a:pt x="671513" y="319088"/>
                              </a:moveTo>
                              <a:lnTo>
                                <a:pt x="671513" y="357188"/>
                              </a:lnTo>
                              <a:lnTo>
                                <a:pt x="685801" y="357188"/>
                              </a:lnTo>
                              <a:lnTo>
                                <a:pt x="685801" y="319088"/>
                              </a:lnTo>
                              <a:lnTo>
                                <a:pt x="671513" y="319088"/>
                              </a:lnTo>
                              <a:close/>
                              <a:moveTo>
                                <a:pt x="638175" y="319088"/>
                              </a:moveTo>
                              <a:lnTo>
                                <a:pt x="638175" y="357188"/>
                              </a:lnTo>
                              <a:lnTo>
                                <a:pt x="655638" y="357188"/>
                              </a:lnTo>
                              <a:lnTo>
                                <a:pt x="655638" y="319088"/>
                              </a:lnTo>
                              <a:lnTo>
                                <a:pt x="638175" y="319088"/>
                              </a:lnTo>
                              <a:close/>
                              <a:moveTo>
                                <a:pt x="600075" y="319088"/>
                              </a:moveTo>
                              <a:lnTo>
                                <a:pt x="600075" y="357188"/>
                              </a:lnTo>
                              <a:lnTo>
                                <a:pt x="622300" y="357188"/>
                              </a:lnTo>
                              <a:lnTo>
                                <a:pt x="622300" y="319088"/>
                              </a:lnTo>
                              <a:lnTo>
                                <a:pt x="600075" y="319088"/>
                              </a:lnTo>
                              <a:close/>
                              <a:moveTo>
                                <a:pt x="568325" y="319088"/>
                              </a:moveTo>
                              <a:lnTo>
                                <a:pt x="568325" y="357188"/>
                              </a:lnTo>
                              <a:lnTo>
                                <a:pt x="585788" y="357188"/>
                              </a:lnTo>
                              <a:lnTo>
                                <a:pt x="585788" y="319088"/>
                              </a:lnTo>
                              <a:lnTo>
                                <a:pt x="568325" y="319088"/>
                              </a:lnTo>
                              <a:close/>
                              <a:moveTo>
                                <a:pt x="538163" y="319088"/>
                              </a:moveTo>
                              <a:lnTo>
                                <a:pt x="538163" y="357188"/>
                              </a:lnTo>
                              <a:lnTo>
                                <a:pt x="552451" y="357188"/>
                              </a:lnTo>
                              <a:lnTo>
                                <a:pt x="552451" y="319088"/>
                              </a:lnTo>
                              <a:lnTo>
                                <a:pt x="538163" y="319088"/>
                              </a:lnTo>
                              <a:close/>
                              <a:moveTo>
                                <a:pt x="506413" y="319088"/>
                              </a:moveTo>
                              <a:lnTo>
                                <a:pt x="506413" y="357188"/>
                              </a:lnTo>
                              <a:lnTo>
                                <a:pt x="522288" y="357188"/>
                              </a:lnTo>
                              <a:lnTo>
                                <a:pt x="522288" y="319088"/>
                              </a:lnTo>
                              <a:lnTo>
                                <a:pt x="506413" y="319088"/>
                              </a:lnTo>
                              <a:close/>
                              <a:moveTo>
                                <a:pt x="487363" y="319088"/>
                              </a:moveTo>
                              <a:lnTo>
                                <a:pt x="487363" y="357188"/>
                              </a:lnTo>
                              <a:lnTo>
                                <a:pt x="498476" y="357188"/>
                              </a:lnTo>
                              <a:lnTo>
                                <a:pt x="498476" y="319088"/>
                              </a:lnTo>
                              <a:lnTo>
                                <a:pt x="487363" y="319088"/>
                              </a:lnTo>
                              <a:close/>
                              <a:moveTo>
                                <a:pt x="474663" y="319088"/>
                              </a:moveTo>
                              <a:lnTo>
                                <a:pt x="474663" y="357188"/>
                              </a:lnTo>
                              <a:lnTo>
                                <a:pt x="479426" y="357188"/>
                              </a:lnTo>
                              <a:lnTo>
                                <a:pt x="479426" y="319088"/>
                              </a:lnTo>
                              <a:lnTo>
                                <a:pt x="474663" y="319088"/>
                              </a:lnTo>
                              <a:close/>
                              <a:moveTo>
                                <a:pt x="636466" y="74613"/>
                              </a:moveTo>
                              <a:lnTo>
                                <a:pt x="635550" y="75393"/>
                              </a:lnTo>
                              <a:lnTo>
                                <a:pt x="634940" y="76434"/>
                              </a:lnTo>
                              <a:lnTo>
                                <a:pt x="634329" y="78255"/>
                              </a:lnTo>
                              <a:lnTo>
                                <a:pt x="633718" y="82156"/>
                              </a:lnTo>
                              <a:lnTo>
                                <a:pt x="633413" y="87098"/>
                              </a:lnTo>
                              <a:lnTo>
                                <a:pt x="633413" y="120651"/>
                              </a:lnTo>
                              <a:lnTo>
                                <a:pt x="641351" y="120651"/>
                              </a:lnTo>
                              <a:lnTo>
                                <a:pt x="641351" y="87098"/>
                              </a:lnTo>
                              <a:lnTo>
                                <a:pt x="641046" y="82156"/>
                              </a:lnTo>
                              <a:lnTo>
                                <a:pt x="640130" y="78255"/>
                              </a:lnTo>
                              <a:lnTo>
                                <a:pt x="639519" y="76434"/>
                              </a:lnTo>
                              <a:lnTo>
                                <a:pt x="638909" y="75393"/>
                              </a:lnTo>
                              <a:lnTo>
                                <a:pt x="638298" y="74613"/>
                              </a:lnTo>
                              <a:lnTo>
                                <a:pt x="637077" y="74613"/>
                              </a:lnTo>
                              <a:lnTo>
                                <a:pt x="636466" y="74613"/>
                              </a:lnTo>
                              <a:close/>
                              <a:moveTo>
                                <a:pt x="609071" y="74613"/>
                              </a:moveTo>
                              <a:lnTo>
                                <a:pt x="606690" y="75393"/>
                              </a:lnTo>
                              <a:lnTo>
                                <a:pt x="604838" y="76434"/>
                              </a:lnTo>
                              <a:lnTo>
                                <a:pt x="603250" y="78255"/>
                              </a:lnTo>
                              <a:lnTo>
                                <a:pt x="601663" y="80075"/>
                              </a:lnTo>
                              <a:lnTo>
                                <a:pt x="600869" y="82156"/>
                              </a:lnTo>
                              <a:lnTo>
                                <a:pt x="600075" y="84497"/>
                              </a:lnTo>
                              <a:lnTo>
                                <a:pt x="600075" y="87098"/>
                              </a:lnTo>
                              <a:lnTo>
                                <a:pt x="600075" y="120651"/>
                              </a:lnTo>
                              <a:lnTo>
                                <a:pt x="622300" y="120651"/>
                              </a:lnTo>
                              <a:lnTo>
                                <a:pt x="622300" y="87098"/>
                              </a:lnTo>
                              <a:lnTo>
                                <a:pt x="622036" y="84497"/>
                              </a:lnTo>
                              <a:lnTo>
                                <a:pt x="621506" y="82156"/>
                              </a:lnTo>
                              <a:lnTo>
                                <a:pt x="620448" y="80075"/>
                              </a:lnTo>
                              <a:lnTo>
                                <a:pt x="618861" y="78255"/>
                              </a:lnTo>
                              <a:lnTo>
                                <a:pt x="617273" y="76434"/>
                              </a:lnTo>
                              <a:lnTo>
                                <a:pt x="615686" y="75393"/>
                              </a:lnTo>
                              <a:lnTo>
                                <a:pt x="613304" y="74613"/>
                              </a:lnTo>
                              <a:lnTo>
                                <a:pt x="611188" y="74613"/>
                              </a:lnTo>
                              <a:lnTo>
                                <a:pt x="609071" y="74613"/>
                              </a:lnTo>
                              <a:close/>
                              <a:moveTo>
                                <a:pt x="583467" y="74613"/>
                              </a:moveTo>
                              <a:lnTo>
                                <a:pt x="582979" y="75393"/>
                              </a:lnTo>
                              <a:lnTo>
                                <a:pt x="582491" y="76434"/>
                              </a:lnTo>
                              <a:lnTo>
                                <a:pt x="582002" y="78255"/>
                              </a:lnTo>
                              <a:lnTo>
                                <a:pt x="581269" y="82156"/>
                              </a:lnTo>
                              <a:lnTo>
                                <a:pt x="581025" y="87098"/>
                              </a:lnTo>
                              <a:lnTo>
                                <a:pt x="581025" y="120651"/>
                              </a:lnTo>
                              <a:lnTo>
                                <a:pt x="587375" y="120651"/>
                              </a:lnTo>
                              <a:lnTo>
                                <a:pt x="587375" y="87098"/>
                              </a:lnTo>
                              <a:lnTo>
                                <a:pt x="587131" y="82156"/>
                              </a:lnTo>
                              <a:lnTo>
                                <a:pt x="586642" y="78255"/>
                              </a:lnTo>
                              <a:lnTo>
                                <a:pt x="586154" y="76434"/>
                              </a:lnTo>
                              <a:lnTo>
                                <a:pt x="585421" y="75393"/>
                              </a:lnTo>
                              <a:lnTo>
                                <a:pt x="584689" y="74613"/>
                              </a:lnTo>
                              <a:lnTo>
                                <a:pt x="584200" y="74613"/>
                              </a:lnTo>
                              <a:lnTo>
                                <a:pt x="583467" y="74613"/>
                              </a:lnTo>
                              <a:close/>
                              <a:moveTo>
                                <a:pt x="611055" y="0"/>
                              </a:moveTo>
                              <a:lnTo>
                                <a:pt x="612378" y="265"/>
                              </a:lnTo>
                              <a:lnTo>
                                <a:pt x="613436" y="530"/>
                              </a:lnTo>
                              <a:lnTo>
                                <a:pt x="614494" y="1059"/>
                              </a:lnTo>
                              <a:lnTo>
                                <a:pt x="615552" y="2118"/>
                              </a:lnTo>
                              <a:lnTo>
                                <a:pt x="616081" y="2912"/>
                              </a:lnTo>
                              <a:lnTo>
                                <a:pt x="616610" y="3706"/>
                              </a:lnTo>
                              <a:lnTo>
                                <a:pt x="617139" y="5030"/>
                              </a:lnTo>
                              <a:lnTo>
                                <a:pt x="617139" y="6089"/>
                              </a:lnTo>
                              <a:lnTo>
                                <a:pt x="616875" y="8206"/>
                              </a:lnTo>
                              <a:lnTo>
                                <a:pt x="616081" y="9795"/>
                              </a:lnTo>
                              <a:lnTo>
                                <a:pt x="614494" y="10853"/>
                              </a:lnTo>
                              <a:lnTo>
                                <a:pt x="612907" y="11648"/>
                              </a:lnTo>
                              <a:lnTo>
                                <a:pt x="612907" y="15883"/>
                              </a:lnTo>
                              <a:lnTo>
                                <a:pt x="616081" y="16412"/>
                              </a:lnTo>
                              <a:lnTo>
                                <a:pt x="618991" y="16677"/>
                              </a:lnTo>
                              <a:lnTo>
                                <a:pt x="621901" y="17471"/>
                              </a:lnTo>
                              <a:lnTo>
                                <a:pt x="624546" y="18530"/>
                              </a:lnTo>
                              <a:lnTo>
                                <a:pt x="627191" y="19854"/>
                              </a:lnTo>
                              <a:lnTo>
                                <a:pt x="629572" y="21177"/>
                              </a:lnTo>
                              <a:lnTo>
                                <a:pt x="631688" y="22766"/>
                              </a:lnTo>
                              <a:lnTo>
                                <a:pt x="634069" y="24354"/>
                              </a:lnTo>
                              <a:lnTo>
                                <a:pt x="635921" y="26472"/>
                              </a:lnTo>
                              <a:lnTo>
                                <a:pt x="637508" y="28589"/>
                              </a:lnTo>
                              <a:lnTo>
                                <a:pt x="639360" y="30972"/>
                              </a:lnTo>
                              <a:lnTo>
                                <a:pt x="640418" y="33354"/>
                              </a:lnTo>
                              <a:lnTo>
                                <a:pt x="641476" y="35737"/>
                              </a:lnTo>
                              <a:lnTo>
                                <a:pt x="642269" y="38384"/>
                              </a:lnTo>
                              <a:lnTo>
                                <a:pt x="643063" y="41031"/>
                              </a:lnTo>
                              <a:lnTo>
                                <a:pt x="643328" y="43943"/>
                              </a:lnTo>
                              <a:lnTo>
                                <a:pt x="647825" y="43943"/>
                              </a:lnTo>
                              <a:lnTo>
                                <a:pt x="647825" y="52414"/>
                              </a:lnTo>
                              <a:lnTo>
                                <a:pt x="645708" y="52414"/>
                              </a:lnTo>
                              <a:lnTo>
                                <a:pt x="645708" y="127063"/>
                              </a:lnTo>
                              <a:lnTo>
                                <a:pt x="658670" y="127063"/>
                              </a:lnTo>
                              <a:lnTo>
                                <a:pt x="658670" y="149034"/>
                              </a:lnTo>
                              <a:lnTo>
                                <a:pt x="663432" y="150623"/>
                              </a:lnTo>
                              <a:lnTo>
                                <a:pt x="668458" y="152740"/>
                              </a:lnTo>
                              <a:lnTo>
                                <a:pt x="673219" y="154858"/>
                              </a:lnTo>
                              <a:lnTo>
                                <a:pt x="677716" y="156976"/>
                              </a:lnTo>
                              <a:lnTo>
                                <a:pt x="682213" y="159358"/>
                              </a:lnTo>
                              <a:lnTo>
                                <a:pt x="686710" y="161741"/>
                              </a:lnTo>
                              <a:lnTo>
                                <a:pt x="691207" y="164653"/>
                              </a:lnTo>
                              <a:lnTo>
                                <a:pt x="695175" y="167300"/>
                              </a:lnTo>
                              <a:lnTo>
                                <a:pt x="699407" y="170212"/>
                              </a:lnTo>
                              <a:lnTo>
                                <a:pt x="703375" y="173124"/>
                              </a:lnTo>
                              <a:lnTo>
                                <a:pt x="707343" y="176565"/>
                              </a:lnTo>
                              <a:lnTo>
                                <a:pt x="710782" y="180006"/>
                              </a:lnTo>
                              <a:lnTo>
                                <a:pt x="714485" y="183183"/>
                              </a:lnTo>
                              <a:lnTo>
                                <a:pt x="717659" y="186889"/>
                              </a:lnTo>
                              <a:lnTo>
                                <a:pt x="721098" y="190330"/>
                              </a:lnTo>
                              <a:lnTo>
                                <a:pt x="724008" y="194301"/>
                              </a:lnTo>
                              <a:lnTo>
                                <a:pt x="727182" y="198271"/>
                              </a:lnTo>
                              <a:lnTo>
                                <a:pt x="729828" y="201977"/>
                              </a:lnTo>
                              <a:lnTo>
                                <a:pt x="732473" y="206213"/>
                              </a:lnTo>
                              <a:lnTo>
                                <a:pt x="734854" y="210448"/>
                              </a:lnTo>
                              <a:lnTo>
                                <a:pt x="737499" y="214684"/>
                              </a:lnTo>
                              <a:lnTo>
                                <a:pt x="739351" y="218919"/>
                              </a:lnTo>
                              <a:lnTo>
                                <a:pt x="741202" y="223419"/>
                              </a:lnTo>
                              <a:lnTo>
                                <a:pt x="743054" y="228184"/>
                              </a:lnTo>
                              <a:lnTo>
                                <a:pt x="744641" y="232684"/>
                              </a:lnTo>
                              <a:lnTo>
                                <a:pt x="745964" y="237449"/>
                              </a:lnTo>
                              <a:lnTo>
                                <a:pt x="747022" y="241949"/>
                              </a:lnTo>
                              <a:lnTo>
                                <a:pt x="748344" y="246979"/>
                              </a:lnTo>
                              <a:lnTo>
                                <a:pt x="748873" y="251744"/>
                              </a:lnTo>
                              <a:lnTo>
                                <a:pt x="749403" y="256773"/>
                              </a:lnTo>
                              <a:lnTo>
                                <a:pt x="749667" y="261803"/>
                              </a:lnTo>
                              <a:lnTo>
                                <a:pt x="749932" y="266832"/>
                              </a:lnTo>
                              <a:lnTo>
                                <a:pt x="749667" y="273715"/>
                              </a:lnTo>
                              <a:lnTo>
                                <a:pt x="749138" y="280333"/>
                              </a:lnTo>
                              <a:lnTo>
                                <a:pt x="755487" y="280333"/>
                              </a:lnTo>
                              <a:lnTo>
                                <a:pt x="755487" y="287745"/>
                              </a:lnTo>
                              <a:lnTo>
                                <a:pt x="750196" y="287745"/>
                              </a:lnTo>
                              <a:lnTo>
                                <a:pt x="750196" y="303363"/>
                              </a:lnTo>
                              <a:lnTo>
                                <a:pt x="756280" y="303363"/>
                              </a:lnTo>
                              <a:lnTo>
                                <a:pt x="756280" y="312099"/>
                              </a:lnTo>
                              <a:lnTo>
                                <a:pt x="750990" y="312099"/>
                              </a:lnTo>
                              <a:lnTo>
                                <a:pt x="750990" y="362659"/>
                              </a:lnTo>
                              <a:lnTo>
                                <a:pt x="772436" y="362659"/>
                              </a:lnTo>
                              <a:lnTo>
                                <a:pt x="772436" y="363033"/>
                              </a:lnTo>
                              <a:lnTo>
                                <a:pt x="772699" y="364348"/>
                              </a:lnTo>
                              <a:lnTo>
                                <a:pt x="773223" y="366713"/>
                              </a:lnTo>
                              <a:lnTo>
                                <a:pt x="782928" y="366187"/>
                              </a:lnTo>
                              <a:lnTo>
                                <a:pt x="782928" y="364610"/>
                              </a:lnTo>
                              <a:lnTo>
                                <a:pt x="782141" y="363296"/>
                              </a:lnTo>
                              <a:lnTo>
                                <a:pt x="782050" y="362659"/>
                              </a:lnTo>
                              <a:lnTo>
                                <a:pt x="790404" y="362659"/>
                              </a:lnTo>
                              <a:lnTo>
                                <a:pt x="790404" y="370601"/>
                              </a:lnTo>
                              <a:lnTo>
                                <a:pt x="786436" y="370601"/>
                              </a:lnTo>
                              <a:lnTo>
                                <a:pt x="786436" y="392572"/>
                              </a:lnTo>
                              <a:lnTo>
                                <a:pt x="800985" y="392572"/>
                              </a:lnTo>
                              <a:lnTo>
                                <a:pt x="800985" y="402102"/>
                              </a:lnTo>
                              <a:lnTo>
                                <a:pt x="795166" y="402102"/>
                              </a:lnTo>
                              <a:lnTo>
                                <a:pt x="795166" y="409514"/>
                              </a:lnTo>
                              <a:lnTo>
                                <a:pt x="790404" y="409514"/>
                              </a:lnTo>
                              <a:lnTo>
                                <a:pt x="790404" y="421426"/>
                              </a:lnTo>
                              <a:lnTo>
                                <a:pt x="796224" y="421426"/>
                              </a:lnTo>
                              <a:lnTo>
                                <a:pt x="796224" y="428838"/>
                              </a:lnTo>
                              <a:lnTo>
                                <a:pt x="792520" y="428838"/>
                              </a:lnTo>
                              <a:lnTo>
                                <a:pt x="792520" y="434132"/>
                              </a:lnTo>
                              <a:lnTo>
                                <a:pt x="791727" y="434132"/>
                              </a:lnTo>
                              <a:lnTo>
                                <a:pt x="791727" y="581314"/>
                              </a:lnTo>
                              <a:lnTo>
                                <a:pt x="802837" y="581314"/>
                              </a:lnTo>
                              <a:lnTo>
                                <a:pt x="790140" y="594285"/>
                              </a:lnTo>
                              <a:lnTo>
                                <a:pt x="790140" y="628168"/>
                              </a:lnTo>
                              <a:lnTo>
                                <a:pt x="806011" y="628168"/>
                              </a:lnTo>
                              <a:lnTo>
                                <a:pt x="806011" y="645110"/>
                              </a:lnTo>
                              <a:lnTo>
                                <a:pt x="832728" y="645110"/>
                              </a:lnTo>
                              <a:lnTo>
                                <a:pt x="832728" y="600108"/>
                              </a:lnTo>
                              <a:lnTo>
                                <a:pt x="830348" y="600108"/>
                              </a:lnTo>
                              <a:lnTo>
                                <a:pt x="830348" y="592696"/>
                              </a:lnTo>
                              <a:lnTo>
                                <a:pt x="832464" y="592696"/>
                              </a:lnTo>
                              <a:lnTo>
                                <a:pt x="832464" y="583961"/>
                              </a:lnTo>
                              <a:lnTo>
                                <a:pt x="823734" y="583961"/>
                              </a:lnTo>
                              <a:lnTo>
                                <a:pt x="823734" y="563048"/>
                              </a:lnTo>
                              <a:lnTo>
                                <a:pt x="840400" y="563048"/>
                              </a:lnTo>
                              <a:lnTo>
                                <a:pt x="840400" y="558813"/>
                              </a:lnTo>
                              <a:lnTo>
                                <a:pt x="844632" y="558813"/>
                              </a:lnTo>
                              <a:lnTo>
                                <a:pt x="844367" y="555901"/>
                              </a:lnTo>
                              <a:lnTo>
                                <a:pt x="844632" y="552989"/>
                              </a:lnTo>
                              <a:lnTo>
                                <a:pt x="844896" y="550342"/>
                              </a:lnTo>
                              <a:lnTo>
                                <a:pt x="845955" y="547959"/>
                              </a:lnTo>
                              <a:lnTo>
                                <a:pt x="846748" y="545312"/>
                              </a:lnTo>
                              <a:lnTo>
                                <a:pt x="847806" y="543195"/>
                              </a:lnTo>
                              <a:lnTo>
                                <a:pt x="849393" y="540812"/>
                              </a:lnTo>
                              <a:lnTo>
                                <a:pt x="851245" y="538694"/>
                              </a:lnTo>
                              <a:lnTo>
                                <a:pt x="852832" y="536841"/>
                              </a:lnTo>
                              <a:lnTo>
                                <a:pt x="854948" y="534724"/>
                              </a:lnTo>
                              <a:lnTo>
                                <a:pt x="857329" y="533135"/>
                              </a:lnTo>
                              <a:lnTo>
                                <a:pt x="859445" y="531812"/>
                              </a:lnTo>
                              <a:lnTo>
                                <a:pt x="861826" y="530488"/>
                              </a:lnTo>
                              <a:lnTo>
                                <a:pt x="864736" y="529165"/>
                              </a:lnTo>
                              <a:lnTo>
                                <a:pt x="867381" y="528371"/>
                              </a:lnTo>
                              <a:lnTo>
                                <a:pt x="870555" y="527576"/>
                              </a:lnTo>
                              <a:lnTo>
                                <a:pt x="873465" y="527047"/>
                              </a:lnTo>
                              <a:lnTo>
                                <a:pt x="873465" y="509841"/>
                              </a:lnTo>
                              <a:lnTo>
                                <a:pt x="873730" y="508782"/>
                              </a:lnTo>
                              <a:lnTo>
                                <a:pt x="874523" y="507723"/>
                              </a:lnTo>
                              <a:lnTo>
                                <a:pt x="875317" y="506664"/>
                              </a:lnTo>
                              <a:lnTo>
                                <a:pt x="876375" y="506135"/>
                              </a:lnTo>
                              <a:lnTo>
                                <a:pt x="874523" y="506135"/>
                              </a:lnTo>
                              <a:lnTo>
                                <a:pt x="877433" y="505605"/>
                              </a:lnTo>
                              <a:lnTo>
                                <a:pt x="877433" y="503487"/>
                              </a:lnTo>
                              <a:lnTo>
                                <a:pt x="876640" y="502958"/>
                              </a:lnTo>
                              <a:lnTo>
                                <a:pt x="876111" y="502429"/>
                              </a:lnTo>
                              <a:lnTo>
                                <a:pt x="875581" y="501370"/>
                              </a:lnTo>
                              <a:lnTo>
                                <a:pt x="875317" y="500311"/>
                              </a:lnTo>
                              <a:lnTo>
                                <a:pt x="875581" y="499252"/>
                              </a:lnTo>
                              <a:lnTo>
                                <a:pt x="876375" y="498193"/>
                              </a:lnTo>
                              <a:lnTo>
                                <a:pt x="877169" y="497664"/>
                              </a:lnTo>
                              <a:lnTo>
                                <a:pt x="878491" y="497399"/>
                              </a:lnTo>
                              <a:lnTo>
                                <a:pt x="879549" y="497664"/>
                              </a:lnTo>
                              <a:lnTo>
                                <a:pt x="880872" y="498193"/>
                              </a:lnTo>
                              <a:lnTo>
                                <a:pt x="881401" y="499252"/>
                              </a:lnTo>
                              <a:lnTo>
                                <a:pt x="881666" y="500311"/>
                              </a:lnTo>
                              <a:lnTo>
                                <a:pt x="881666" y="501370"/>
                              </a:lnTo>
                              <a:lnTo>
                                <a:pt x="881137" y="502429"/>
                              </a:lnTo>
                              <a:lnTo>
                                <a:pt x="880607" y="502958"/>
                              </a:lnTo>
                              <a:lnTo>
                                <a:pt x="879549" y="503487"/>
                              </a:lnTo>
                              <a:lnTo>
                                <a:pt x="879549" y="505605"/>
                              </a:lnTo>
                              <a:lnTo>
                                <a:pt x="882724" y="506135"/>
                              </a:lnTo>
                              <a:lnTo>
                                <a:pt x="880872" y="506135"/>
                              </a:lnTo>
                              <a:lnTo>
                                <a:pt x="881930" y="506664"/>
                              </a:lnTo>
                              <a:lnTo>
                                <a:pt x="882724" y="507723"/>
                              </a:lnTo>
                              <a:lnTo>
                                <a:pt x="883253" y="508782"/>
                              </a:lnTo>
                              <a:lnTo>
                                <a:pt x="883517" y="509841"/>
                              </a:lnTo>
                              <a:lnTo>
                                <a:pt x="883517" y="527047"/>
                              </a:lnTo>
                              <a:lnTo>
                                <a:pt x="886692" y="527576"/>
                              </a:lnTo>
                              <a:lnTo>
                                <a:pt x="889337" y="528371"/>
                              </a:lnTo>
                              <a:lnTo>
                                <a:pt x="892511" y="529165"/>
                              </a:lnTo>
                              <a:lnTo>
                                <a:pt x="894892" y="530488"/>
                              </a:lnTo>
                              <a:lnTo>
                                <a:pt x="897537" y="531812"/>
                              </a:lnTo>
                              <a:lnTo>
                                <a:pt x="899918" y="533135"/>
                              </a:lnTo>
                              <a:lnTo>
                                <a:pt x="902034" y="534724"/>
                              </a:lnTo>
                              <a:lnTo>
                                <a:pt x="904150" y="536841"/>
                              </a:lnTo>
                              <a:lnTo>
                                <a:pt x="906002" y="538694"/>
                              </a:lnTo>
                              <a:lnTo>
                                <a:pt x="907589" y="540812"/>
                              </a:lnTo>
                              <a:lnTo>
                                <a:pt x="909176" y="543195"/>
                              </a:lnTo>
                              <a:lnTo>
                                <a:pt x="910499" y="545312"/>
                              </a:lnTo>
                              <a:lnTo>
                                <a:pt x="911292" y="547959"/>
                              </a:lnTo>
                              <a:lnTo>
                                <a:pt x="911822" y="550342"/>
                              </a:lnTo>
                              <a:lnTo>
                                <a:pt x="912351" y="552989"/>
                              </a:lnTo>
                              <a:lnTo>
                                <a:pt x="912615" y="555901"/>
                              </a:lnTo>
                              <a:lnTo>
                                <a:pt x="912351" y="558813"/>
                              </a:lnTo>
                              <a:lnTo>
                                <a:pt x="916583" y="558813"/>
                              </a:lnTo>
                              <a:lnTo>
                                <a:pt x="916583" y="563048"/>
                              </a:lnTo>
                              <a:lnTo>
                                <a:pt x="933513" y="563048"/>
                              </a:lnTo>
                              <a:lnTo>
                                <a:pt x="933513" y="583961"/>
                              </a:lnTo>
                              <a:lnTo>
                                <a:pt x="924519" y="583961"/>
                              </a:lnTo>
                              <a:lnTo>
                                <a:pt x="924519" y="592696"/>
                              </a:lnTo>
                              <a:lnTo>
                                <a:pt x="926900" y="592696"/>
                              </a:lnTo>
                              <a:lnTo>
                                <a:pt x="926900" y="600108"/>
                              </a:lnTo>
                              <a:lnTo>
                                <a:pt x="923990" y="600108"/>
                              </a:lnTo>
                              <a:lnTo>
                                <a:pt x="923990" y="658875"/>
                              </a:lnTo>
                              <a:lnTo>
                                <a:pt x="1043291" y="684817"/>
                              </a:lnTo>
                              <a:lnTo>
                                <a:pt x="1033239" y="685346"/>
                              </a:lnTo>
                              <a:lnTo>
                                <a:pt x="1075364" y="685346"/>
                              </a:lnTo>
                              <a:lnTo>
                                <a:pt x="1075341" y="685550"/>
                              </a:lnTo>
                              <a:lnTo>
                                <a:pt x="1075607" y="687388"/>
                              </a:lnTo>
                              <a:lnTo>
                                <a:pt x="1101460" y="686338"/>
                              </a:lnTo>
                              <a:lnTo>
                                <a:pt x="1101523" y="685346"/>
                              </a:lnTo>
                              <a:lnTo>
                                <a:pt x="1107571" y="685346"/>
                              </a:lnTo>
                              <a:lnTo>
                                <a:pt x="1107571" y="717642"/>
                              </a:lnTo>
                              <a:lnTo>
                                <a:pt x="1155450" y="717642"/>
                              </a:lnTo>
                              <a:lnTo>
                                <a:pt x="1155450" y="714465"/>
                              </a:lnTo>
                              <a:lnTo>
                                <a:pt x="1153334" y="714465"/>
                              </a:lnTo>
                              <a:lnTo>
                                <a:pt x="1153334" y="711024"/>
                              </a:lnTo>
                              <a:lnTo>
                                <a:pt x="1161292" y="711024"/>
                              </a:lnTo>
                              <a:lnTo>
                                <a:pt x="1161292" y="713838"/>
                              </a:lnTo>
                              <a:lnTo>
                                <a:pt x="1169022" y="714376"/>
                              </a:lnTo>
                              <a:lnTo>
                                <a:pt x="1169022" y="712494"/>
                              </a:lnTo>
                              <a:lnTo>
                                <a:pt x="1170748" y="711024"/>
                              </a:lnTo>
                              <a:lnTo>
                                <a:pt x="1179786" y="711024"/>
                              </a:lnTo>
                              <a:lnTo>
                                <a:pt x="1179786" y="714465"/>
                              </a:lnTo>
                              <a:lnTo>
                                <a:pt x="1177141" y="714465"/>
                              </a:lnTo>
                              <a:lnTo>
                                <a:pt x="1177141" y="717642"/>
                              </a:lnTo>
                              <a:lnTo>
                                <a:pt x="1194864" y="717642"/>
                              </a:lnTo>
                              <a:lnTo>
                                <a:pt x="1194864" y="811615"/>
                              </a:lnTo>
                              <a:lnTo>
                                <a:pt x="1192484" y="811615"/>
                              </a:lnTo>
                              <a:lnTo>
                                <a:pt x="1192484" y="815057"/>
                              </a:lnTo>
                              <a:lnTo>
                                <a:pt x="1174496" y="827763"/>
                              </a:lnTo>
                              <a:lnTo>
                                <a:pt x="1175290" y="827763"/>
                              </a:lnTo>
                              <a:lnTo>
                                <a:pt x="1175290" y="838351"/>
                              </a:lnTo>
                              <a:lnTo>
                                <a:pt x="1178464" y="838351"/>
                              </a:lnTo>
                              <a:lnTo>
                                <a:pt x="1178464" y="848146"/>
                              </a:lnTo>
                              <a:lnTo>
                                <a:pt x="1174760" y="848146"/>
                              </a:lnTo>
                              <a:lnTo>
                                <a:pt x="1174760" y="854234"/>
                              </a:lnTo>
                              <a:lnTo>
                                <a:pt x="1181903" y="854234"/>
                              </a:lnTo>
                              <a:lnTo>
                                <a:pt x="1181903" y="860852"/>
                              </a:lnTo>
                              <a:lnTo>
                                <a:pt x="1179522" y="860852"/>
                              </a:lnTo>
                              <a:lnTo>
                                <a:pt x="1179522" y="866676"/>
                              </a:lnTo>
                              <a:lnTo>
                                <a:pt x="1176612" y="866676"/>
                              </a:lnTo>
                              <a:lnTo>
                                <a:pt x="1176612" y="871970"/>
                              </a:lnTo>
                              <a:lnTo>
                                <a:pt x="1174496" y="871970"/>
                              </a:lnTo>
                              <a:lnTo>
                                <a:pt x="1174496" y="1040064"/>
                              </a:lnTo>
                              <a:lnTo>
                                <a:pt x="1176612" y="1040064"/>
                              </a:lnTo>
                              <a:lnTo>
                                <a:pt x="1176612" y="1043241"/>
                              </a:lnTo>
                              <a:lnTo>
                                <a:pt x="1179522" y="1043241"/>
                              </a:lnTo>
                              <a:lnTo>
                                <a:pt x="1179522" y="1046152"/>
                              </a:lnTo>
                              <a:lnTo>
                                <a:pt x="1181903" y="1046152"/>
                              </a:lnTo>
                              <a:lnTo>
                                <a:pt x="1181903" y="1047211"/>
                              </a:lnTo>
                              <a:lnTo>
                                <a:pt x="1191690" y="1047211"/>
                              </a:lnTo>
                              <a:lnTo>
                                <a:pt x="1191690" y="1053829"/>
                              </a:lnTo>
                              <a:lnTo>
                                <a:pt x="1205975" y="1053829"/>
                              </a:lnTo>
                              <a:lnTo>
                                <a:pt x="1205975" y="1059653"/>
                              </a:lnTo>
                              <a:lnTo>
                                <a:pt x="1222375" y="1059653"/>
                              </a:lnTo>
                              <a:lnTo>
                                <a:pt x="1222375" y="1066800"/>
                              </a:lnTo>
                              <a:lnTo>
                                <a:pt x="0" y="1066800"/>
                              </a:lnTo>
                              <a:lnTo>
                                <a:pt x="0" y="1059653"/>
                              </a:lnTo>
                              <a:lnTo>
                                <a:pt x="15607" y="1059653"/>
                              </a:lnTo>
                              <a:lnTo>
                                <a:pt x="15607" y="1053829"/>
                              </a:lnTo>
                              <a:lnTo>
                                <a:pt x="31479" y="1053829"/>
                              </a:lnTo>
                              <a:lnTo>
                                <a:pt x="31479" y="1047211"/>
                              </a:lnTo>
                              <a:lnTo>
                                <a:pt x="40473" y="1047211"/>
                              </a:lnTo>
                              <a:lnTo>
                                <a:pt x="40473" y="1046152"/>
                              </a:lnTo>
                              <a:lnTo>
                                <a:pt x="42589" y="1046152"/>
                              </a:lnTo>
                              <a:lnTo>
                                <a:pt x="42589" y="1043241"/>
                              </a:lnTo>
                              <a:lnTo>
                                <a:pt x="45499" y="1043241"/>
                              </a:lnTo>
                              <a:lnTo>
                                <a:pt x="45499" y="1040064"/>
                              </a:lnTo>
                              <a:lnTo>
                                <a:pt x="47615" y="1040064"/>
                              </a:lnTo>
                              <a:lnTo>
                                <a:pt x="47615" y="871970"/>
                              </a:lnTo>
                              <a:lnTo>
                                <a:pt x="45499" y="871970"/>
                              </a:lnTo>
                              <a:lnTo>
                                <a:pt x="45499" y="866676"/>
                              </a:lnTo>
                              <a:lnTo>
                                <a:pt x="42589" y="866676"/>
                              </a:lnTo>
                              <a:lnTo>
                                <a:pt x="42589" y="860852"/>
                              </a:lnTo>
                              <a:lnTo>
                                <a:pt x="40473" y="860852"/>
                              </a:lnTo>
                              <a:lnTo>
                                <a:pt x="40473" y="854234"/>
                              </a:lnTo>
                              <a:lnTo>
                                <a:pt x="47615" y="854234"/>
                              </a:lnTo>
                              <a:lnTo>
                                <a:pt x="47615" y="848146"/>
                              </a:lnTo>
                              <a:lnTo>
                                <a:pt x="43911" y="848146"/>
                              </a:lnTo>
                              <a:lnTo>
                                <a:pt x="43911" y="838351"/>
                              </a:lnTo>
                              <a:lnTo>
                                <a:pt x="47350" y="838351"/>
                              </a:lnTo>
                              <a:lnTo>
                                <a:pt x="47350" y="827763"/>
                              </a:lnTo>
                              <a:lnTo>
                                <a:pt x="47879" y="827763"/>
                              </a:lnTo>
                              <a:lnTo>
                                <a:pt x="29892" y="815057"/>
                              </a:lnTo>
                              <a:lnTo>
                                <a:pt x="29892" y="811615"/>
                              </a:lnTo>
                              <a:lnTo>
                                <a:pt x="26453" y="811615"/>
                              </a:lnTo>
                              <a:lnTo>
                                <a:pt x="26453" y="717642"/>
                              </a:lnTo>
                              <a:lnTo>
                                <a:pt x="44970" y="717642"/>
                              </a:lnTo>
                              <a:lnTo>
                                <a:pt x="44970" y="714465"/>
                              </a:lnTo>
                              <a:lnTo>
                                <a:pt x="42324" y="714465"/>
                              </a:lnTo>
                              <a:lnTo>
                                <a:pt x="42324" y="711024"/>
                              </a:lnTo>
                              <a:lnTo>
                                <a:pt x="50161" y="711024"/>
                              </a:lnTo>
                              <a:lnTo>
                                <a:pt x="52319" y="712494"/>
                              </a:lnTo>
                              <a:lnTo>
                                <a:pt x="52319" y="714376"/>
                              </a:lnTo>
                              <a:lnTo>
                                <a:pt x="59497" y="713838"/>
                              </a:lnTo>
                              <a:lnTo>
                                <a:pt x="59497" y="711024"/>
                              </a:lnTo>
                              <a:lnTo>
                                <a:pt x="68777" y="711024"/>
                              </a:lnTo>
                              <a:lnTo>
                                <a:pt x="68777" y="714465"/>
                              </a:lnTo>
                              <a:lnTo>
                                <a:pt x="66396" y="714465"/>
                              </a:lnTo>
                              <a:lnTo>
                                <a:pt x="66396" y="717642"/>
                              </a:lnTo>
                              <a:lnTo>
                                <a:pt x="115863" y="717642"/>
                              </a:lnTo>
                              <a:lnTo>
                                <a:pt x="115863" y="685346"/>
                              </a:lnTo>
                              <a:lnTo>
                                <a:pt x="125617" y="685346"/>
                              </a:lnTo>
                              <a:lnTo>
                                <a:pt x="125680" y="686338"/>
                              </a:lnTo>
                              <a:lnTo>
                                <a:pt x="151798" y="687388"/>
                              </a:lnTo>
                              <a:lnTo>
                                <a:pt x="151798" y="685550"/>
                              </a:lnTo>
                              <a:lnTo>
                                <a:pt x="151775" y="685346"/>
                              </a:lnTo>
                              <a:lnTo>
                                <a:pt x="193898" y="685346"/>
                              </a:lnTo>
                              <a:lnTo>
                                <a:pt x="298386" y="662846"/>
                              </a:lnTo>
                              <a:lnTo>
                                <a:pt x="298386" y="600108"/>
                              </a:lnTo>
                              <a:lnTo>
                                <a:pt x="295476" y="600108"/>
                              </a:lnTo>
                              <a:lnTo>
                                <a:pt x="295476" y="592696"/>
                              </a:lnTo>
                              <a:lnTo>
                                <a:pt x="297592" y="592696"/>
                              </a:lnTo>
                              <a:lnTo>
                                <a:pt x="297592" y="583961"/>
                              </a:lnTo>
                              <a:lnTo>
                                <a:pt x="288863" y="583961"/>
                              </a:lnTo>
                              <a:lnTo>
                                <a:pt x="288863" y="563048"/>
                              </a:lnTo>
                              <a:lnTo>
                                <a:pt x="305792" y="563048"/>
                              </a:lnTo>
                              <a:lnTo>
                                <a:pt x="305792" y="558813"/>
                              </a:lnTo>
                              <a:lnTo>
                                <a:pt x="310025" y="558813"/>
                              </a:lnTo>
                              <a:lnTo>
                                <a:pt x="309496" y="555901"/>
                              </a:lnTo>
                              <a:lnTo>
                                <a:pt x="310025" y="552989"/>
                              </a:lnTo>
                              <a:lnTo>
                                <a:pt x="310554" y="550342"/>
                              </a:lnTo>
                              <a:lnTo>
                                <a:pt x="311083" y="547959"/>
                              </a:lnTo>
                              <a:lnTo>
                                <a:pt x="311876" y="545312"/>
                              </a:lnTo>
                              <a:lnTo>
                                <a:pt x="313199" y="543195"/>
                              </a:lnTo>
                              <a:lnTo>
                                <a:pt x="314522" y="540812"/>
                              </a:lnTo>
                              <a:lnTo>
                                <a:pt x="316373" y="538694"/>
                              </a:lnTo>
                              <a:lnTo>
                                <a:pt x="318225" y="536841"/>
                              </a:lnTo>
                              <a:lnTo>
                                <a:pt x="320077" y="534724"/>
                              </a:lnTo>
                              <a:lnTo>
                                <a:pt x="322457" y="533135"/>
                              </a:lnTo>
                              <a:lnTo>
                                <a:pt x="324838" y="531812"/>
                              </a:lnTo>
                              <a:lnTo>
                                <a:pt x="327483" y="530488"/>
                              </a:lnTo>
                              <a:lnTo>
                                <a:pt x="329864" y="529165"/>
                              </a:lnTo>
                              <a:lnTo>
                                <a:pt x="333038" y="528371"/>
                              </a:lnTo>
                              <a:lnTo>
                                <a:pt x="335684" y="527576"/>
                              </a:lnTo>
                              <a:lnTo>
                                <a:pt x="338858" y="527047"/>
                              </a:lnTo>
                              <a:lnTo>
                                <a:pt x="338858" y="509841"/>
                              </a:lnTo>
                              <a:lnTo>
                                <a:pt x="339123" y="508782"/>
                              </a:lnTo>
                              <a:lnTo>
                                <a:pt x="339652" y="507723"/>
                              </a:lnTo>
                              <a:lnTo>
                                <a:pt x="340445" y="506664"/>
                              </a:lnTo>
                              <a:lnTo>
                                <a:pt x="341503" y="506135"/>
                              </a:lnTo>
                              <a:lnTo>
                                <a:pt x="339652" y="506135"/>
                              </a:lnTo>
                              <a:lnTo>
                                <a:pt x="342826" y="505605"/>
                              </a:lnTo>
                              <a:lnTo>
                                <a:pt x="342826" y="503487"/>
                              </a:lnTo>
                              <a:lnTo>
                                <a:pt x="341768" y="502958"/>
                              </a:lnTo>
                              <a:lnTo>
                                <a:pt x="341239" y="502429"/>
                              </a:lnTo>
                              <a:lnTo>
                                <a:pt x="340710" y="501370"/>
                              </a:lnTo>
                              <a:lnTo>
                                <a:pt x="340710" y="500311"/>
                              </a:lnTo>
                              <a:lnTo>
                                <a:pt x="340974" y="499252"/>
                              </a:lnTo>
                              <a:lnTo>
                                <a:pt x="341503" y="498193"/>
                              </a:lnTo>
                              <a:lnTo>
                                <a:pt x="342561" y="497664"/>
                              </a:lnTo>
                              <a:lnTo>
                                <a:pt x="343620" y="497399"/>
                              </a:lnTo>
                              <a:lnTo>
                                <a:pt x="345207" y="497664"/>
                              </a:lnTo>
                              <a:lnTo>
                                <a:pt x="346000" y="498193"/>
                              </a:lnTo>
                              <a:lnTo>
                                <a:pt x="346794" y="499252"/>
                              </a:lnTo>
                              <a:lnTo>
                                <a:pt x="347058" y="500311"/>
                              </a:lnTo>
                              <a:lnTo>
                                <a:pt x="346794" y="501370"/>
                              </a:lnTo>
                              <a:lnTo>
                                <a:pt x="346265" y="502429"/>
                              </a:lnTo>
                              <a:lnTo>
                                <a:pt x="345736" y="502958"/>
                              </a:lnTo>
                              <a:lnTo>
                                <a:pt x="344942" y="503487"/>
                              </a:lnTo>
                              <a:lnTo>
                                <a:pt x="344942" y="505605"/>
                              </a:lnTo>
                              <a:lnTo>
                                <a:pt x="347852" y="506135"/>
                              </a:lnTo>
                              <a:lnTo>
                                <a:pt x="346000" y="506135"/>
                              </a:lnTo>
                              <a:lnTo>
                                <a:pt x="347058" y="506664"/>
                              </a:lnTo>
                              <a:lnTo>
                                <a:pt x="347852" y="507723"/>
                              </a:lnTo>
                              <a:lnTo>
                                <a:pt x="348381" y="508782"/>
                              </a:lnTo>
                              <a:lnTo>
                                <a:pt x="348646" y="509841"/>
                              </a:lnTo>
                              <a:lnTo>
                                <a:pt x="348646" y="527047"/>
                              </a:lnTo>
                              <a:lnTo>
                                <a:pt x="351820" y="527576"/>
                              </a:lnTo>
                              <a:lnTo>
                                <a:pt x="354730" y="528371"/>
                              </a:lnTo>
                              <a:lnTo>
                                <a:pt x="357639" y="529165"/>
                              </a:lnTo>
                              <a:lnTo>
                                <a:pt x="360285" y="530488"/>
                              </a:lnTo>
                              <a:lnTo>
                                <a:pt x="362930" y="531812"/>
                              </a:lnTo>
                              <a:lnTo>
                                <a:pt x="365046" y="533135"/>
                              </a:lnTo>
                              <a:lnTo>
                                <a:pt x="367162" y="534724"/>
                              </a:lnTo>
                              <a:lnTo>
                                <a:pt x="369543" y="536841"/>
                              </a:lnTo>
                              <a:lnTo>
                                <a:pt x="371130" y="538694"/>
                              </a:lnTo>
                              <a:lnTo>
                                <a:pt x="372717" y="540812"/>
                              </a:lnTo>
                              <a:lnTo>
                                <a:pt x="374305" y="543195"/>
                              </a:lnTo>
                              <a:lnTo>
                                <a:pt x="375627" y="545312"/>
                              </a:lnTo>
                              <a:lnTo>
                                <a:pt x="376421" y="547959"/>
                              </a:lnTo>
                              <a:lnTo>
                                <a:pt x="377214" y="550342"/>
                              </a:lnTo>
                              <a:lnTo>
                                <a:pt x="377479" y="552989"/>
                              </a:lnTo>
                              <a:lnTo>
                                <a:pt x="377743" y="555901"/>
                              </a:lnTo>
                              <a:lnTo>
                                <a:pt x="377479" y="558813"/>
                              </a:lnTo>
                              <a:lnTo>
                                <a:pt x="381976" y="558813"/>
                              </a:lnTo>
                              <a:lnTo>
                                <a:pt x="381976" y="563048"/>
                              </a:lnTo>
                              <a:lnTo>
                                <a:pt x="398641" y="563048"/>
                              </a:lnTo>
                              <a:lnTo>
                                <a:pt x="398641" y="583961"/>
                              </a:lnTo>
                              <a:lnTo>
                                <a:pt x="389647" y="583961"/>
                              </a:lnTo>
                              <a:lnTo>
                                <a:pt x="389647" y="592696"/>
                              </a:lnTo>
                              <a:lnTo>
                                <a:pt x="392028" y="592696"/>
                              </a:lnTo>
                              <a:lnTo>
                                <a:pt x="392028" y="600108"/>
                              </a:lnTo>
                              <a:lnTo>
                                <a:pt x="389383" y="600108"/>
                              </a:lnTo>
                              <a:lnTo>
                                <a:pt x="389383" y="645110"/>
                              </a:lnTo>
                              <a:lnTo>
                                <a:pt x="416364" y="645110"/>
                              </a:lnTo>
                              <a:lnTo>
                                <a:pt x="416364" y="628168"/>
                              </a:lnTo>
                              <a:lnTo>
                                <a:pt x="432236" y="628168"/>
                              </a:lnTo>
                              <a:lnTo>
                                <a:pt x="432236" y="593226"/>
                              </a:lnTo>
                              <a:lnTo>
                                <a:pt x="436204" y="593226"/>
                              </a:lnTo>
                              <a:lnTo>
                                <a:pt x="424035" y="581314"/>
                              </a:lnTo>
                              <a:lnTo>
                                <a:pt x="430384" y="581314"/>
                              </a:lnTo>
                              <a:lnTo>
                                <a:pt x="430384" y="434132"/>
                              </a:lnTo>
                              <a:lnTo>
                                <a:pt x="429326" y="434132"/>
                              </a:lnTo>
                              <a:lnTo>
                                <a:pt x="429326" y="428838"/>
                              </a:lnTo>
                              <a:lnTo>
                                <a:pt x="426152" y="428838"/>
                              </a:lnTo>
                              <a:lnTo>
                                <a:pt x="426152" y="421426"/>
                              </a:lnTo>
                              <a:lnTo>
                                <a:pt x="431971" y="421426"/>
                              </a:lnTo>
                              <a:lnTo>
                                <a:pt x="431971" y="409514"/>
                              </a:lnTo>
                              <a:lnTo>
                                <a:pt x="427210" y="409514"/>
                              </a:lnTo>
                              <a:lnTo>
                                <a:pt x="427210" y="402102"/>
                              </a:lnTo>
                              <a:lnTo>
                                <a:pt x="421390" y="402102"/>
                              </a:lnTo>
                              <a:lnTo>
                                <a:pt x="421390" y="392572"/>
                              </a:lnTo>
                              <a:lnTo>
                                <a:pt x="435675" y="392572"/>
                              </a:lnTo>
                              <a:lnTo>
                                <a:pt x="435675" y="370601"/>
                              </a:lnTo>
                              <a:lnTo>
                                <a:pt x="431971" y="370601"/>
                              </a:lnTo>
                              <a:lnTo>
                                <a:pt x="431971" y="362659"/>
                              </a:lnTo>
                              <a:lnTo>
                                <a:pt x="438829" y="362659"/>
                              </a:lnTo>
                              <a:lnTo>
                                <a:pt x="438647" y="363296"/>
                              </a:lnTo>
                              <a:lnTo>
                                <a:pt x="437860" y="364610"/>
                              </a:lnTo>
                              <a:lnTo>
                                <a:pt x="437860" y="366187"/>
                              </a:lnTo>
                              <a:lnTo>
                                <a:pt x="447827" y="366713"/>
                              </a:lnTo>
                              <a:lnTo>
                                <a:pt x="448089" y="364348"/>
                              </a:lnTo>
                              <a:lnTo>
                                <a:pt x="448352" y="363033"/>
                              </a:lnTo>
                              <a:lnTo>
                                <a:pt x="448445" y="362659"/>
                              </a:lnTo>
                              <a:lnTo>
                                <a:pt x="471386" y="362659"/>
                              </a:lnTo>
                              <a:lnTo>
                                <a:pt x="471386" y="312099"/>
                              </a:lnTo>
                              <a:lnTo>
                                <a:pt x="466095" y="312099"/>
                              </a:lnTo>
                              <a:lnTo>
                                <a:pt x="466095" y="303363"/>
                              </a:lnTo>
                              <a:lnTo>
                                <a:pt x="472179" y="303363"/>
                              </a:lnTo>
                              <a:lnTo>
                                <a:pt x="472179" y="287745"/>
                              </a:lnTo>
                              <a:lnTo>
                                <a:pt x="466889" y="287745"/>
                              </a:lnTo>
                              <a:lnTo>
                                <a:pt x="466889" y="280333"/>
                              </a:lnTo>
                              <a:lnTo>
                                <a:pt x="473237" y="280333"/>
                              </a:lnTo>
                              <a:lnTo>
                                <a:pt x="472708" y="273715"/>
                              </a:lnTo>
                              <a:lnTo>
                                <a:pt x="472444" y="266832"/>
                              </a:lnTo>
                              <a:lnTo>
                                <a:pt x="472708" y="261803"/>
                              </a:lnTo>
                              <a:lnTo>
                                <a:pt x="472973" y="256773"/>
                              </a:lnTo>
                              <a:lnTo>
                                <a:pt x="473502" y="251744"/>
                              </a:lnTo>
                              <a:lnTo>
                                <a:pt x="474031" y="246979"/>
                              </a:lnTo>
                              <a:lnTo>
                                <a:pt x="475089" y="241949"/>
                              </a:lnTo>
                              <a:lnTo>
                                <a:pt x="476147" y="237449"/>
                              </a:lnTo>
                              <a:lnTo>
                                <a:pt x="477734" y="232684"/>
                              </a:lnTo>
                              <a:lnTo>
                                <a:pt x="479321" y="228184"/>
                              </a:lnTo>
                              <a:lnTo>
                                <a:pt x="480909" y="223419"/>
                              </a:lnTo>
                              <a:lnTo>
                                <a:pt x="483025" y="218919"/>
                              </a:lnTo>
                              <a:lnTo>
                                <a:pt x="484876" y="214684"/>
                              </a:lnTo>
                              <a:lnTo>
                                <a:pt x="487257" y="210448"/>
                              </a:lnTo>
                              <a:lnTo>
                                <a:pt x="489902" y="206213"/>
                              </a:lnTo>
                              <a:lnTo>
                                <a:pt x="492283" y="201977"/>
                              </a:lnTo>
                              <a:lnTo>
                                <a:pt x="495193" y="198271"/>
                              </a:lnTo>
                              <a:lnTo>
                                <a:pt x="498103" y="194301"/>
                              </a:lnTo>
                              <a:lnTo>
                                <a:pt x="501277" y="190330"/>
                              </a:lnTo>
                              <a:lnTo>
                                <a:pt x="504451" y="186889"/>
                              </a:lnTo>
                              <a:lnTo>
                                <a:pt x="507890" y="183183"/>
                              </a:lnTo>
                              <a:lnTo>
                                <a:pt x="511594" y="180006"/>
                              </a:lnTo>
                              <a:lnTo>
                                <a:pt x="515032" y="176565"/>
                              </a:lnTo>
                              <a:lnTo>
                                <a:pt x="519000" y="173124"/>
                              </a:lnTo>
                              <a:lnTo>
                                <a:pt x="522968" y="170212"/>
                              </a:lnTo>
                              <a:lnTo>
                                <a:pt x="526936" y="167300"/>
                              </a:lnTo>
                              <a:lnTo>
                                <a:pt x="531169" y="164653"/>
                              </a:lnTo>
                              <a:lnTo>
                                <a:pt x="535665" y="161741"/>
                              </a:lnTo>
                              <a:lnTo>
                                <a:pt x="539898" y="159358"/>
                              </a:lnTo>
                              <a:lnTo>
                                <a:pt x="544395" y="156976"/>
                              </a:lnTo>
                              <a:lnTo>
                                <a:pt x="549156" y="154858"/>
                              </a:lnTo>
                              <a:lnTo>
                                <a:pt x="553918" y="152740"/>
                              </a:lnTo>
                              <a:lnTo>
                                <a:pt x="558944" y="150623"/>
                              </a:lnTo>
                              <a:lnTo>
                                <a:pt x="563705" y="149034"/>
                              </a:lnTo>
                              <a:lnTo>
                                <a:pt x="563705" y="127063"/>
                              </a:lnTo>
                              <a:lnTo>
                                <a:pt x="576667" y="127063"/>
                              </a:lnTo>
                              <a:lnTo>
                                <a:pt x="576667" y="52414"/>
                              </a:lnTo>
                              <a:lnTo>
                                <a:pt x="574286" y="52414"/>
                              </a:lnTo>
                              <a:lnTo>
                                <a:pt x="574286" y="43943"/>
                              </a:lnTo>
                              <a:lnTo>
                                <a:pt x="578783" y="43943"/>
                              </a:lnTo>
                              <a:lnTo>
                                <a:pt x="579048" y="41031"/>
                              </a:lnTo>
                              <a:lnTo>
                                <a:pt x="579577" y="38384"/>
                              </a:lnTo>
                              <a:lnTo>
                                <a:pt x="580899" y="35737"/>
                              </a:lnTo>
                              <a:lnTo>
                                <a:pt x="581958" y="33354"/>
                              </a:lnTo>
                              <a:lnTo>
                                <a:pt x="583016" y="30972"/>
                              </a:lnTo>
                              <a:lnTo>
                                <a:pt x="584603" y="28589"/>
                              </a:lnTo>
                              <a:lnTo>
                                <a:pt x="586454" y="26472"/>
                              </a:lnTo>
                              <a:lnTo>
                                <a:pt x="588306" y="24354"/>
                              </a:lnTo>
                              <a:lnTo>
                                <a:pt x="590422" y="22766"/>
                              </a:lnTo>
                              <a:lnTo>
                                <a:pt x="592803" y="21177"/>
                              </a:lnTo>
                              <a:lnTo>
                                <a:pt x="595184" y="19854"/>
                              </a:lnTo>
                              <a:lnTo>
                                <a:pt x="597829" y="18530"/>
                              </a:lnTo>
                              <a:lnTo>
                                <a:pt x="600474" y="17471"/>
                              </a:lnTo>
                              <a:lnTo>
                                <a:pt x="603120" y="16677"/>
                              </a:lnTo>
                              <a:lnTo>
                                <a:pt x="606294" y="16412"/>
                              </a:lnTo>
                              <a:lnTo>
                                <a:pt x="609468" y="15883"/>
                              </a:lnTo>
                              <a:lnTo>
                                <a:pt x="609468" y="11648"/>
                              </a:lnTo>
                              <a:lnTo>
                                <a:pt x="607617" y="10853"/>
                              </a:lnTo>
                              <a:lnTo>
                                <a:pt x="606294" y="9795"/>
                              </a:lnTo>
                              <a:lnTo>
                                <a:pt x="605500" y="8206"/>
                              </a:lnTo>
                              <a:lnTo>
                                <a:pt x="605236" y="6089"/>
                              </a:lnTo>
                              <a:lnTo>
                                <a:pt x="605236" y="5030"/>
                              </a:lnTo>
                              <a:lnTo>
                                <a:pt x="605765" y="3706"/>
                              </a:lnTo>
                              <a:lnTo>
                                <a:pt x="606294" y="2912"/>
                              </a:lnTo>
                              <a:lnTo>
                                <a:pt x="606823" y="2118"/>
                              </a:lnTo>
                              <a:lnTo>
                                <a:pt x="607617" y="1059"/>
                              </a:lnTo>
                              <a:lnTo>
                                <a:pt x="608675" y="530"/>
                              </a:lnTo>
                              <a:lnTo>
                                <a:pt x="609997" y="265"/>
                              </a:lnTo>
                              <a:lnTo>
                                <a:pt x="611055"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圣彼得堡" o:spid="_x0000_s1026" o:spt="100" style="position:absolute;left:0pt;margin-left:345.9pt;margin-top:240.7pt;height:21.15pt;width:21.8pt;z-index:-167788544;v-text-anchor:middle;mso-width-relative:page;mso-height-relative:page;" fillcolor="#5B9BD5 [3204]" filled="t" stroked="f" coordsize="1222375,1066800" o:gfxdata="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" path="m1003432,912813l1001594,913076,999756,913340,998180,914129,996604,914919,995292,916235,993453,917551,992403,919130,991090,920709,990040,923078,988727,924921,987939,927290,987151,929659,986626,932028,986363,934923,986101,937555,985838,940450,985838,1014413,1020763,1014413,1020763,940450,1020763,937555,1020501,934923,1020238,932028,1019450,929659,1018925,927290,1018137,924921,1016824,923078,1015774,920709,1014461,919130,1013148,917551,1011572,916235,1010259,914919,1008684,914129,1007108,913340,1005007,913076,1003432,912813xm218282,912813l216102,913076,214467,913340,212832,914129,210925,914919,209562,916235,207927,917551,206837,919130,205475,920709,204112,923078,203022,924921,202205,927290,201388,929659,200843,932028,200570,934923,200298,937555,200025,940450,200025,1014413,236538,1014413,236538,940450,236266,937555,235993,934923,235721,932028,235176,929659,234086,927290,233268,924921,232178,923078,231088,920709,229726,919130,228364,917551,226729,916235,225366,914919,223731,914129,221824,913340,219917,913076,218282,912813xm1118152,855823l1118152,860852,1115507,860852,1115507,866676,1112861,866676,1112861,871970,1110745,871970,1110745,1040064,1112861,1040064,1112861,1043241,1115507,1043241,1115507,1046152,1118152,1046152,1118152,1047211,1149101,1047211,1149101,1046152,1151482,1046152,1151482,1043241,1154127,1043241,1154127,1040064,1156508,1040064,1156508,871970,1154127,871970,1154127,866676,1151482,866676,1151482,860852,1149101,860852,1149101,855823,1118152,855823xm73009,855823l73009,860852,70629,860852,70629,866676,67719,866676,67719,871970,65603,871970,65603,1040064,67719,1040064,67719,1043241,70629,1043241,70629,1046152,73009,1046152,73009,1047211,105546,1047211,105546,1046152,107662,1046152,107662,1043241,110572,1043241,110572,1040064,112688,1040064,112688,871970,110572,871970,110572,866676,107662,866676,107662,860852,105546,860852,105546,855823,73009,855823xm742950,852488l742950,856912,745118,856912,745118,862898,748100,862898,748100,868363,749476,868363,749476,889057,748771,889268,746126,890858,743744,892713,741363,894834,738982,897219,737130,900399,735278,903579,733426,906759,732103,910470,731044,914180,729986,918155,729457,922395,728663,926901,728663,931141,728663,1049338,744476,1049338,744476,1052511,742371,1052511,742371,1053571,733425,1053571,733425,1054101,781050,1054101,781050,1053571,774735,1053571,774735,1052511,772367,1052511,772367,1049338,785813,1049338,785813,931141,785813,926901,785284,922395,784755,918155,783696,914180,782638,910470,781315,906759,779463,903579,777611,900399,775759,897219,773378,894834,770996,892713,768351,890858,767368,890202,767368,868363,771138,868363,771138,862898,773849,862898,773849,856912,776288,856912,776288,852488,742950,852488xm566738,852488l566738,856912,569043,856912,569043,862898,571603,862898,571603,868363,573088,868363,573088,925513,565150,925513,565150,1049338,568326,1049338,568326,1052511,565944,1052511,565944,1053571,557213,1053571,557213,1054101,604838,1054101,604838,1053571,598753,1053571,598753,1052511,596107,1052511,596107,1049338,627063,1049338,627063,1052511,624681,1052511,624681,1053571,615950,1053571,615950,1054101,663575,1054101,663575,1053571,657490,1053571,657490,1052511,655108,1052511,655108,1049338,660400,1049338,660400,925513,650081,925513,650081,868363,652104,868363,652104,862898,654921,862898,654921,856912,657225,856912,657225,852488,625475,852488,625475,856912,627780,856912,627780,862898,630340,862898,630340,868363,632090,868363,632090,925513,591344,925513,591344,868363,593367,868363,593367,862898,595928,862898,595928,856912,598488,856912,598488,852488,566738,852488xm447675,852488l447675,856912,450114,856912,450114,862898,453096,862898,453096,868363,456052,868363,456052,888977,455083,889268,452438,890858,450056,892713,447675,894834,445294,897219,443442,900399,441325,903579,439738,906759,438415,910470,437356,914180,436298,918155,435504,922395,434975,926901,434975,931141,434975,1049338,451052,1049338,451052,1052511,448684,1052511,448684,1053571,439738,1053571,439738,1054101,487363,1054101,487363,1053571,481048,1053571,481048,1052511,478943,1052511,478943,1049338,492125,1049338,492125,931141,492125,926901,491596,922395,491067,918155,490008,914180,488950,910470,487363,906759,485775,903579,483923,900399,481806,897219,479690,894834,477308,892713,474663,890858,473944,890378,473944,868363,475863,868363,475863,862898,478845,862898,478845,856912,481013,856912,481013,852488,447675,852488xm875890,603250l874291,603514,872160,604041,870561,604832,868963,605887,867098,606942,865765,608261,864433,609579,863367,610898,862035,612743,860970,614589,860170,616172,859637,618545,859105,620391,858838,622501,858838,624874,858838,642654,846929,639763,846138,690045,922344,692151,923926,658454,896938,651903,896938,624874,896672,622501,896405,620391,895872,618545,895340,616172,894540,614589,893741,612743,892675,610898,891343,609579,890011,608261,888412,606942,887080,605887,885215,604832,883616,604041,881751,603514,879620,603250,877755,603250,875890,603250xm342636,603250l340784,603514,338932,604041,337080,604832,335492,605887,333905,606942,332317,608261,330994,609579,329936,610898,328878,612743,328084,614589,327290,616172,326232,618545,325967,620391,325703,622501,325438,624874,325438,656813,298450,663480,299769,696913,376238,695070,375183,644525,363538,647402,363538,624874,363538,622501,363274,620391,362744,618545,362215,616172,361157,614589,360099,612743,359040,610898,357982,609579,356659,608261,355071,606942,353484,605887,351896,604832,350309,604041,348192,603514,346605,603250,344753,603250,342636,603250xm724959,463550l724165,463815,723371,464079,722577,464873,722048,465931,720725,468842,719931,472281,719138,476779,718344,481806,718079,487627,717550,493713,717550,574675,731838,574675,731838,493713,731838,487627,731309,481806,730780,476779,729986,472281,728663,468842,727605,465931,726811,464873,726282,464079,725488,463815,724959,463550xm687388,463550l686065,463815,685007,464079,683684,464873,682361,465931,681303,466990,680244,468842,678392,472281,676805,476779,675482,481806,674953,487627,674688,493713,674688,574675,700088,574675,700088,493713,699824,487627,699030,481806,697971,476779,696384,472281,694532,468842,693474,466990,692415,465931,691357,464873,690034,464079,688711,463815,687388,463550xm607087,463550l604455,463815,601822,464079,599453,464873,597084,465931,594714,466990,592608,468842,590239,470429,588660,472281,587080,474663,585500,476779,583921,479425,582868,481806,582078,484452,581552,487627,581025,490802,581025,493713,581025,574675,633413,574675,633413,493713,633413,490802,633150,487627,632360,484452,631570,481806,630254,479425,628938,476779,627621,474663,626042,472281,623936,470429,621830,468842,619987,466990,617354,465931,614985,464873,612353,464079,609983,463815,607087,463550xm534988,463550l533930,463815,532342,464079,531284,464873,529961,465931,528903,466990,527580,468842,525992,472281,524405,476779,523346,481806,522553,487627,522288,493713,522288,574675,547688,574675,547688,493713,547424,487627,546894,481806,545836,476779,543984,472281,542132,468842,541074,466990,540015,465931,538692,464873,537634,464079,536311,463815,534988,463550xm495959,463550l495420,463815,494611,464079,494072,464873,493263,465931,491916,468842,490837,472281,490028,476779,489489,481806,488950,487627,488950,493713,488950,574675,503238,574675,503238,493713,502969,487627,502699,481806,501890,476779,501081,472281,500003,468842,498655,465931,498116,464873,497307,464079,496768,463815,495959,463550xm742950,319088l742950,357188,747713,357188,747713,319088,742950,319088xm723900,319088l723900,357188,735013,357188,735013,319088,723900,319088xm700088,319088l700088,357188,714376,357188,714376,319088,700088,319088xm671513,319088l671513,357188,685801,357188,685801,319088,671513,319088xm638175,319088l638175,357188,655638,357188,655638,319088,638175,319088xm600075,319088l600075,357188,622300,357188,622300,319088,600075,319088xm568325,319088l568325,357188,585788,357188,585788,319088,568325,319088xm538163,319088l538163,357188,552451,357188,552451,319088,538163,319088xm506413,319088l506413,357188,522288,357188,522288,319088,506413,319088xm487363,319088l487363,357188,498476,357188,498476,319088,487363,319088xm474663,319088l474663,357188,479426,357188,479426,319088,474663,319088xm636466,74613l635550,75393,634940,76434,634329,78255,633718,82156,633413,87098,633413,120651,641351,120651,641351,87098,641046,82156,640130,78255,639519,76434,638909,75393,638298,74613,637077,74613,636466,74613xm609071,74613l606690,75393,604838,76434,603250,78255,601663,80075,600869,82156,600075,84497,600075,87098,600075,120651,622300,120651,622300,87098,622036,84497,621506,82156,620448,80075,618861,78255,617273,76434,615686,75393,613304,74613,611188,74613,609071,74613xm583467,74613l582979,75393,582491,76434,582002,78255,581269,82156,581025,87098,581025,120651,587375,120651,587375,87098,587131,82156,586642,78255,586154,76434,585421,75393,584689,74613,584200,74613,583467,74613xm611055,0l612378,265,613436,530,614494,1059,615552,2118,616081,2912,616610,3706,617139,5030,617139,6089,616875,8206,616081,9795,614494,10853,612907,11648,612907,15883,616081,16412,618991,16677,621901,17471,624546,18530,627191,19854,629572,21177,631688,22766,634069,24354,635921,26472,637508,28589,639360,30972,640418,33354,641476,35737,642269,38384,643063,41031,643328,43943,647825,43943,647825,52414,645708,52414,645708,127063,658670,127063,658670,149034,663432,150623,668458,152740,673219,154858,677716,156976,682213,159358,686710,161741,691207,164653,695175,167300,699407,170212,703375,173124,707343,176565,710782,180006,714485,183183,717659,186889,721098,190330,724008,194301,727182,198271,729828,201977,732473,206213,734854,210448,737499,214684,739351,218919,741202,223419,743054,228184,744641,232684,745964,237449,747022,241949,748344,246979,748873,251744,749403,256773,749667,261803,749932,266832,749667,273715,749138,280333,755487,280333,755487,287745,750196,287745,750196,303363,756280,303363,756280,312099,750990,312099,750990,362659,772436,362659,772436,363033,772699,364348,773223,366713,782928,366187,782928,364610,782141,363296,782050,362659,790404,362659,790404,370601,786436,370601,786436,392572,800985,392572,800985,402102,795166,402102,795166,409514,790404,409514,790404,421426,796224,421426,796224,428838,792520,428838,792520,434132,791727,434132,791727,581314,802837,581314,790140,594285,790140,628168,806011,628168,806011,645110,832728,645110,832728,600108,830348,600108,830348,592696,832464,592696,832464,583961,823734,583961,823734,563048,840400,563048,840400,558813,844632,558813,844367,555901,844632,552989,844896,550342,845955,547959,846748,545312,847806,543195,849393,540812,851245,538694,852832,536841,854948,534724,857329,533135,859445,531812,861826,530488,864736,529165,867381,528371,870555,527576,873465,527047,873465,509841,873730,508782,874523,507723,875317,506664,876375,506135,874523,506135,877433,505605,877433,503487,876640,502958,876111,502429,875581,501370,875317,500311,875581,499252,876375,498193,877169,497664,878491,497399,879549,497664,880872,498193,881401,499252,881666,500311,881666,501370,881137,502429,880607,502958,879549,503487,879549,505605,882724,506135,880872,506135,881930,506664,882724,507723,883253,508782,883517,509841,883517,527047,886692,527576,889337,528371,892511,529165,894892,530488,897537,531812,899918,533135,902034,534724,904150,536841,906002,538694,907589,540812,909176,543195,910499,545312,911292,547959,911822,550342,912351,552989,912615,555901,912351,558813,916583,558813,916583,563048,933513,563048,933513,583961,924519,583961,924519,592696,926900,592696,926900,600108,923990,600108,923990,658875,1043291,684817,1033239,685346,1075364,685346,1075341,685550,1075607,687388,1101460,686338,1101523,685346,1107571,685346,1107571,717642,1155450,717642,1155450,714465,1153334,714465,1153334,711024,1161292,711024,1161292,713838,1169022,714376,1169022,712494,1170748,711024,1179786,711024,1179786,714465,1177141,714465,1177141,717642,1194864,717642,1194864,811615,1192484,811615,1192484,815057,1174496,827763,1175290,827763,1175290,838351,1178464,838351,1178464,848146,1174760,848146,1174760,854234,1181903,854234,1181903,860852,1179522,860852,1179522,866676,1176612,866676,1176612,871970,1174496,871970,1174496,1040064,1176612,1040064,1176612,1043241,1179522,1043241,1179522,1046152,1181903,1046152,1181903,1047211,1191690,1047211,1191690,1053829,1205975,1053829,1205975,1059653,1222375,1059653,1222375,1066800,0,1066800,0,1059653,15607,1059653,15607,1053829,31479,1053829,31479,1047211,40473,1047211,40473,1046152,42589,1046152,42589,1043241,45499,1043241,45499,1040064,47615,1040064,47615,871970,45499,871970,45499,866676,42589,866676,42589,860852,40473,860852,40473,854234,47615,854234,47615,848146,43911,848146,43911,838351,47350,838351,47350,827763,47879,827763,29892,815057,29892,811615,26453,811615,26453,717642,44970,717642,44970,714465,42324,714465,42324,711024,50161,711024,52319,712494,52319,714376,59497,713838,59497,711024,68777,711024,68777,714465,66396,714465,66396,717642,115863,717642,115863,685346,125617,685346,125680,686338,151798,687388,151798,685550,151775,685346,193898,685346,298386,662846,298386,600108,295476,600108,295476,592696,297592,592696,297592,583961,288863,583961,288863,563048,305792,563048,305792,558813,310025,558813,309496,555901,310025,552989,310554,550342,311083,547959,311876,545312,313199,543195,314522,540812,316373,538694,318225,536841,320077,534724,322457,533135,324838,531812,327483,530488,329864,529165,333038,528371,335684,527576,338858,527047,338858,509841,339123,508782,339652,507723,340445,506664,341503,506135,339652,506135,342826,505605,342826,503487,341768,502958,341239,502429,340710,501370,340710,500311,340974,499252,341503,498193,342561,497664,343620,497399,345207,497664,346000,498193,346794,499252,347058,500311,346794,501370,346265,502429,345736,502958,344942,503487,344942,505605,347852,506135,346000,506135,347058,506664,347852,507723,348381,508782,348646,509841,348646,527047,351820,527576,354730,528371,357639,529165,360285,530488,362930,531812,365046,533135,367162,534724,369543,536841,371130,538694,372717,540812,374305,543195,375627,545312,376421,547959,377214,550342,377479,552989,377743,555901,377479,558813,381976,558813,381976,563048,398641,563048,398641,583961,389647,583961,389647,592696,392028,592696,392028,600108,389383,600108,389383,645110,416364,645110,416364,628168,432236,628168,432236,593226,436204,593226,424035,581314,430384,581314,430384,434132,429326,434132,429326,428838,426152,428838,426152,421426,431971,421426,431971,409514,427210,409514,427210,402102,421390,402102,421390,392572,435675,392572,435675,370601,431971,370601,431971,362659,438829,362659,438647,363296,437860,364610,437860,366187,447827,366713,448089,364348,448352,363033,448445,362659,471386,362659,471386,312099,466095,312099,466095,303363,472179,303363,472179,287745,466889,287745,466889,280333,473237,280333,472708,273715,472444,266832,472708,261803,472973,256773,473502,251744,474031,246979,475089,241949,476147,237449,477734,232684,479321,228184,480909,223419,483025,218919,484876,214684,487257,210448,489902,206213,492283,201977,495193,198271,498103,194301,501277,190330,504451,186889,507890,183183,511594,180006,515032,176565,519000,173124,522968,170212,526936,167300,531169,164653,535665,161741,539898,159358,544395,156976,549156,154858,553918,152740,558944,150623,563705,149034,563705,127063,576667,127063,576667,52414,574286,52414,574286,43943,578783,43943,579048,41031,579577,38384,580899,35737,581958,33354,583016,30972,584603,28589,586454,26472,588306,24354,590422,22766,592803,21177,595184,19854,597829,18530,600474,17471,603120,16677,606294,16412,609468,15883,609468,11648,607617,10853,606294,9795,605500,8206,605236,6089,605236,5030,605765,3706,606294,2912,606823,2118,607617,1059,608675,530,609997,265,611055,0xe">
                <v:path o:connectlocs="347978,398325;354188,358430;70604,398325;77048,358430;406446,409645;23156,342392;38002,340314;260189,353555;273463,413701;270863,349551;199484,412039;217416,413909;220778,336480;158879,336480;153536,363962;173522,362192;169786,334742;303150,252348;312460,237496;115152,242881;126359,239360;253558,189188;241791,182227;244780,183371;205739,189188;218841,183371;184355,225655;174110,182955;175347,182124;237028,140255;200605,125294;169226,140255;224657,29298;216482,29298;205950,29298;220450,7276;232495,58520;257612,79309;266669,112987;277593,154149;293933,253312;300469,211526;309433,197494;310927,198742;321664,215164;379570,269192;415503,281793;414569,342392;11111,413802;15499,333037;24276,279194;101961,229301;116434,207784;120916,195415;124184,207160;134828,221089;151542,168390;158165,143066;167695,95005;184595,66836;205043,14032;213634,2390" o:connectangles="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76704" behindDoc="0" locked="0" layoutInCell="1" allowOverlap="1">
                <wp:simplePos x="0" y="0"/>
                <wp:positionH relativeFrom="column">
                  <wp:posOffset>2788285</wp:posOffset>
                </wp:positionH>
                <wp:positionV relativeFrom="paragraph">
                  <wp:posOffset>3056890</wp:posOffset>
                </wp:positionV>
                <wp:extent cx="250825" cy="250190"/>
                <wp:effectExtent l="0" t="0" r="3175" b="3810"/>
                <wp:wrapNone/>
                <wp:docPr id="348" name="主页"/>
                <wp:cNvGraphicFramePr/>
                <a:graphic xmlns:a="http://schemas.openxmlformats.org/drawingml/2006/main">
                  <a:graphicData uri="http://schemas.microsoft.com/office/word/2010/wordprocessingShape">
                    <wps:wsp>
                      <wps:cNvSpPr/>
                      <wps:spPr>
                        <a:xfrm>
                          <a:off x="4010025" y="3997325"/>
                          <a:ext cx="250825" cy="250190"/>
                        </a:xfrm>
                        <a:custGeom>
                          <a:avLst/>
                          <a:gdLst/>
                          <a:ahLst/>
                          <a:cxnLst/>
                          <a:rect l="l" t="t" r="r" b="b"/>
                          <a:pathLst>
                            <a:path w="1800200" h="1603947">
                              <a:moveTo>
                                <a:pt x="900100" y="235795"/>
                              </a:moveTo>
                              <a:lnTo>
                                <a:pt x="1656184" y="919871"/>
                              </a:lnTo>
                              <a:lnTo>
                                <a:pt x="1656184" y="1603947"/>
                              </a:lnTo>
                              <a:lnTo>
                                <a:pt x="1242138" y="1603947"/>
                              </a:lnTo>
                              <a:lnTo>
                                <a:pt x="1242138" y="919870"/>
                              </a:lnTo>
                              <a:lnTo>
                                <a:pt x="558062" y="919870"/>
                              </a:lnTo>
                              <a:lnTo>
                                <a:pt x="558062" y="1603947"/>
                              </a:lnTo>
                              <a:lnTo>
                                <a:pt x="144016" y="1603947"/>
                              </a:lnTo>
                              <a:lnTo>
                                <a:pt x="144016" y="919871"/>
                              </a:lnTo>
                              <a:close/>
                              <a:moveTo>
                                <a:pt x="900100" y="0"/>
                              </a:moveTo>
                              <a:lnTo>
                                <a:pt x="1310094" y="370947"/>
                              </a:lnTo>
                              <a:lnTo>
                                <a:pt x="1310094" y="14514"/>
                              </a:lnTo>
                              <a:lnTo>
                                <a:pt x="1428894" y="14514"/>
                              </a:lnTo>
                              <a:lnTo>
                                <a:pt x="1428894" y="478433"/>
                              </a:lnTo>
                              <a:lnTo>
                                <a:pt x="1800200" y="814377"/>
                              </a:lnTo>
                              <a:lnTo>
                                <a:pt x="1800200" y="988497"/>
                              </a:lnTo>
                              <a:lnTo>
                                <a:pt x="900100" y="174121"/>
                              </a:lnTo>
                              <a:lnTo>
                                <a:pt x="0" y="988498"/>
                              </a:lnTo>
                              <a:lnTo>
                                <a:pt x="0" y="814377"/>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主页" o:spid="_x0000_s1026" o:spt="100" style="position:absolute;left:0pt;margin-left:219.55pt;margin-top:240.7pt;height:19.7pt;width:19.75pt;z-index:-167790592;v-text-anchor:middle;mso-width-relative:page;mso-height-relative:page;" fillcolor="#5B9BD5 [3204]" filled="t" stroked="f" coordsize="1800200,1603947" o:gfxdata="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wmcSRNsAAAALAQAADwAAAAAAAAABACAAAAAiAAAAZHJzL2Rvd25yZXYueG1sUEsBAhQA&#10;FAAAAAgAh07iQGcrVn7TAgAAbwcAAA4AAAAAAAAAAQAgAAAAKgEAAGRycy9lMm9Eb2MueG1sUEsF&#10;BgAAAAAGAAYAWQEAAG8GAAAAAA==&#10;" path="m900100,235795l1656184,919871,1656184,1603947,1242138,1603947,1242138,919870,558062,919870,558062,1603947,144016,1603947,144016,919871xm900100,0l1310094,370947,1310094,14514,1428894,14514,1428894,478433,1800200,814377,1800200,988497,900100,174121,0,988498,0,814377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77728" behindDoc="0" locked="0" layoutInCell="1" allowOverlap="1">
                <wp:simplePos x="0" y="0"/>
                <wp:positionH relativeFrom="column">
                  <wp:posOffset>3590290</wp:posOffset>
                </wp:positionH>
                <wp:positionV relativeFrom="paragraph">
                  <wp:posOffset>3056890</wp:posOffset>
                </wp:positionV>
                <wp:extent cx="251460" cy="268605"/>
                <wp:effectExtent l="0" t="0" r="2540" b="10795"/>
                <wp:wrapNone/>
                <wp:docPr id="132" name="房子"/>
                <wp:cNvGraphicFramePr/>
                <a:graphic xmlns:a="http://schemas.openxmlformats.org/drawingml/2006/main">
                  <a:graphicData uri="http://schemas.microsoft.com/office/word/2010/wordprocessingShape">
                    <wps:wsp>
                      <wps:cNvSpPr/>
                      <wps:spPr bwMode="auto">
                        <a:xfrm>
                          <a:off x="4798060" y="3979545"/>
                          <a:ext cx="251460" cy="268605"/>
                        </a:xfrm>
                        <a:custGeom>
                          <a:avLst/>
                          <a:gdLst>
                            <a:gd name="T0" fmla="*/ 779318 w 419100"/>
                            <a:gd name="T1" fmla="*/ 1212273 h 419100"/>
                            <a:gd name="T2" fmla="*/ 1125682 w 419100"/>
                            <a:gd name="T3" fmla="*/ 1212273 h 419100"/>
                            <a:gd name="T4" fmla="*/ 1125682 w 419100"/>
                            <a:gd name="T5" fmla="*/ 1905000 h 419100"/>
                            <a:gd name="T6" fmla="*/ 779318 w 419100"/>
                            <a:gd name="T7" fmla="*/ 1905000 h 419100"/>
                            <a:gd name="T8" fmla="*/ 952500 w 419100"/>
                            <a:gd name="T9" fmla="*/ 0 h 419100"/>
                            <a:gd name="T10" fmla="*/ 1298864 w 419100"/>
                            <a:gd name="T11" fmla="*/ 346364 h 419100"/>
                            <a:gd name="T12" fmla="*/ 1298864 w 419100"/>
                            <a:gd name="T13" fmla="*/ 86591 h 419100"/>
                            <a:gd name="T14" fmla="*/ 1645227 w 419100"/>
                            <a:gd name="T15" fmla="*/ 86591 h 419100"/>
                            <a:gd name="T16" fmla="*/ 1645227 w 419100"/>
                            <a:gd name="T17" fmla="*/ 692727 h 419100"/>
                            <a:gd name="T18" fmla="*/ 1905000 w 419100"/>
                            <a:gd name="T19" fmla="*/ 952500 h 419100"/>
                            <a:gd name="T20" fmla="*/ 1731818 w 419100"/>
                            <a:gd name="T21" fmla="*/ 952500 h 419100"/>
                            <a:gd name="T22" fmla="*/ 1731818 w 419100"/>
                            <a:gd name="T23" fmla="*/ 1905000 h 419100"/>
                            <a:gd name="T24" fmla="*/ 1212273 w 419100"/>
                            <a:gd name="T25" fmla="*/ 1905000 h 419100"/>
                            <a:gd name="T26" fmla="*/ 1212273 w 419100"/>
                            <a:gd name="T27" fmla="*/ 1125682 h 419100"/>
                            <a:gd name="T28" fmla="*/ 692727 w 419100"/>
                            <a:gd name="T29" fmla="*/ 1125682 h 419100"/>
                            <a:gd name="T30" fmla="*/ 692727 w 419100"/>
                            <a:gd name="T31" fmla="*/ 1905000 h 419100"/>
                            <a:gd name="T32" fmla="*/ 173182 w 419100"/>
                            <a:gd name="T33" fmla="*/ 1905000 h 419100"/>
                            <a:gd name="T34" fmla="*/ 173182 w 419100"/>
                            <a:gd name="T35" fmla="*/ 952500 h 419100"/>
                            <a:gd name="T36" fmla="*/ 0 w 419100"/>
                            <a:gd name="T37" fmla="*/ 952500 h 41910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19100" h="419100">
                              <a:moveTo>
                                <a:pt x="171450" y="266700"/>
                              </a:moveTo>
                              <a:lnTo>
                                <a:pt x="247650" y="266700"/>
                              </a:lnTo>
                              <a:lnTo>
                                <a:pt x="247650" y="419100"/>
                              </a:lnTo>
                              <a:lnTo>
                                <a:pt x="171450" y="419100"/>
                              </a:lnTo>
                              <a:lnTo>
                                <a:pt x="171450" y="266700"/>
                              </a:lnTo>
                              <a:close/>
                              <a:moveTo>
                                <a:pt x="209550" y="0"/>
                              </a:moveTo>
                              <a:lnTo>
                                <a:pt x="285750" y="76200"/>
                              </a:lnTo>
                              <a:lnTo>
                                <a:pt x="285750" y="19050"/>
                              </a:lnTo>
                              <a:lnTo>
                                <a:pt x="361950" y="19050"/>
                              </a:lnTo>
                              <a:lnTo>
                                <a:pt x="361950" y="152400"/>
                              </a:lnTo>
                              <a:lnTo>
                                <a:pt x="419100" y="209550"/>
                              </a:lnTo>
                              <a:lnTo>
                                <a:pt x="381000" y="209550"/>
                              </a:lnTo>
                              <a:lnTo>
                                <a:pt x="381000" y="419100"/>
                              </a:lnTo>
                              <a:lnTo>
                                <a:pt x="266700" y="419100"/>
                              </a:lnTo>
                              <a:lnTo>
                                <a:pt x="266700" y="247650"/>
                              </a:lnTo>
                              <a:lnTo>
                                <a:pt x="152400" y="247650"/>
                              </a:lnTo>
                              <a:lnTo>
                                <a:pt x="152400" y="419100"/>
                              </a:lnTo>
                              <a:lnTo>
                                <a:pt x="38100" y="419100"/>
                              </a:lnTo>
                              <a:lnTo>
                                <a:pt x="38100" y="209550"/>
                              </a:lnTo>
                              <a:lnTo>
                                <a:pt x="0" y="209550"/>
                              </a:lnTo>
                              <a:lnTo>
                                <a:pt x="209550"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房子" o:spid="_x0000_s1026" o:spt="100" style="position:absolute;left:0pt;margin-left:282.7pt;margin-top:240.7pt;height:21.15pt;width:19.8pt;z-index:-167789568;v-text-anchor:middle;mso-width-relative:page;mso-height-relative:page;" fillcolor="#5B9BD5 [3204]" filled="t" stroked="f" coordsize="419100,419100" o:gfxdata="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H/b/ZnbAAAACwEAAA8AAAAAAAAAAQAgAAAAIgAAAGRycy9k&#10;b3ducmV2LnhtbFBLAQIUABQAAAAIAIdO4kCapTXoHQUAAG0VAAAOAAAAAAAAAAEAIAAAACoBAABk&#10;cnMvZTJvRG9jLnhtbFBLBQYAAAAABgAGAFkBAAC5CAAAAAA=&#10;" path="m171450,266700l247650,266700,247650,419100,171450,419100,171450,266700xm209550,0l285750,76200,285750,19050,361950,19050,361950,152400,419100,209550,381000,209550,381000,419100,266700,419100,266700,247650,152400,247650,152400,419100,38100,419100,38100,209550,0,209550,209550,0xe">
                <v:path o:connectlocs="467590,776956;675409,776956;675409,1220931;467590,1220931;571500,0;779318,221987;779318,55496;987136,55496;987136,443975;1143000,610465;1039090,610465;1039090,1220931;727363,1220931;727363,721459;415636,721459;415636,1220931;103909,1220931;103909,610465;0,610465" o:connectangles="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75680" behindDoc="0" locked="0" layoutInCell="1" allowOverlap="1">
                <wp:simplePos x="0" y="0"/>
                <wp:positionH relativeFrom="column">
                  <wp:posOffset>2003425</wp:posOffset>
                </wp:positionH>
                <wp:positionV relativeFrom="paragraph">
                  <wp:posOffset>3056890</wp:posOffset>
                </wp:positionV>
                <wp:extent cx="233680" cy="267970"/>
                <wp:effectExtent l="0" t="0" r="20320" b="11430"/>
                <wp:wrapNone/>
                <wp:docPr id="133" name="定位箭头"/>
                <wp:cNvGraphicFramePr/>
                <a:graphic xmlns:a="http://schemas.openxmlformats.org/drawingml/2006/main">
                  <a:graphicData uri="http://schemas.microsoft.com/office/word/2010/wordprocessingShape">
                    <wps:wsp>
                      <wps:cNvSpPr/>
                      <wps:spPr>
                        <a:xfrm>
                          <a:off x="3170555" y="3997325"/>
                          <a:ext cx="233680" cy="267970"/>
                        </a:xfrm>
                        <a:custGeom>
                          <a:avLst/>
                          <a:gdLst/>
                          <a:ahLst/>
                          <a:cxnLst/>
                          <a:rect l="l" t="t" r="r" b="b"/>
                          <a:pathLst>
                            <a:path w="751403" h="647761">
                              <a:moveTo>
                                <a:pt x="375701" y="46501"/>
                              </a:moveTo>
                              <a:lnTo>
                                <a:pt x="64988" y="582211"/>
                              </a:lnTo>
                              <a:lnTo>
                                <a:pt x="69940" y="582211"/>
                              </a:lnTo>
                              <a:lnTo>
                                <a:pt x="375701" y="403812"/>
                              </a:lnTo>
                              <a:close/>
                              <a:moveTo>
                                <a:pt x="375702" y="0"/>
                              </a:moveTo>
                              <a:lnTo>
                                <a:pt x="751403" y="647761"/>
                              </a:lnTo>
                              <a:lnTo>
                                <a:pt x="745416" y="647761"/>
                              </a:lnTo>
                              <a:lnTo>
                                <a:pt x="375702" y="432047"/>
                              </a:lnTo>
                              <a:lnTo>
                                <a:pt x="375701" y="432048"/>
                              </a:lnTo>
                              <a:lnTo>
                                <a:pt x="375701" y="432048"/>
                              </a:lnTo>
                              <a:lnTo>
                                <a:pt x="5987" y="647761"/>
                              </a:lnTo>
                              <a:lnTo>
                                <a:pt x="0" y="64776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定位箭头" o:spid="_x0000_s1026" o:spt="100" style="position:absolute;left:0pt;margin-left:157.75pt;margin-top:240.7pt;height:21.1pt;width:18.4pt;z-index:-167791616;v-text-anchor:middle;mso-width-relative:page;mso-height-relative:page;" fillcolor="#5B9BD5 [3204]" filled="t" stroked="f" coordsize="751403,647761" o:gfxdata="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CU2lR9sAAAALAQAADwAAAAAA&#10;AAABACAAAAAiAAAAZHJzL2Rvd25yZXYueG1sUEsBAhQAFAAAAAgAh07iQCJsurz0AgAA1gYAAA4A&#10;AAAAAAAAAQAgAAAAKgEAAGRycy9lMm9Eb2MueG1sUEsFBgAAAAAGAAYAWQEAAJAGAAAAAA==&#10;" path="m375701,46501l64988,582211,69940,582211,375701,403812xm375702,0l751403,647761,745416,647761,375702,432047,375701,432048,375701,432048,5987,647761,0,647761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67488" behindDoc="0" locked="0" layoutInCell="1" allowOverlap="1">
                <wp:simplePos x="0" y="0"/>
                <wp:positionH relativeFrom="column">
                  <wp:posOffset>440690</wp:posOffset>
                </wp:positionH>
                <wp:positionV relativeFrom="paragraph">
                  <wp:posOffset>2394585</wp:posOffset>
                </wp:positionV>
                <wp:extent cx="261620" cy="297180"/>
                <wp:effectExtent l="0" t="0" r="17780" b="7620"/>
                <wp:wrapNone/>
                <wp:docPr id="134" name="@"/>
                <wp:cNvGraphicFramePr/>
                <a:graphic xmlns:a="http://schemas.openxmlformats.org/drawingml/2006/main">
                  <a:graphicData uri="http://schemas.microsoft.com/office/word/2010/wordprocessingShape">
                    <wps:wsp>
                      <wps:cNvSpPr/>
                      <wps:spPr bwMode="auto">
                        <a:xfrm>
                          <a:off x="1583690" y="3392170"/>
                          <a:ext cx="261620" cy="297180"/>
                        </a:xfrm>
                        <a:custGeom>
                          <a:avLst/>
                          <a:gdLst>
                            <a:gd name="T0" fmla="*/ 2147483646 w 207"/>
                            <a:gd name="T1" fmla="*/ 2147483646 h 207"/>
                            <a:gd name="T2" fmla="*/ 2147483646 w 207"/>
                            <a:gd name="T3" fmla="*/ 2147483646 h 207"/>
                            <a:gd name="T4" fmla="*/ 2147483646 w 207"/>
                            <a:gd name="T5" fmla="*/ 2147483646 h 207"/>
                            <a:gd name="T6" fmla="*/ 2147483646 w 207"/>
                            <a:gd name="T7" fmla="*/ 2147483646 h 207"/>
                            <a:gd name="T8" fmla="*/ 2147483646 w 207"/>
                            <a:gd name="T9" fmla="*/ 2147483646 h 207"/>
                            <a:gd name="T10" fmla="*/ 2147483646 w 207"/>
                            <a:gd name="T11" fmla="*/ 2147483646 h 207"/>
                            <a:gd name="T12" fmla="*/ 2147483646 w 207"/>
                            <a:gd name="T13" fmla="*/ 2147483646 h 207"/>
                            <a:gd name="T14" fmla="*/ 2147483646 w 207"/>
                            <a:gd name="T15" fmla="*/ 2147483646 h 207"/>
                            <a:gd name="T16" fmla="*/ 2147483646 w 207"/>
                            <a:gd name="T17" fmla="*/ 2147483646 h 207"/>
                            <a:gd name="T18" fmla="*/ 2147483646 w 207"/>
                            <a:gd name="T19" fmla="*/ 2147483646 h 207"/>
                            <a:gd name="T20" fmla="*/ 2147483646 w 207"/>
                            <a:gd name="T21" fmla="*/ 2147483646 h 207"/>
                            <a:gd name="T22" fmla="*/ 2147483646 w 207"/>
                            <a:gd name="T23" fmla="*/ 2147483646 h 207"/>
                            <a:gd name="T24" fmla="*/ 2147483646 w 207"/>
                            <a:gd name="T25" fmla="*/ 2147483646 h 207"/>
                            <a:gd name="T26" fmla="*/ 2147483646 w 207"/>
                            <a:gd name="T27" fmla="*/ 2147483646 h 207"/>
                            <a:gd name="T28" fmla="*/ 0 w 207"/>
                            <a:gd name="T29" fmla="*/ 2147483646 h 207"/>
                            <a:gd name="T30" fmla="*/ 2147483646 w 207"/>
                            <a:gd name="T31" fmla="*/ 2147483646 h 207"/>
                            <a:gd name="T32" fmla="*/ 2147483646 w 207"/>
                            <a:gd name="T33" fmla="*/ 0 h 207"/>
                            <a:gd name="T34" fmla="*/ 2147483646 w 207"/>
                            <a:gd name="T35" fmla="*/ 2147483646 h 207"/>
                            <a:gd name="T36" fmla="*/ 2147483646 w 207"/>
                            <a:gd name="T37" fmla="*/ 2147483646 h 207"/>
                            <a:gd name="T38" fmla="*/ 2147483646 w 207"/>
                            <a:gd name="T39" fmla="*/ 2147483646 h 207"/>
                            <a:gd name="T40" fmla="*/ 2147483646 w 207"/>
                            <a:gd name="T41" fmla="*/ 2147483646 h 207"/>
                            <a:gd name="T42" fmla="*/ 2147483646 w 207"/>
                            <a:gd name="T43" fmla="*/ 2147483646 h 207"/>
                            <a:gd name="T44" fmla="*/ 2147483646 w 207"/>
                            <a:gd name="T45" fmla="*/ 2147483646 h 207"/>
                            <a:gd name="T46" fmla="*/ 2147483646 w 207"/>
                            <a:gd name="T47" fmla="*/ 2147483646 h 207"/>
                            <a:gd name="T48" fmla="*/ 2147483646 w 207"/>
                            <a:gd name="T49" fmla="*/ 2147483646 h 207"/>
                            <a:gd name="T50" fmla="*/ 2147483646 w 207"/>
                            <a:gd name="T51" fmla="*/ 2147483646 h 207"/>
                            <a:gd name="T52" fmla="*/ 2147483646 w 207"/>
                            <a:gd name="T53" fmla="*/ 2147483646 h 207"/>
                            <a:gd name="T54" fmla="*/ 2147483646 w 207"/>
                            <a:gd name="T55" fmla="*/ 2147483646 h 207"/>
                            <a:gd name="T56" fmla="*/ 2147483646 w 207"/>
                            <a:gd name="T57" fmla="*/ 2147483646 h 207"/>
                            <a:gd name="T58" fmla="*/ 2147483646 w 207"/>
                            <a:gd name="T59" fmla="*/ 2147483646 h 207"/>
                            <a:gd name="T60" fmla="*/ 2147483646 w 207"/>
                            <a:gd name="T61" fmla="*/ 2147483646 h 207"/>
                            <a:gd name="T62" fmla="*/ 2147483646 w 207"/>
                            <a:gd name="T63" fmla="*/ 2147483646 h 207"/>
                            <a:gd name="T64" fmla="*/ 2147483646 w 207"/>
                            <a:gd name="T65" fmla="*/ 2147483646 h 207"/>
                            <a:gd name="T66" fmla="*/ 2147483646 w 207"/>
                            <a:gd name="T67" fmla="*/ 2147483646 h 207"/>
                            <a:gd name="T68" fmla="*/ 2147483646 w 207"/>
                            <a:gd name="T69" fmla="*/ 2147483646 h 207"/>
                            <a:gd name="T70" fmla="*/ 2147483646 w 207"/>
                            <a:gd name="T71" fmla="*/ 2147483646 h 207"/>
                            <a:gd name="T72" fmla="*/ 2147483646 w 207"/>
                            <a:gd name="T73" fmla="*/ 2147483646 h 207"/>
                            <a:gd name="T74" fmla="*/ 2147483646 w 207"/>
                            <a:gd name="T75" fmla="*/ 2147483646 h 20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07" h="207">
                              <a:moveTo>
                                <a:pt x="137" y="51"/>
                              </a:moveTo>
                              <a:cubicBezTo>
                                <a:pt x="153" y="51"/>
                                <a:pt x="153" y="51"/>
                                <a:pt x="153" y="51"/>
                              </a:cubicBezTo>
                              <a:cubicBezTo>
                                <a:pt x="142" y="113"/>
                                <a:pt x="142" y="113"/>
                                <a:pt x="142" y="113"/>
                              </a:cubicBezTo>
                              <a:cubicBezTo>
                                <a:pt x="141" y="120"/>
                                <a:pt x="141" y="125"/>
                                <a:pt x="142" y="128"/>
                              </a:cubicBezTo>
                              <a:cubicBezTo>
                                <a:pt x="143" y="132"/>
                                <a:pt x="146" y="133"/>
                                <a:pt x="150" y="133"/>
                              </a:cubicBezTo>
                              <a:cubicBezTo>
                                <a:pt x="154" y="133"/>
                                <a:pt x="158" y="132"/>
                                <a:pt x="161" y="130"/>
                              </a:cubicBezTo>
                              <a:cubicBezTo>
                                <a:pt x="165" y="129"/>
                                <a:pt x="169" y="126"/>
                                <a:pt x="172" y="122"/>
                              </a:cubicBezTo>
                              <a:cubicBezTo>
                                <a:pt x="175" y="118"/>
                                <a:pt x="177" y="114"/>
                                <a:pt x="179" y="108"/>
                              </a:cubicBezTo>
                              <a:cubicBezTo>
                                <a:pt x="181" y="102"/>
                                <a:pt x="182" y="95"/>
                                <a:pt x="182" y="87"/>
                              </a:cubicBezTo>
                              <a:cubicBezTo>
                                <a:pt x="182" y="76"/>
                                <a:pt x="180" y="66"/>
                                <a:pt x="176" y="58"/>
                              </a:cubicBezTo>
                              <a:cubicBezTo>
                                <a:pt x="172" y="50"/>
                                <a:pt x="167" y="44"/>
                                <a:pt x="161" y="38"/>
                              </a:cubicBezTo>
                              <a:cubicBezTo>
                                <a:pt x="154" y="33"/>
                                <a:pt x="146" y="29"/>
                                <a:pt x="137" y="27"/>
                              </a:cubicBezTo>
                              <a:cubicBezTo>
                                <a:pt x="128" y="24"/>
                                <a:pt x="119" y="23"/>
                                <a:pt x="109" y="23"/>
                              </a:cubicBezTo>
                              <a:cubicBezTo>
                                <a:pt x="97" y="23"/>
                                <a:pt x="86" y="25"/>
                                <a:pt x="76" y="30"/>
                              </a:cubicBezTo>
                              <a:cubicBezTo>
                                <a:pt x="65" y="34"/>
                                <a:pt x="57" y="40"/>
                                <a:pt x="49" y="47"/>
                              </a:cubicBezTo>
                              <a:cubicBezTo>
                                <a:pt x="42" y="55"/>
                                <a:pt x="36" y="63"/>
                                <a:pt x="31" y="74"/>
                              </a:cubicBezTo>
                              <a:cubicBezTo>
                                <a:pt x="27" y="84"/>
                                <a:pt x="25" y="95"/>
                                <a:pt x="25" y="107"/>
                              </a:cubicBezTo>
                              <a:cubicBezTo>
                                <a:pt x="25" y="119"/>
                                <a:pt x="27" y="129"/>
                                <a:pt x="30" y="139"/>
                              </a:cubicBezTo>
                              <a:cubicBezTo>
                                <a:pt x="34" y="148"/>
                                <a:pt x="39" y="156"/>
                                <a:pt x="46" y="163"/>
                              </a:cubicBezTo>
                              <a:cubicBezTo>
                                <a:pt x="53" y="169"/>
                                <a:pt x="61" y="174"/>
                                <a:pt x="71" y="178"/>
                              </a:cubicBezTo>
                              <a:cubicBezTo>
                                <a:pt x="81" y="181"/>
                                <a:pt x="93" y="183"/>
                                <a:pt x="106" y="183"/>
                              </a:cubicBezTo>
                              <a:cubicBezTo>
                                <a:pt x="110" y="183"/>
                                <a:pt x="115" y="183"/>
                                <a:pt x="121" y="182"/>
                              </a:cubicBezTo>
                              <a:cubicBezTo>
                                <a:pt x="127" y="181"/>
                                <a:pt x="132" y="179"/>
                                <a:pt x="136" y="177"/>
                              </a:cubicBezTo>
                              <a:cubicBezTo>
                                <a:pt x="143" y="199"/>
                                <a:pt x="143" y="199"/>
                                <a:pt x="143" y="199"/>
                              </a:cubicBezTo>
                              <a:cubicBezTo>
                                <a:pt x="137" y="202"/>
                                <a:pt x="131" y="204"/>
                                <a:pt x="124" y="205"/>
                              </a:cubicBezTo>
                              <a:cubicBezTo>
                                <a:pt x="118" y="206"/>
                                <a:pt x="110" y="207"/>
                                <a:pt x="102" y="207"/>
                              </a:cubicBezTo>
                              <a:cubicBezTo>
                                <a:pt x="87" y="207"/>
                                <a:pt x="74" y="205"/>
                                <a:pt x="61" y="200"/>
                              </a:cubicBezTo>
                              <a:cubicBezTo>
                                <a:pt x="49" y="196"/>
                                <a:pt x="38" y="190"/>
                                <a:pt x="29" y="182"/>
                              </a:cubicBezTo>
                              <a:cubicBezTo>
                                <a:pt x="20" y="173"/>
                                <a:pt x="13" y="163"/>
                                <a:pt x="7" y="151"/>
                              </a:cubicBezTo>
                              <a:cubicBezTo>
                                <a:pt x="2" y="138"/>
                                <a:pt x="0" y="124"/>
                                <a:pt x="0" y="108"/>
                              </a:cubicBezTo>
                              <a:cubicBezTo>
                                <a:pt x="0" y="91"/>
                                <a:pt x="3" y="76"/>
                                <a:pt x="9" y="63"/>
                              </a:cubicBezTo>
                              <a:cubicBezTo>
                                <a:pt x="14" y="50"/>
                                <a:pt x="22" y="38"/>
                                <a:pt x="32" y="29"/>
                              </a:cubicBezTo>
                              <a:cubicBezTo>
                                <a:pt x="42" y="20"/>
                                <a:pt x="54" y="12"/>
                                <a:pt x="67" y="7"/>
                              </a:cubicBezTo>
                              <a:cubicBezTo>
                                <a:pt x="80" y="2"/>
                                <a:pt x="94" y="0"/>
                                <a:pt x="109" y="0"/>
                              </a:cubicBezTo>
                              <a:cubicBezTo>
                                <a:pt x="123" y="0"/>
                                <a:pt x="136" y="2"/>
                                <a:pt x="148" y="6"/>
                              </a:cubicBezTo>
                              <a:cubicBezTo>
                                <a:pt x="160" y="10"/>
                                <a:pt x="170" y="15"/>
                                <a:pt x="179" y="23"/>
                              </a:cubicBezTo>
                              <a:cubicBezTo>
                                <a:pt x="188" y="30"/>
                                <a:pt x="195" y="40"/>
                                <a:pt x="200" y="50"/>
                              </a:cubicBezTo>
                              <a:cubicBezTo>
                                <a:pt x="205" y="61"/>
                                <a:pt x="207" y="74"/>
                                <a:pt x="207" y="87"/>
                              </a:cubicBezTo>
                              <a:cubicBezTo>
                                <a:pt x="207" y="97"/>
                                <a:pt x="205" y="106"/>
                                <a:pt x="202" y="115"/>
                              </a:cubicBezTo>
                              <a:cubicBezTo>
                                <a:pt x="199" y="123"/>
                                <a:pt x="194" y="130"/>
                                <a:pt x="188" y="137"/>
                              </a:cubicBezTo>
                              <a:cubicBezTo>
                                <a:pt x="182" y="143"/>
                                <a:pt x="175" y="148"/>
                                <a:pt x="167" y="151"/>
                              </a:cubicBezTo>
                              <a:cubicBezTo>
                                <a:pt x="159" y="155"/>
                                <a:pt x="151" y="157"/>
                                <a:pt x="141" y="157"/>
                              </a:cubicBezTo>
                              <a:cubicBezTo>
                                <a:pt x="138" y="157"/>
                                <a:pt x="134" y="156"/>
                                <a:pt x="131" y="156"/>
                              </a:cubicBezTo>
                              <a:cubicBezTo>
                                <a:pt x="128" y="155"/>
                                <a:pt x="125" y="153"/>
                                <a:pt x="123" y="151"/>
                              </a:cubicBezTo>
                              <a:cubicBezTo>
                                <a:pt x="121" y="149"/>
                                <a:pt x="119" y="147"/>
                                <a:pt x="118" y="144"/>
                              </a:cubicBezTo>
                              <a:cubicBezTo>
                                <a:pt x="117" y="140"/>
                                <a:pt x="116" y="137"/>
                                <a:pt x="117" y="132"/>
                              </a:cubicBezTo>
                              <a:cubicBezTo>
                                <a:pt x="116" y="132"/>
                                <a:pt x="116" y="132"/>
                                <a:pt x="116" y="132"/>
                              </a:cubicBezTo>
                              <a:cubicBezTo>
                                <a:pt x="114" y="135"/>
                                <a:pt x="111" y="138"/>
                                <a:pt x="109" y="141"/>
                              </a:cubicBezTo>
                              <a:cubicBezTo>
                                <a:pt x="106" y="144"/>
                                <a:pt x="103" y="147"/>
                                <a:pt x="100" y="149"/>
                              </a:cubicBezTo>
                              <a:cubicBezTo>
                                <a:pt x="97" y="152"/>
                                <a:pt x="93" y="153"/>
                                <a:pt x="89" y="155"/>
                              </a:cubicBezTo>
                              <a:cubicBezTo>
                                <a:pt x="86" y="156"/>
                                <a:pt x="81" y="157"/>
                                <a:pt x="77" y="157"/>
                              </a:cubicBezTo>
                              <a:cubicBezTo>
                                <a:pt x="73" y="157"/>
                                <a:pt x="70" y="156"/>
                                <a:pt x="66" y="154"/>
                              </a:cubicBezTo>
                              <a:cubicBezTo>
                                <a:pt x="63" y="153"/>
                                <a:pt x="60" y="151"/>
                                <a:pt x="58" y="148"/>
                              </a:cubicBezTo>
                              <a:cubicBezTo>
                                <a:pt x="55" y="145"/>
                                <a:pt x="53" y="141"/>
                                <a:pt x="52" y="137"/>
                              </a:cubicBezTo>
                              <a:cubicBezTo>
                                <a:pt x="51" y="133"/>
                                <a:pt x="50" y="129"/>
                                <a:pt x="50" y="124"/>
                              </a:cubicBezTo>
                              <a:cubicBezTo>
                                <a:pt x="50" y="114"/>
                                <a:pt x="51" y="105"/>
                                <a:pt x="54" y="96"/>
                              </a:cubicBezTo>
                              <a:cubicBezTo>
                                <a:pt x="57" y="87"/>
                                <a:pt x="62" y="80"/>
                                <a:pt x="67" y="73"/>
                              </a:cubicBezTo>
                              <a:cubicBezTo>
                                <a:pt x="72" y="66"/>
                                <a:pt x="78" y="60"/>
                                <a:pt x="85" y="56"/>
                              </a:cubicBezTo>
                              <a:cubicBezTo>
                                <a:pt x="92" y="52"/>
                                <a:pt x="99" y="50"/>
                                <a:pt x="107" y="50"/>
                              </a:cubicBezTo>
                              <a:cubicBezTo>
                                <a:pt x="112" y="50"/>
                                <a:pt x="117" y="51"/>
                                <a:pt x="120" y="52"/>
                              </a:cubicBezTo>
                              <a:cubicBezTo>
                                <a:pt x="124" y="54"/>
                                <a:pt x="127" y="56"/>
                                <a:pt x="130" y="59"/>
                              </a:cubicBezTo>
                              <a:lnTo>
                                <a:pt x="137" y="51"/>
                              </a:lnTo>
                              <a:close/>
                              <a:moveTo>
                                <a:pt x="123" y="79"/>
                              </a:moveTo>
                              <a:cubicBezTo>
                                <a:pt x="121" y="77"/>
                                <a:pt x="119" y="76"/>
                                <a:pt x="117" y="75"/>
                              </a:cubicBezTo>
                              <a:cubicBezTo>
                                <a:pt x="115" y="74"/>
                                <a:pt x="112" y="74"/>
                                <a:pt x="109" y="74"/>
                              </a:cubicBezTo>
                              <a:cubicBezTo>
                                <a:pt x="104" y="74"/>
                                <a:pt x="100" y="75"/>
                                <a:pt x="96" y="78"/>
                              </a:cubicBezTo>
                              <a:cubicBezTo>
                                <a:pt x="92" y="80"/>
                                <a:pt x="89" y="83"/>
                                <a:pt x="86" y="88"/>
                              </a:cubicBezTo>
                              <a:cubicBezTo>
                                <a:pt x="84" y="92"/>
                                <a:pt x="81" y="96"/>
                                <a:pt x="80" y="101"/>
                              </a:cubicBezTo>
                              <a:cubicBezTo>
                                <a:pt x="78" y="106"/>
                                <a:pt x="78" y="111"/>
                                <a:pt x="78" y="116"/>
                              </a:cubicBezTo>
                              <a:cubicBezTo>
                                <a:pt x="78" y="121"/>
                                <a:pt x="79" y="125"/>
                                <a:pt x="81" y="128"/>
                              </a:cubicBezTo>
                              <a:cubicBezTo>
                                <a:pt x="83" y="132"/>
                                <a:pt x="86" y="133"/>
                                <a:pt x="91" y="133"/>
                              </a:cubicBezTo>
                              <a:cubicBezTo>
                                <a:pt x="93" y="133"/>
                                <a:pt x="96" y="133"/>
                                <a:pt x="98" y="131"/>
                              </a:cubicBezTo>
                              <a:cubicBezTo>
                                <a:pt x="100" y="130"/>
                                <a:pt x="103" y="128"/>
                                <a:pt x="105" y="126"/>
                              </a:cubicBezTo>
                              <a:cubicBezTo>
                                <a:pt x="107" y="124"/>
                                <a:pt x="110" y="122"/>
                                <a:pt x="112" y="119"/>
                              </a:cubicBezTo>
                              <a:cubicBezTo>
                                <a:pt x="114" y="116"/>
                                <a:pt x="116" y="113"/>
                                <a:pt x="117" y="110"/>
                              </a:cubicBezTo>
                              <a:lnTo>
                                <a:pt x="123" y="79"/>
                              </a:lnTo>
                              <a:close/>
                            </a:path>
                          </a:pathLst>
                        </a:custGeom>
                        <a:solidFill>
                          <a:schemeClr val="accent1"/>
                        </a:solidFill>
                        <a:ln>
                          <a:noFill/>
                        </a:ln>
                      </wps:spPr>
                      <wps:bodyPr anchor="ctr"/>
                    </wps:wsp>
                  </a:graphicData>
                </a:graphic>
              </wp:anchor>
            </w:drawing>
          </mc:Choice>
          <mc:Fallback>
            <w:pict>
              <v:shape id="@" o:spid="_x0000_s1026" o:spt="100" style="position:absolute;left:0pt;margin-left:34.7pt;margin-top:188.55pt;height:23.4pt;width:20.6pt;z-index:-167799808;v-text-anchor:middle;mso-width-relative:page;mso-height-relative:page;" fillcolor="#5B9BD5 [3204]" filled="t" stroked="f" coordsize="207,207" o:gfxdata="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" path="m137,51c153,51,153,51,153,51c142,113,142,113,142,113c141,120,141,125,142,128c143,132,146,133,150,133c154,133,158,132,161,130c165,129,169,126,172,122c175,118,177,114,179,108c181,102,182,95,182,87c182,76,180,66,176,58c172,50,167,44,161,38c154,33,146,29,137,27c128,24,119,23,109,23c97,23,86,25,76,30c65,34,57,40,49,47c42,55,36,63,31,74c27,84,25,95,25,107c25,119,27,129,30,139c34,148,39,156,46,163c53,169,61,174,71,178c81,181,93,183,106,183c110,183,115,183,121,182c127,181,132,179,136,177c143,199,143,199,143,199c137,202,131,204,124,205c118,206,110,207,102,207c87,207,74,205,61,200c49,196,38,190,29,182c20,173,13,163,7,151c2,138,0,124,0,108c0,91,3,76,9,63c14,50,22,38,32,29c42,20,54,12,67,7c80,2,94,0,109,0c123,0,136,2,148,6c160,10,170,15,179,23c188,30,195,40,200,50c205,61,207,74,207,87c207,97,205,106,202,115c199,123,194,130,188,137c182,143,175,148,167,151c159,155,151,157,141,157c138,157,134,156,131,156c128,155,125,153,123,151c121,149,119,147,118,144c117,140,116,137,117,132c116,132,116,132,116,132c114,135,111,138,109,141c106,144,103,147,100,149c97,152,93,153,89,155c86,156,81,157,77,157c73,157,70,156,66,154c63,153,60,151,58,148c55,145,53,141,52,137c51,133,50,129,50,124c50,114,51,105,54,96c57,87,62,80,67,73c72,66,78,60,85,56c92,52,99,50,107,50c112,50,117,51,120,52c124,54,127,56,130,59l137,51xm123,79c121,77,119,76,117,75c115,74,112,74,109,74c104,74,100,75,96,78c92,80,89,83,86,88c84,92,81,96,80,101c78,106,78,111,78,116c78,121,79,125,81,128c83,132,86,133,91,133c93,133,96,133,98,131c100,130,103,128,105,126c107,124,110,122,112,119c114,116,116,113,117,110l123,79xe">
                <v:path o:connectlocs="@0,@0;@0,@0;@0,@0;@0,@0;@0,@0;@0,@0;@0,@0;@0,@0;@0,@0;@0,@0;@0,@0;@0,@0;@0,@0;@0,@0;0,@0;@0,@0;@0,0;@0,@0;@0,@0;@0,@0;@0,@0;@0,@0;@0,@0;@0,@0;@0,@0;@0,@0;@0,@0;@0,@0;@0,@0;@0,@0;@0,@0;@0,@0;@0,@0;@0,@0;@0,@0;@0,@0;@0,@0;@0,@0" o:connectangles="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71584" behindDoc="0" locked="0" layoutInCell="1" allowOverlap="1">
                <wp:simplePos x="0" y="0"/>
                <wp:positionH relativeFrom="column">
                  <wp:posOffset>3681095</wp:posOffset>
                </wp:positionH>
                <wp:positionV relativeFrom="paragraph">
                  <wp:posOffset>2461895</wp:posOffset>
                </wp:positionV>
                <wp:extent cx="269875" cy="229870"/>
                <wp:effectExtent l="0" t="0" r="9525" b="24130"/>
                <wp:wrapNone/>
                <wp:docPr id="319" name="信息"/>
                <wp:cNvGraphicFramePr/>
                <a:graphic xmlns:a="http://schemas.openxmlformats.org/drawingml/2006/main">
                  <a:graphicData uri="http://schemas.microsoft.com/office/word/2010/wordprocessingShape">
                    <wps:wsp>
                      <wps:cNvSpPr/>
                      <wps:spPr>
                        <a:xfrm>
                          <a:off x="4824095" y="3344545"/>
                          <a:ext cx="269875" cy="229870"/>
                        </a:xfrm>
                        <a:custGeom>
                          <a:avLst/>
                          <a:gdLst>
                            <a:gd name="connsiteX0" fmla="*/ 0 w 606559"/>
                            <a:gd name="connsiteY0" fmla="*/ 98549 h 436964"/>
                            <a:gd name="connsiteX1" fmla="*/ 296815 w 606559"/>
                            <a:gd name="connsiteY1" fmla="*/ 248835 h 436964"/>
                            <a:gd name="connsiteX2" fmla="*/ 606559 w 606559"/>
                            <a:gd name="connsiteY2" fmla="*/ 99699 h 436964"/>
                            <a:gd name="connsiteX3" fmla="*/ 606559 w 606559"/>
                            <a:gd name="connsiteY3" fmla="*/ 367011 h 436964"/>
                            <a:gd name="connsiteX4" fmla="*/ 536606 w 606559"/>
                            <a:gd name="connsiteY4" fmla="*/ 436964 h 436964"/>
                            <a:gd name="connsiteX5" fmla="*/ 69953 w 606559"/>
                            <a:gd name="connsiteY5" fmla="*/ 436964 h 436964"/>
                            <a:gd name="connsiteX6" fmla="*/ 0 w 606559"/>
                            <a:gd name="connsiteY6" fmla="*/ 367011 h 436964"/>
                            <a:gd name="connsiteX7" fmla="*/ 69953 w 606559"/>
                            <a:gd name="connsiteY7" fmla="*/ 0 h 436964"/>
                            <a:gd name="connsiteX8" fmla="*/ 536606 w 606559"/>
                            <a:gd name="connsiteY8" fmla="*/ 0 h 436964"/>
                            <a:gd name="connsiteX9" fmla="*/ 606559 w 606559"/>
                            <a:gd name="connsiteY9" fmla="*/ 69953 h 436964"/>
                            <a:gd name="connsiteX10" fmla="*/ 606559 w 606559"/>
                            <a:gd name="connsiteY10" fmla="*/ 82447 h 436964"/>
                            <a:gd name="connsiteX11" fmla="*/ 296815 w 606559"/>
                            <a:gd name="connsiteY11" fmla="*/ 231583 h 436964"/>
                            <a:gd name="connsiteX12" fmla="*/ 0 w 606559"/>
                            <a:gd name="connsiteY12" fmla="*/ 81297 h 436964"/>
                            <a:gd name="connsiteX13" fmla="*/ 0 w 606559"/>
                            <a:gd name="connsiteY13" fmla="*/ 69953 h 436964"/>
                            <a:gd name="connsiteX14" fmla="*/ 69953 w 606559"/>
                            <a:gd name="connsiteY14" fmla="*/ 0 h 436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06559" h="436964">
                              <a:moveTo>
                                <a:pt x="0" y="98549"/>
                              </a:moveTo>
                              <a:lnTo>
                                <a:pt x="296815" y="248835"/>
                              </a:lnTo>
                              <a:lnTo>
                                <a:pt x="606559" y="99699"/>
                              </a:lnTo>
                              <a:lnTo>
                                <a:pt x="606559" y="367011"/>
                              </a:lnTo>
                              <a:cubicBezTo>
                                <a:pt x="606559" y="405645"/>
                                <a:pt x="575240" y="436964"/>
                                <a:pt x="536606" y="436964"/>
                              </a:cubicBezTo>
                              <a:lnTo>
                                <a:pt x="69953" y="436964"/>
                              </a:lnTo>
                              <a:cubicBezTo>
                                <a:pt x="31319" y="436964"/>
                                <a:pt x="0" y="405645"/>
                                <a:pt x="0" y="367011"/>
                              </a:cubicBezTo>
                              <a:close/>
                              <a:moveTo>
                                <a:pt x="69953" y="0"/>
                              </a:moveTo>
                              <a:lnTo>
                                <a:pt x="536606" y="0"/>
                              </a:lnTo>
                              <a:cubicBezTo>
                                <a:pt x="575240" y="0"/>
                                <a:pt x="606559" y="31319"/>
                                <a:pt x="606559" y="69953"/>
                              </a:cubicBezTo>
                              <a:lnTo>
                                <a:pt x="606559" y="82447"/>
                              </a:lnTo>
                              <a:lnTo>
                                <a:pt x="296815" y="231583"/>
                              </a:lnTo>
                              <a:lnTo>
                                <a:pt x="0" y="81297"/>
                              </a:lnTo>
                              <a:lnTo>
                                <a:pt x="0" y="69953"/>
                              </a:lnTo>
                              <a:cubicBezTo>
                                <a:pt x="0" y="31319"/>
                                <a:pt x="31319" y="0"/>
                                <a:pt x="69953"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信息" o:spid="_x0000_s1026" o:spt="100" style="position:absolute;left:0pt;margin-left:289.85pt;margin-top:193.85pt;height:18.1pt;width:21.25pt;z-index:-167795712;v-text-anchor:middle;mso-width-relative:page;mso-height-relative:page;" fillcolor="#5B9BD5 [3204]" filled="t" stroked="f" coordsize="606559,436964" o:gfxdata="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" path="m0,98549l296815,248835,606559,99699,606559,367011c606559,405645,575240,436964,536606,436964l69953,436964c31319,436964,0,405645,0,367011xm69953,0l536606,0c575240,0,606559,31319,606559,69953l606559,82447,296815,231583,0,81297,0,69953c0,31319,31319,0,69953,0xe">
                <v:path o:connectlocs="0,51842;132061,130902;269875,52447;269875,193070;238750,229870;31124,229870;0,193070;31124,0;238750,0;269875,36799;269875,43372;132061,121826;0,42767;0,36799;31124,0" o:connectangles="0,0,0,0,0,0,0,0,0,0,0,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70560" behindDoc="0" locked="0" layoutInCell="1" allowOverlap="1">
                <wp:simplePos x="0" y="0"/>
                <wp:positionH relativeFrom="column">
                  <wp:posOffset>2895600</wp:posOffset>
                </wp:positionH>
                <wp:positionV relativeFrom="paragraph">
                  <wp:posOffset>2461260</wp:posOffset>
                </wp:positionV>
                <wp:extent cx="277495" cy="230505"/>
                <wp:effectExtent l="0" t="0" r="1905" b="23495"/>
                <wp:wrapNone/>
                <wp:docPr id="325" name="信息"/>
                <wp:cNvGraphicFramePr/>
                <a:graphic xmlns:a="http://schemas.openxmlformats.org/drawingml/2006/main">
                  <a:graphicData uri="http://schemas.microsoft.com/office/word/2010/wordprocessingShape">
                    <wps:wsp>
                      <wps:cNvSpPr/>
                      <wps:spPr>
                        <a:xfrm>
                          <a:off x="4038600" y="3336290"/>
                          <a:ext cx="277495" cy="230505"/>
                        </a:xfrm>
                        <a:custGeom>
                          <a:avLst/>
                          <a:gdLst/>
                          <a:ahLst/>
                          <a:cxnLst/>
                          <a:rect l="l" t="t" r="r" b="b"/>
                          <a:pathLst>
                            <a:path w="3456384" h="2625869">
                              <a:moveTo>
                                <a:pt x="1341655" y="1419506"/>
                              </a:moveTo>
                              <a:lnTo>
                                <a:pt x="196553" y="2529194"/>
                              </a:lnTo>
                              <a:lnTo>
                                <a:pt x="3257656" y="2529194"/>
                              </a:lnTo>
                              <a:lnTo>
                                <a:pt x="2112554" y="1419506"/>
                              </a:lnTo>
                              <a:lnTo>
                                <a:pt x="1727105" y="1793035"/>
                              </a:lnTo>
                              <a:close/>
                              <a:moveTo>
                                <a:pt x="97273" y="213610"/>
                              </a:moveTo>
                              <a:lnTo>
                                <a:pt x="97273" y="2486204"/>
                              </a:lnTo>
                              <a:lnTo>
                                <a:pt x="1269834" y="1349907"/>
                              </a:lnTo>
                              <a:close/>
                              <a:moveTo>
                                <a:pt x="3359112" y="211502"/>
                              </a:moveTo>
                              <a:lnTo>
                                <a:pt x="2184375" y="1349907"/>
                              </a:lnTo>
                              <a:lnTo>
                                <a:pt x="3359112" y="2488312"/>
                              </a:lnTo>
                              <a:close/>
                              <a:moveTo>
                                <a:pt x="120249" y="96675"/>
                              </a:moveTo>
                              <a:lnTo>
                                <a:pt x="1727105" y="1653835"/>
                              </a:lnTo>
                              <a:lnTo>
                                <a:pt x="3333960" y="96675"/>
                              </a:lnTo>
                              <a:close/>
                              <a:moveTo>
                                <a:pt x="0" y="0"/>
                              </a:moveTo>
                              <a:lnTo>
                                <a:pt x="3456384" y="0"/>
                              </a:lnTo>
                              <a:lnTo>
                                <a:pt x="3456384" y="2625869"/>
                              </a:lnTo>
                              <a:lnTo>
                                <a:pt x="0" y="2625869"/>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信息" o:spid="_x0000_s1026" o:spt="100" style="position:absolute;left:0pt;margin-left:228pt;margin-top:193.8pt;height:18.15pt;width:21.85pt;z-index:-167796736;v-text-anchor:middle;mso-width-relative:page;mso-height-relative:page;" fillcolor="#5B9BD5 [3204]" filled="t" stroked="f" coordsize="3456384,2625869" o:gfxdata="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xr3Z69wAAAALAQAADwAAAAAAAAABACAAAAAiAAAAZHJzL2Rvd25yZXYueG1sUEsBAhQA&#10;FAAAAAgAh07iQIIIrQMLAwAAbgcAAA4AAAAAAAAAAQAgAAAAKwEAAGRycy9lMm9Eb2MueG1sUEsF&#10;BgAAAAAGAAYAWQEAAKgGAAAAAA==&#10;" path="m1341655,1419506l196553,2529194,3257656,2529194,2112554,1419506,1727105,1793035xm97273,213610l97273,2486204,1269834,1349907xm3359112,211502l2184375,1349907,3359112,2488312xm120249,96675l1727105,1653835,3333960,96675xm0,0l3456384,0,3456384,2625869,0,2625869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69536" behindDoc="0" locked="0" layoutInCell="1" allowOverlap="1">
                <wp:simplePos x="0" y="0"/>
                <wp:positionH relativeFrom="column">
                  <wp:posOffset>2070100</wp:posOffset>
                </wp:positionH>
                <wp:positionV relativeFrom="paragraph">
                  <wp:posOffset>2414270</wp:posOffset>
                </wp:positionV>
                <wp:extent cx="277495" cy="277495"/>
                <wp:effectExtent l="0" t="0" r="1905" b="4445"/>
                <wp:wrapNone/>
                <wp:docPr id="135" name="信息"/>
                <wp:cNvGraphicFramePr/>
                <a:graphic xmlns:a="http://schemas.openxmlformats.org/drawingml/2006/main">
                  <a:graphicData uri="http://schemas.microsoft.com/office/word/2010/wordprocessingShape">
                    <wps:wsp>
                      <wps:cNvSpPr/>
                      <wps:spPr bwMode="auto">
                        <a:xfrm>
                          <a:off x="3213100" y="3296920"/>
                          <a:ext cx="277495" cy="277495"/>
                        </a:xfrm>
                        <a:custGeom>
                          <a:avLst/>
                          <a:gdLst>
                            <a:gd name="T0" fmla="*/ 2147483646 w 90"/>
                            <a:gd name="T1" fmla="*/ 2147483646 h 93"/>
                            <a:gd name="T2" fmla="*/ 2147483646 w 90"/>
                            <a:gd name="T3" fmla="*/ 2147483646 h 93"/>
                            <a:gd name="T4" fmla="*/ 2147483646 w 90"/>
                            <a:gd name="T5" fmla="*/ 2147483646 h 93"/>
                            <a:gd name="T6" fmla="*/ 2147483646 w 90"/>
                            <a:gd name="T7" fmla="*/ 2147483646 h 93"/>
                            <a:gd name="T8" fmla="*/ 2147483646 w 90"/>
                            <a:gd name="T9" fmla="*/ 2147483646 h 93"/>
                            <a:gd name="T10" fmla="*/ 0 w 90"/>
                            <a:gd name="T11" fmla="*/ 2147483646 h 93"/>
                            <a:gd name="T12" fmla="*/ 0 w 90"/>
                            <a:gd name="T13" fmla="*/ 2147483646 h 93"/>
                            <a:gd name="T14" fmla="*/ 2147483646 w 90"/>
                            <a:gd name="T15" fmla="*/ 2147483646 h 93"/>
                            <a:gd name="T16" fmla="*/ 2147483646 w 90"/>
                            <a:gd name="T17" fmla="*/ 2147483646 h 93"/>
                            <a:gd name="T18" fmla="*/ 2147483646 w 90"/>
                            <a:gd name="T19" fmla="*/ 2147483646 h 93"/>
                            <a:gd name="T20" fmla="*/ 2147483646 w 90"/>
                            <a:gd name="T21" fmla="*/ 2147483646 h 93"/>
                            <a:gd name="T22" fmla="*/ 2147483646 w 90"/>
                            <a:gd name="T23" fmla="*/ 2147483646 h 93"/>
                            <a:gd name="T24" fmla="*/ 2147483646 w 90"/>
                            <a:gd name="T25" fmla="*/ 2147483646 h 93"/>
                            <a:gd name="T26" fmla="*/ 2147483646 w 90"/>
                            <a:gd name="T27" fmla="*/ 2147483646 h 93"/>
                            <a:gd name="T28" fmla="*/ 2147483646 w 90"/>
                            <a:gd name="T29" fmla="*/ 2147483646 h 93"/>
                            <a:gd name="T30" fmla="*/ 2147483646 w 90"/>
                            <a:gd name="T31" fmla="*/ 2147483646 h 93"/>
                            <a:gd name="T32" fmla="*/ 2147483646 w 90"/>
                            <a:gd name="T33" fmla="*/ 2147483646 h 93"/>
                            <a:gd name="T34" fmla="*/ 2147483646 w 90"/>
                            <a:gd name="T35" fmla="*/ 2147483646 h 93"/>
                            <a:gd name="T36" fmla="*/ 2147483646 w 90"/>
                            <a:gd name="T37" fmla="*/ 2147483646 h 93"/>
                            <a:gd name="T38" fmla="*/ 2147483646 w 90"/>
                            <a:gd name="T39" fmla="*/ 2147483646 h 93"/>
                            <a:gd name="T40" fmla="*/ 2147483646 w 90"/>
                            <a:gd name="T41" fmla="*/ 2147483646 h 93"/>
                            <a:gd name="T42" fmla="*/ 2147483646 w 90"/>
                            <a:gd name="T43" fmla="*/ 2147483646 h 93"/>
                            <a:gd name="T44" fmla="*/ 2147483646 w 90"/>
                            <a:gd name="T45" fmla="*/ 2147483646 h 93"/>
                            <a:gd name="T46" fmla="*/ 2147483646 w 90"/>
                            <a:gd name="T47" fmla="*/ 2147483646 h 93"/>
                            <a:gd name="T48" fmla="*/ 2147483646 w 90"/>
                            <a:gd name="T49" fmla="*/ 2147483646 h 93"/>
                            <a:gd name="T50" fmla="*/ 2147483646 w 90"/>
                            <a:gd name="T51" fmla="*/ 2147483646 h 93"/>
                            <a:gd name="T52" fmla="*/ 2147483646 w 90"/>
                            <a:gd name="T53" fmla="*/ 2147483646 h 93"/>
                            <a:gd name="T54" fmla="*/ 2147483646 w 90"/>
                            <a:gd name="T55" fmla="*/ 2147483646 h 93"/>
                            <a:gd name="T56" fmla="*/ 2147483646 w 90"/>
                            <a:gd name="T57" fmla="*/ 2147483646 h 93"/>
                            <a:gd name="T58" fmla="*/ 2147483646 w 90"/>
                            <a:gd name="T59" fmla="*/ 2147483646 h 93"/>
                            <a:gd name="T60" fmla="*/ 2147483646 w 90"/>
                            <a:gd name="T61" fmla="*/ 2147483646 h 93"/>
                            <a:gd name="T62" fmla="*/ 2147483646 w 90"/>
                            <a:gd name="T63" fmla="*/ 2147483646 h 93"/>
                            <a:gd name="T64" fmla="*/ 2147483646 w 90"/>
                            <a:gd name="T65" fmla="*/ 2147483646 h 93"/>
                            <a:gd name="T66" fmla="*/ 2147483646 w 90"/>
                            <a:gd name="T67" fmla="*/ 2147483646 h 93"/>
                            <a:gd name="T68" fmla="*/ 2147483646 w 90"/>
                            <a:gd name="T69" fmla="*/ 2147483646 h 93"/>
                            <a:gd name="T70" fmla="*/ 2147483646 w 90"/>
                            <a:gd name="T71" fmla="*/ 2147483646 h 93"/>
                            <a:gd name="T72" fmla="*/ 2147483646 w 90"/>
                            <a:gd name="T73" fmla="*/ 2147483646 h 93"/>
                            <a:gd name="T74" fmla="*/ 2147483646 w 90"/>
                            <a:gd name="T75" fmla="*/ 2147483646 h 93"/>
                            <a:gd name="T76" fmla="*/ 2147483646 w 90"/>
                            <a:gd name="T77" fmla="*/ 2147483646 h 93"/>
                            <a:gd name="T78" fmla="*/ 2147483646 w 90"/>
                            <a:gd name="T79" fmla="*/ 2147483646 h 93"/>
                            <a:gd name="T80" fmla="*/ 2147483646 w 90"/>
                            <a:gd name="T81" fmla="*/ 2147483646 h 93"/>
                            <a:gd name="T82" fmla="*/ 2147483646 w 90"/>
                            <a:gd name="T83" fmla="*/ 2147483646 h 93"/>
                            <a:gd name="T84" fmla="*/ 2147483646 w 90"/>
                            <a:gd name="T85" fmla="*/ 2147483646 h 93"/>
                            <a:gd name="T86" fmla="*/ 2147483646 w 90"/>
                            <a:gd name="T87" fmla="*/ 2147483646 h 93"/>
                            <a:gd name="T88" fmla="*/ 2147483646 w 90"/>
                            <a:gd name="T89" fmla="*/ 2147483646 h 93"/>
                            <a:gd name="T90" fmla="*/ 2147483646 w 90"/>
                            <a:gd name="T91" fmla="*/ 2147483646 h 93"/>
                            <a:gd name="T92" fmla="*/ 2147483646 w 90"/>
                            <a:gd name="T93" fmla="*/ 2147483646 h 93"/>
                            <a:gd name="T94" fmla="*/ 2147483646 w 90"/>
                            <a:gd name="T95" fmla="*/ 2147483646 h 93"/>
                            <a:gd name="T96" fmla="*/ 2147483646 w 90"/>
                            <a:gd name="T97" fmla="*/ 2147483646 h 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0" h="93">
                              <a:moveTo>
                                <a:pt x="86" y="38"/>
                              </a:moveTo>
                              <a:cubicBezTo>
                                <a:pt x="88" y="40"/>
                                <a:pt x="90" y="43"/>
                                <a:pt x="90" y="46"/>
                              </a:cubicBezTo>
                              <a:cubicBezTo>
                                <a:pt x="90" y="83"/>
                                <a:pt x="90" y="83"/>
                                <a:pt x="90" y="83"/>
                              </a:cubicBezTo>
                              <a:cubicBezTo>
                                <a:pt x="90" y="88"/>
                                <a:pt x="86" y="93"/>
                                <a:pt x="81" y="93"/>
                              </a:cubicBezTo>
                              <a:cubicBezTo>
                                <a:pt x="9" y="93"/>
                                <a:pt x="9" y="93"/>
                                <a:pt x="9" y="93"/>
                              </a:cubicBezTo>
                              <a:cubicBezTo>
                                <a:pt x="4" y="93"/>
                                <a:pt x="0" y="88"/>
                                <a:pt x="0" y="83"/>
                              </a:cubicBezTo>
                              <a:cubicBezTo>
                                <a:pt x="0" y="46"/>
                                <a:pt x="0" y="46"/>
                                <a:pt x="0" y="46"/>
                              </a:cubicBezTo>
                              <a:cubicBezTo>
                                <a:pt x="0" y="44"/>
                                <a:pt x="1" y="41"/>
                                <a:pt x="2" y="40"/>
                              </a:cubicBezTo>
                              <a:cubicBezTo>
                                <a:pt x="2" y="40"/>
                                <a:pt x="2" y="40"/>
                                <a:pt x="2" y="40"/>
                              </a:cubicBezTo>
                              <a:cubicBezTo>
                                <a:pt x="2" y="40"/>
                                <a:pt x="2" y="40"/>
                                <a:pt x="2" y="40"/>
                              </a:cubicBezTo>
                              <a:cubicBezTo>
                                <a:pt x="2" y="39"/>
                                <a:pt x="2" y="39"/>
                                <a:pt x="3" y="39"/>
                              </a:cubicBezTo>
                              <a:cubicBezTo>
                                <a:pt x="39" y="3"/>
                                <a:pt x="39" y="3"/>
                                <a:pt x="39" y="3"/>
                              </a:cubicBezTo>
                              <a:cubicBezTo>
                                <a:pt x="43" y="0"/>
                                <a:pt x="46" y="0"/>
                                <a:pt x="50" y="3"/>
                              </a:cubicBezTo>
                              <a:cubicBezTo>
                                <a:pt x="86" y="38"/>
                                <a:pt x="86" y="38"/>
                                <a:pt x="86" y="38"/>
                              </a:cubicBezTo>
                              <a:close/>
                              <a:moveTo>
                                <a:pt x="15" y="30"/>
                              </a:moveTo>
                              <a:cubicBezTo>
                                <a:pt x="15" y="52"/>
                                <a:pt x="15" y="52"/>
                                <a:pt x="15" y="52"/>
                              </a:cubicBezTo>
                              <a:cubicBezTo>
                                <a:pt x="45" y="75"/>
                                <a:pt x="45" y="75"/>
                                <a:pt x="45" y="75"/>
                              </a:cubicBezTo>
                              <a:cubicBezTo>
                                <a:pt x="72" y="54"/>
                                <a:pt x="72" y="54"/>
                                <a:pt x="72" y="54"/>
                              </a:cubicBezTo>
                              <a:cubicBezTo>
                                <a:pt x="72" y="30"/>
                                <a:pt x="72" y="30"/>
                                <a:pt x="72" y="30"/>
                              </a:cubicBezTo>
                              <a:cubicBezTo>
                                <a:pt x="15" y="30"/>
                                <a:pt x="15" y="30"/>
                                <a:pt x="15" y="30"/>
                              </a:cubicBezTo>
                              <a:close/>
                              <a:moveTo>
                                <a:pt x="25" y="35"/>
                              </a:moveTo>
                              <a:cubicBezTo>
                                <a:pt x="25" y="39"/>
                                <a:pt x="25" y="39"/>
                                <a:pt x="25" y="39"/>
                              </a:cubicBezTo>
                              <a:cubicBezTo>
                                <a:pt x="63" y="39"/>
                                <a:pt x="63" y="39"/>
                                <a:pt x="63" y="39"/>
                              </a:cubicBezTo>
                              <a:cubicBezTo>
                                <a:pt x="63" y="35"/>
                                <a:pt x="63" y="35"/>
                                <a:pt x="63" y="35"/>
                              </a:cubicBezTo>
                              <a:cubicBezTo>
                                <a:pt x="25" y="35"/>
                                <a:pt x="25" y="35"/>
                                <a:pt x="25" y="35"/>
                              </a:cubicBezTo>
                              <a:close/>
                              <a:moveTo>
                                <a:pt x="25" y="51"/>
                              </a:moveTo>
                              <a:cubicBezTo>
                                <a:pt x="25" y="55"/>
                                <a:pt x="25" y="55"/>
                                <a:pt x="25" y="55"/>
                              </a:cubicBezTo>
                              <a:cubicBezTo>
                                <a:pt x="63" y="55"/>
                                <a:pt x="63" y="55"/>
                                <a:pt x="63" y="55"/>
                              </a:cubicBezTo>
                              <a:cubicBezTo>
                                <a:pt x="63" y="51"/>
                                <a:pt x="63" y="51"/>
                                <a:pt x="63" y="51"/>
                              </a:cubicBezTo>
                              <a:cubicBezTo>
                                <a:pt x="25" y="51"/>
                                <a:pt x="25" y="51"/>
                                <a:pt x="25" y="51"/>
                              </a:cubicBezTo>
                              <a:close/>
                              <a:moveTo>
                                <a:pt x="25" y="43"/>
                              </a:moveTo>
                              <a:cubicBezTo>
                                <a:pt x="25" y="47"/>
                                <a:pt x="25" y="47"/>
                                <a:pt x="25" y="47"/>
                              </a:cubicBezTo>
                              <a:cubicBezTo>
                                <a:pt x="63" y="47"/>
                                <a:pt x="63" y="47"/>
                                <a:pt x="63" y="47"/>
                              </a:cubicBezTo>
                              <a:cubicBezTo>
                                <a:pt x="63" y="43"/>
                                <a:pt x="63" y="43"/>
                                <a:pt x="63" y="43"/>
                              </a:cubicBezTo>
                              <a:cubicBezTo>
                                <a:pt x="25" y="43"/>
                                <a:pt x="25" y="43"/>
                                <a:pt x="25" y="43"/>
                              </a:cubicBezTo>
                              <a:close/>
                              <a:moveTo>
                                <a:pt x="10" y="87"/>
                              </a:moveTo>
                              <a:cubicBezTo>
                                <a:pt x="28" y="69"/>
                                <a:pt x="28" y="69"/>
                                <a:pt x="28" y="69"/>
                              </a:cubicBezTo>
                              <a:cubicBezTo>
                                <a:pt x="28" y="69"/>
                                <a:pt x="28" y="68"/>
                                <a:pt x="28" y="67"/>
                              </a:cubicBezTo>
                              <a:cubicBezTo>
                                <a:pt x="27" y="66"/>
                                <a:pt x="26" y="66"/>
                                <a:pt x="25" y="67"/>
                              </a:cubicBezTo>
                              <a:cubicBezTo>
                                <a:pt x="7" y="84"/>
                                <a:pt x="7" y="84"/>
                                <a:pt x="7" y="84"/>
                              </a:cubicBezTo>
                              <a:cubicBezTo>
                                <a:pt x="6" y="85"/>
                                <a:pt x="6" y="86"/>
                                <a:pt x="7" y="87"/>
                              </a:cubicBezTo>
                              <a:cubicBezTo>
                                <a:pt x="8" y="87"/>
                                <a:pt x="9" y="87"/>
                                <a:pt x="10" y="87"/>
                              </a:cubicBezTo>
                              <a:close/>
                              <a:moveTo>
                                <a:pt x="84" y="84"/>
                              </a:moveTo>
                              <a:cubicBezTo>
                                <a:pt x="66" y="67"/>
                                <a:pt x="66" y="67"/>
                                <a:pt x="66" y="67"/>
                              </a:cubicBezTo>
                              <a:cubicBezTo>
                                <a:pt x="65" y="66"/>
                                <a:pt x="64" y="66"/>
                                <a:pt x="63" y="67"/>
                              </a:cubicBezTo>
                              <a:cubicBezTo>
                                <a:pt x="62" y="68"/>
                                <a:pt x="62" y="69"/>
                                <a:pt x="63" y="69"/>
                              </a:cubicBezTo>
                              <a:cubicBezTo>
                                <a:pt x="81" y="87"/>
                                <a:pt x="81" y="87"/>
                                <a:pt x="81" y="87"/>
                              </a:cubicBezTo>
                              <a:cubicBezTo>
                                <a:pt x="82" y="87"/>
                                <a:pt x="83" y="87"/>
                                <a:pt x="84" y="87"/>
                              </a:cubicBezTo>
                              <a:cubicBezTo>
                                <a:pt x="85" y="86"/>
                                <a:pt x="85" y="85"/>
                                <a:pt x="84" y="84"/>
                              </a:cubicBezTo>
                              <a:close/>
                            </a:path>
                          </a:pathLst>
                        </a:custGeom>
                        <a:solidFill>
                          <a:schemeClr val="accent1"/>
                        </a:solidFill>
                        <a:ln>
                          <a:noFill/>
                        </a:ln>
                      </wps:spPr>
                      <wps:bodyPr anchor="ctr"/>
                    </wps:wsp>
                  </a:graphicData>
                </a:graphic>
              </wp:anchor>
            </w:drawing>
          </mc:Choice>
          <mc:Fallback>
            <w:pict>
              <v:shape id="信息" o:spid="_x0000_s1026" o:spt="100" style="position:absolute;left:0pt;margin-left:163pt;margin-top:190.1pt;height:21.85pt;width:21.85pt;z-index:-167797760;v-text-anchor:middle;mso-width-relative:page;mso-height-relative:page;" fillcolor="#5B9BD5 [3204]" filled="t" stroked="f" coordsize="90,93" o:gfxdata="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" path="m86,38c88,40,90,43,90,46c90,83,90,83,90,83c90,88,86,93,81,93c9,93,9,93,9,93c4,93,0,88,0,83c0,46,0,46,0,46c0,44,1,41,2,40c2,40,2,40,2,40c2,40,2,40,2,40c2,39,2,39,3,39c39,3,39,3,39,3c43,0,46,0,50,3c86,38,86,38,86,38xm15,30c15,52,15,52,15,52c45,75,45,75,45,75c72,54,72,54,72,54c72,30,72,30,72,30c15,30,15,30,15,30xm25,35c25,39,25,39,25,39c63,39,63,39,63,39c63,35,63,35,63,35c25,35,25,35,25,35xm25,51c25,55,25,55,25,55c63,55,63,55,63,55c63,51,63,51,63,51c25,51,25,51,25,51xm25,43c25,47,25,47,25,47c63,47,63,47,63,47c63,43,63,43,63,43c25,43,25,43,25,43xm10,87c28,69,28,69,28,69c28,69,28,68,28,67c27,66,26,66,25,67c7,84,7,84,7,84c6,85,6,86,7,87c8,87,9,87,10,87xm84,84c66,67,66,67,66,67c65,66,64,66,63,67c62,68,62,69,63,69c81,87,81,87,81,87c82,87,83,87,84,87c85,86,85,85,84,84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68512" behindDoc="0" locked="0" layoutInCell="1" allowOverlap="1">
                <wp:simplePos x="0" y="0"/>
                <wp:positionH relativeFrom="column">
                  <wp:posOffset>1268095</wp:posOffset>
                </wp:positionH>
                <wp:positionV relativeFrom="paragraph">
                  <wp:posOffset>2437765</wp:posOffset>
                </wp:positionV>
                <wp:extent cx="285750" cy="254000"/>
                <wp:effectExtent l="0" t="0" r="19050" b="0"/>
                <wp:wrapNone/>
                <wp:docPr id="324" name="信息"/>
                <wp:cNvGraphicFramePr/>
                <a:graphic xmlns:a="http://schemas.openxmlformats.org/drawingml/2006/main">
                  <a:graphicData uri="http://schemas.microsoft.com/office/word/2010/wordprocessingShape">
                    <wps:wsp>
                      <wps:cNvSpPr/>
                      <wps:spPr>
                        <a:xfrm>
                          <a:off x="2411095" y="3360420"/>
                          <a:ext cx="285750" cy="254000"/>
                        </a:xfrm>
                        <a:custGeom>
                          <a:avLst/>
                          <a:gdLst/>
                          <a:ahLst/>
                          <a:cxnLst/>
                          <a:rect l="l" t="t" r="r" b="b"/>
                          <a:pathLst>
                            <a:path w="4974795" h="3320682">
                              <a:moveTo>
                                <a:pt x="1897867" y="1805825"/>
                              </a:moveTo>
                              <a:lnTo>
                                <a:pt x="2485737" y="2315734"/>
                              </a:lnTo>
                              <a:lnTo>
                                <a:pt x="3073607" y="1805825"/>
                              </a:lnTo>
                              <a:lnTo>
                                <a:pt x="4820061" y="3320682"/>
                              </a:lnTo>
                              <a:lnTo>
                                <a:pt x="151413" y="3320682"/>
                              </a:lnTo>
                              <a:close/>
                              <a:moveTo>
                                <a:pt x="0" y="159634"/>
                              </a:moveTo>
                              <a:lnTo>
                                <a:pt x="1788328" y="1710812"/>
                              </a:lnTo>
                              <a:lnTo>
                                <a:pt x="0" y="3261996"/>
                              </a:lnTo>
                              <a:close/>
                              <a:moveTo>
                                <a:pt x="4974795" y="156753"/>
                              </a:moveTo>
                              <a:lnTo>
                                <a:pt x="4974795" y="3264872"/>
                              </a:lnTo>
                              <a:lnTo>
                                <a:pt x="3183146" y="1710812"/>
                              </a:lnTo>
                              <a:close/>
                              <a:moveTo>
                                <a:pt x="35040" y="0"/>
                              </a:moveTo>
                              <a:lnTo>
                                <a:pt x="4936434" y="0"/>
                              </a:lnTo>
                              <a:lnTo>
                                <a:pt x="2485737" y="2125709"/>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信息" o:spid="_x0000_s1026" o:spt="100" style="position:absolute;left:0pt;margin-left:99.85pt;margin-top:191.95pt;height:20pt;width:22.5pt;z-index:-167798784;v-text-anchor:middle;mso-width-relative:page;mso-height-relative:page;" fillcolor="#5B9BD5 [3204]" filled="t" stroked="f" coordsize="4974795,3320682" o:gfxdata="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HpUYTXYAAAACwEAAA8AAAAAAAAAAQAgAAAAIgAAAGRycy9kb3ducmV2LnhtbFBL&#10;AQIUABQAAAAIAIdO4kA8c7tW2gIAAKcGAAAOAAAAAAAAAAEAIAAAACcBAABkcnMvZTJvRG9jLnht&#10;bFBLBQYAAAAABgAGAFkBAABzBgAAAAA=&#10;" path="m1897867,1805825l2485737,2315734,3073607,1805825,4820061,3320682,151413,3320682xm0,159634l1788328,1710812,0,3261996xm4974795,156753l4974795,3264872,3183146,1710812xm35040,0l4936434,0,2485737,2125709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65440" behindDoc="0" locked="0" layoutInCell="1" allowOverlap="1">
                <wp:simplePos x="0" y="0"/>
                <wp:positionH relativeFrom="column">
                  <wp:posOffset>1228725</wp:posOffset>
                </wp:positionH>
                <wp:positionV relativeFrom="paragraph">
                  <wp:posOffset>1689100</wp:posOffset>
                </wp:positionV>
                <wp:extent cx="306705" cy="318135"/>
                <wp:effectExtent l="0" t="0" r="23495" b="12065"/>
                <wp:wrapNone/>
                <wp:docPr id="136" name="电话"/>
                <wp:cNvGraphicFramePr/>
                <a:graphic xmlns:a="http://schemas.openxmlformats.org/drawingml/2006/main">
                  <a:graphicData uri="http://schemas.microsoft.com/office/word/2010/wordprocessingShape">
                    <wps:wsp>
                      <wps:cNvSpPr/>
                      <wps:spPr>
                        <a:xfrm>
                          <a:off x="0" y="0"/>
                          <a:ext cx="306705" cy="318135"/>
                        </a:xfrm>
                        <a:custGeom>
                          <a:avLst/>
                          <a:gdLst>
                            <a:gd name="connsiteX0" fmla="*/ 608252 w 1978606"/>
                            <a:gd name="connsiteY0" fmla="*/ 0 h 3092264"/>
                            <a:gd name="connsiteX1" fmla="*/ 720410 w 1978606"/>
                            <a:gd name="connsiteY1" fmla="*/ 112000 h 3092264"/>
                            <a:gd name="connsiteX2" fmla="*/ 877432 w 1978606"/>
                            <a:gd name="connsiteY2" fmla="*/ 672000 h 3092264"/>
                            <a:gd name="connsiteX3" fmla="*/ 832568 w 1978606"/>
                            <a:gd name="connsiteY3" fmla="*/ 828801 h 3092264"/>
                            <a:gd name="connsiteX4" fmla="*/ 563388 w 1978606"/>
                            <a:gd name="connsiteY4" fmla="*/ 985601 h 3092264"/>
                            <a:gd name="connsiteX5" fmla="*/ 1079317 w 1978606"/>
                            <a:gd name="connsiteY5" fmla="*/ 2172802 h 3092264"/>
                            <a:gd name="connsiteX6" fmla="*/ 1337349 w 1978606"/>
                            <a:gd name="connsiteY6" fmla="*/ 2010428 h 3092264"/>
                            <a:gd name="connsiteX7" fmla="*/ 1505519 w 1978606"/>
                            <a:gd name="connsiteY7" fmla="*/ 2038402 h 3092264"/>
                            <a:gd name="connsiteX8" fmla="*/ 1931721 w 1978606"/>
                            <a:gd name="connsiteY8" fmla="*/ 2464003 h 3092264"/>
                            <a:gd name="connsiteX9" fmla="*/ 1954153 w 1978606"/>
                            <a:gd name="connsiteY9" fmla="*/ 2620803 h 3092264"/>
                            <a:gd name="connsiteX10" fmla="*/ 1707404 w 1978606"/>
                            <a:gd name="connsiteY10" fmla="*/ 3001603 h 3092264"/>
                            <a:gd name="connsiteX11" fmla="*/ 1483087 w 1978606"/>
                            <a:gd name="connsiteY11" fmla="*/ 3046403 h 3092264"/>
                            <a:gd name="connsiteX12" fmla="*/ 2596 w 1978606"/>
                            <a:gd name="connsiteY12" fmla="*/ 179200 h 3092264"/>
                            <a:gd name="connsiteX13" fmla="*/ 159618 w 1978606"/>
                            <a:gd name="connsiteY13" fmla="*/ 44800 h 3092264"/>
                            <a:gd name="connsiteX14" fmla="*/ 608252 w 1978606"/>
                            <a:gd name="connsiteY14" fmla="*/ 0 h 3092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78606" h="3092264">
                              <a:moveTo>
                                <a:pt x="608252" y="0"/>
                              </a:moveTo>
                              <a:cubicBezTo>
                                <a:pt x="675547" y="0"/>
                                <a:pt x="697978" y="44800"/>
                                <a:pt x="720410" y="112000"/>
                              </a:cubicBezTo>
                              <a:cubicBezTo>
                                <a:pt x="787705" y="291200"/>
                                <a:pt x="832568" y="492800"/>
                                <a:pt x="877432" y="672000"/>
                              </a:cubicBezTo>
                              <a:cubicBezTo>
                                <a:pt x="899864" y="761601"/>
                                <a:pt x="877432" y="806401"/>
                                <a:pt x="832568" y="828801"/>
                              </a:cubicBezTo>
                              <a:cubicBezTo>
                                <a:pt x="742842" y="896001"/>
                                <a:pt x="653115" y="940801"/>
                                <a:pt x="563388" y="985601"/>
                              </a:cubicBezTo>
                              <a:cubicBezTo>
                                <a:pt x="563388" y="1388801"/>
                                <a:pt x="675547" y="1747202"/>
                                <a:pt x="1079317" y="2172802"/>
                              </a:cubicBezTo>
                              <a:cubicBezTo>
                                <a:pt x="1169044" y="2105602"/>
                                <a:pt x="1270188" y="2055228"/>
                                <a:pt x="1337349" y="2010428"/>
                              </a:cubicBezTo>
                              <a:cubicBezTo>
                                <a:pt x="1404510" y="1965628"/>
                                <a:pt x="1454947" y="1993602"/>
                                <a:pt x="1505519" y="2038402"/>
                              </a:cubicBezTo>
                              <a:cubicBezTo>
                                <a:pt x="1640109" y="2172802"/>
                                <a:pt x="1797131" y="2307202"/>
                                <a:pt x="1931721" y="2464003"/>
                              </a:cubicBezTo>
                              <a:cubicBezTo>
                                <a:pt x="1976584" y="2508803"/>
                                <a:pt x="1999016" y="2576003"/>
                                <a:pt x="1954153" y="2620803"/>
                              </a:cubicBezTo>
                              <a:cubicBezTo>
                                <a:pt x="1864426" y="2755203"/>
                                <a:pt x="1797131" y="2867203"/>
                                <a:pt x="1707404" y="3001603"/>
                              </a:cubicBezTo>
                              <a:cubicBezTo>
                                <a:pt x="1640109" y="3113603"/>
                                <a:pt x="1572814" y="3113603"/>
                                <a:pt x="1483087" y="3046403"/>
                              </a:cubicBezTo>
                              <a:cubicBezTo>
                                <a:pt x="496093" y="2329602"/>
                                <a:pt x="-42267" y="1568002"/>
                                <a:pt x="2596" y="179200"/>
                              </a:cubicBezTo>
                              <a:cubicBezTo>
                                <a:pt x="2596" y="89600"/>
                                <a:pt x="25028" y="44800"/>
                                <a:pt x="159618" y="44800"/>
                              </a:cubicBezTo>
                              <a:cubicBezTo>
                                <a:pt x="294208" y="22400"/>
                                <a:pt x="451230" y="0"/>
                                <a:pt x="608252"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电话" o:spid="_x0000_s1026" o:spt="100" style="position:absolute;left:0pt;margin-left:96.75pt;margin-top:133pt;height:25.05pt;width:24.15pt;z-index:-167801856;v-text-anchor:middle;mso-width-relative:page;mso-height-relative:page;" fillcolor="#5B9BD5 [3204]" filled="t" stroked="f" coordsize="1978606,3092264" o:gfxdata="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" path="m608252,0c675547,0,697978,44800,720410,112000c787705,291200,832568,492800,877432,672000c899864,761601,877432,806401,832568,828801c742842,896001,653115,940801,563388,985601c563388,1388801,675547,1747202,1079317,2172802c1169044,2105602,1270188,2055228,1337349,2010428c1404510,1965628,1454947,1993602,1505519,2038402c1640109,2172802,1797131,2307202,1931721,2464003c1976584,2508803,1999016,2576003,1954153,2620803c1864426,2755203,1797131,2867203,1707404,3001603c1640109,3113603,1572814,3113603,1483087,3046403c496093,2329602,-42267,1568002,2596,179200c2596,89600,25028,44800,159618,44800c294208,22400,451230,0,608252,0xe">
                <v:path o:connectlocs="94285,0;111671,11522;136011,69135;129056,85267;87331,101399;167305,223539;207303,206834;233371,209712;299437,253498;302914,269630;264665,308807;229894,313416;402,18436;24742,4609;94285,0" o:connectangles="0,0,0,0,0,0,0,0,0,0,0,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64416" behindDoc="0" locked="0" layoutInCell="1" allowOverlap="1">
                <wp:simplePos x="0" y="0"/>
                <wp:positionH relativeFrom="column">
                  <wp:posOffset>431800</wp:posOffset>
                </wp:positionH>
                <wp:positionV relativeFrom="paragraph">
                  <wp:posOffset>1689735</wp:posOffset>
                </wp:positionV>
                <wp:extent cx="317500" cy="317500"/>
                <wp:effectExtent l="0" t="0" r="12700" b="12700"/>
                <wp:wrapNone/>
                <wp:docPr id="137" name="电话"/>
                <wp:cNvGraphicFramePr/>
                <a:graphic xmlns:a="http://schemas.openxmlformats.org/drawingml/2006/main">
                  <a:graphicData uri="http://schemas.microsoft.com/office/word/2010/wordprocessingShape">
                    <wps:wsp>
                      <wps:cNvSpPr/>
                      <wps:spPr bwMode="auto">
                        <a:xfrm>
                          <a:off x="0" y="0"/>
                          <a:ext cx="317500" cy="317500"/>
                        </a:xfrm>
                        <a:custGeom>
                          <a:avLst/>
                          <a:gdLst>
                            <a:gd name="T0" fmla="*/ 134077 w 5868"/>
                            <a:gd name="T1" fmla="*/ 590892 h 4208"/>
                            <a:gd name="T2" fmla="*/ 192837 w 5868"/>
                            <a:gd name="T3" fmla="*/ 596084 h 4208"/>
                            <a:gd name="T4" fmla="*/ 512935 w 5868"/>
                            <a:gd name="T5" fmla="*/ 497764 h 4208"/>
                            <a:gd name="T6" fmla="*/ 530465 w 5868"/>
                            <a:gd name="T7" fmla="*/ 456230 h 4208"/>
                            <a:gd name="T8" fmla="*/ 704473 w 5868"/>
                            <a:gd name="T9" fmla="*/ 239797 h 4208"/>
                            <a:gd name="T10" fmla="*/ 980744 w 5868"/>
                            <a:gd name="T11" fmla="*/ 212215 h 4208"/>
                            <a:gd name="T12" fmla="*/ 1253119 w 5868"/>
                            <a:gd name="T13" fmla="*/ 253750 h 4208"/>
                            <a:gd name="T14" fmla="*/ 1374859 w 5868"/>
                            <a:gd name="T15" fmla="*/ 461746 h 4208"/>
                            <a:gd name="T16" fmla="*/ 1400831 w 5868"/>
                            <a:gd name="T17" fmla="*/ 505228 h 4208"/>
                            <a:gd name="T18" fmla="*/ 1725798 w 5868"/>
                            <a:gd name="T19" fmla="*/ 598031 h 4208"/>
                            <a:gd name="T20" fmla="*/ 1779363 w 5868"/>
                            <a:gd name="T21" fmla="*/ 585052 h 4208"/>
                            <a:gd name="T22" fmla="*/ 1901104 w 5868"/>
                            <a:gd name="T23" fmla="*/ 336494 h 4208"/>
                            <a:gd name="T24" fmla="*/ 1897533 w 5868"/>
                            <a:gd name="T25" fmla="*/ 289443 h 4208"/>
                            <a:gd name="T26" fmla="*/ 1777740 w 5868"/>
                            <a:gd name="T27" fmla="*/ 214162 h 4208"/>
                            <a:gd name="T28" fmla="*/ 1493029 w 5868"/>
                            <a:gd name="T29" fmla="*/ 92155 h 4208"/>
                            <a:gd name="T30" fmla="*/ 1208318 w 5868"/>
                            <a:gd name="T31" fmla="*/ 20767 h 4208"/>
                            <a:gd name="T32" fmla="*/ 924256 w 5868"/>
                            <a:gd name="T33" fmla="*/ 649 h 4208"/>
                            <a:gd name="T34" fmla="*/ 639545 w 5868"/>
                            <a:gd name="T35" fmla="*/ 30826 h 4208"/>
                            <a:gd name="T36" fmla="*/ 355158 w 5868"/>
                            <a:gd name="T37" fmla="*/ 112273 h 4208"/>
                            <a:gd name="T38" fmla="*/ 70123 w 5868"/>
                            <a:gd name="T39" fmla="*/ 244664 h 4208"/>
                            <a:gd name="T40" fmla="*/ 3246 w 5868"/>
                            <a:gd name="T41" fmla="*/ 297880 h 4208"/>
                            <a:gd name="T42" fmla="*/ 10713 w 5868"/>
                            <a:gd name="T43" fmla="*/ 355314 h 4208"/>
                            <a:gd name="T44" fmla="*/ 772973 w 5868"/>
                            <a:gd name="T45" fmla="*/ 339414 h 4208"/>
                            <a:gd name="T46" fmla="*/ 960941 w 5868"/>
                            <a:gd name="T47" fmla="*/ 320919 h 4208"/>
                            <a:gd name="T48" fmla="*/ 1130729 w 5868"/>
                            <a:gd name="T49" fmla="*/ 336169 h 4208"/>
                            <a:gd name="T50" fmla="*/ 1259936 w 5868"/>
                            <a:gd name="T51" fmla="*/ 525021 h 4208"/>
                            <a:gd name="T52" fmla="*/ 1298244 w 5868"/>
                            <a:gd name="T53" fmla="*/ 601925 h 4208"/>
                            <a:gd name="T54" fmla="*/ 1598862 w 5868"/>
                            <a:gd name="T55" fmla="*/ 671041 h 4208"/>
                            <a:gd name="T56" fmla="*/ 1662168 w 5868"/>
                            <a:gd name="T57" fmla="*/ 717767 h 4208"/>
                            <a:gd name="T58" fmla="*/ 253546 w 5868"/>
                            <a:gd name="T59" fmla="*/ 1210015 h 4208"/>
                            <a:gd name="T60" fmla="*/ 273024 w 5868"/>
                            <a:gd name="T61" fmla="*/ 698947 h 4208"/>
                            <a:gd name="T62" fmla="*/ 576240 w 5868"/>
                            <a:gd name="T63" fmla="*/ 620745 h 4208"/>
                            <a:gd name="T64" fmla="*/ 641493 w 5868"/>
                            <a:gd name="T65" fmla="*/ 585376 h 4208"/>
                            <a:gd name="T66" fmla="*/ 662595 w 5868"/>
                            <a:gd name="T67" fmla="*/ 367969 h 4208"/>
                            <a:gd name="T68" fmla="*/ 1077163 w 5868"/>
                            <a:gd name="T69" fmla="*/ 564933 h 4208"/>
                            <a:gd name="T70" fmla="*/ 1178776 w 5868"/>
                            <a:gd name="T71" fmla="*/ 636970 h 4208"/>
                            <a:gd name="T72" fmla="*/ 1245003 w 5868"/>
                            <a:gd name="T73" fmla="*/ 759302 h 4208"/>
                            <a:gd name="T74" fmla="*/ 1252145 w 5868"/>
                            <a:gd name="T75" fmla="*/ 867032 h 4208"/>
                            <a:gd name="T76" fmla="*/ 1229095 w 5868"/>
                            <a:gd name="T77" fmla="*/ 949452 h 4208"/>
                            <a:gd name="T78" fmla="*/ 1125210 w 5868"/>
                            <a:gd name="T79" fmla="*/ 852430 h 4208"/>
                            <a:gd name="T80" fmla="*/ 1117094 w 5868"/>
                            <a:gd name="T81" fmla="*/ 775851 h 4208"/>
                            <a:gd name="T82" fmla="*/ 1079435 w 5868"/>
                            <a:gd name="T83" fmla="*/ 716794 h 4208"/>
                            <a:gd name="T84" fmla="*/ 1012883 w 5868"/>
                            <a:gd name="T85" fmla="*/ 676882 h 4208"/>
                            <a:gd name="T86" fmla="*/ 940164 w 5868"/>
                            <a:gd name="T87" fmla="*/ 671365 h 4208"/>
                            <a:gd name="T88" fmla="*/ 867768 w 5868"/>
                            <a:gd name="T89" fmla="*/ 701867 h 4208"/>
                            <a:gd name="T90" fmla="*/ 821994 w 5868"/>
                            <a:gd name="T91" fmla="*/ 754434 h 4208"/>
                            <a:gd name="T92" fmla="*/ 802515 w 5868"/>
                            <a:gd name="T93" fmla="*/ 831662 h 4208"/>
                            <a:gd name="T94" fmla="*/ 818423 w 5868"/>
                            <a:gd name="T95" fmla="*/ 901752 h 4208"/>
                            <a:gd name="T96" fmla="*/ 861600 w 5868"/>
                            <a:gd name="T97" fmla="*/ 956590 h 4208"/>
                            <a:gd name="T98" fmla="*/ 932048 w 5868"/>
                            <a:gd name="T99" fmla="*/ 990337 h 4208"/>
                            <a:gd name="T100" fmla="*/ 999573 w 5868"/>
                            <a:gd name="T101" fmla="*/ 990013 h 4208"/>
                            <a:gd name="T102" fmla="*/ 1060606 w 5868"/>
                            <a:gd name="T103" fmla="*/ 962107 h 4208"/>
                            <a:gd name="T104" fmla="*/ 1081058 w 5868"/>
                            <a:gd name="T105" fmla="*/ 1096445 h 4208"/>
                            <a:gd name="T106" fmla="*/ 964512 w 5868"/>
                            <a:gd name="T107" fmla="*/ 1120781 h 4208"/>
                            <a:gd name="T108" fmla="*/ 826863 w 5868"/>
                            <a:gd name="T109" fmla="*/ 1085736 h 4208"/>
                            <a:gd name="T110" fmla="*/ 732717 w 5868"/>
                            <a:gd name="T111" fmla="*/ 1004614 h 4208"/>
                            <a:gd name="T112" fmla="*/ 678827 w 5868"/>
                            <a:gd name="T113" fmla="*/ 875793 h 4208"/>
                            <a:gd name="T114" fmla="*/ 688241 w 5868"/>
                            <a:gd name="T115" fmla="*/ 745673 h 4208"/>
                            <a:gd name="T116" fmla="*/ 760312 w 5868"/>
                            <a:gd name="T117" fmla="*/ 627235 h 4208"/>
                            <a:gd name="T118" fmla="*/ 865171 w 5868"/>
                            <a:gd name="T119" fmla="*/ 560066 h 4208"/>
                            <a:gd name="T120" fmla="*/ 1577111 w 5868"/>
                            <a:gd name="T121" fmla="*/ 1240842 h 4208"/>
                            <a:gd name="T122" fmla="*/ 345419 w 5868"/>
                            <a:gd name="T123" fmla="*/ 1240842 h 420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868" h="4208">
                              <a:moveTo>
                                <a:pt x="49" y="1128"/>
                              </a:moveTo>
                              <a:lnTo>
                                <a:pt x="49" y="1128"/>
                              </a:lnTo>
                              <a:lnTo>
                                <a:pt x="345" y="1748"/>
                              </a:lnTo>
                              <a:lnTo>
                                <a:pt x="354" y="1764"/>
                              </a:lnTo>
                              <a:lnTo>
                                <a:pt x="364" y="1778"/>
                              </a:lnTo>
                              <a:lnTo>
                                <a:pt x="375" y="1790"/>
                              </a:lnTo>
                              <a:lnTo>
                                <a:pt x="387" y="1803"/>
                              </a:lnTo>
                              <a:lnTo>
                                <a:pt x="400" y="1813"/>
                              </a:lnTo>
                              <a:lnTo>
                                <a:pt x="413" y="1821"/>
                              </a:lnTo>
                              <a:lnTo>
                                <a:pt x="428" y="1828"/>
                              </a:lnTo>
                              <a:lnTo>
                                <a:pt x="443" y="1834"/>
                              </a:lnTo>
                              <a:lnTo>
                                <a:pt x="460" y="1838"/>
                              </a:lnTo>
                              <a:lnTo>
                                <a:pt x="477" y="1842"/>
                              </a:lnTo>
                              <a:lnTo>
                                <a:pt x="495" y="1844"/>
                              </a:lnTo>
                              <a:lnTo>
                                <a:pt x="512" y="1845"/>
                              </a:lnTo>
                              <a:lnTo>
                                <a:pt x="531" y="1845"/>
                              </a:lnTo>
                              <a:lnTo>
                                <a:pt x="551" y="1843"/>
                              </a:lnTo>
                              <a:lnTo>
                                <a:pt x="573" y="1841"/>
                              </a:lnTo>
                              <a:lnTo>
                                <a:pt x="594" y="1837"/>
                              </a:lnTo>
                              <a:lnTo>
                                <a:pt x="1457" y="1607"/>
                              </a:lnTo>
                              <a:lnTo>
                                <a:pt x="1479" y="1599"/>
                              </a:lnTo>
                              <a:lnTo>
                                <a:pt x="1500" y="1589"/>
                              </a:lnTo>
                              <a:lnTo>
                                <a:pt x="1519" y="1579"/>
                              </a:lnTo>
                              <a:lnTo>
                                <a:pt x="1537" y="1569"/>
                              </a:lnTo>
                              <a:lnTo>
                                <a:pt x="1552" y="1557"/>
                              </a:lnTo>
                              <a:lnTo>
                                <a:pt x="1567" y="1546"/>
                              </a:lnTo>
                              <a:lnTo>
                                <a:pt x="1580" y="1534"/>
                              </a:lnTo>
                              <a:lnTo>
                                <a:pt x="1591" y="1522"/>
                              </a:lnTo>
                              <a:lnTo>
                                <a:pt x="1601" y="1510"/>
                              </a:lnTo>
                              <a:lnTo>
                                <a:pt x="1610" y="1496"/>
                              </a:lnTo>
                              <a:lnTo>
                                <a:pt x="1617" y="1482"/>
                              </a:lnTo>
                              <a:lnTo>
                                <a:pt x="1624" y="1467"/>
                              </a:lnTo>
                              <a:lnTo>
                                <a:pt x="1628" y="1453"/>
                              </a:lnTo>
                              <a:lnTo>
                                <a:pt x="1632" y="1438"/>
                              </a:lnTo>
                              <a:lnTo>
                                <a:pt x="1633" y="1423"/>
                              </a:lnTo>
                              <a:lnTo>
                                <a:pt x="1634" y="1406"/>
                              </a:lnTo>
                              <a:lnTo>
                                <a:pt x="1627" y="927"/>
                              </a:lnTo>
                              <a:lnTo>
                                <a:pt x="1664" y="910"/>
                              </a:lnTo>
                              <a:lnTo>
                                <a:pt x="1701" y="894"/>
                              </a:lnTo>
                              <a:lnTo>
                                <a:pt x="1775" y="863"/>
                              </a:lnTo>
                              <a:lnTo>
                                <a:pt x="1851" y="834"/>
                              </a:lnTo>
                              <a:lnTo>
                                <a:pt x="1929" y="807"/>
                              </a:lnTo>
                              <a:lnTo>
                                <a:pt x="2008" y="782"/>
                              </a:lnTo>
                              <a:lnTo>
                                <a:pt x="2089" y="759"/>
                              </a:lnTo>
                              <a:lnTo>
                                <a:pt x="2170" y="739"/>
                              </a:lnTo>
                              <a:lnTo>
                                <a:pt x="2252" y="720"/>
                              </a:lnTo>
                              <a:lnTo>
                                <a:pt x="2335" y="705"/>
                              </a:lnTo>
                              <a:lnTo>
                                <a:pt x="2420" y="690"/>
                              </a:lnTo>
                              <a:lnTo>
                                <a:pt x="2504" y="679"/>
                              </a:lnTo>
                              <a:lnTo>
                                <a:pt x="2589" y="669"/>
                              </a:lnTo>
                              <a:lnTo>
                                <a:pt x="2675" y="661"/>
                              </a:lnTo>
                              <a:lnTo>
                                <a:pt x="2761" y="657"/>
                              </a:lnTo>
                              <a:lnTo>
                                <a:pt x="2848" y="654"/>
                              </a:lnTo>
                              <a:lnTo>
                                <a:pt x="2934" y="652"/>
                              </a:lnTo>
                              <a:lnTo>
                                <a:pt x="3021" y="654"/>
                              </a:lnTo>
                              <a:lnTo>
                                <a:pt x="3106" y="657"/>
                              </a:lnTo>
                              <a:lnTo>
                                <a:pt x="3192" y="661"/>
                              </a:lnTo>
                              <a:lnTo>
                                <a:pt x="3278" y="669"/>
                              </a:lnTo>
                              <a:lnTo>
                                <a:pt x="3364" y="679"/>
                              </a:lnTo>
                              <a:lnTo>
                                <a:pt x="3449" y="690"/>
                              </a:lnTo>
                              <a:lnTo>
                                <a:pt x="3532" y="705"/>
                              </a:lnTo>
                              <a:lnTo>
                                <a:pt x="3616" y="720"/>
                              </a:lnTo>
                              <a:lnTo>
                                <a:pt x="3698" y="739"/>
                              </a:lnTo>
                              <a:lnTo>
                                <a:pt x="3780" y="759"/>
                              </a:lnTo>
                              <a:lnTo>
                                <a:pt x="3860" y="782"/>
                              </a:lnTo>
                              <a:lnTo>
                                <a:pt x="3939" y="807"/>
                              </a:lnTo>
                              <a:lnTo>
                                <a:pt x="4017" y="834"/>
                              </a:lnTo>
                              <a:lnTo>
                                <a:pt x="4093" y="863"/>
                              </a:lnTo>
                              <a:lnTo>
                                <a:pt x="4168" y="894"/>
                              </a:lnTo>
                              <a:lnTo>
                                <a:pt x="4204" y="910"/>
                              </a:lnTo>
                              <a:lnTo>
                                <a:pt x="4241" y="927"/>
                              </a:lnTo>
                              <a:lnTo>
                                <a:pt x="4235" y="1406"/>
                              </a:lnTo>
                              <a:lnTo>
                                <a:pt x="4235" y="1423"/>
                              </a:lnTo>
                              <a:lnTo>
                                <a:pt x="4237" y="1438"/>
                              </a:lnTo>
                              <a:lnTo>
                                <a:pt x="4240" y="1453"/>
                              </a:lnTo>
                              <a:lnTo>
                                <a:pt x="4245" y="1467"/>
                              </a:lnTo>
                              <a:lnTo>
                                <a:pt x="4250" y="1482"/>
                              </a:lnTo>
                              <a:lnTo>
                                <a:pt x="4258" y="1496"/>
                              </a:lnTo>
                              <a:lnTo>
                                <a:pt x="4266" y="1510"/>
                              </a:lnTo>
                              <a:lnTo>
                                <a:pt x="4276" y="1522"/>
                              </a:lnTo>
                              <a:lnTo>
                                <a:pt x="4288" y="1534"/>
                              </a:lnTo>
                              <a:lnTo>
                                <a:pt x="4300" y="1546"/>
                              </a:lnTo>
                              <a:lnTo>
                                <a:pt x="4315" y="1557"/>
                              </a:lnTo>
                              <a:lnTo>
                                <a:pt x="4331" y="1569"/>
                              </a:lnTo>
                              <a:lnTo>
                                <a:pt x="4349" y="1579"/>
                              </a:lnTo>
                              <a:lnTo>
                                <a:pt x="4368" y="1589"/>
                              </a:lnTo>
                              <a:lnTo>
                                <a:pt x="4389" y="1599"/>
                              </a:lnTo>
                              <a:lnTo>
                                <a:pt x="4412" y="1607"/>
                              </a:lnTo>
                              <a:lnTo>
                                <a:pt x="5275" y="1837"/>
                              </a:lnTo>
                              <a:lnTo>
                                <a:pt x="5296" y="1841"/>
                              </a:lnTo>
                              <a:lnTo>
                                <a:pt x="5316" y="1843"/>
                              </a:lnTo>
                              <a:lnTo>
                                <a:pt x="5336" y="1845"/>
                              </a:lnTo>
                              <a:lnTo>
                                <a:pt x="5355" y="1845"/>
                              </a:lnTo>
                              <a:lnTo>
                                <a:pt x="5374" y="1844"/>
                              </a:lnTo>
                              <a:lnTo>
                                <a:pt x="5392" y="1842"/>
                              </a:lnTo>
                              <a:lnTo>
                                <a:pt x="5408" y="1838"/>
                              </a:lnTo>
                              <a:lnTo>
                                <a:pt x="5425" y="1834"/>
                              </a:lnTo>
                              <a:lnTo>
                                <a:pt x="5440" y="1828"/>
                              </a:lnTo>
                              <a:lnTo>
                                <a:pt x="5454" y="1821"/>
                              </a:lnTo>
                              <a:lnTo>
                                <a:pt x="5469" y="1813"/>
                              </a:lnTo>
                              <a:lnTo>
                                <a:pt x="5481" y="1803"/>
                              </a:lnTo>
                              <a:lnTo>
                                <a:pt x="5493" y="1790"/>
                              </a:lnTo>
                              <a:lnTo>
                                <a:pt x="5504" y="1778"/>
                              </a:lnTo>
                              <a:lnTo>
                                <a:pt x="5514" y="1764"/>
                              </a:lnTo>
                              <a:lnTo>
                                <a:pt x="5523" y="1748"/>
                              </a:lnTo>
                              <a:lnTo>
                                <a:pt x="5820" y="1128"/>
                              </a:lnTo>
                              <a:lnTo>
                                <a:pt x="5835" y="1095"/>
                              </a:lnTo>
                              <a:lnTo>
                                <a:pt x="5848" y="1065"/>
                              </a:lnTo>
                              <a:lnTo>
                                <a:pt x="5856" y="1037"/>
                              </a:lnTo>
                              <a:lnTo>
                                <a:pt x="5863" y="1011"/>
                              </a:lnTo>
                              <a:lnTo>
                                <a:pt x="5867" y="988"/>
                              </a:lnTo>
                              <a:lnTo>
                                <a:pt x="5868" y="966"/>
                              </a:lnTo>
                              <a:lnTo>
                                <a:pt x="5868" y="956"/>
                              </a:lnTo>
                              <a:lnTo>
                                <a:pt x="5867" y="946"/>
                              </a:lnTo>
                              <a:lnTo>
                                <a:pt x="5864" y="936"/>
                              </a:lnTo>
                              <a:lnTo>
                                <a:pt x="5862" y="927"/>
                              </a:lnTo>
                              <a:lnTo>
                                <a:pt x="5859" y="918"/>
                              </a:lnTo>
                              <a:lnTo>
                                <a:pt x="5854" y="909"/>
                              </a:lnTo>
                              <a:lnTo>
                                <a:pt x="5845" y="892"/>
                              </a:lnTo>
                              <a:lnTo>
                                <a:pt x="5833" y="876"/>
                              </a:lnTo>
                              <a:lnTo>
                                <a:pt x="5820" y="861"/>
                              </a:lnTo>
                              <a:lnTo>
                                <a:pt x="5803" y="846"/>
                              </a:lnTo>
                              <a:lnTo>
                                <a:pt x="5784" y="832"/>
                              </a:lnTo>
                              <a:lnTo>
                                <a:pt x="5763" y="817"/>
                              </a:lnTo>
                              <a:lnTo>
                                <a:pt x="5741" y="803"/>
                              </a:lnTo>
                              <a:lnTo>
                                <a:pt x="5652" y="754"/>
                              </a:lnTo>
                              <a:lnTo>
                                <a:pt x="5564" y="706"/>
                              </a:lnTo>
                              <a:lnTo>
                                <a:pt x="5476" y="660"/>
                              </a:lnTo>
                              <a:lnTo>
                                <a:pt x="5389" y="616"/>
                              </a:lnTo>
                              <a:lnTo>
                                <a:pt x="5301" y="572"/>
                              </a:lnTo>
                              <a:lnTo>
                                <a:pt x="5213" y="531"/>
                              </a:lnTo>
                              <a:lnTo>
                                <a:pt x="5125" y="491"/>
                              </a:lnTo>
                              <a:lnTo>
                                <a:pt x="5037" y="452"/>
                              </a:lnTo>
                              <a:lnTo>
                                <a:pt x="4950" y="415"/>
                              </a:lnTo>
                              <a:lnTo>
                                <a:pt x="4862" y="381"/>
                              </a:lnTo>
                              <a:lnTo>
                                <a:pt x="4774" y="346"/>
                              </a:lnTo>
                              <a:lnTo>
                                <a:pt x="4686" y="315"/>
                              </a:lnTo>
                              <a:lnTo>
                                <a:pt x="4599" y="284"/>
                              </a:lnTo>
                              <a:lnTo>
                                <a:pt x="4511" y="255"/>
                              </a:lnTo>
                              <a:lnTo>
                                <a:pt x="4423" y="228"/>
                              </a:lnTo>
                              <a:lnTo>
                                <a:pt x="4336" y="201"/>
                              </a:lnTo>
                              <a:lnTo>
                                <a:pt x="4248" y="178"/>
                              </a:lnTo>
                              <a:lnTo>
                                <a:pt x="4161" y="154"/>
                              </a:lnTo>
                              <a:lnTo>
                                <a:pt x="4073" y="133"/>
                              </a:lnTo>
                              <a:lnTo>
                                <a:pt x="3985" y="114"/>
                              </a:lnTo>
                              <a:lnTo>
                                <a:pt x="3898" y="95"/>
                              </a:lnTo>
                              <a:lnTo>
                                <a:pt x="3810" y="80"/>
                              </a:lnTo>
                              <a:lnTo>
                                <a:pt x="3722" y="64"/>
                              </a:lnTo>
                              <a:lnTo>
                                <a:pt x="3635" y="51"/>
                              </a:lnTo>
                              <a:lnTo>
                                <a:pt x="3547" y="39"/>
                              </a:lnTo>
                              <a:lnTo>
                                <a:pt x="3460" y="29"/>
                              </a:lnTo>
                              <a:lnTo>
                                <a:pt x="3372" y="21"/>
                              </a:lnTo>
                              <a:lnTo>
                                <a:pt x="3285" y="14"/>
                              </a:lnTo>
                              <a:lnTo>
                                <a:pt x="3197" y="8"/>
                              </a:lnTo>
                              <a:lnTo>
                                <a:pt x="3109" y="4"/>
                              </a:lnTo>
                              <a:lnTo>
                                <a:pt x="3022" y="2"/>
                              </a:lnTo>
                              <a:lnTo>
                                <a:pt x="2934" y="0"/>
                              </a:lnTo>
                              <a:lnTo>
                                <a:pt x="2847" y="2"/>
                              </a:lnTo>
                              <a:lnTo>
                                <a:pt x="2759" y="4"/>
                              </a:lnTo>
                              <a:lnTo>
                                <a:pt x="2672" y="8"/>
                              </a:lnTo>
                              <a:lnTo>
                                <a:pt x="2584" y="14"/>
                              </a:lnTo>
                              <a:lnTo>
                                <a:pt x="2497" y="21"/>
                              </a:lnTo>
                              <a:lnTo>
                                <a:pt x="2409" y="29"/>
                              </a:lnTo>
                              <a:lnTo>
                                <a:pt x="2320" y="39"/>
                              </a:lnTo>
                              <a:lnTo>
                                <a:pt x="2234" y="51"/>
                              </a:lnTo>
                              <a:lnTo>
                                <a:pt x="2145" y="64"/>
                              </a:lnTo>
                              <a:lnTo>
                                <a:pt x="2059" y="80"/>
                              </a:lnTo>
                              <a:lnTo>
                                <a:pt x="1970" y="95"/>
                              </a:lnTo>
                              <a:lnTo>
                                <a:pt x="1882" y="114"/>
                              </a:lnTo>
                              <a:lnTo>
                                <a:pt x="1795" y="133"/>
                              </a:lnTo>
                              <a:lnTo>
                                <a:pt x="1707" y="154"/>
                              </a:lnTo>
                              <a:lnTo>
                                <a:pt x="1620" y="178"/>
                              </a:lnTo>
                              <a:lnTo>
                                <a:pt x="1532" y="201"/>
                              </a:lnTo>
                              <a:lnTo>
                                <a:pt x="1444" y="228"/>
                              </a:lnTo>
                              <a:lnTo>
                                <a:pt x="1357" y="255"/>
                              </a:lnTo>
                              <a:lnTo>
                                <a:pt x="1269" y="284"/>
                              </a:lnTo>
                              <a:lnTo>
                                <a:pt x="1181" y="315"/>
                              </a:lnTo>
                              <a:lnTo>
                                <a:pt x="1094" y="346"/>
                              </a:lnTo>
                              <a:lnTo>
                                <a:pt x="1006" y="381"/>
                              </a:lnTo>
                              <a:lnTo>
                                <a:pt x="918" y="415"/>
                              </a:lnTo>
                              <a:lnTo>
                                <a:pt x="830" y="452"/>
                              </a:lnTo>
                              <a:lnTo>
                                <a:pt x="743" y="491"/>
                              </a:lnTo>
                              <a:lnTo>
                                <a:pt x="655" y="531"/>
                              </a:lnTo>
                              <a:lnTo>
                                <a:pt x="567" y="572"/>
                              </a:lnTo>
                              <a:lnTo>
                                <a:pt x="479" y="616"/>
                              </a:lnTo>
                              <a:lnTo>
                                <a:pt x="391" y="660"/>
                              </a:lnTo>
                              <a:lnTo>
                                <a:pt x="303" y="706"/>
                              </a:lnTo>
                              <a:lnTo>
                                <a:pt x="216" y="754"/>
                              </a:lnTo>
                              <a:lnTo>
                                <a:pt x="128" y="803"/>
                              </a:lnTo>
                              <a:lnTo>
                                <a:pt x="104" y="817"/>
                              </a:lnTo>
                              <a:lnTo>
                                <a:pt x="84" y="832"/>
                              </a:lnTo>
                              <a:lnTo>
                                <a:pt x="65" y="846"/>
                              </a:lnTo>
                              <a:lnTo>
                                <a:pt x="49" y="861"/>
                              </a:lnTo>
                              <a:lnTo>
                                <a:pt x="34" y="876"/>
                              </a:lnTo>
                              <a:lnTo>
                                <a:pt x="23" y="892"/>
                              </a:lnTo>
                              <a:lnTo>
                                <a:pt x="13" y="909"/>
                              </a:lnTo>
                              <a:lnTo>
                                <a:pt x="10" y="918"/>
                              </a:lnTo>
                              <a:lnTo>
                                <a:pt x="6" y="927"/>
                              </a:lnTo>
                              <a:lnTo>
                                <a:pt x="4" y="936"/>
                              </a:lnTo>
                              <a:lnTo>
                                <a:pt x="2" y="946"/>
                              </a:lnTo>
                              <a:lnTo>
                                <a:pt x="1" y="956"/>
                              </a:lnTo>
                              <a:lnTo>
                                <a:pt x="0" y="966"/>
                              </a:lnTo>
                              <a:lnTo>
                                <a:pt x="1" y="988"/>
                              </a:lnTo>
                              <a:lnTo>
                                <a:pt x="4" y="1011"/>
                              </a:lnTo>
                              <a:lnTo>
                                <a:pt x="11" y="1037"/>
                              </a:lnTo>
                              <a:lnTo>
                                <a:pt x="21" y="1065"/>
                              </a:lnTo>
                              <a:lnTo>
                                <a:pt x="33" y="1095"/>
                              </a:lnTo>
                              <a:lnTo>
                                <a:pt x="49" y="1128"/>
                              </a:lnTo>
                              <a:close/>
                              <a:moveTo>
                                <a:pt x="2041" y="1134"/>
                              </a:moveTo>
                              <a:lnTo>
                                <a:pt x="2041" y="1134"/>
                              </a:lnTo>
                              <a:lnTo>
                                <a:pt x="2096" y="1117"/>
                              </a:lnTo>
                              <a:lnTo>
                                <a:pt x="2153" y="1101"/>
                              </a:lnTo>
                              <a:lnTo>
                                <a:pt x="2210" y="1085"/>
                              </a:lnTo>
                              <a:lnTo>
                                <a:pt x="2267" y="1072"/>
                              </a:lnTo>
                              <a:lnTo>
                                <a:pt x="2324" y="1058"/>
                              </a:lnTo>
                              <a:lnTo>
                                <a:pt x="2381" y="1046"/>
                              </a:lnTo>
                              <a:lnTo>
                                <a:pt x="2438" y="1036"/>
                              </a:lnTo>
                              <a:lnTo>
                                <a:pt x="2495" y="1026"/>
                              </a:lnTo>
                              <a:lnTo>
                                <a:pt x="2553" y="1017"/>
                              </a:lnTo>
                              <a:lnTo>
                                <a:pt x="2610" y="1009"/>
                              </a:lnTo>
                              <a:lnTo>
                                <a:pt x="2668" y="1004"/>
                              </a:lnTo>
                              <a:lnTo>
                                <a:pt x="2726" y="998"/>
                              </a:lnTo>
                              <a:lnTo>
                                <a:pt x="2785" y="995"/>
                              </a:lnTo>
                              <a:lnTo>
                                <a:pt x="2843" y="991"/>
                              </a:lnTo>
                              <a:lnTo>
                                <a:pt x="2902" y="989"/>
                              </a:lnTo>
                              <a:lnTo>
                                <a:pt x="2960" y="989"/>
                              </a:lnTo>
                              <a:lnTo>
                                <a:pt x="3019" y="989"/>
                              </a:lnTo>
                              <a:lnTo>
                                <a:pt x="3079" y="991"/>
                              </a:lnTo>
                              <a:lnTo>
                                <a:pt x="3136" y="995"/>
                              </a:lnTo>
                              <a:lnTo>
                                <a:pt x="3194" y="998"/>
                              </a:lnTo>
                              <a:lnTo>
                                <a:pt x="3252" y="1004"/>
                              </a:lnTo>
                              <a:lnTo>
                                <a:pt x="3310" y="1009"/>
                              </a:lnTo>
                              <a:lnTo>
                                <a:pt x="3368" y="1017"/>
                              </a:lnTo>
                              <a:lnTo>
                                <a:pt x="3426" y="1026"/>
                              </a:lnTo>
                              <a:lnTo>
                                <a:pt x="3483" y="1036"/>
                              </a:lnTo>
                              <a:lnTo>
                                <a:pt x="3541" y="1046"/>
                              </a:lnTo>
                              <a:lnTo>
                                <a:pt x="3598" y="1058"/>
                              </a:lnTo>
                              <a:lnTo>
                                <a:pt x="3655" y="1072"/>
                              </a:lnTo>
                              <a:lnTo>
                                <a:pt x="3712" y="1085"/>
                              </a:lnTo>
                              <a:lnTo>
                                <a:pt x="3769" y="1101"/>
                              </a:lnTo>
                              <a:lnTo>
                                <a:pt x="3824" y="1117"/>
                              </a:lnTo>
                              <a:lnTo>
                                <a:pt x="3881" y="1134"/>
                              </a:lnTo>
                              <a:lnTo>
                                <a:pt x="3881" y="1618"/>
                              </a:lnTo>
                              <a:lnTo>
                                <a:pt x="3884" y="1651"/>
                              </a:lnTo>
                              <a:lnTo>
                                <a:pt x="3890" y="1681"/>
                              </a:lnTo>
                              <a:lnTo>
                                <a:pt x="3898" y="1709"/>
                              </a:lnTo>
                              <a:lnTo>
                                <a:pt x="3907" y="1736"/>
                              </a:lnTo>
                              <a:lnTo>
                                <a:pt x="3918" y="1760"/>
                              </a:lnTo>
                              <a:lnTo>
                                <a:pt x="3931" y="1783"/>
                              </a:lnTo>
                              <a:lnTo>
                                <a:pt x="3946" y="1804"/>
                              </a:lnTo>
                              <a:lnTo>
                                <a:pt x="3961" y="1823"/>
                              </a:lnTo>
                              <a:lnTo>
                                <a:pt x="3979" y="1839"/>
                              </a:lnTo>
                              <a:lnTo>
                                <a:pt x="3999" y="1855"/>
                              </a:lnTo>
                              <a:lnTo>
                                <a:pt x="4020" y="1868"/>
                              </a:lnTo>
                              <a:lnTo>
                                <a:pt x="4043" y="1881"/>
                              </a:lnTo>
                              <a:lnTo>
                                <a:pt x="4066" y="1891"/>
                              </a:lnTo>
                              <a:lnTo>
                                <a:pt x="4092" y="1900"/>
                              </a:lnTo>
                              <a:lnTo>
                                <a:pt x="4119" y="1907"/>
                              </a:lnTo>
                              <a:lnTo>
                                <a:pt x="4146" y="1913"/>
                              </a:lnTo>
                              <a:lnTo>
                                <a:pt x="4896" y="2061"/>
                              </a:lnTo>
                              <a:lnTo>
                                <a:pt x="4925" y="2068"/>
                              </a:lnTo>
                              <a:lnTo>
                                <a:pt x="4951" y="2077"/>
                              </a:lnTo>
                              <a:lnTo>
                                <a:pt x="4977" y="2086"/>
                              </a:lnTo>
                              <a:lnTo>
                                <a:pt x="5001" y="2097"/>
                              </a:lnTo>
                              <a:lnTo>
                                <a:pt x="5024" y="2109"/>
                              </a:lnTo>
                              <a:lnTo>
                                <a:pt x="5044" y="2123"/>
                              </a:lnTo>
                              <a:lnTo>
                                <a:pt x="5063" y="2137"/>
                              </a:lnTo>
                              <a:lnTo>
                                <a:pt x="5081" y="2154"/>
                              </a:lnTo>
                              <a:lnTo>
                                <a:pt x="5095" y="2172"/>
                              </a:lnTo>
                              <a:lnTo>
                                <a:pt x="5108" y="2191"/>
                              </a:lnTo>
                              <a:lnTo>
                                <a:pt x="5120" y="2212"/>
                              </a:lnTo>
                              <a:lnTo>
                                <a:pt x="5129" y="2235"/>
                              </a:lnTo>
                              <a:lnTo>
                                <a:pt x="5134" y="2260"/>
                              </a:lnTo>
                              <a:lnTo>
                                <a:pt x="5139" y="2285"/>
                              </a:lnTo>
                              <a:lnTo>
                                <a:pt x="5141" y="2314"/>
                              </a:lnTo>
                              <a:lnTo>
                                <a:pt x="5141" y="2344"/>
                              </a:lnTo>
                              <a:lnTo>
                                <a:pt x="5141" y="3729"/>
                              </a:lnTo>
                              <a:lnTo>
                                <a:pt x="2960" y="3729"/>
                              </a:lnTo>
                              <a:lnTo>
                                <a:pt x="781" y="3729"/>
                              </a:lnTo>
                              <a:lnTo>
                                <a:pt x="781" y="2344"/>
                              </a:lnTo>
                              <a:lnTo>
                                <a:pt x="780" y="2314"/>
                              </a:lnTo>
                              <a:lnTo>
                                <a:pt x="782" y="2285"/>
                              </a:lnTo>
                              <a:lnTo>
                                <a:pt x="787" y="2260"/>
                              </a:lnTo>
                              <a:lnTo>
                                <a:pt x="793" y="2235"/>
                              </a:lnTo>
                              <a:lnTo>
                                <a:pt x="802" y="2212"/>
                              </a:lnTo>
                              <a:lnTo>
                                <a:pt x="813" y="2191"/>
                              </a:lnTo>
                              <a:lnTo>
                                <a:pt x="826" y="2172"/>
                              </a:lnTo>
                              <a:lnTo>
                                <a:pt x="841" y="2154"/>
                              </a:lnTo>
                              <a:lnTo>
                                <a:pt x="858" y="2137"/>
                              </a:lnTo>
                              <a:lnTo>
                                <a:pt x="877" y="2123"/>
                              </a:lnTo>
                              <a:lnTo>
                                <a:pt x="898" y="2109"/>
                              </a:lnTo>
                              <a:lnTo>
                                <a:pt x="920" y="2097"/>
                              </a:lnTo>
                              <a:lnTo>
                                <a:pt x="944" y="2086"/>
                              </a:lnTo>
                              <a:lnTo>
                                <a:pt x="971" y="2077"/>
                              </a:lnTo>
                              <a:lnTo>
                                <a:pt x="997" y="2068"/>
                              </a:lnTo>
                              <a:lnTo>
                                <a:pt x="1026" y="2061"/>
                              </a:lnTo>
                              <a:lnTo>
                                <a:pt x="1775" y="1913"/>
                              </a:lnTo>
                              <a:lnTo>
                                <a:pt x="1803" y="1907"/>
                              </a:lnTo>
                              <a:lnTo>
                                <a:pt x="1830" y="1900"/>
                              </a:lnTo>
                              <a:lnTo>
                                <a:pt x="1855" y="1891"/>
                              </a:lnTo>
                              <a:lnTo>
                                <a:pt x="1879" y="1881"/>
                              </a:lnTo>
                              <a:lnTo>
                                <a:pt x="1901" y="1868"/>
                              </a:lnTo>
                              <a:lnTo>
                                <a:pt x="1923" y="1855"/>
                              </a:lnTo>
                              <a:lnTo>
                                <a:pt x="1941" y="1839"/>
                              </a:lnTo>
                              <a:lnTo>
                                <a:pt x="1959" y="1823"/>
                              </a:lnTo>
                              <a:lnTo>
                                <a:pt x="1976" y="1804"/>
                              </a:lnTo>
                              <a:lnTo>
                                <a:pt x="1991" y="1783"/>
                              </a:lnTo>
                              <a:lnTo>
                                <a:pt x="2003" y="1760"/>
                              </a:lnTo>
                              <a:lnTo>
                                <a:pt x="2014" y="1736"/>
                              </a:lnTo>
                              <a:lnTo>
                                <a:pt x="2024" y="1709"/>
                              </a:lnTo>
                              <a:lnTo>
                                <a:pt x="2031" y="1681"/>
                              </a:lnTo>
                              <a:lnTo>
                                <a:pt x="2037" y="1651"/>
                              </a:lnTo>
                              <a:lnTo>
                                <a:pt x="2041" y="1618"/>
                              </a:lnTo>
                              <a:lnTo>
                                <a:pt x="2041" y="1134"/>
                              </a:lnTo>
                              <a:close/>
                              <a:moveTo>
                                <a:pt x="2971" y="1671"/>
                              </a:moveTo>
                              <a:lnTo>
                                <a:pt x="2971" y="1671"/>
                              </a:lnTo>
                              <a:lnTo>
                                <a:pt x="3017" y="1672"/>
                              </a:lnTo>
                              <a:lnTo>
                                <a:pt x="3063" y="1676"/>
                              </a:lnTo>
                              <a:lnTo>
                                <a:pt x="3107" y="1682"/>
                              </a:lnTo>
                              <a:lnTo>
                                <a:pt x="3151" y="1690"/>
                              </a:lnTo>
                              <a:lnTo>
                                <a:pt x="3194" y="1699"/>
                              </a:lnTo>
                              <a:lnTo>
                                <a:pt x="3237" y="1711"/>
                              </a:lnTo>
                              <a:lnTo>
                                <a:pt x="3278" y="1726"/>
                              </a:lnTo>
                              <a:lnTo>
                                <a:pt x="3318" y="1741"/>
                              </a:lnTo>
                              <a:lnTo>
                                <a:pt x="3358" y="1759"/>
                              </a:lnTo>
                              <a:lnTo>
                                <a:pt x="3396" y="1779"/>
                              </a:lnTo>
                              <a:lnTo>
                                <a:pt x="3434" y="1800"/>
                              </a:lnTo>
                              <a:lnTo>
                                <a:pt x="3470" y="1824"/>
                              </a:lnTo>
                              <a:lnTo>
                                <a:pt x="3505" y="1848"/>
                              </a:lnTo>
                              <a:lnTo>
                                <a:pt x="3539" y="1875"/>
                              </a:lnTo>
                              <a:lnTo>
                                <a:pt x="3571" y="1903"/>
                              </a:lnTo>
                              <a:lnTo>
                                <a:pt x="3602" y="1933"/>
                              </a:lnTo>
                              <a:lnTo>
                                <a:pt x="3631" y="1963"/>
                              </a:lnTo>
                              <a:lnTo>
                                <a:pt x="3659" y="1995"/>
                              </a:lnTo>
                              <a:lnTo>
                                <a:pt x="3686" y="2030"/>
                              </a:lnTo>
                              <a:lnTo>
                                <a:pt x="3711" y="2065"/>
                              </a:lnTo>
                              <a:lnTo>
                                <a:pt x="3734" y="2100"/>
                              </a:lnTo>
                              <a:lnTo>
                                <a:pt x="3755" y="2138"/>
                              </a:lnTo>
                              <a:lnTo>
                                <a:pt x="3775" y="2176"/>
                              </a:lnTo>
                              <a:lnTo>
                                <a:pt x="3793" y="2216"/>
                              </a:lnTo>
                              <a:lnTo>
                                <a:pt x="3809" y="2256"/>
                              </a:lnTo>
                              <a:lnTo>
                                <a:pt x="3823" y="2298"/>
                              </a:lnTo>
                              <a:lnTo>
                                <a:pt x="3835" y="2340"/>
                              </a:lnTo>
                              <a:lnTo>
                                <a:pt x="3845" y="2383"/>
                              </a:lnTo>
                              <a:lnTo>
                                <a:pt x="3853" y="2427"/>
                              </a:lnTo>
                              <a:lnTo>
                                <a:pt x="3859" y="2471"/>
                              </a:lnTo>
                              <a:lnTo>
                                <a:pt x="3862" y="2517"/>
                              </a:lnTo>
                              <a:lnTo>
                                <a:pt x="3863" y="2563"/>
                              </a:lnTo>
                              <a:lnTo>
                                <a:pt x="3863" y="2591"/>
                              </a:lnTo>
                              <a:lnTo>
                                <a:pt x="3861" y="2617"/>
                              </a:lnTo>
                              <a:lnTo>
                                <a:pt x="3860" y="2645"/>
                              </a:lnTo>
                              <a:lnTo>
                                <a:pt x="3857" y="2672"/>
                              </a:lnTo>
                              <a:lnTo>
                                <a:pt x="3853" y="2699"/>
                              </a:lnTo>
                              <a:lnTo>
                                <a:pt x="3849" y="2726"/>
                              </a:lnTo>
                              <a:lnTo>
                                <a:pt x="3843" y="2751"/>
                              </a:lnTo>
                              <a:lnTo>
                                <a:pt x="3838" y="2778"/>
                              </a:lnTo>
                              <a:lnTo>
                                <a:pt x="3831" y="2802"/>
                              </a:lnTo>
                              <a:lnTo>
                                <a:pt x="3823" y="2828"/>
                              </a:lnTo>
                              <a:lnTo>
                                <a:pt x="3814" y="2854"/>
                              </a:lnTo>
                              <a:lnTo>
                                <a:pt x="3805" y="2878"/>
                              </a:lnTo>
                              <a:lnTo>
                                <a:pt x="3796" y="2903"/>
                              </a:lnTo>
                              <a:lnTo>
                                <a:pt x="3786" y="2926"/>
                              </a:lnTo>
                              <a:lnTo>
                                <a:pt x="3775" y="2950"/>
                              </a:lnTo>
                              <a:lnTo>
                                <a:pt x="3763" y="2973"/>
                              </a:lnTo>
                              <a:lnTo>
                                <a:pt x="3410" y="2802"/>
                              </a:lnTo>
                              <a:lnTo>
                                <a:pt x="3423" y="2776"/>
                              </a:lnTo>
                              <a:lnTo>
                                <a:pt x="3435" y="2748"/>
                              </a:lnTo>
                              <a:lnTo>
                                <a:pt x="3446" y="2719"/>
                              </a:lnTo>
                              <a:lnTo>
                                <a:pt x="3455" y="2689"/>
                              </a:lnTo>
                              <a:lnTo>
                                <a:pt x="3462" y="2659"/>
                              </a:lnTo>
                              <a:lnTo>
                                <a:pt x="3466" y="2627"/>
                              </a:lnTo>
                              <a:lnTo>
                                <a:pt x="3470" y="2595"/>
                              </a:lnTo>
                              <a:lnTo>
                                <a:pt x="3471" y="2563"/>
                              </a:lnTo>
                              <a:lnTo>
                                <a:pt x="3470" y="2537"/>
                              </a:lnTo>
                              <a:lnTo>
                                <a:pt x="3469" y="2512"/>
                              </a:lnTo>
                              <a:lnTo>
                                <a:pt x="3465" y="2487"/>
                              </a:lnTo>
                              <a:lnTo>
                                <a:pt x="3461" y="2462"/>
                              </a:lnTo>
                              <a:lnTo>
                                <a:pt x="3455" y="2438"/>
                              </a:lnTo>
                              <a:lnTo>
                                <a:pt x="3449" y="2415"/>
                              </a:lnTo>
                              <a:lnTo>
                                <a:pt x="3441" y="2391"/>
                              </a:lnTo>
                              <a:lnTo>
                                <a:pt x="3432" y="2369"/>
                              </a:lnTo>
                              <a:lnTo>
                                <a:pt x="3422" y="2347"/>
                              </a:lnTo>
                              <a:lnTo>
                                <a:pt x="3411" y="2325"/>
                              </a:lnTo>
                              <a:lnTo>
                                <a:pt x="3398" y="2304"/>
                              </a:lnTo>
                              <a:lnTo>
                                <a:pt x="3386" y="2284"/>
                              </a:lnTo>
                              <a:lnTo>
                                <a:pt x="3372" y="2264"/>
                              </a:lnTo>
                              <a:lnTo>
                                <a:pt x="3357" y="2245"/>
                              </a:lnTo>
                              <a:lnTo>
                                <a:pt x="3342" y="2227"/>
                              </a:lnTo>
                              <a:lnTo>
                                <a:pt x="3325" y="2209"/>
                              </a:lnTo>
                              <a:lnTo>
                                <a:pt x="3307" y="2193"/>
                              </a:lnTo>
                              <a:lnTo>
                                <a:pt x="3289" y="2177"/>
                              </a:lnTo>
                              <a:lnTo>
                                <a:pt x="3270" y="2163"/>
                              </a:lnTo>
                              <a:lnTo>
                                <a:pt x="3251" y="2149"/>
                              </a:lnTo>
                              <a:lnTo>
                                <a:pt x="3230" y="2136"/>
                              </a:lnTo>
                              <a:lnTo>
                                <a:pt x="3210" y="2124"/>
                              </a:lnTo>
                              <a:lnTo>
                                <a:pt x="3188" y="2113"/>
                              </a:lnTo>
                              <a:lnTo>
                                <a:pt x="3165" y="2102"/>
                              </a:lnTo>
                              <a:lnTo>
                                <a:pt x="3143" y="2094"/>
                              </a:lnTo>
                              <a:lnTo>
                                <a:pt x="3120" y="2086"/>
                              </a:lnTo>
                              <a:lnTo>
                                <a:pt x="3096" y="2079"/>
                              </a:lnTo>
                              <a:lnTo>
                                <a:pt x="3072" y="2074"/>
                              </a:lnTo>
                              <a:lnTo>
                                <a:pt x="3047" y="2069"/>
                              </a:lnTo>
                              <a:lnTo>
                                <a:pt x="3023" y="2066"/>
                              </a:lnTo>
                              <a:lnTo>
                                <a:pt x="2997" y="2065"/>
                              </a:lnTo>
                              <a:lnTo>
                                <a:pt x="2971" y="2063"/>
                              </a:lnTo>
                              <a:lnTo>
                                <a:pt x="2946" y="2065"/>
                              </a:lnTo>
                              <a:lnTo>
                                <a:pt x="2920" y="2066"/>
                              </a:lnTo>
                              <a:lnTo>
                                <a:pt x="2896" y="2069"/>
                              </a:lnTo>
                              <a:lnTo>
                                <a:pt x="2871" y="2074"/>
                              </a:lnTo>
                              <a:lnTo>
                                <a:pt x="2847" y="2079"/>
                              </a:lnTo>
                              <a:lnTo>
                                <a:pt x="2823" y="2086"/>
                              </a:lnTo>
                              <a:lnTo>
                                <a:pt x="2800" y="2094"/>
                              </a:lnTo>
                              <a:lnTo>
                                <a:pt x="2778" y="2102"/>
                              </a:lnTo>
                              <a:lnTo>
                                <a:pt x="2755" y="2113"/>
                              </a:lnTo>
                              <a:lnTo>
                                <a:pt x="2734" y="2124"/>
                              </a:lnTo>
                              <a:lnTo>
                                <a:pt x="2713" y="2136"/>
                              </a:lnTo>
                              <a:lnTo>
                                <a:pt x="2693" y="2149"/>
                              </a:lnTo>
                              <a:lnTo>
                                <a:pt x="2673" y="2163"/>
                              </a:lnTo>
                              <a:lnTo>
                                <a:pt x="2654" y="2177"/>
                              </a:lnTo>
                              <a:lnTo>
                                <a:pt x="2636" y="2193"/>
                              </a:lnTo>
                              <a:lnTo>
                                <a:pt x="2619" y="2209"/>
                              </a:lnTo>
                              <a:lnTo>
                                <a:pt x="2603" y="2227"/>
                              </a:lnTo>
                              <a:lnTo>
                                <a:pt x="2587" y="2245"/>
                              </a:lnTo>
                              <a:lnTo>
                                <a:pt x="2571" y="2264"/>
                              </a:lnTo>
                              <a:lnTo>
                                <a:pt x="2558" y="2284"/>
                              </a:lnTo>
                              <a:lnTo>
                                <a:pt x="2545" y="2304"/>
                              </a:lnTo>
                              <a:lnTo>
                                <a:pt x="2532" y="2325"/>
                              </a:lnTo>
                              <a:lnTo>
                                <a:pt x="2521" y="2347"/>
                              </a:lnTo>
                              <a:lnTo>
                                <a:pt x="2512" y="2369"/>
                              </a:lnTo>
                              <a:lnTo>
                                <a:pt x="2502" y="2391"/>
                              </a:lnTo>
                              <a:lnTo>
                                <a:pt x="2494" y="2415"/>
                              </a:lnTo>
                              <a:lnTo>
                                <a:pt x="2488" y="2438"/>
                              </a:lnTo>
                              <a:lnTo>
                                <a:pt x="2482" y="2462"/>
                              </a:lnTo>
                              <a:lnTo>
                                <a:pt x="2478" y="2487"/>
                              </a:lnTo>
                              <a:lnTo>
                                <a:pt x="2475" y="2512"/>
                              </a:lnTo>
                              <a:lnTo>
                                <a:pt x="2473" y="2537"/>
                              </a:lnTo>
                              <a:lnTo>
                                <a:pt x="2472" y="2563"/>
                              </a:lnTo>
                              <a:lnTo>
                                <a:pt x="2473" y="2588"/>
                              </a:lnTo>
                              <a:lnTo>
                                <a:pt x="2475" y="2614"/>
                              </a:lnTo>
                              <a:lnTo>
                                <a:pt x="2478" y="2639"/>
                              </a:lnTo>
                              <a:lnTo>
                                <a:pt x="2482" y="2663"/>
                              </a:lnTo>
                              <a:lnTo>
                                <a:pt x="2488" y="2688"/>
                              </a:lnTo>
                              <a:lnTo>
                                <a:pt x="2494" y="2711"/>
                              </a:lnTo>
                              <a:lnTo>
                                <a:pt x="2502" y="2734"/>
                              </a:lnTo>
                              <a:lnTo>
                                <a:pt x="2512" y="2757"/>
                              </a:lnTo>
                              <a:lnTo>
                                <a:pt x="2521" y="2779"/>
                              </a:lnTo>
                              <a:lnTo>
                                <a:pt x="2532" y="2801"/>
                              </a:lnTo>
                              <a:lnTo>
                                <a:pt x="2545" y="2821"/>
                              </a:lnTo>
                              <a:lnTo>
                                <a:pt x="2558" y="2841"/>
                              </a:lnTo>
                              <a:lnTo>
                                <a:pt x="2571" y="2861"/>
                              </a:lnTo>
                              <a:lnTo>
                                <a:pt x="2587" y="2880"/>
                              </a:lnTo>
                              <a:lnTo>
                                <a:pt x="2603" y="2898"/>
                              </a:lnTo>
                              <a:lnTo>
                                <a:pt x="2619" y="2916"/>
                              </a:lnTo>
                              <a:lnTo>
                                <a:pt x="2636" y="2933"/>
                              </a:lnTo>
                              <a:lnTo>
                                <a:pt x="2654" y="2948"/>
                              </a:lnTo>
                              <a:lnTo>
                                <a:pt x="2673" y="2963"/>
                              </a:lnTo>
                              <a:lnTo>
                                <a:pt x="2693" y="2976"/>
                              </a:lnTo>
                              <a:lnTo>
                                <a:pt x="2713" y="2990"/>
                              </a:lnTo>
                              <a:lnTo>
                                <a:pt x="2734" y="3002"/>
                              </a:lnTo>
                              <a:lnTo>
                                <a:pt x="2755" y="3013"/>
                              </a:lnTo>
                              <a:lnTo>
                                <a:pt x="2778" y="3023"/>
                              </a:lnTo>
                              <a:lnTo>
                                <a:pt x="2800" y="3032"/>
                              </a:lnTo>
                              <a:lnTo>
                                <a:pt x="2823" y="3040"/>
                              </a:lnTo>
                              <a:lnTo>
                                <a:pt x="2847" y="3047"/>
                              </a:lnTo>
                              <a:lnTo>
                                <a:pt x="2871" y="3052"/>
                              </a:lnTo>
                              <a:lnTo>
                                <a:pt x="2896" y="3057"/>
                              </a:lnTo>
                              <a:lnTo>
                                <a:pt x="2920" y="3060"/>
                              </a:lnTo>
                              <a:lnTo>
                                <a:pt x="2946" y="3061"/>
                              </a:lnTo>
                              <a:lnTo>
                                <a:pt x="2971" y="3062"/>
                              </a:lnTo>
                              <a:lnTo>
                                <a:pt x="2994" y="3061"/>
                              </a:lnTo>
                              <a:lnTo>
                                <a:pt x="3015" y="3060"/>
                              </a:lnTo>
                              <a:lnTo>
                                <a:pt x="3037" y="3058"/>
                              </a:lnTo>
                              <a:lnTo>
                                <a:pt x="3058" y="3054"/>
                              </a:lnTo>
                              <a:lnTo>
                                <a:pt x="3079" y="3051"/>
                              </a:lnTo>
                              <a:lnTo>
                                <a:pt x="3100" y="3045"/>
                              </a:lnTo>
                              <a:lnTo>
                                <a:pt x="3120" y="3040"/>
                              </a:lnTo>
                              <a:lnTo>
                                <a:pt x="3140" y="3033"/>
                              </a:lnTo>
                              <a:lnTo>
                                <a:pt x="3159" y="3025"/>
                              </a:lnTo>
                              <a:lnTo>
                                <a:pt x="3178" y="3018"/>
                              </a:lnTo>
                              <a:lnTo>
                                <a:pt x="3197" y="3009"/>
                              </a:lnTo>
                              <a:lnTo>
                                <a:pt x="3215" y="2999"/>
                              </a:lnTo>
                              <a:lnTo>
                                <a:pt x="3232" y="2989"/>
                              </a:lnTo>
                              <a:lnTo>
                                <a:pt x="3250" y="2977"/>
                              </a:lnTo>
                              <a:lnTo>
                                <a:pt x="3267" y="2965"/>
                              </a:lnTo>
                              <a:lnTo>
                                <a:pt x="3283" y="2953"/>
                              </a:lnTo>
                              <a:lnTo>
                                <a:pt x="3563" y="3229"/>
                              </a:lnTo>
                              <a:lnTo>
                                <a:pt x="3533" y="3255"/>
                              </a:lnTo>
                              <a:lnTo>
                                <a:pt x="3502" y="3279"/>
                              </a:lnTo>
                              <a:lnTo>
                                <a:pt x="3470" y="3303"/>
                              </a:lnTo>
                              <a:lnTo>
                                <a:pt x="3436" y="3324"/>
                              </a:lnTo>
                              <a:lnTo>
                                <a:pt x="3402" y="3344"/>
                              </a:lnTo>
                              <a:lnTo>
                                <a:pt x="3366" y="3362"/>
                              </a:lnTo>
                              <a:lnTo>
                                <a:pt x="3330" y="3379"/>
                              </a:lnTo>
                              <a:lnTo>
                                <a:pt x="3294" y="3394"/>
                              </a:lnTo>
                              <a:lnTo>
                                <a:pt x="3256" y="3408"/>
                              </a:lnTo>
                              <a:lnTo>
                                <a:pt x="3217" y="3420"/>
                              </a:lnTo>
                              <a:lnTo>
                                <a:pt x="3178" y="3430"/>
                              </a:lnTo>
                              <a:lnTo>
                                <a:pt x="3138" y="3439"/>
                              </a:lnTo>
                              <a:lnTo>
                                <a:pt x="3097" y="3446"/>
                              </a:lnTo>
                              <a:lnTo>
                                <a:pt x="3056" y="3450"/>
                              </a:lnTo>
                              <a:lnTo>
                                <a:pt x="3014" y="3453"/>
                              </a:lnTo>
                              <a:lnTo>
                                <a:pt x="2971" y="3454"/>
                              </a:lnTo>
                              <a:lnTo>
                                <a:pt x="2926" y="3453"/>
                              </a:lnTo>
                              <a:lnTo>
                                <a:pt x="2880" y="3450"/>
                              </a:lnTo>
                              <a:lnTo>
                                <a:pt x="2835" y="3444"/>
                              </a:lnTo>
                              <a:lnTo>
                                <a:pt x="2792" y="3435"/>
                              </a:lnTo>
                              <a:lnTo>
                                <a:pt x="2749" y="3427"/>
                              </a:lnTo>
                              <a:lnTo>
                                <a:pt x="2706" y="3414"/>
                              </a:lnTo>
                              <a:lnTo>
                                <a:pt x="2665" y="3400"/>
                              </a:lnTo>
                              <a:lnTo>
                                <a:pt x="2625" y="3384"/>
                              </a:lnTo>
                              <a:lnTo>
                                <a:pt x="2585" y="3366"/>
                              </a:lnTo>
                              <a:lnTo>
                                <a:pt x="2547" y="3346"/>
                              </a:lnTo>
                              <a:lnTo>
                                <a:pt x="2510" y="3325"/>
                              </a:lnTo>
                              <a:lnTo>
                                <a:pt x="2473" y="3302"/>
                              </a:lnTo>
                              <a:lnTo>
                                <a:pt x="2439" y="3277"/>
                              </a:lnTo>
                              <a:lnTo>
                                <a:pt x="2405" y="3250"/>
                              </a:lnTo>
                              <a:lnTo>
                                <a:pt x="2373" y="3223"/>
                              </a:lnTo>
                              <a:lnTo>
                                <a:pt x="2342" y="3193"/>
                              </a:lnTo>
                              <a:lnTo>
                                <a:pt x="2312" y="3162"/>
                              </a:lnTo>
                              <a:lnTo>
                                <a:pt x="2284" y="3130"/>
                              </a:lnTo>
                              <a:lnTo>
                                <a:pt x="2257" y="3096"/>
                              </a:lnTo>
                              <a:lnTo>
                                <a:pt x="2232" y="3061"/>
                              </a:lnTo>
                              <a:lnTo>
                                <a:pt x="2209" y="3025"/>
                              </a:lnTo>
                              <a:lnTo>
                                <a:pt x="2188" y="2987"/>
                              </a:lnTo>
                              <a:lnTo>
                                <a:pt x="2168" y="2950"/>
                              </a:lnTo>
                              <a:lnTo>
                                <a:pt x="2150" y="2909"/>
                              </a:lnTo>
                              <a:lnTo>
                                <a:pt x="2134" y="2869"/>
                              </a:lnTo>
                              <a:lnTo>
                                <a:pt x="2120" y="2828"/>
                              </a:lnTo>
                              <a:lnTo>
                                <a:pt x="2109" y="2786"/>
                              </a:lnTo>
                              <a:lnTo>
                                <a:pt x="2099" y="2742"/>
                              </a:lnTo>
                              <a:lnTo>
                                <a:pt x="2091" y="2699"/>
                              </a:lnTo>
                              <a:lnTo>
                                <a:pt x="2085" y="2654"/>
                              </a:lnTo>
                              <a:lnTo>
                                <a:pt x="2081" y="2608"/>
                              </a:lnTo>
                              <a:lnTo>
                                <a:pt x="2080" y="2563"/>
                              </a:lnTo>
                              <a:lnTo>
                                <a:pt x="2081" y="2517"/>
                              </a:lnTo>
                              <a:lnTo>
                                <a:pt x="2085" y="2471"/>
                              </a:lnTo>
                              <a:lnTo>
                                <a:pt x="2091" y="2427"/>
                              </a:lnTo>
                              <a:lnTo>
                                <a:pt x="2099" y="2383"/>
                              </a:lnTo>
                              <a:lnTo>
                                <a:pt x="2109" y="2340"/>
                              </a:lnTo>
                              <a:lnTo>
                                <a:pt x="2120" y="2298"/>
                              </a:lnTo>
                              <a:lnTo>
                                <a:pt x="2134" y="2256"/>
                              </a:lnTo>
                              <a:lnTo>
                                <a:pt x="2150" y="2216"/>
                              </a:lnTo>
                              <a:lnTo>
                                <a:pt x="2168" y="2176"/>
                              </a:lnTo>
                              <a:lnTo>
                                <a:pt x="2188" y="2138"/>
                              </a:lnTo>
                              <a:lnTo>
                                <a:pt x="2209" y="2100"/>
                              </a:lnTo>
                              <a:lnTo>
                                <a:pt x="2232" y="2065"/>
                              </a:lnTo>
                              <a:lnTo>
                                <a:pt x="2257" y="2030"/>
                              </a:lnTo>
                              <a:lnTo>
                                <a:pt x="2284" y="1995"/>
                              </a:lnTo>
                              <a:lnTo>
                                <a:pt x="2312" y="1963"/>
                              </a:lnTo>
                              <a:lnTo>
                                <a:pt x="2342" y="1933"/>
                              </a:lnTo>
                              <a:lnTo>
                                <a:pt x="2373" y="1903"/>
                              </a:lnTo>
                              <a:lnTo>
                                <a:pt x="2405" y="1875"/>
                              </a:lnTo>
                              <a:lnTo>
                                <a:pt x="2439" y="1848"/>
                              </a:lnTo>
                              <a:lnTo>
                                <a:pt x="2473" y="1824"/>
                              </a:lnTo>
                              <a:lnTo>
                                <a:pt x="2510" y="1800"/>
                              </a:lnTo>
                              <a:lnTo>
                                <a:pt x="2547" y="1779"/>
                              </a:lnTo>
                              <a:lnTo>
                                <a:pt x="2585" y="1759"/>
                              </a:lnTo>
                              <a:lnTo>
                                <a:pt x="2625" y="1741"/>
                              </a:lnTo>
                              <a:lnTo>
                                <a:pt x="2665" y="1726"/>
                              </a:lnTo>
                              <a:lnTo>
                                <a:pt x="2706" y="1711"/>
                              </a:lnTo>
                              <a:lnTo>
                                <a:pt x="2749" y="1699"/>
                              </a:lnTo>
                              <a:lnTo>
                                <a:pt x="2792" y="1690"/>
                              </a:lnTo>
                              <a:lnTo>
                                <a:pt x="2835" y="1682"/>
                              </a:lnTo>
                              <a:lnTo>
                                <a:pt x="2880" y="1676"/>
                              </a:lnTo>
                              <a:lnTo>
                                <a:pt x="2926" y="1672"/>
                              </a:lnTo>
                              <a:lnTo>
                                <a:pt x="2971" y="1671"/>
                              </a:lnTo>
                              <a:close/>
                              <a:moveTo>
                                <a:pt x="4858" y="3824"/>
                              </a:moveTo>
                              <a:lnTo>
                                <a:pt x="4858" y="3824"/>
                              </a:lnTo>
                              <a:lnTo>
                                <a:pt x="4328" y="3824"/>
                              </a:lnTo>
                              <a:lnTo>
                                <a:pt x="4328" y="4208"/>
                              </a:lnTo>
                              <a:lnTo>
                                <a:pt x="4702" y="4208"/>
                              </a:lnTo>
                              <a:lnTo>
                                <a:pt x="4858" y="3824"/>
                              </a:lnTo>
                              <a:close/>
                              <a:moveTo>
                                <a:pt x="1064" y="3824"/>
                              </a:moveTo>
                              <a:lnTo>
                                <a:pt x="1064" y="3824"/>
                              </a:lnTo>
                              <a:lnTo>
                                <a:pt x="1594" y="3824"/>
                              </a:lnTo>
                              <a:lnTo>
                                <a:pt x="1594" y="4208"/>
                              </a:lnTo>
                              <a:lnTo>
                                <a:pt x="1219" y="4208"/>
                              </a:lnTo>
                              <a:lnTo>
                                <a:pt x="1064" y="3824"/>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电话" o:spid="_x0000_s1026" o:spt="100" style="position:absolute;left:0pt;margin-left:34pt;margin-top:133.05pt;height:25pt;width:25pt;z-index:-167802880;v-text-anchor:middle;mso-width-relative:page;mso-height-relative:page;" fillcolor="#5B9BD5 [3204]" filled="t" stroked="f" coordsize="5868,4208" o:gfxdata="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" path="m49,1128l49,1128,345,1748,354,1764,364,1778,375,1790,387,1803,400,1813,413,1821,428,1828,443,1834,460,1838,477,1842,495,1844,512,1845,531,1845,551,1843,573,1841,594,1837,1457,1607,1479,1599,1500,1589,1519,1579,1537,1569,1552,1557,1567,1546,1580,1534,1591,1522,1601,1510,1610,1496,1617,1482,1624,1467,1628,1453,1632,1438,1633,1423,1634,1406,1627,927,1664,910,1701,894,1775,863,1851,834,1929,807,2008,782,2089,759,2170,739,2252,720,2335,705,2420,690,2504,679,2589,669,2675,661,2761,657,2848,654,2934,652,3021,654,3106,657,3192,661,3278,669,3364,679,3449,690,3532,705,3616,720,3698,739,3780,759,3860,782,3939,807,4017,834,4093,863,4168,894,4204,910,4241,927,4235,1406,4235,1423,4237,1438,4240,1453,4245,1467,4250,1482,4258,1496,4266,1510,4276,1522,4288,1534,4300,1546,4315,1557,4331,1569,4349,1579,4368,1589,4389,1599,4412,1607,5275,1837,5296,1841,5316,1843,5336,1845,5355,1845,5374,1844,5392,1842,5408,1838,5425,1834,5440,1828,5454,1821,5469,1813,5481,1803,5493,1790,5504,1778,5514,1764,5523,1748,5820,1128,5835,1095,5848,1065,5856,1037,5863,1011,5867,988,5868,966,5868,956,5867,946,5864,936,5862,927,5859,918,5854,909,5845,892,5833,876,5820,861,5803,846,5784,832,5763,817,5741,803,5652,754,5564,706,5476,660,5389,616,5301,572,5213,531,5125,491,5037,452,4950,415,4862,381,4774,346,4686,315,4599,284,4511,255,4423,228,4336,201,4248,178,4161,154,4073,133,3985,114,3898,95,3810,80,3722,64,3635,51,3547,39,3460,29,3372,21,3285,14,3197,8,3109,4,3022,2,2934,0,2847,2,2759,4,2672,8,2584,14,2497,21,2409,29,2320,39,2234,51,2145,64,2059,80,1970,95,1882,114,1795,133,1707,154,1620,178,1532,201,1444,228,1357,255,1269,284,1181,315,1094,346,1006,381,918,415,830,452,743,491,655,531,567,572,479,616,391,660,303,706,216,754,128,803,104,817,84,832,65,846,49,861,34,876,23,892,13,909,10,918,6,927,4,936,2,946,1,956,0,966,1,988,4,1011,11,1037,21,1065,33,1095,49,1128xm2041,1134l2041,1134,2096,1117,2153,1101,2210,1085,2267,1072,2324,1058,2381,1046,2438,1036,2495,1026,2553,1017,2610,1009,2668,1004,2726,998,2785,995,2843,991,2902,989,2960,989,3019,989,3079,991,3136,995,3194,998,3252,1004,3310,1009,3368,1017,3426,1026,3483,1036,3541,1046,3598,1058,3655,1072,3712,1085,3769,1101,3824,1117,3881,1134,3881,1618,3884,1651,3890,1681,3898,1709,3907,1736,3918,1760,3931,1783,3946,1804,3961,1823,3979,1839,3999,1855,4020,1868,4043,1881,4066,1891,4092,1900,4119,1907,4146,1913,4896,2061,4925,2068,4951,2077,4977,2086,5001,2097,5024,2109,5044,2123,5063,2137,5081,2154,5095,2172,5108,2191,5120,2212,5129,2235,5134,2260,5139,2285,5141,2314,5141,2344,5141,3729,2960,3729,781,3729,781,2344,780,2314,782,2285,787,2260,793,2235,802,2212,813,2191,826,2172,841,2154,858,2137,877,2123,898,2109,920,2097,944,2086,971,2077,997,2068,1026,2061,1775,1913,1803,1907,1830,1900,1855,1891,1879,1881,1901,1868,1923,1855,1941,1839,1959,1823,1976,1804,1991,1783,2003,1760,2014,1736,2024,1709,2031,1681,2037,1651,2041,1618,2041,1134xm2971,1671l2971,1671,3017,1672,3063,1676,3107,1682,3151,1690,3194,1699,3237,1711,3278,1726,3318,1741,3358,1759,3396,1779,3434,1800,3470,1824,3505,1848,3539,1875,3571,1903,3602,1933,3631,1963,3659,1995,3686,2030,3711,2065,3734,2100,3755,2138,3775,2176,3793,2216,3809,2256,3823,2298,3835,2340,3845,2383,3853,2427,3859,2471,3862,2517,3863,2563,3863,2591,3861,2617,3860,2645,3857,2672,3853,2699,3849,2726,3843,2751,3838,2778,3831,2802,3823,2828,3814,2854,3805,2878,3796,2903,3786,2926,3775,2950,3763,2973,3410,2802,3423,2776,3435,2748,3446,2719,3455,2689,3462,2659,3466,2627,3470,2595,3471,2563,3470,2537,3469,2512,3465,2487,3461,2462,3455,2438,3449,2415,3441,2391,3432,2369,3422,2347,3411,2325,3398,2304,3386,2284,3372,2264,3357,2245,3342,2227,3325,2209,3307,2193,3289,2177,3270,2163,3251,2149,3230,2136,3210,2124,3188,2113,3165,2102,3143,2094,3120,2086,3096,2079,3072,2074,3047,2069,3023,2066,2997,2065,2971,2063,2946,2065,2920,2066,2896,2069,2871,2074,2847,2079,2823,2086,2800,2094,2778,2102,2755,2113,2734,2124,2713,2136,2693,2149,2673,2163,2654,2177,2636,2193,2619,2209,2603,2227,2587,2245,2571,2264,2558,2284,2545,2304,2532,2325,2521,2347,2512,2369,2502,2391,2494,2415,2488,2438,2482,2462,2478,2487,2475,2512,2473,2537,2472,2563,2473,2588,2475,2614,2478,2639,2482,2663,2488,2688,2494,2711,2502,2734,2512,2757,2521,2779,2532,2801,2545,2821,2558,2841,2571,2861,2587,2880,2603,2898,2619,2916,2636,2933,2654,2948,2673,2963,2693,2976,2713,2990,2734,3002,2755,3013,2778,3023,2800,3032,2823,3040,2847,3047,2871,3052,2896,3057,2920,3060,2946,3061,2971,3062,2994,3061,3015,3060,3037,3058,3058,3054,3079,3051,3100,3045,3120,3040,3140,3033,3159,3025,3178,3018,3197,3009,3215,2999,3232,2989,3250,2977,3267,2965,3283,2953,3563,3229,3533,3255,3502,3279,3470,3303,3436,3324,3402,3344,3366,3362,3330,3379,3294,3394,3256,3408,3217,3420,3178,3430,3138,3439,3097,3446,3056,3450,3014,3453,2971,3454,2926,3453,2880,3450,2835,3444,2792,3435,2749,3427,2706,3414,2665,3400,2625,3384,2585,3366,2547,3346,2510,3325,2473,3302,2439,3277,2405,3250,2373,3223,2342,3193,2312,3162,2284,3130,2257,3096,2232,3061,2209,3025,2188,2987,2168,2950,2150,2909,2134,2869,2120,2828,2109,2786,2099,2742,2091,2699,2085,2654,2081,2608,2080,2563,2081,2517,2085,2471,2091,2427,2099,2383,2109,2340,2120,2298,2134,2256,2150,2216,2168,2176,2188,2138,2209,2100,2232,2065,2257,2030,2284,1995,2312,1963,2342,1933,2373,1903,2405,1875,2439,1848,2473,1824,2510,1800,2547,1779,2585,1759,2625,1741,2665,1726,2706,1711,2749,1699,2792,1690,2835,1682,2880,1676,2926,1672,2971,1671xm4858,3824l4858,3824,4328,3824,4328,4208,4702,4208,4858,3824xm1064,3824l1064,3824,1594,3824,1594,4208,1219,4208,1064,3824xe">
                <v:path o:connectlocs="7254507,44583700;10433835,44975444;27753384,37557050;28701880,34423247;38116935,18093048;53065136,16011944;67802536,19145823;74389524,34839437;75794792,38120221;93377788,45122348;96276031,44143063;102863074,25388984;102669858,21838914;96188215,16158848;80783351,6953234;65378487,1566901;50008738,48968;34603874,2325868;19216541,8471168;3794146,18460270;175631,22475499;579648,26808981;41823266,25609302;51993654,24213826;61180377,25364462;68171383,39613632;70244115,45416156;86509660,50631064;89934959,54156611;13718618,91297472;14772515,52736614;31178629,46836154;34709275,44167509;35851041,27763820;58282081,42625054;63780057,48060355;67363403,57290490;67749835,65418883;66502669,71637597;60881761,64317139;60442628,58539137;58405012,54083197;54804081,51071776;50869473,50655510;46952341,52956932;44475646,56923192;43421696,62750162;44282430,68038559;46618609,72176170;50430340,74722432;54083917,74697986;57386231,72592436;58492828,82728442;52186871,84564631;44739093,81920432;39645134,75799654;36729306,66079913;37238670,56262161;41138217,47325834;46811825,42257831;85332778,93623416;18689593,93623416" o:connectangles="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66464" behindDoc="0" locked="0" layoutInCell="1" allowOverlap="1">
                <wp:simplePos x="0" y="0"/>
                <wp:positionH relativeFrom="column">
                  <wp:posOffset>2014855</wp:posOffset>
                </wp:positionH>
                <wp:positionV relativeFrom="paragraph">
                  <wp:posOffset>1615440</wp:posOffset>
                </wp:positionV>
                <wp:extent cx="360045" cy="391795"/>
                <wp:effectExtent l="0" t="0" r="20955" b="14605"/>
                <wp:wrapNone/>
                <wp:docPr id="138" name="带圈电话"/>
                <wp:cNvGraphicFramePr/>
                <a:graphic xmlns:a="http://schemas.openxmlformats.org/drawingml/2006/main">
                  <a:graphicData uri="http://schemas.microsoft.com/office/word/2010/wordprocessingShape">
                    <wps:wsp>
                      <wps:cNvSpPr/>
                      <wps:spPr>
                        <a:xfrm>
                          <a:off x="0" y="0"/>
                          <a:ext cx="360045" cy="391795"/>
                        </a:xfrm>
                        <a:custGeom>
                          <a:avLst/>
                          <a:gdLst/>
                          <a:ahLst/>
                          <a:cxnLst/>
                          <a:rect l="l" t="t" r="r" b="b"/>
                          <a:pathLst>
                            <a:path w="577593" h="577592">
                              <a:moveTo>
                                <a:pt x="234310" y="380217"/>
                              </a:moveTo>
                              <a:cubicBezTo>
                                <a:pt x="246869" y="387442"/>
                                <a:pt x="258665" y="381442"/>
                                <a:pt x="262548" y="404283"/>
                              </a:cubicBezTo>
                              <a:cubicBezTo>
                                <a:pt x="266431" y="427125"/>
                                <a:pt x="242854" y="459767"/>
                                <a:pt x="229183" y="471323"/>
                              </a:cubicBezTo>
                              <a:cubicBezTo>
                                <a:pt x="215512" y="482878"/>
                                <a:pt x="193419" y="478515"/>
                                <a:pt x="180522" y="473617"/>
                              </a:cubicBezTo>
                              <a:cubicBezTo>
                                <a:pt x="193965" y="466292"/>
                                <a:pt x="207048" y="454529"/>
                                <a:pt x="217339" y="440601"/>
                              </a:cubicBezTo>
                              <a:cubicBezTo>
                                <a:pt x="233687" y="418479"/>
                                <a:pt x="240024" y="395096"/>
                                <a:pt x="234310" y="380217"/>
                              </a:cubicBezTo>
                              <a:close/>
                              <a:moveTo>
                                <a:pt x="425006" y="121382"/>
                              </a:moveTo>
                              <a:cubicBezTo>
                                <a:pt x="429704" y="126991"/>
                                <a:pt x="433488" y="134230"/>
                                <a:pt x="436644" y="143057"/>
                              </a:cubicBezTo>
                              <a:cubicBezTo>
                                <a:pt x="453017" y="188848"/>
                                <a:pt x="374979" y="223071"/>
                                <a:pt x="356472" y="222273"/>
                              </a:cubicBezTo>
                              <a:cubicBezTo>
                                <a:pt x="340632" y="221589"/>
                                <a:pt x="329013" y="212922"/>
                                <a:pt x="316773" y="203393"/>
                              </a:cubicBezTo>
                              <a:cubicBezTo>
                                <a:pt x="332982" y="199546"/>
                                <a:pt x="349992" y="192409"/>
                                <a:pt x="365914" y="183372"/>
                              </a:cubicBezTo>
                              <a:cubicBezTo>
                                <a:pt x="400284" y="163865"/>
                                <a:pt x="423202" y="139309"/>
                                <a:pt x="425006" y="121382"/>
                              </a:cubicBezTo>
                              <a:close/>
                              <a:moveTo>
                                <a:pt x="288797" y="0"/>
                              </a:moveTo>
                              <a:cubicBezTo>
                                <a:pt x="448295" y="0"/>
                                <a:pt x="577593" y="129298"/>
                                <a:pt x="577593" y="288796"/>
                              </a:cubicBezTo>
                              <a:cubicBezTo>
                                <a:pt x="577593" y="448294"/>
                                <a:pt x="448295" y="577592"/>
                                <a:pt x="288797" y="577592"/>
                              </a:cubicBezTo>
                              <a:cubicBezTo>
                                <a:pt x="242745" y="577593"/>
                                <a:pt x="199210" y="566813"/>
                                <a:pt x="160790" y="547224"/>
                              </a:cubicBezTo>
                              <a:lnTo>
                                <a:pt x="160978" y="548653"/>
                              </a:lnTo>
                              <a:cubicBezTo>
                                <a:pt x="160918" y="548616"/>
                                <a:pt x="159201" y="547509"/>
                                <a:pt x="156576" y="545302"/>
                              </a:cubicBezTo>
                              <a:cubicBezTo>
                                <a:pt x="155826" y="545059"/>
                                <a:pt x="155138" y="544697"/>
                                <a:pt x="154452" y="544332"/>
                              </a:cubicBezTo>
                              <a:lnTo>
                                <a:pt x="154081" y="542962"/>
                              </a:lnTo>
                              <a:cubicBezTo>
                                <a:pt x="143887" y="534039"/>
                                <a:pt x="126458" y="513897"/>
                                <a:pt x="125778" y="482542"/>
                              </a:cubicBezTo>
                              <a:cubicBezTo>
                                <a:pt x="125207" y="456209"/>
                                <a:pt x="135424" y="442013"/>
                                <a:pt x="144328" y="435402"/>
                              </a:cubicBezTo>
                              <a:cubicBezTo>
                                <a:pt x="141049" y="427772"/>
                                <a:pt x="139101" y="420175"/>
                                <a:pt x="137482" y="414002"/>
                              </a:cubicBezTo>
                              <a:cubicBezTo>
                                <a:pt x="130441" y="387159"/>
                                <a:pt x="138178" y="160274"/>
                                <a:pt x="347629" y="102143"/>
                              </a:cubicBezTo>
                              <a:cubicBezTo>
                                <a:pt x="355010" y="100659"/>
                                <a:pt x="362177" y="99561"/>
                                <a:pt x="369059" y="99057"/>
                              </a:cubicBezTo>
                              <a:cubicBezTo>
                                <a:pt x="375940" y="98553"/>
                                <a:pt x="382537" y="98644"/>
                                <a:pt x="388776" y="99538"/>
                              </a:cubicBezTo>
                              <a:cubicBezTo>
                                <a:pt x="400320" y="101193"/>
                                <a:pt x="410643" y="105601"/>
                                <a:pt x="418998" y="114390"/>
                              </a:cubicBezTo>
                              <a:cubicBezTo>
                                <a:pt x="425438" y="129703"/>
                                <a:pt x="401160" y="157423"/>
                                <a:pt x="362093" y="179190"/>
                              </a:cubicBezTo>
                              <a:cubicBezTo>
                                <a:pt x="345488" y="188443"/>
                                <a:pt x="327757" y="195717"/>
                                <a:pt x="311456" y="199847"/>
                              </a:cubicBezTo>
                              <a:cubicBezTo>
                                <a:pt x="306035" y="196348"/>
                                <a:pt x="300569" y="194901"/>
                                <a:pt x="294986" y="197818"/>
                              </a:cubicBezTo>
                              <a:cubicBezTo>
                                <a:pt x="275325" y="208090"/>
                                <a:pt x="219960" y="314670"/>
                                <a:pt x="214388" y="347873"/>
                              </a:cubicBezTo>
                              <a:cubicBezTo>
                                <a:pt x="212440" y="359480"/>
                                <a:pt x="217439" y="367666"/>
                                <a:pt x="224964" y="373701"/>
                              </a:cubicBezTo>
                              <a:lnTo>
                                <a:pt x="224630" y="374083"/>
                              </a:lnTo>
                              <a:cubicBezTo>
                                <a:pt x="237092" y="384983"/>
                                <a:pt x="231822" y="412316"/>
                                <a:pt x="212274" y="438164"/>
                              </a:cubicBezTo>
                              <a:cubicBezTo>
                                <a:pt x="201379" y="452569"/>
                                <a:pt x="187435" y="464598"/>
                                <a:pt x="173722" y="471257"/>
                              </a:cubicBezTo>
                              <a:cubicBezTo>
                                <a:pt x="160041" y="464734"/>
                                <a:pt x="151775" y="453122"/>
                                <a:pt x="146587" y="441033"/>
                              </a:cubicBezTo>
                              <a:cubicBezTo>
                                <a:pt x="139259" y="451214"/>
                                <a:pt x="130813" y="467448"/>
                                <a:pt x="133146" y="486288"/>
                              </a:cubicBezTo>
                              <a:cubicBezTo>
                                <a:pt x="137119" y="518381"/>
                                <a:pt x="141720" y="516247"/>
                                <a:pt x="146174" y="525248"/>
                              </a:cubicBezTo>
                              <a:cubicBezTo>
                                <a:pt x="158269" y="542339"/>
                                <a:pt x="158341" y="537239"/>
                                <a:pt x="159578" y="539900"/>
                              </a:cubicBezTo>
                              <a:cubicBezTo>
                                <a:pt x="198149" y="560306"/>
                                <a:pt x="242154" y="571597"/>
                                <a:pt x="288797" y="571597"/>
                              </a:cubicBezTo>
                              <a:cubicBezTo>
                                <a:pt x="444983" y="571597"/>
                                <a:pt x="571598" y="444983"/>
                                <a:pt x="571598" y="288796"/>
                              </a:cubicBezTo>
                              <a:cubicBezTo>
                                <a:pt x="571598" y="132609"/>
                                <a:pt x="444984" y="5995"/>
                                <a:pt x="288797" y="5995"/>
                              </a:cubicBezTo>
                              <a:cubicBezTo>
                                <a:pt x="132610" y="5995"/>
                                <a:pt x="5996" y="132609"/>
                                <a:pt x="5996" y="288796"/>
                              </a:cubicBezTo>
                              <a:cubicBezTo>
                                <a:pt x="5996" y="370017"/>
                                <a:pt x="40236" y="443242"/>
                                <a:pt x="95262" y="494616"/>
                              </a:cubicBezTo>
                              <a:lnTo>
                                <a:pt x="90248" y="498151"/>
                              </a:lnTo>
                              <a:cubicBezTo>
                                <a:pt x="34594" y="445716"/>
                                <a:pt x="0" y="371296"/>
                                <a:pt x="1" y="288796"/>
                              </a:cubicBezTo>
                              <a:cubicBezTo>
                                <a:pt x="1" y="129298"/>
                                <a:pt x="129299" y="0"/>
                                <a:pt x="288797" y="0"/>
                              </a:cubicBezTo>
                              <a:close/>
                            </a:path>
                          </a:pathLst>
                        </a:cu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带圈电话" o:spid="_x0000_s1026" o:spt="100" style="position:absolute;left:0pt;margin-left:158.65pt;margin-top:127.2pt;height:30.85pt;width:28.35pt;z-index:-167800832;v-text-anchor:middle;mso-width-relative:page;mso-height-relative:page;" fillcolor="#5B9BD5 [3204]" filled="t" stroked="f" coordsize="577593,577592" o:gfxdata="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Bj/CUnbAAAACwEAAA8AAAAAAAAAAQAgAAAAIgAAAGRycy9kb3ducmV2&#10;LnhtbFBLAQIUABQAAAAIAIdO4kAbhpyhigcAADcXAAAOAAAAAAAAAAEAIAAAACoBAABkcnMvZTJv&#10;RG9jLnhtbFBLBQYAAAAABgAGAFkBAAAmCwAAAAA=&#10;" path="m234310,380217c246869,387442,258665,381442,262548,404283c266431,427125,242854,459767,229183,471323c215512,482878,193419,478515,180522,473617c193965,466292,207048,454529,217339,440601c233687,418479,240024,395096,234310,380217xm425006,121382c429704,126991,433488,134230,436644,143057c453017,188848,374979,223071,356472,222273c340632,221589,329013,212922,316773,203393c332982,199546,349992,192409,365914,183372c400284,163865,423202,139309,425006,121382xm288797,0c448295,0,577593,129298,577593,288796c577593,448294,448295,577592,288797,577592c242745,577593,199210,566813,160790,547224l160978,548653c160918,548616,159201,547509,156576,545302c155826,545059,155138,544697,154452,544332l154081,542962c143887,534039,126458,513897,125778,482542c125207,456209,135424,442013,144328,435402c141049,427772,139101,420175,137482,414002c130441,387159,138178,160274,347629,102143c355010,100659,362177,99561,369059,99057c375940,98553,382537,98644,388776,99538c400320,101193,410643,105601,418998,114390c425438,129703,401160,157423,362093,179190c345488,188443,327757,195717,311456,199847c306035,196348,300569,194901,294986,197818c275325,208090,219960,314670,214388,347873c212440,359480,217439,367666,224964,373701l224630,374083c237092,384983,231822,412316,212274,438164c201379,452569,187435,464598,173722,471257c160041,464734,151775,453122,146587,441033c139259,451214,130813,467448,133146,486288c137119,518381,141720,516247,146174,525248c158269,542339,158341,537239,159578,539900c198149,560306,242154,571597,288797,571597c444983,571597,571598,444983,571598,288796c571598,132609,444984,5995,288797,5995c132610,5995,5996,132609,5996,288796c5996,370017,40236,443242,95262,494616l90248,498151c34594,445716,0,371296,1,288796c1,129298,129299,0,288797,0xe">
                <v:fill on="t" focussize="0,0"/>
                <v:stroke on="f" weight="0.25pt" miterlimit="8" joinstyle="miter"/>
                <v:imagedata o:title=""/>
                <o:lock v:ext="edit" aspectratio="f"/>
              </v:shape>
            </w:pict>
          </mc:Fallback>
        </mc:AlternateContent>
      </w:r>
      <w:r>
        <w:rPr>
          <w:sz w:val="21"/>
        </w:rPr>
        <mc:AlternateContent>
          <mc:Choice Requires="wps">
            <w:drawing>
              <wp:anchor distT="0" distB="0" distL="114300" distR="114300" simplePos="0" relativeHeight="4127153152" behindDoc="0" locked="0" layoutInCell="1" allowOverlap="1">
                <wp:simplePos x="0" y="0"/>
                <wp:positionH relativeFrom="column">
                  <wp:posOffset>5245100</wp:posOffset>
                </wp:positionH>
                <wp:positionV relativeFrom="paragraph">
                  <wp:posOffset>1689735</wp:posOffset>
                </wp:positionV>
                <wp:extent cx="328295" cy="328295"/>
                <wp:effectExtent l="0" t="0" r="1905" b="1905"/>
                <wp:wrapNone/>
                <wp:docPr id="139" name="座机"/>
                <wp:cNvGraphicFramePr/>
                <a:graphic xmlns:a="http://schemas.openxmlformats.org/drawingml/2006/main">
                  <a:graphicData uri="http://schemas.microsoft.com/office/word/2010/wordprocessingShape">
                    <wps:wsp>
                      <wps:cNvSpPr/>
                      <wps:spPr bwMode="auto">
                        <a:xfrm>
                          <a:off x="6356985" y="2656205"/>
                          <a:ext cx="328295" cy="328295"/>
                        </a:xfrm>
                        <a:custGeom>
                          <a:avLst/>
                          <a:gdLst>
                            <a:gd name="T0" fmla="*/ 55794940 w 6786"/>
                            <a:gd name="T1" fmla="*/ 405983972 h 6192"/>
                            <a:gd name="T2" fmla="*/ 60050451 w 6786"/>
                            <a:gd name="T3" fmla="*/ 422485485 h 6192"/>
                            <a:gd name="T4" fmla="*/ 68640356 w 6786"/>
                            <a:gd name="T5" fmla="*/ 436618520 h 6192"/>
                            <a:gd name="T6" fmla="*/ 80855544 w 6786"/>
                            <a:gd name="T7" fmla="*/ 447672168 h 6192"/>
                            <a:gd name="T8" fmla="*/ 95828855 w 6786"/>
                            <a:gd name="T9" fmla="*/ 454856842 h 6192"/>
                            <a:gd name="T10" fmla="*/ 112850897 w 6786"/>
                            <a:gd name="T11" fmla="*/ 457462477 h 6192"/>
                            <a:gd name="T12" fmla="*/ 286461638 w 6786"/>
                            <a:gd name="T13" fmla="*/ 456278097 h 6192"/>
                            <a:gd name="T14" fmla="*/ 302222944 w 6786"/>
                            <a:gd name="T15" fmla="*/ 450593356 h 6192"/>
                            <a:gd name="T16" fmla="*/ 315462498 w 6786"/>
                            <a:gd name="T17" fmla="*/ 440645130 h 6192"/>
                            <a:gd name="T18" fmla="*/ 325313420 w 6786"/>
                            <a:gd name="T19" fmla="*/ 427459599 h 6192"/>
                            <a:gd name="T20" fmla="*/ 331066317 w 6786"/>
                            <a:gd name="T21" fmla="*/ 411668714 h 6192"/>
                            <a:gd name="T22" fmla="*/ 504125433 w 6786"/>
                            <a:gd name="T23" fmla="*/ 355690129 h 6192"/>
                            <a:gd name="T24" fmla="*/ 23563216 w 6786"/>
                            <a:gd name="T25" fmla="*/ 355690129 h 6192"/>
                            <a:gd name="T26" fmla="*/ 107413254 w 6786"/>
                            <a:gd name="T27" fmla="*/ 473752 h 6192"/>
                            <a:gd name="T28" fmla="*/ 100163249 w 6786"/>
                            <a:gd name="T29" fmla="*/ 3158065 h 6192"/>
                            <a:gd name="T30" fmla="*/ 94016214 w 6786"/>
                            <a:gd name="T31" fmla="*/ 7816624 h 6192"/>
                            <a:gd name="T32" fmla="*/ 89445449 w 6786"/>
                            <a:gd name="T33" fmla="*/ 13895878 h 6192"/>
                            <a:gd name="T34" fmla="*/ 86765928 w 6786"/>
                            <a:gd name="T35" fmla="*/ 21317709 h 6192"/>
                            <a:gd name="T36" fmla="*/ 86135420 w 6786"/>
                            <a:gd name="T37" fmla="*/ 400141595 h 6192"/>
                            <a:gd name="T38" fmla="*/ 87396437 w 6786"/>
                            <a:gd name="T39" fmla="*/ 408115856 h 6192"/>
                            <a:gd name="T40" fmla="*/ 90706466 w 6786"/>
                            <a:gd name="T41" fmla="*/ 414984976 h 6192"/>
                            <a:gd name="T42" fmla="*/ 95907458 w 6786"/>
                            <a:gd name="T43" fmla="*/ 420669718 h 6192"/>
                            <a:gd name="T44" fmla="*/ 102448632 w 6786"/>
                            <a:gd name="T45" fmla="*/ 424775286 h 6192"/>
                            <a:gd name="T46" fmla="*/ 110092774 w 6786"/>
                            <a:gd name="T47" fmla="*/ 426670293 h 6192"/>
                            <a:gd name="T48" fmla="*/ 277714246 w 6786"/>
                            <a:gd name="T49" fmla="*/ 426670293 h 6192"/>
                            <a:gd name="T50" fmla="*/ 285358389 w 6786"/>
                            <a:gd name="T51" fmla="*/ 424775286 h 6192"/>
                            <a:gd name="T52" fmla="*/ 291978165 w 6786"/>
                            <a:gd name="T53" fmla="*/ 420669718 h 6192"/>
                            <a:gd name="T54" fmla="*/ 297100555 w 6786"/>
                            <a:gd name="T55" fmla="*/ 414984976 h 6192"/>
                            <a:gd name="T56" fmla="*/ 300410584 w 6786"/>
                            <a:gd name="T57" fmla="*/ 408115856 h 6192"/>
                            <a:gd name="T58" fmla="*/ 301671320 w 6786"/>
                            <a:gd name="T59" fmla="*/ 400141595 h 6192"/>
                            <a:gd name="T60" fmla="*/ 301041092 w 6786"/>
                            <a:gd name="T61" fmla="*/ 21317709 h 6192"/>
                            <a:gd name="T62" fmla="*/ 298361572 w 6786"/>
                            <a:gd name="T63" fmla="*/ 13895878 h 6192"/>
                            <a:gd name="T64" fmla="*/ 293790807 w 6786"/>
                            <a:gd name="T65" fmla="*/ 7816624 h 6192"/>
                            <a:gd name="T66" fmla="*/ 287643771 w 6786"/>
                            <a:gd name="T67" fmla="*/ 3158065 h 6192"/>
                            <a:gd name="T68" fmla="*/ 280393767 w 6786"/>
                            <a:gd name="T69" fmla="*/ 473752 h 6192"/>
                            <a:gd name="T70" fmla="*/ 112850897 w 6786"/>
                            <a:gd name="T71" fmla="*/ 0 h 6192"/>
                            <a:gd name="T72" fmla="*/ 122701819 w 6786"/>
                            <a:gd name="T73" fmla="*/ 34740116 h 6192"/>
                            <a:gd name="T74" fmla="*/ 122622935 w 6786"/>
                            <a:gd name="T75" fmla="*/ 261418289 h 6192"/>
                            <a:gd name="T76" fmla="*/ 217978769 w 6786"/>
                            <a:gd name="T77" fmla="*/ 261418289 h 6192"/>
                            <a:gd name="T78" fmla="*/ 199301852 w 6786"/>
                            <a:gd name="T79" fmla="*/ 260707661 h 6192"/>
                            <a:gd name="T80" fmla="*/ 204266474 w 6786"/>
                            <a:gd name="T81" fmla="*/ 264655593 h 6192"/>
                            <a:gd name="T82" fmla="*/ 206236603 w 6786"/>
                            <a:gd name="T83" fmla="*/ 270656169 h 6192"/>
                            <a:gd name="T84" fmla="*/ 204896983 w 6786"/>
                            <a:gd name="T85" fmla="*/ 275867158 h 6192"/>
                            <a:gd name="T86" fmla="*/ 200326218 w 6786"/>
                            <a:gd name="T87" fmla="*/ 280288561 h 6192"/>
                            <a:gd name="T88" fmla="*/ 194888574 w 6786"/>
                            <a:gd name="T89" fmla="*/ 281551899 h 6192"/>
                            <a:gd name="T90" fmla="*/ 188662935 w 6786"/>
                            <a:gd name="T91" fmla="*/ 279735851 h 6192"/>
                            <a:gd name="T92" fmla="*/ 184564912 w 6786"/>
                            <a:gd name="T93" fmla="*/ 274998613 h 6192"/>
                            <a:gd name="T94" fmla="*/ 183698033 w 6786"/>
                            <a:gd name="T95" fmla="*/ 269550748 h 6192"/>
                            <a:gd name="T96" fmla="*/ 186219786 w 6786"/>
                            <a:gd name="T97" fmla="*/ 263787048 h 6192"/>
                            <a:gd name="T98" fmla="*/ 191657429 w 6786"/>
                            <a:gd name="T99" fmla="*/ 260313149 h 6192"/>
                            <a:gd name="T100" fmla="*/ 161474717 w 6786"/>
                            <a:gd name="T101" fmla="*/ 296474239 h 6192"/>
                            <a:gd name="T102" fmla="*/ 214747905 w 6786"/>
                            <a:gd name="T103" fmla="*/ 296474239 h 6192"/>
                            <a:gd name="T104" fmla="*/ 267233097 w 6786"/>
                            <a:gd name="T105" fmla="*/ 296474239 h 6192"/>
                            <a:gd name="T106" fmla="*/ 161474717 w 6786"/>
                            <a:gd name="T107" fmla="*/ 327503299 h 6192"/>
                            <a:gd name="T108" fmla="*/ 214747905 w 6786"/>
                            <a:gd name="T109" fmla="*/ 327503299 h 6192"/>
                            <a:gd name="T110" fmla="*/ 267233097 w 6786"/>
                            <a:gd name="T111" fmla="*/ 327503299 h 6192"/>
                            <a:gd name="T112" fmla="*/ 122622935 w 6786"/>
                            <a:gd name="T113" fmla="*/ 377165755 h 6192"/>
                            <a:gd name="T114" fmla="*/ 175896123 w 6786"/>
                            <a:gd name="T115" fmla="*/ 377165755 h 6192"/>
                            <a:gd name="T116" fmla="*/ 228381315 w 6786"/>
                            <a:gd name="T117" fmla="*/ 377165755 h 6192"/>
                            <a:gd name="T118" fmla="*/ 387412882 w 6786"/>
                            <a:gd name="T119" fmla="*/ 421301387 h 619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786" h="6192">
                              <a:moveTo>
                                <a:pt x="299" y="4505"/>
                              </a:moveTo>
                              <a:lnTo>
                                <a:pt x="705" y="4505"/>
                              </a:lnTo>
                              <a:lnTo>
                                <a:pt x="705" y="5068"/>
                              </a:lnTo>
                              <a:lnTo>
                                <a:pt x="706" y="5105"/>
                              </a:lnTo>
                              <a:lnTo>
                                <a:pt x="708" y="5142"/>
                              </a:lnTo>
                              <a:lnTo>
                                <a:pt x="714" y="5178"/>
                              </a:lnTo>
                              <a:lnTo>
                                <a:pt x="720" y="5214"/>
                              </a:lnTo>
                              <a:lnTo>
                                <a:pt x="728" y="5249"/>
                              </a:lnTo>
                              <a:lnTo>
                                <a:pt x="737" y="5283"/>
                              </a:lnTo>
                              <a:lnTo>
                                <a:pt x="749" y="5318"/>
                              </a:lnTo>
                              <a:lnTo>
                                <a:pt x="762" y="5351"/>
                              </a:lnTo>
                              <a:lnTo>
                                <a:pt x="777" y="5383"/>
                              </a:lnTo>
                              <a:lnTo>
                                <a:pt x="793" y="5414"/>
                              </a:lnTo>
                              <a:lnTo>
                                <a:pt x="810" y="5444"/>
                              </a:lnTo>
                              <a:lnTo>
                                <a:pt x="829" y="5474"/>
                              </a:lnTo>
                              <a:lnTo>
                                <a:pt x="850" y="5502"/>
                              </a:lnTo>
                              <a:lnTo>
                                <a:pt x="871" y="5530"/>
                              </a:lnTo>
                              <a:lnTo>
                                <a:pt x="894" y="5556"/>
                              </a:lnTo>
                              <a:lnTo>
                                <a:pt x="918" y="5581"/>
                              </a:lnTo>
                              <a:lnTo>
                                <a:pt x="943" y="5606"/>
                              </a:lnTo>
                              <a:lnTo>
                                <a:pt x="970" y="5628"/>
                              </a:lnTo>
                              <a:lnTo>
                                <a:pt x="998" y="5650"/>
                              </a:lnTo>
                              <a:lnTo>
                                <a:pt x="1026" y="5670"/>
                              </a:lnTo>
                              <a:lnTo>
                                <a:pt x="1056" y="5689"/>
                              </a:lnTo>
                              <a:lnTo>
                                <a:pt x="1086" y="5707"/>
                              </a:lnTo>
                              <a:lnTo>
                                <a:pt x="1117" y="5723"/>
                              </a:lnTo>
                              <a:lnTo>
                                <a:pt x="1149" y="5738"/>
                              </a:lnTo>
                              <a:lnTo>
                                <a:pt x="1182" y="5750"/>
                              </a:lnTo>
                              <a:lnTo>
                                <a:pt x="1216" y="5761"/>
                              </a:lnTo>
                              <a:lnTo>
                                <a:pt x="1251" y="5772"/>
                              </a:lnTo>
                              <a:lnTo>
                                <a:pt x="1285" y="5779"/>
                              </a:lnTo>
                              <a:lnTo>
                                <a:pt x="1321" y="5786"/>
                              </a:lnTo>
                              <a:lnTo>
                                <a:pt x="1358" y="5791"/>
                              </a:lnTo>
                              <a:lnTo>
                                <a:pt x="1394" y="5793"/>
                              </a:lnTo>
                              <a:lnTo>
                                <a:pt x="1432" y="5794"/>
                              </a:lnTo>
                              <a:lnTo>
                                <a:pt x="3489" y="5794"/>
                              </a:lnTo>
                              <a:lnTo>
                                <a:pt x="3527" y="5793"/>
                              </a:lnTo>
                              <a:lnTo>
                                <a:pt x="3563" y="5791"/>
                              </a:lnTo>
                              <a:lnTo>
                                <a:pt x="3600" y="5786"/>
                              </a:lnTo>
                              <a:lnTo>
                                <a:pt x="3635" y="5779"/>
                              </a:lnTo>
                              <a:lnTo>
                                <a:pt x="3670" y="5772"/>
                              </a:lnTo>
                              <a:lnTo>
                                <a:pt x="3705" y="5761"/>
                              </a:lnTo>
                              <a:lnTo>
                                <a:pt x="3739" y="5750"/>
                              </a:lnTo>
                              <a:lnTo>
                                <a:pt x="3772" y="5738"/>
                              </a:lnTo>
                              <a:lnTo>
                                <a:pt x="3804" y="5723"/>
                              </a:lnTo>
                              <a:lnTo>
                                <a:pt x="3835" y="5707"/>
                              </a:lnTo>
                              <a:lnTo>
                                <a:pt x="3866" y="5689"/>
                              </a:lnTo>
                              <a:lnTo>
                                <a:pt x="3896" y="5670"/>
                              </a:lnTo>
                              <a:lnTo>
                                <a:pt x="3923" y="5650"/>
                              </a:lnTo>
                              <a:lnTo>
                                <a:pt x="3951" y="5628"/>
                              </a:lnTo>
                              <a:lnTo>
                                <a:pt x="3978" y="5606"/>
                              </a:lnTo>
                              <a:lnTo>
                                <a:pt x="4003" y="5581"/>
                              </a:lnTo>
                              <a:lnTo>
                                <a:pt x="4027" y="5556"/>
                              </a:lnTo>
                              <a:lnTo>
                                <a:pt x="4050" y="5530"/>
                              </a:lnTo>
                              <a:lnTo>
                                <a:pt x="4071" y="5502"/>
                              </a:lnTo>
                              <a:lnTo>
                                <a:pt x="4092" y="5474"/>
                              </a:lnTo>
                              <a:lnTo>
                                <a:pt x="4111" y="5444"/>
                              </a:lnTo>
                              <a:lnTo>
                                <a:pt x="4128" y="5414"/>
                              </a:lnTo>
                              <a:lnTo>
                                <a:pt x="4144" y="5383"/>
                              </a:lnTo>
                              <a:lnTo>
                                <a:pt x="4159" y="5351"/>
                              </a:lnTo>
                              <a:lnTo>
                                <a:pt x="4172" y="5318"/>
                              </a:lnTo>
                              <a:lnTo>
                                <a:pt x="4184" y="5283"/>
                              </a:lnTo>
                              <a:lnTo>
                                <a:pt x="4193" y="5249"/>
                              </a:lnTo>
                              <a:lnTo>
                                <a:pt x="4201" y="5214"/>
                              </a:lnTo>
                              <a:lnTo>
                                <a:pt x="4207" y="5178"/>
                              </a:lnTo>
                              <a:lnTo>
                                <a:pt x="4213" y="5142"/>
                              </a:lnTo>
                              <a:lnTo>
                                <a:pt x="4215" y="5105"/>
                              </a:lnTo>
                              <a:lnTo>
                                <a:pt x="4216" y="5068"/>
                              </a:lnTo>
                              <a:lnTo>
                                <a:pt x="4216" y="4505"/>
                              </a:lnTo>
                              <a:lnTo>
                                <a:pt x="6397" y="4505"/>
                              </a:lnTo>
                              <a:lnTo>
                                <a:pt x="6786" y="5455"/>
                              </a:lnTo>
                              <a:lnTo>
                                <a:pt x="6786" y="6192"/>
                              </a:lnTo>
                              <a:lnTo>
                                <a:pt x="0" y="6192"/>
                              </a:lnTo>
                              <a:lnTo>
                                <a:pt x="0" y="5442"/>
                              </a:lnTo>
                              <a:lnTo>
                                <a:pt x="299" y="4505"/>
                              </a:lnTo>
                              <a:close/>
                              <a:moveTo>
                                <a:pt x="1432" y="0"/>
                              </a:moveTo>
                              <a:lnTo>
                                <a:pt x="1432" y="0"/>
                              </a:lnTo>
                              <a:lnTo>
                                <a:pt x="1415" y="0"/>
                              </a:lnTo>
                              <a:lnTo>
                                <a:pt x="1397" y="2"/>
                              </a:lnTo>
                              <a:lnTo>
                                <a:pt x="1380" y="4"/>
                              </a:lnTo>
                              <a:lnTo>
                                <a:pt x="1363" y="6"/>
                              </a:lnTo>
                              <a:lnTo>
                                <a:pt x="1347" y="10"/>
                              </a:lnTo>
                              <a:lnTo>
                                <a:pt x="1331" y="15"/>
                              </a:lnTo>
                              <a:lnTo>
                                <a:pt x="1316" y="20"/>
                              </a:lnTo>
                              <a:lnTo>
                                <a:pt x="1300" y="26"/>
                              </a:lnTo>
                              <a:lnTo>
                                <a:pt x="1285" y="33"/>
                              </a:lnTo>
                              <a:lnTo>
                                <a:pt x="1271" y="40"/>
                              </a:lnTo>
                              <a:lnTo>
                                <a:pt x="1257" y="49"/>
                              </a:lnTo>
                              <a:lnTo>
                                <a:pt x="1243" y="57"/>
                              </a:lnTo>
                              <a:lnTo>
                                <a:pt x="1229" y="67"/>
                              </a:lnTo>
                              <a:lnTo>
                                <a:pt x="1216" y="77"/>
                              </a:lnTo>
                              <a:lnTo>
                                <a:pt x="1205" y="87"/>
                              </a:lnTo>
                              <a:lnTo>
                                <a:pt x="1193" y="99"/>
                              </a:lnTo>
                              <a:lnTo>
                                <a:pt x="1182" y="111"/>
                              </a:lnTo>
                              <a:lnTo>
                                <a:pt x="1171" y="123"/>
                              </a:lnTo>
                              <a:lnTo>
                                <a:pt x="1161" y="136"/>
                              </a:lnTo>
                              <a:lnTo>
                                <a:pt x="1151" y="149"/>
                              </a:lnTo>
                              <a:lnTo>
                                <a:pt x="1142" y="162"/>
                              </a:lnTo>
                              <a:lnTo>
                                <a:pt x="1135" y="176"/>
                              </a:lnTo>
                              <a:lnTo>
                                <a:pt x="1127" y="191"/>
                              </a:lnTo>
                              <a:lnTo>
                                <a:pt x="1120" y="206"/>
                              </a:lnTo>
                              <a:lnTo>
                                <a:pt x="1115" y="221"/>
                              </a:lnTo>
                              <a:lnTo>
                                <a:pt x="1109" y="237"/>
                              </a:lnTo>
                              <a:lnTo>
                                <a:pt x="1104" y="254"/>
                              </a:lnTo>
                              <a:lnTo>
                                <a:pt x="1101" y="270"/>
                              </a:lnTo>
                              <a:lnTo>
                                <a:pt x="1097" y="287"/>
                              </a:lnTo>
                              <a:lnTo>
                                <a:pt x="1095" y="303"/>
                              </a:lnTo>
                              <a:lnTo>
                                <a:pt x="1094" y="320"/>
                              </a:lnTo>
                              <a:lnTo>
                                <a:pt x="1093" y="337"/>
                              </a:lnTo>
                              <a:lnTo>
                                <a:pt x="1093" y="5068"/>
                              </a:lnTo>
                              <a:lnTo>
                                <a:pt x="1094" y="5085"/>
                              </a:lnTo>
                              <a:lnTo>
                                <a:pt x="1095" y="5102"/>
                              </a:lnTo>
                              <a:lnTo>
                                <a:pt x="1097" y="5119"/>
                              </a:lnTo>
                              <a:lnTo>
                                <a:pt x="1101" y="5135"/>
                              </a:lnTo>
                              <a:lnTo>
                                <a:pt x="1104" y="5152"/>
                              </a:lnTo>
                              <a:lnTo>
                                <a:pt x="1109" y="5169"/>
                              </a:lnTo>
                              <a:lnTo>
                                <a:pt x="1115" y="5184"/>
                              </a:lnTo>
                              <a:lnTo>
                                <a:pt x="1120" y="5199"/>
                              </a:lnTo>
                              <a:lnTo>
                                <a:pt x="1127" y="5214"/>
                              </a:lnTo>
                              <a:lnTo>
                                <a:pt x="1135" y="5229"/>
                              </a:lnTo>
                              <a:lnTo>
                                <a:pt x="1142" y="5242"/>
                              </a:lnTo>
                              <a:lnTo>
                                <a:pt x="1151" y="5256"/>
                              </a:lnTo>
                              <a:lnTo>
                                <a:pt x="1161" y="5269"/>
                              </a:lnTo>
                              <a:lnTo>
                                <a:pt x="1171" y="5282"/>
                              </a:lnTo>
                              <a:lnTo>
                                <a:pt x="1182" y="5295"/>
                              </a:lnTo>
                              <a:lnTo>
                                <a:pt x="1193" y="5307"/>
                              </a:lnTo>
                              <a:lnTo>
                                <a:pt x="1205" y="5318"/>
                              </a:lnTo>
                              <a:lnTo>
                                <a:pt x="1217" y="5328"/>
                              </a:lnTo>
                              <a:lnTo>
                                <a:pt x="1229" y="5339"/>
                              </a:lnTo>
                              <a:lnTo>
                                <a:pt x="1243" y="5348"/>
                              </a:lnTo>
                              <a:lnTo>
                                <a:pt x="1257" y="5357"/>
                              </a:lnTo>
                              <a:lnTo>
                                <a:pt x="1271" y="5365"/>
                              </a:lnTo>
                              <a:lnTo>
                                <a:pt x="1285" y="5372"/>
                              </a:lnTo>
                              <a:lnTo>
                                <a:pt x="1300" y="5380"/>
                              </a:lnTo>
                              <a:lnTo>
                                <a:pt x="1316" y="5385"/>
                              </a:lnTo>
                              <a:lnTo>
                                <a:pt x="1331" y="5390"/>
                              </a:lnTo>
                              <a:lnTo>
                                <a:pt x="1347" y="5396"/>
                              </a:lnTo>
                              <a:lnTo>
                                <a:pt x="1364" y="5399"/>
                              </a:lnTo>
                              <a:lnTo>
                                <a:pt x="1380" y="5402"/>
                              </a:lnTo>
                              <a:lnTo>
                                <a:pt x="1397" y="5404"/>
                              </a:lnTo>
                              <a:lnTo>
                                <a:pt x="1415" y="5405"/>
                              </a:lnTo>
                              <a:lnTo>
                                <a:pt x="1432" y="5406"/>
                              </a:lnTo>
                              <a:lnTo>
                                <a:pt x="3489" y="5406"/>
                              </a:lnTo>
                              <a:lnTo>
                                <a:pt x="3506" y="5405"/>
                              </a:lnTo>
                              <a:lnTo>
                                <a:pt x="3524" y="5404"/>
                              </a:lnTo>
                              <a:lnTo>
                                <a:pt x="3541" y="5402"/>
                              </a:lnTo>
                              <a:lnTo>
                                <a:pt x="3557" y="5399"/>
                              </a:lnTo>
                              <a:lnTo>
                                <a:pt x="3574" y="5396"/>
                              </a:lnTo>
                              <a:lnTo>
                                <a:pt x="3590" y="5390"/>
                              </a:lnTo>
                              <a:lnTo>
                                <a:pt x="3605" y="5385"/>
                              </a:lnTo>
                              <a:lnTo>
                                <a:pt x="3621" y="5380"/>
                              </a:lnTo>
                              <a:lnTo>
                                <a:pt x="3636" y="5372"/>
                              </a:lnTo>
                              <a:lnTo>
                                <a:pt x="3650" y="5365"/>
                              </a:lnTo>
                              <a:lnTo>
                                <a:pt x="3664" y="5357"/>
                              </a:lnTo>
                              <a:lnTo>
                                <a:pt x="3678" y="5348"/>
                              </a:lnTo>
                              <a:lnTo>
                                <a:pt x="3692" y="5339"/>
                              </a:lnTo>
                              <a:lnTo>
                                <a:pt x="3705" y="5328"/>
                              </a:lnTo>
                              <a:lnTo>
                                <a:pt x="3717" y="5318"/>
                              </a:lnTo>
                              <a:lnTo>
                                <a:pt x="3728" y="5307"/>
                              </a:lnTo>
                              <a:lnTo>
                                <a:pt x="3739" y="5295"/>
                              </a:lnTo>
                              <a:lnTo>
                                <a:pt x="3750" y="5282"/>
                              </a:lnTo>
                              <a:lnTo>
                                <a:pt x="3760" y="5269"/>
                              </a:lnTo>
                              <a:lnTo>
                                <a:pt x="3770" y="5256"/>
                              </a:lnTo>
                              <a:lnTo>
                                <a:pt x="3779" y="5242"/>
                              </a:lnTo>
                              <a:lnTo>
                                <a:pt x="3786" y="5229"/>
                              </a:lnTo>
                              <a:lnTo>
                                <a:pt x="3794" y="5214"/>
                              </a:lnTo>
                              <a:lnTo>
                                <a:pt x="3801" y="5199"/>
                              </a:lnTo>
                              <a:lnTo>
                                <a:pt x="3807" y="5184"/>
                              </a:lnTo>
                              <a:lnTo>
                                <a:pt x="3812" y="5169"/>
                              </a:lnTo>
                              <a:lnTo>
                                <a:pt x="3817" y="5152"/>
                              </a:lnTo>
                              <a:lnTo>
                                <a:pt x="3820" y="5135"/>
                              </a:lnTo>
                              <a:lnTo>
                                <a:pt x="3824" y="5119"/>
                              </a:lnTo>
                              <a:lnTo>
                                <a:pt x="3826" y="5102"/>
                              </a:lnTo>
                              <a:lnTo>
                                <a:pt x="3827" y="5085"/>
                              </a:lnTo>
                              <a:lnTo>
                                <a:pt x="3828" y="5068"/>
                              </a:lnTo>
                              <a:lnTo>
                                <a:pt x="3828" y="337"/>
                              </a:lnTo>
                              <a:lnTo>
                                <a:pt x="3827" y="320"/>
                              </a:lnTo>
                              <a:lnTo>
                                <a:pt x="3826" y="303"/>
                              </a:lnTo>
                              <a:lnTo>
                                <a:pt x="3824" y="287"/>
                              </a:lnTo>
                              <a:lnTo>
                                <a:pt x="3820" y="270"/>
                              </a:lnTo>
                              <a:lnTo>
                                <a:pt x="3817" y="254"/>
                              </a:lnTo>
                              <a:lnTo>
                                <a:pt x="3812" y="237"/>
                              </a:lnTo>
                              <a:lnTo>
                                <a:pt x="3807" y="221"/>
                              </a:lnTo>
                              <a:lnTo>
                                <a:pt x="3801" y="206"/>
                              </a:lnTo>
                              <a:lnTo>
                                <a:pt x="3794" y="191"/>
                              </a:lnTo>
                              <a:lnTo>
                                <a:pt x="3786" y="176"/>
                              </a:lnTo>
                              <a:lnTo>
                                <a:pt x="3779" y="162"/>
                              </a:lnTo>
                              <a:lnTo>
                                <a:pt x="3770" y="149"/>
                              </a:lnTo>
                              <a:lnTo>
                                <a:pt x="3760" y="136"/>
                              </a:lnTo>
                              <a:lnTo>
                                <a:pt x="3750" y="123"/>
                              </a:lnTo>
                              <a:lnTo>
                                <a:pt x="3739" y="111"/>
                              </a:lnTo>
                              <a:lnTo>
                                <a:pt x="3728" y="99"/>
                              </a:lnTo>
                              <a:lnTo>
                                <a:pt x="3717" y="87"/>
                              </a:lnTo>
                              <a:lnTo>
                                <a:pt x="3705" y="77"/>
                              </a:lnTo>
                              <a:lnTo>
                                <a:pt x="3692" y="67"/>
                              </a:lnTo>
                              <a:lnTo>
                                <a:pt x="3678" y="57"/>
                              </a:lnTo>
                              <a:lnTo>
                                <a:pt x="3664" y="49"/>
                              </a:lnTo>
                              <a:lnTo>
                                <a:pt x="3650" y="40"/>
                              </a:lnTo>
                              <a:lnTo>
                                <a:pt x="3636" y="33"/>
                              </a:lnTo>
                              <a:lnTo>
                                <a:pt x="3621" y="26"/>
                              </a:lnTo>
                              <a:lnTo>
                                <a:pt x="3605" y="20"/>
                              </a:lnTo>
                              <a:lnTo>
                                <a:pt x="3590" y="15"/>
                              </a:lnTo>
                              <a:lnTo>
                                <a:pt x="3574" y="10"/>
                              </a:lnTo>
                              <a:lnTo>
                                <a:pt x="3558" y="6"/>
                              </a:lnTo>
                              <a:lnTo>
                                <a:pt x="3541" y="4"/>
                              </a:lnTo>
                              <a:lnTo>
                                <a:pt x="3524" y="2"/>
                              </a:lnTo>
                              <a:lnTo>
                                <a:pt x="3506" y="0"/>
                              </a:lnTo>
                              <a:lnTo>
                                <a:pt x="3489" y="0"/>
                              </a:lnTo>
                              <a:lnTo>
                                <a:pt x="1432" y="0"/>
                              </a:lnTo>
                              <a:close/>
                              <a:moveTo>
                                <a:pt x="1557" y="440"/>
                              </a:moveTo>
                              <a:lnTo>
                                <a:pt x="3380" y="440"/>
                              </a:lnTo>
                              <a:lnTo>
                                <a:pt x="3380" y="2954"/>
                              </a:lnTo>
                              <a:lnTo>
                                <a:pt x="1557" y="2954"/>
                              </a:lnTo>
                              <a:lnTo>
                                <a:pt x="1557" y="440"/>
                              </a:lnTo>
                              <a:close/>
                              <a:moveTo>
                                <a:pt x="1556" y="3311"/>
                              </a:moveTo>
                              <a:lnTo>
                                <a:pt x="2181" y="3311"/>
                              </a:lnTo>
                              <a:lnTo>
                                <a:pt x="2181" y="3539"/>
                              </a:lnTo>
                              <a:lnTo>
                                <a:pt x="1556" y="3539"/>
                              </a:lnTo>
                              <a:lnTo>
                                <a:pt x="1556" y="3311"/>
                              </a:lnTo>
                              <a:close/>
                              <a:moveTo>
                                <a:pt x="2766" y="3311"/>
                              </a:moveTo>
                              <a:lnTo>
                                <a:pt x="3391" y="3311"/>
                              </a:lnTo>
                              <a:lnTo>
                                <a:pt x="3391" y="3539"/>
                              </a:lnTo>
                              <a:lnTo>
                                <a:pt x="2766" y="3539"/>
                              </a:lnTo>
                              <a:lnTo>
                                <a:pt x="2766" y="3311"/>
                              </a:lnTo>
                              <a:close/>
                              <a:moveTo>
                                <a:pt x="2473" y="3291"/>
                              </a:moveTo>
                              <a:lnTo>
                                <a:pt x="2473" y="3291"/>
                              </a:lnTo>
                              <a:lnTo>
                                <a:pt x="2488" y="3292"/>
                              </a:lnTo>
                              <a:lnTo>
                                <a:pt x="2502" y="3294"/>
                              </a:lnTo>
                              <a:lnTo>
                                <a:pt x="2516" y="3297"/>
                              </a:lnTo>
                              <a:lnTo>
                                <a:pt x="2529" y="3302"/>
                              </a:lnTo>
                              <a:lnTo>
                                <a:pt x="2542" y="3308"/>
                              </a:lnTo>
                              <a:lnTo>
                                <a:pt x="2554" y="3314"/>
                              </a:lnTo>
                              <a:lnTo>
                                <a:pt x="2564" y="3322"/>
                              </a:lnTo>
                              <a:lnTo>
                                <a:pt x="2575" y="3332"/>
                              </a:lnTo>
                              <a:lnTo>
                                <a:pt x="2584" y="3341"/>
                              </a:lnTo>
                              <a:lnTo>
                                <a:pt x="2592" y="3352"/>
                              </a:lnTo>
                              <a:lnTo>
                                <a:pt x="2600" y="3363"/>
                              </a:lnTo>
                              <a:lnTo>
                                <a:pt x="2605" y="3376"/>
                              </a:lnTo>
                              <a:lnTo>
                                <a:pt x="2611" y="3387"/>
                              </a:lnTo>
                              <a:lnTo>
                                <a:pt x="2614" y="3401"/>
                              </a:lnTo>
                              <a:lnTo>
                                <a:pt x="2616" y="3414"/>
                              </a:lnTo>
                              <a:lnTo>
                                <a:pt x="2617" y="3428"/>
                              </a:lnTo>
                              <a:lnTo>
                                <a:pt x="2616" y="3443"/>
                              </a:lnTo>
                              <a:lnTo>
                                <a:pt x="2614" y="3456"/>
                              </a:lnTo>
                              <a:lnTo>
                                <a:pt x="2611" y="3470"/>
                              </a:lnTo>
                              <a:lnTo>
                                <a:pt x="2605" y="3483"/>
                              </a:lnTo>
                              <a:lnTo>
                                <a:pt x="2600" y="3494"/>
                              </a:lnTo>
                              <a:lnTo>
                                <a:pt x="2592" y="3505"/>
                              </a:lnTo>
                              <a:lnTo>
                                <a:pt x="2584" y="3516"/>
                              </a:lnTo>
                              <a:lnTo>
                                <a:pt x="2575" y="3527"/>
                              </a:lnTo>
                              <a:lnTo>
                                <a:pt x="2564" y="3535"/>
                              </a:lnTo>
                              <a:lnTo>
                                <a:pt x="2554" y="3543"/>
                              </a:lnTo>
                              <a:lnTo>
                                <a:pt x="2542" y="3550"/>
                              </a:lnTo>
                              <a:lnTo>
                                <a:pt x="2529" y="3556"/>
                              </a:lnTo>
                              <a:lnTo>
                                <a:pt x="2516" y="3560"/>
                              </a:lnTo>
                              <a:lnTo>
                                <a:pt x="2502" y="3564"/>
                              </a:lnTo>
                              <a:lnTo>
                                <a:pt x="2488" y="3565"/>
                              </a:lnTo>
                              <a:lnTo>
                                <a:pt x="2473" y="3566"/>
                              </a:lnTo>
                              <a:lnTo>
                                <a:pt x="2459" y="3565"/>
                              </a:lnTo>
                              <a:lnTo>
                                <a:pt x="2444" y="3564"/>
                              </a:lnTo>
                              <a:lnTo>
                                <a:pt x="2432" y="3560"/>
                              </a:lnTo>
                              <a:lnTo>
                                <a:pt x="2418" y="3556"/>
                              </a:lnTo>
                              <a:lnTo>
                                <a:pt x="2406" y="3550"/>
                              </a:lnTo>
                              <a:lnTo>
                                <a:pt x="2394" y="3543"/>
                              </a:lnTo>
                              <a:lnTo>
                                <a:pt x="2382" y="3535"/>
                              </a:lnTo>
                              <a:lnTo>
                                <a:pt x="2373" y="3527"/>
                              </a:lnTo>
                              <a:lnTo>
                                <a:pt x="2363" y="3516"/>
                              </a:lnTo>
                              <a:lnTo>
                                <a:pt x="2356" y="3505"/>
                              </a:lnTo>
                              <a:lnTo>
                                <a:pt x="2348" y="3494"/>
                              </a:lnTo>
                              <a:lnTo>
                                <a:pt x="2342" y="3483"/>
                              </a:lnTo>
                              <a:lnTo>
                                <a:pt x="2337" y="3470"/>
                              </a:lnTo>
                              <a:lnTo>
                                <a:pt x="2334" y="3456"/>
                              </a:lnTo>
                              <a:lnTo>
                                <a:pt x="2331" y="3443"/>
                              </a:lnTo>
                              <a:lnTo>
                                <a:pt x="2331" y="3428"/>
                              </a:lnTo>
                              <a:lnTo>
                                <a:pt x="2331" y="3414"/>
                              </a:lnTo>
                              <a:lnTo>
                                <a:pt x="2334" y="3401"/>
                              </a:lnTo>
                              <a:lnTo>
                                <a:pt x="2337" y="3387"/>
                              </a:lnTo>
                              <a:lnTo>
                                <a:pt x="2342" y="3376"/>
                              </a:lnTo>
                              <a:lnTo>
                                <a:pt x="2348" y="3363"/>
                              </a:lnTo>
                              <a:lnTo>
                                <a:pt x="2356" y="3352"/>
                              </a:lnTo>
                              <a:lnTo>
                                <a:pt x="2363" y="3341"/>
                              </a:lnTo>
                              <a:lnTo>
                                <a:pt x="2373" y="3332"/>
                              </a:lnTo>
                              <a:lnTo>
                                <a:pt x="2382" y="3322"/>
                              </a:lnTo>
                              <a:lnTo>
                                <a:pt x="2394" y="3314"/>
                              </a:lnTo>
                              <a:lnTo>
                                <a:pt x="2406" y="3308"/>
                              </a:lnTo>
                              <a:lnTo>
                                <a:pt x="2418" y="3302"/>
                              </a:lnTo>
                              <a:lnTo>
                                <a:pt x="2432" y="3297"/>
                              </a:lnTo>
                              <a:lnTo>
                                <a:pt x="2444" y="3294"/>
                              </a:lnTo>
                              <a:lnTo>
                                <a:pt x="2459" y="3292"/>
                              </a:lnTo>
                              <a:lnTo>
                                <a:pt x="2473" y="3291"/>
                              </a:lnTo>
                              <a:close/>
                              <a:moveTo>
                                <a:pt x="1556" y="3755"/>
                              </a:moveTo>
                              <a:lnTo>
                                <a:pt x="2049" y="3755"/>
                              </a:lnTo>
                              <a:lnTo>
                                <a:pt x="2049" y="3983"/>
                              </a:lnTo>
                              <a:lnTo>
                                <a:pt x="1556" y="3983"/>
                              </a:lnTo>
                              <a:lnTo>
                                <a:pt x="1556" y="3755"/>
                              </a:lnTo>
                              <a:close/>
                              <a:moveTo>
                                <a:pt x="2232" y="3755"/>
                              </a:moveTo>
                              <a:lnTo>
                                <a:pt x="2725" y="3755"/>
                              </a:lnTo>
                              <a:lnTo>
                                <a:pt x="2725" y="3983"/>
                              </a:lnTo>
                              <a:lnTo>
                                <a:pt x="2232" y="3983"/>
                              </a:lnTo>
                              <a:lnTo>
                                <a:pt x="2232" y="3755"/>
                              </a:lnTo>
                              <a:close/>
                              <a:moveTo>
                                <a:pt x="2898" y="3755"/>
                              </a:moveTo>
                              <a:lnTo>
                                <a:pt x="3391" y="3755"/>
                              </a:lnTo>
                              <a:lnTo>
                                <a:pt x="3391" y="3983"/>
                              </a:lnTo>
                              <a:lnTo>
                                <a:pt x="2898" y="3983"/>
                              </a:lnTo>
                              <a:lnTo>
                                <a:pt x="2898" y="3755"/>
                              </a:lnTo>
                              <a:close/>
                              <a:moveTo>
                                <a:pt x="1556" y="4148"/>
                              </a:moveTo>
                              <a:lnTo>
                                <a:pt x="2049" y="4148"/>
                              </a:lnTo>
                              <a:lnTo>
                                <a:pt x="2049" y="4377"/>
                              </a:lnTo>
                              <a:lnTo>
                                <a:pt x="1556" y="4377"/>
                              </a:lnTo>
                              <a:lnTo>
                                <a:pt x="1556" y="4148"/>
                              </a:lnTo>
                              <a:close/>
                              <a:moveTo>
                                <a:pt x="2232" y="4148"/>
                              </a:moveTo>
                              <a:lnTo>
                                <a:pt x="2725" y="4148"/>
                              </a:lnTo>
                              <a:lnTo>
                                <a:pt x="2725" y="4377"/>
                              </a:lnTo>
                              <a:lnTo>
                                <a:pt x="2232" y="4377"/>
                              </a:lnTo>
                              <a:lnTo>
                                <a:pt x="2232" y="4148"/>
                              </a:lnTo>
                              <a:close/>
                              <a:moveTo>
                                <a:pt x="2898" y="4148"/>
                              </a:moveTo>
                              <a:lnTo>
                                <a:pt x="3391" y="4148"/>
                              </a:lnTo>
                              <a:lnTo>
                                <a:pt x="3391" y="4377"/>
                              </a:lnTo>
                              <a:lnTo>
                                <a:pt x="2898" y="4377"/>
                              </a:lnTo>
                              <a:lnTo>
                                <a:pt x="2898" y="4148"/>
                              </a:lnTo>
                              <a:close/>
                              <a:moveTo>
                                <a:pt x="1556" y="4549"/>
                              </a:moveTo>
                              <a:lnTo>
                                <a:pt x="1556" y="4777"/>
                              </a:lnTo>
                              <a:lnTo>
                                <a:pt x="2049" y="4777"/>
                              </a:lnTo>
                              <a:lnTo>
                                <a:pt x="2049" y="4549"/>
                              </a:lnTo>
                              <a:lnTo>
                                <a:pt x="1556" y="4549"/>
                              </a:lnTo>
                              <a:close/>
                              <a:moveTo>
                                <a:pt x="2232" y="4549"/>
                              </a:moveTo>
                              <a:lnTo>
                                <a:pt x="2232" y="4777"/>
                              </a:lnTo>
                              <a:lnTo>
                                <a:pt x="2725" y="4777"/>
                              </a:lnTo>
                              <a:lnTo>
                                <a:pt x="2725" y="4549"/>
                              </a:lnTo>
                              <a:lnTo>
                                <a:pt x="2232" y="4549"/>
                              </a:lnTo>
                              <a:close/>
                              <a:moveTo>
                                <a:pt x="2898" y="4549"/>
                              </a:moveTo>
                              <a:lnTo>
                                <a:pt x="2898" y="4777"/>
                              </a:lnTo>
                              <a:lnTo>
                                <a:pt x="3391" y="4777"/>
                              </a:lnTo>
                              <a:lnTo>
                                <a:pt x="3391" y="4549"/>
                              </a:lnTo>
                              <a:lnTo>
                                <a:pt x="2898" y="4549"/>
                              </a:lnTo>
                              <a:close/>
                              <a:moveTo>
                                <a:pt x="4916" y="4986"/>
                              </a:moveTo>
                              <a:lnTo>
                                <a:pt x="4916" y="5336"/>
                              </a:lnTo>
                              <a:lnTo>
                                <a:pt x="5666" y="5336"/>
                              </a:lnTo>
                              <a:lnTo>
                                <a:pt x="5666" y="4986"/>
                              </a:lnTo>
                              <a:lnTo>
                                <a:pt x="4916" y="4986"/>
                              </a:lnTo>
                              <a:close/>
                            </a:path>
                          </a:pathLst>
                        </a:custGeom>
                        <a:solidFill>
                          <a:schemeClr val="accent1"/>
                        </a:solidFill>
                        <a:ln>
                          <a:noFill/>
                        </a:ln>
                      </wps:spPr>
                      <wps:bodyPr anchor="ctr"/>
                    </wps:wsp>
                  </a:graphicData>
                </a:graphic>
              </wp:anchor>
            </w:drawing>
          </mc:Choice>
          <mc:Fallback>
            <w:pict>
              <v:shape id="座机" o:spid="_x0000_s1026" o:spt="100" style="position:absolute;left:0pt;margin-left:413pt;margin-top:133.05pt;height:25.85pt;width:25.85pt;z-index:-167814144;v-text-anchor:middle;mso-width-relative:page;mso-height-relative:page;" fillcolor="#5B9BD5 [3204]" filled="t" stroked="f" coordsize="6786,6192" o:gfxdata="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" path="m299,4505l705,4505,705,5068,706,5105,708,5142,714,5178,720,5214,728,5249,737,5283,749,5318,762,5351,777,5383,793,5414,810,5444,829,5474,850,5502,871,5530,894,5556,918,5581,943,5606,970,5628,998,5650,1026,5670,1056,5689,1086,5707,1117,5723,1149,5738,1182,5750,1216,5761,1251,5772,1285,5779,1321,5786,1358,5791,1394,5793,1432,5794,3489,5794,3527,5793,3563,5791,3600,5786,3635,5779,3670,5772,3705,5761,3739,5750,3772,5738,3804,5723,3835,5707,3866,5689,3896,5670,3923,5650,3951,5628,3978,5606,4003,5581,4027,5556,4050,5530,4071,5502,4092,5474,4111,5444,4128,5414,4144,5383,4159,5351,4172,5318,4184,5283,4193,5249,4201,5214,4207,5178,4213,5142,4215,5105,4216,5068,4216,4505,6397,4505,6786,5455,6786,6192,0,6192,0,5442,299,4505xm1432,0l1432,0,1415,0,1397,2,1380,4,1363,6,1347,10,1331,15,1316,20,1300,26,1285,33,1271,40,1257,49,1243,57,1229,67,1216,77,1205,87,1193,99,1182,111,1171,123,1161,136,1151,149,1142,162,1135,176,1127,191,1120,206,1115,221,1109,237,1104,254,1101,270,1097,287,1095,303,1094,320,1093,337,1093,5068,1094,5085,1095,5102,1097,5119,1101,5135,1104,5152,1109,5169,1115,5184,1120,5199,1127,5214,1135,5229,1142,5242,1151,5256,1161,5269,1171,5282,1182,5295,1193,5307,1205,5318,1217,5328,1229,5339,1243,5348,1257,5357,1271,5365,1285,5372,1300,5380,1316,5385,1331,5390,1347,5396,1364,5399,1380,5402,1397,5404,1415,5405,1432,5406,3489,5406,3506,5405,3524,5404,3541,5402,3557,5399,3574,5396,3590,5390,3605,5385,3621,5380,3636,5372,3650,5365,3664,5357,3678,5348,3692,5339,3705,5328,3717,5318,3728,5307,3739,5295,3750,5282,3760,5269,3770,5256,3779,5242,3786,5229,3794,5214,3801,5199,3807,5184,3812,5169,3817,5152,3820,5135,3824,5119,3826,5102,3827,5085,3828,5068,3828,337,3827,320,3826,303,3824,287,3820,270,3817,254,3812,237,3807,221,3801,206,3794,191,3786,176,3779,162,3770,149,3760,136,3750,123,3739,111,3728,99,3717,87,3705,77,3692,67,3678,57,3664,49,3650,40,3636,33,3621,26,3605,20,3590,15,3574,10,3558,6,3541,4,3524,2,3506,0,3489,0,1432,0xm1557,440l3380,440,3380,2954,1557,2954,1557,440xm1556,3311l2181,3311,2181,3539,1556,3539,1556,3311xm2766,3311l3391,3311,3391,3539,2766,3539,2766,3311xm2473,3291l2473,3291,2488,3292,2502,3294,2516,3297,2529,3302,2542,3308,2554,3314,2564,3322,2575,3332,2584,3341,2592,3352,2600,3363,2605,3376,2611,3387,2614,3401,2616,3414,2617,3428,2616,3443,2614,3456,2611,3470,2605,3483,2600,3494,2592,3505,2584,3516,2575,3527,2564,3535,2554,3543,2542,3550,2529,3556,2516,3560,2502,3564,2488,3565,2473,3566,2459,3565,2444,3564,2432,3560,2418,3556,2406,3550,2394,3543,2382,3535,2373,3527,2363,3516,2356,3505,2348,3494,2342,3483,2337,3470,2334,3456,2331,3443,2331,3428,2331,3414,2334,3401,2337,3387,2342,3376,2348,3363,2356,3352,2363,3341,2373,3332,2382,3322,2394,3314,2406,3308,2418,3302,2432,3297,2444,3294,2459,3292,2473,3291xm1556,3755l2049,3755,2049,3983,1556,3983,1556,3755xm2232,3755l2725,3755,2725,3983,2232,3983,2232,3755xm2898,3755l3391,3755,3391,3983,2898,3983,2898,3755xm1556,4148l2049,4148,2049,4377,1556,4377,1556,4148xm2232,4148l2725,4148,2725,4377,2232,4377,2232,4148xm2898,4148l3391,4148,3391,4377,2898,4377,2898,4148xm1556,4549l1556,4777,2049,4777,2049,4549,1556,4549xm2232,4549l2232,4777,2725,4777,2725,4549,2232,4549xm2898,4549l2898,4777,3391,4777,3391,4549,2898,4549xm4916,4986l4916,5336,5666,5336,5666,4986,4916,4986xe">
                <v:path o:connectlocs="@0,@0;@0,@0;@0,@0;@0,@0;@0,@0;@0,@0;@0,@0;@0,@0;@0,@0;@0,@0;@0,@0;@0,@0;1139947833,@0;@0,25117960;@0,167438137;@0,414431294;@0,736748589;@0,1130248268;@0,@0;@0,@0;@0,@0;@0,@0;@0,@0;@0,@0;@0,@0;@0,@0;@0,@0;@0,@0;@0,@0;@0,@0;@0,1130248268;@0,736748589;@0,414431294;@0,167438137;@0,25117960;@0,0;@0,1841893795;@0,@0;@0,@0;@0,@0;@0,@0;@0,@0;@0,@0;@0,@0;@0,@0;@0,@0;@0,@0;@0,@0;@0,@0;@0,@0;@0,@0;@0,@0;@0,@0;@0,@0;@0,@0;@0,@0;@0,@0;@0,@0;@0,@0;@0,@0" o:connectangles="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52128" behindDoc="0" locked="0" layoutInCell="1" allowOverlap="1">
                <wp:simplePos x="0" y="0"/>
                <wp:positionH relativeFrom="column">
                  <wp:posOffset>2854325</wp:posOffset>
                </wp:positionH>
                <wp:positionV relativeFrom="paragraph">
                  <wp:posOffset>1732280</wp:posOffset>
                </wp:positionV>
                <wp:extent cx="349250" cy="285750"/>
                <wp:effectExtent l="0" t="0" r="6350" b="19050"/>
                <wp:wrapNone/>
                <wp:docPr id="140" name="电话"/>
                <wp:cNvGraphicFramePr/>
                <a:graphic xmlns:a="http://schemas.openxmlformats.org/drawingml/2006/main">
                  <a:graphicData uri="http://schemas.microsoft.com/office/word/2010/wordprocessingShape">
                    <wps:wsp>
                      <wps:cNvSpPr/>
                      <wps:spPr bwMode="auto">
                        <a:xfrm>
                          <a:off x="3954780" y="2635250"/>
                          <a:ext cx="349250" cy="285750"/>
                        </a:xfrm>
                        <a:custGeom>
                          <a:avLst/>
                          <a:gdLst/>
                          <a:ahLst/>
                          <a:cxnLst/>
                          <a:rect l="0" t="0" r="r" b="b"/>
                          <a:pathLst>
                            <a:path w="12731751" h="10578133">
                              <a:moveTo>
                                <a:pt x="8006008" y="7627013"/>
                              </a:moveTo>
                              <a:cubicBezTo>
                                <a:pt x="7822010" y="7627013"/>
                                <a:pt x="7675563" y="7773273"/>
                                <a:pt x="7675563" y="7957036"/>
                              </a:cubicBezTo>
                              <a:cubicBezTo>
                                <a:pt x="7675563" y="7957036"/>
                                <a:pt x="7675563" y="7957036"/>
                                <a:pt x="7675563" y="8373315"/>
                              </a:cubicBezTo>
                              <a:cubicBezTo>
                                <a:pt x="7675563" y="8557078"/>
                                <a:pt x="7822010" y="8703338"/>
                                <a:pt x="8006008" y="8703338"/>
                              </a:cubicBezTo>
                              <a:cubicBezTo>
                                <a:pt x="8006008" y="8703338"/>
                                <a:pt x="8006008" y="8703338"/>
                                <a:pt x="8708202" y="8703338"/>
                              </a:cubicBezTo>
                              <a:cubicBezTo>
                                <a:pt x="8892199" y="8703338"/>
                                <a:pt x="9042401" y="8557078"/>
                                <a:pt x="9042401" y="8373315"/>
                              </a:cubicBezTo>
                              <a:lnTo>
                                <a:pt x="9042401" y="7957036"/>
                              </a:lnTo>
                              <a:cubicBezTo>
                                <a:pt x="9042401" y="7773273"/>
                                <a:pt x="8892199" y="7627013"/>
                                <a:pt x="8708202" y="7627013"/>
                              </a:cubicBezTo>
                              <a:cubicBezTo>
                                <a:pt x="8708202" y="7627013"/>
                                <a:pt x="8708202" y="7627013"/>
                                <a:pt x="8006008" y="7627013"/>
                              </a:cubicBezTo>
                              <a:close/>
                              <a:moveTo>
                                <a:pt x="6072433" y="7627013"/>
                              </a:moveTo>
                              <a:cubicBezTo>
                                <a:pt x="5888436" y="7627013"/>
                                <a:pt x="5741989" y="7773273"/>
                                <a:pt x="5741989" y="7957036"/>
                              </a:cubicBezTo>
                              <a:cubicBezTo>
                                <a:pt x="5741989" y="7957036"/>
                                <a:pt x="5741989" y="7957036"/>
                                <a:pt x="5741989" y="8373315"/>
                              </a:cubicBezTo>
                              <a:cubicBezTo>
                                <a:pt x="5741989" y="8557078"/>
                                <a:pt x="5888436" y="8703338"/>
                                <a:pt x="6072433" y="8703338"/>
                              </a:cubicBezTo>
                              <a:cubicBezTo>
                                <a:pt x="6072433" y="8703338"/>
                                <a:pt x="6072433" y="8703338"/>
                                <a:pt x="6774627" y="8703338"/>
                              </a:cubicBezTo>
                              <a:cubicBezTo>
                                <a:pt x="6958624" y="8703338"/>
                                <a:pt x="7108826" y="8557078"/>
                                <a:pt x="7108826" y="8373315"/>
                              </a:cubicBezTo>
                              <a:lnTo>
                                <a:pt x="7108826" y="7957036"/>
                              </a:lnTo>
                              <a:cubicBezTo>
                                <a:pt x="7108826" y="7773273"/>
                                <a:pt x="6958624" y="7627013"/>
                                <a:pt x="6774627" y="7627013"/>
                              </a:cubicBezTo>
                              <a:cubicBezTo>
                                <a:pt x="6774627" y="7627013"/>
                                <a:pt x="6774627" y="7627013"/>
                                <a:pt x="6072433" y="7627013"/>
                              </a:cubicBezTo>
                              <a:close/>
                              <a:moveTo>
                                <a:pt x="4098787" y="7627013"/>
                              </a:moveTo>
                              <a:cubicBezTo>
                                <a:pt x="3918754" y="7627013"/>
                                <a:pt x="3768726" y="7773273"/>
                                <a:pt x="3768726" y="7957036"/>
                              </a:cubicBezTo>
                              <a:cubicBezTo>
                                <a:pt x="3768726" y="7957036"/>
                                <a:pt x="3768726" y="7957036"/>
                                <a:pt x="3768726" y="8373315"/>
                              </a:cubicBezTo>
                              <a:cubicBezTo>
                                <a:pt x="3768726" y="8557078"/>
                                <a:pt x="3918754" y="8703338"/>
                                <a:pt x="4098787" y="8703338"/>
                              </a:cubicBezTo>
                              <a:cubicBezTo>
                                <a:pt x="4098787" y="8703338"/>
                                <a:pt x="4098787" y="8703338"/>
                                <a:pt x="4803916" y="8703338"/>
                              </a:cubicBezTo>
                              <a:cubicBezTo>
                                <a:pt x="4983948" y="8703338"/>
                                <a:pt x="5133976" y="8557078"/>
                                <a:pt x="5133976" y="8373315"/>
                              </a:cubicBezTo>
                              <a:lnTo>
                                <a:pt x="5133976" y="7957036"/>
                              </a:lnTo>
                              <a:cubicBezTo>
                                <a:pt x="5133976" y="7773273"/>
                                <a:pt x="4983948" y="7627013"/>
                                <a:pt x="4803916" y="7627013"/>
                              </a:cubicBezTo>
                              <a:cubicBezTo>
                                <a:pt x="4803916" y="7627013"/>
                                <a:pt x="4803916" y="7627013"/>
                                <a:pt x="4098787" y="7627013"/>
                              </a:cubicBezTo>
                              <a:close/>
                              <a:moveTo>
                                <a:pt x="8028813" y="6161750"/>
                              </a:moveTo>
                              <a:cubicBezTo>
                                <a:pt x="7844815" y="6161750"/>
                                <a:pt x="7694613" y="6308305"/>
                                <a:pt x="7694613" y="6488681"/>
                              </a:cubicBezTo>
                              <a:cubicBezTo>
                                <a:pt x="7694613" y="6488681"/>
                                <a:pt x="7694613" y="6488681"/>
                                <a:pt x="7694613" y="6909557"/>
                              </a:cubicBezTo>
                              <a:cubicBezTo>
                                <a:pt x="7694613" y="7089933"/>
                                <a:pt x="7844815" y="7236488"/>
                                <a:pt x="8028813" y="7236488"/>
                              </a:cubicBezTo>
                              <a:cubicBezTo>
                                <a:pt x="8028813" y="7236488"/>
                                <a:pt x="8028813" y="7236488"/>
                                <a:pt x="8727252" y="7236488"/>
                              </a:cubicBezTo>
                              <a:cubicBezTo>
                                <a:pt x="8911249" y="7236488"/>
                                <a:pt x="9061451" y="7089933"/>
                                <a:pt x="9061451" y="6909557"/>
                              </a:cubicBezTo>
                              <a:lnTo>
                                <a:pt x="9061451" y="6488681"/>
                              </a:lnTo>
                              <a:cubicBezTo>
                                <a:pt x="9061451" y="6308305"/>
                                <a:pt x="8911249" y="6161750"/>
                                <a:pt x="8727252" y="6161750"/>
                              </a:cubicBezTo>
                              <a:cubicBezTo>
                                <a:pt x="8727252" y="6161750"/>
                                <a:pt x="8727252" y="6161750"/>
                                <a:pt x="8028813" y="6161750"/>
                              </a:cubicBezTo>
                              <a:close/>
                              <a:moveTo>
                                <a:pt x="6053963" y="6161750"/>
                              </a:moveTo>
                              <a:cubicBezTo>
                                <a:pt x="5869966" y="6161750"/>
                                <a:pt x="5719764" y="6308305"/>
                                <a:pt x="5719764" y="6488681"/>
                              </a:cubicBezTo>
                              <a:cubicBezTo>
                                <a:pt x="5719764" y="6488681"/>
                                <a:pt x="5719764" y="6488681"/>
                                <a:pt x="5719764" y="6909557"/>
                              </a:cubicBezTo>
                              <a:cubicBezTo>
                                <a:pt x="5719764" y="7089933"/>
                                <a:pt x="5869966" y="7236488"/>
                                <a:pt x="6053963" y="7236488"/>
                              </a:cubicBezTo>
                              <a:cubicBezTo>
                                <a:pt x="6053963" y="7236488"/>
                                <a:pt x="6053963" y="7236488"/>
                                <a:pt x="6756157" y="7236488"/>
                              </a:cubicBezTo>
                              <a:cubicBezTo>
                                <a:pt x="6940154" y="7236488"/>
                                <a:pt x="7086601" y="7089933"/>
                                <a:pt x="7086601" y="6909557"/>
                              </a:cubicBezTo>
                              <a:lnTo>
                                <a:pt x="7086601" y="6488681"/>
                              </a:lnTo>
                              <a:cubicBezTo>
                                <a:pt x="7086601" y="6308305"/>
                                <a:pt x="6940154" y="6161750"/>
                                <a:pt x="6756157" y="6161750"/>
                              </a:cubicBezTo>
                              <a:cubicBezTo>
                                <a:pt x="6756157" y="6161750"/>
                                <a:pt x="6756157" y="6161750"/>
                                <a:pt x="6053963" y="6161750"/>
                              </a:cubicBezTo>
                              <a:close/>
                              <a:moveTo>
                                <a:pt x="4098787" y="6161750"/>
                              </a:moveTo>
                              <a:cubicBezTo>
                                <a:pt x="3918754" y="6161750"/>
                                <a:pt x="3768726" y="6308305"/>
                                <a:pt x="3768726" y="6488681"/>
                              </a:cubicBezTo>
                              <a:cubicBezTo>
                                <a:pt x="3768726" y="6488681"/>
                                <a:pt x="3768726" y="6488681"/>
                                <a:pt x="3768726" y="6909557"/>
                              </a:cubicBezTo>
                              <a:cubicBezTo>
                                <a:pt x="3768726" y="7089933"/>
                                <a:pt x="3918754" y="7236488"/>
                                <a:pt x="4098787" y="7236488"/>
                              </a:cubicBezTo>
                              <a:cubicBezTo>
                                <a:pt x="4098787" y="7236488"/>
                                <a:pt x="4098787" y="7236488"/>
                                <a:pt x="4803916" y="7236488"/>
                              </a:cubicBezTo>
                              <a:cubicBezTo>
                                <a:pt x="4983949" y="7236488"/>
                                <a:pt x="5133977" y="7089933"/>
                                <a:pt x="5133977" y="6909557"/>
                              </a:cubicBezTo>
                              <a:lnTo>
                                <a:pt x="5133977" y="6488681"/>
                              </a:lnTo>
                              <a:cubicBezTo>
                                <a:pt x="5133977" y="6308305"/>
                                <a:pt x="4983949" y="6161750"/>
                                <a:pt x="4803916" y="6161750"/>
                              </a:cubicBezTo>
                              <a:cubicBezTo>
                                <a:pt x="4803916" y="6161750"/>
                                <a:pt x="4803916" y="6161750"/>
                                <a:pt x="4098787" y="6161750"/>
                              </a:cubicBezTo>
                              <a:close/>
                              <a:moveTo>
                                <a:pt x="6017061" y="4698075"/>
                              </a:moveTo>
                              <a:cubicBezTo>
                                <a:pt x="5833278" y="4698075"/>
                                <a:pt x="5683250" y="4844414"/>
                                <a:pt x="5683250" y="5024523"/>
                              </a:cubicBezTo>
                              <a:cubicBezTo>
                                <a:pt x="5683250" y="5024523"/>
                                <a:pt x="5683250" y="5024523"/>
                                <a:pt x="5683250" y="5444778"/>
                              </a:cubicBezTo>
                              <a:cubicBezTo>
                                <a:pt x="5683250" y="5624887"/>
                                <a:pt x="5833278" y="5771225"/>
                                <a:pt x="6017061" y="5771225"/>
                              </a:cubicBezTo>
                              <a:cubicBezTo>
                                <a:pt x="6017061" y="5771225"/>
                                <a:pt x="6017061" y="5771225"/>
                                <a:pt x="6718440" y="5771225"/>
                              </a:cubicBezTo>
                              <a:cubicBezTo>
                                <a:pt x="6902223" y="5771225"/>
                                <a:pt x="7048500" y="5624887"/>
                                <a:pt x="7048500" y="5444778"/>
                              </a:cubicBezTo>
                              <a:lnTo>
                                <a:pt x="7048500" y="5024523"/>
                              </a:lnTo>
                              <a:cubicBezTo>
                                <a:pt x="7048500" y="4844414"/>
                                <a:pt x="6902223" y="4698075"/>
                                <a:pt x="6718440" y="4698075"/>
                              </a:cubicBezTo>
                              <a:cubicBezTo>
                                <a:pt x="6718440" y="4698075"/>
                                <a:pt x="6718440" y="4698075"/>
                                <a:pt x="6017061" y="4698075"/>
                              </a:cubicBezTo>
                              <a:close/>
                              <a:moveTo>
                                <a:pt x="4061071" y="4679026"/>
                              </a:moveTo>
                              <a:cubicBezTo>
                                <a:pt x="3877073" y="4679026"/>
                                <a:pt x="3730627" y="4825581"/>
                                <a:pt x="3730627" y="5005957"/>
                              </a:cubicBezTo>
                              <a:cubicBezTo>
                                <a:pt x="3730627" y="5005957"/>
                                <a:pt x="3730627" y="5005957"/>
                                <a:pt x="3730627" y="5423076"/>
                              </a:cubicBezTo>
                              <a:cubicBezTo>
                                <a:pt x="3730627" y="5607209"/>
                                <a:pt x="3877073" y="5753764"/>
                                <a:pt x="4061071" y="5753764"/>
                              </a:cubicBezTo>
                              <a:cubicBezTo>
                                <a:pt x="4061071" y="5753764"/>
                                <a:pt x="4061071" y="5753764"/>
                                <a:pt x="4763265" y="5753764"/>
                              </a:cubicBezTo>
                              <a:cubicBezTo>
                                <a:pt x="4947263" y="5753764"/>
                                <a:pt x="5097465" y="5607209"/>
                                <a:pt x="5097465" y="5423076"/>
                              </a:cubicBezTo>
                              <a:lnTo>
                                <a:pt x="5097465" y="5005957"/>
                              </a:lnTo>
                              <a:cubicBezTo>
                                <a:pt x="5097465" y="4825581"/>
                                <a:pt x="4947263" y="4679026"/>
                                <a:pt x="4763265" y="4679026"/>
                              </a:cubicBezTo>
                              <a:cubicBezTo>
                                <a:pt x="4763265" y="4679026"/>
                                <a:pt x="4763265" y="4679026"/>
                                <a:pt x="4061071" y="4679026"/>
                              </a:cubicBezTo>
                              <a:close/>
                              <a:moveTo>
                                <a:pt x="7986958" y="4679025"/>
                              </a:moveTo>
                              <a:cubicBezTo>
                                <a:pt x="7802960" y="4679025"/>
                                <a:pt x="7656513" y="4825580"/>
                                <a:pt x="7656513" y="5005956"/>
                              </a:cubicBezTo>
                              <a:cubicBezTo>
                                <a:pt x="7656513" y="5005956"/>
                                <a:pt x="7656513" y="5005956"/>
                                <a:pt x="7656513" y="5423075"/>
                              </a:cubicBezTo>
                              <a:cubicBezTo>
                                <a:pt x="7656513" y="5607208"/>
                                <a:pt x="7802960" y="5753763"/>
                                <a:pt x="7986958" y="5753763"/>
                              </a:cubicBezTo>
                              <a:cubicBezTo>
                                <a:pt x="7986958" y="5753763"/>
                                <a:pt x="7986958" y="5753763"/>
                                <a:pt x="8689152" y="5753763"/>
                              </a:cubicBezTo>
                              <a:cubicBezTo>
                                <a:pt x="8873149" y="5753763"/>
                                <a:pt x="9023351" y="5607208"/>
                                <a:pt x="9023351" y="5423075"/>
                              </a:cubicBezTo>
                              <a:lnTo>
                                <a:pt x="9023351" y="5005956"/>
                              </a:lnTo>
                              <a:cubicBezTo>
                                <a:pt x="9023351" y="4825580"/>
                                <a:pt x="8873149" y="4679025"/>
                                <a:pt x="8689152" y="4679025"/>
                              </a:cubicBezTo>
                              <a:cubicBezTo>
                                <a:pt x="8689152" y="4679025"/>
                                <a:pt x="8689152" y="4679025"/>
                                <a:pt x="7986958" y="4679025"/>
                              </a:cubicBezTo>
                              <a:close/>
                              <a:moveTo>
                                <a:pt x="12712701" y="3075650"/>
                              </a:moveTo>
                              <a:lnTo>
                                <a:pt x="10272713" y="3210832"/>
                              </a:lnTo>
                              <a:cubicBezTo>
                                <a:pt x="10272713" y="3210832"/>
                                <a:pt x="11443907" y="4051963"/>
                                <a:pt x="12712701" y="3075650"/>
                              </a:cubicBezTo>
                              <a:close/>
                              <a:moveTo>
                                <a:pt x="98425" y="3075650"/>
                              </a:moveTo>
                              <a:cubicBezTo>
                                <a:pt x="98425" y="3075650"/>
                                <a:pt x="604951" y="3936075"/>
                                <a:pt x="2420938" y="3252244"/>
                              </a:cubicBezTo>
                              <a:lnTo>
                                <a:pt x="98425" y="3075650"/>
                              </a:lnTo>
                              <a:close/>
                              <a:moveTo>
                                <a:pt x="3824365" y="2778310"/>
                              </a:moveTo>
                              <a:cubicBezTo>
                                <a:pt x="3874216" y="2776481"/>
                                <a:pt x="3927082" y="2777816"/>
                                <a:pt x="3983145" y="2782743"/>
                              </a:cubicBezTo>
                              <a:cubicBezTo>
                                <a:pt x="8963545" y="2820288"/>
                                <a:pt x="8963545" y="2820288"/>
                                <a:pt x="8963545" y="2820288"/>
                              </a:cubicBezTo>
                              <a:cubicBezTo>
                                <a:pt x="8963545" y="2820288"/>
                                <a:pt x="9646615" y="2685126"/>
                                <a:pt x="9766715" y="3623755"/>
                              </a:cubicBezTo>
                              <a:cubicBezTo>
                                <a:pt x="9883062" y="4562384"/>
                                <a:pt x="10956457" y="9698562"/>
                                <a:pt x="10956457" y="9698562"/>
                              </a:cubicBezTo>
                              <a:cubicBezTo>
                                <a:pt x="10956457" y="9698562"/>
                                <a:pt x="11114088" y="10344338"/>
                                <a:pt x="10431019" y="10577118"/>
                              </a:cubicBezTo>
                              <a:cubicBezTo>
                                <a:pt x="2440608" y="10577118"/>
                                <a:pt x="2440608" y="10577118"/>
                                <a:pt x="2440608" y="10577118"/>
                              </a:cubicBezTo>
                              <a:cubicBezTo>
                                <a:pt x="2440608" y="10577118"/>
                                <a:pt x="1622426" y="10655963"/>
                                <a:pt x="1817589" y="9424482"/>
                              </a:cubicBezTo>
                              <a:cubicBezTo>
                                <a:pt x="3007331" y="3544910"/>
                                <a:pt x="3007331" y="3544910"/>
                                <a:pt x="3007331" y="3544910"/>
                              </a:cubicBezTo>
                              <a:cubicBezTo>
                                <a:pt x="3007331" y="3544910"/>
                                <a:pt x="3076603" y="2805740"/>
                                <a:pt x="3824365" y="2778310"/>
                              </a:cubicBezTo>
                              <a:close/>
                              <a:moveTo>
                                <a:pt x="6679913" y="42"/>
                              </a:moveTo>
                              <a:cubicBezTo>
                                <a:pt x="8015553" y="-3469"/>
                                <a:pt x="12320277" y="209248"/>
                                <a:pt x="12712984" y="3075829"/>
                              </a:cubicBezTo>
                              <a:cubicBezTo>
                                <a:pt x="12731751" y="3740299"/>
                                <a:pt x="12731751" y="3740299"/>
                                <a:pt x="12731751" y="3740299"/>
                              </a:cubicBezTo>
                              <a:cubicBezTo>
                                <a:pt x="12731751" y="3740299"/>
                                <a:pt x="10975130" y="4813962"/>
                                <a:pt x="10329534" y="3466252"/>
                              </a:cubicBezTo>
                              <a:cubicBezTo>
                                <a:pt x="10231944" y="3094600"/>
                                <a:pt x="10231944" y="3094600"/>
                                <a:pt x="10231944" y="3094600"/>
                              </a:cubicBezTo>
                              <a:cubicBezTo>
                                <a:pt x="10231944" y="3094600"/>
                                <a:pt x="10153121" y="2764242"/>
                                <a:pt x="9901639" y="2606571"/>
                              </a:cubicBezTo>
                              <a:cubicBezTo>
                                <a:pt x="9901639" y="2606571"/>
                                <a:pt x="6230751" y="789603"/>
                                <a:pt x="2616165" y="2704177"/>
                              </a:cubicBezTo>
                              <a:cubicBezTo>
                                <a:pt x="2616165" y="2704177"/>
                                <a:pt x="2420985" y="2918159"/>
                                <a:pt x="2420985" y="3252270"/>
                              </a:cubicBezTo>
                              <a:cubicBezTo>
                                <a:pt x="2420985" y="3252270"/>
                                <a:pt x="2420985" y="3563858"/>
                                <a:pt x="2342162" y="3680234"/>
                              </a:cubicBezTo>
                              <a:cubicBezTo>
                                <a:pt x="2342162" y="3680234"/>
                                <a:pt x="1328727" y="4813962"/>
                                <a:pt x="0" y="3642693"/>
                              </a:cubicBezTo>
                              <a:cubicBezTo>
                                <a:pt x="0" y="3642693"/>
                                <a:pt x="18768" y="2039707"/>
                                <a:pt x="1133547" y="1277632"/>
                              </a:cubicBezTo>
                              <a:cubicBezTo>
                                <a:pt x="1133547" y="1277632"/>
                                <a:pt x="2128215" y="46298"/>
                                <a:pt x="6287053" y="8757"/>
                              </a:cubicBezTo>
                              <a:cubicBezTo>
                                <a:pt x="6287053" y="8757"/>
                                <a:pt x="6432573" y="692"/>
                                <a:pt x="6679913" y="42"/>
                              </a:cubicBezTo>
                              <a:close/>
                            </a:path>
                          </a:pathLst>
                        </a:custGeom>
                        <a:solidFill>
                          <a:schemeClr val="accent1"/>
                        </a:solidFill>
                        <a:ln>
                          <a:noFill/>
                        </a:ln>
                      </wps:spPr>
                      <wps:bodyPr anchor="ctr" anchorCtr="1"/>
                    </wps:wsp>
                  </a:graphicData>
                </a:graphic>
              </wp:anchor>
            </w:drawing>
          </mc:Choice>
          <mc:Fallback>
            <w:pict>
              <v:shape id="电话" o:spid="_x0000_s1026" o:spt="100" style="position:absolute;left:0pt;margin-left:224.75pt;margin-top:136.4pt;height:22.5pt;width:27.5pt;z-index:-167815168;v-text-anchor:middle-center;mso-width-relative:page;mso-height-relative:page;" fillcolor="#5B9BD5 [3204]" filled="t" stroked="f" coordsize="12731751,10578133" o:gfxdata="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" path="m8006008,7627013c7822010,7627013,7675563,7773273,7675563,7957036c7675563,7957036,7675563,7957036,7675563,8373315c7675563,8557078,7822010,8703338,8006008,8703338c8006008,8703338,8006008,8703338,8708202,8703338c8892199,8703338,9042401,8557078,9042401,8373315l9042401,7957036c9042401,7773273,8892199,7627013,8708202,7627013c8708202,7627013,8708202,7627013,8006008,7627013xm6072433,7627013c5888436,7627013,5741989,7773273,5741989,7957036c5741989,7957036,5741989,7957036,5741989,8373315c5741989,8557078,5888436,8703338,6072433,8703338c6072433,8703338,6072433,8703338,6774627,8703338c6958624,8703338,7108826,8557078,7108826,8373315l7108826,7957036c7108826,7773273,6958624,7627013,6774627,7627013c6774627,7627013,6774627,7627013,6072433,7627013xm4098787,7627013c3918754,7627013,3768726,7773273,3768726,7957036c3768726,7957036,3768726,7957036,3768726,8373315c3768726,8557078,3918754,8703338,4098787,8703338c4098787,8703338,4098787,8703338,4803916,8703338c4983948,8703338,5133976,8557078,5133976,8373315l5133976,7957036c5133976,7773273,4983948,7627013,4803916,7627013c4803916,7627013,4803916,7627013,4098787,7627013xm8028813,6161750c7844815,6161750,7694613,6308305,7694613,6488681c7694613,6488681,7694613,6488681,7694613,6909557c7694613,7089933,7844815,7236488,8028813,7236488c8028813,7236488,8028813,7236488,8727252,7236488c8911249,7236488,9061451,7089933,9061451,6909557l9061451,6488681c9061451,6308305,8911249,6161750,8727252,6161750c8727252,6161750,8727252,6161750,8028813,6161750xm6053963,6161750c5869966,6161750,5719764,6308305,5719764,6488681c5719764,6488681,5719764,6488681,5719764,6909557c5719764,7089933,5869966,7236488,6053963,7236488c6053963,7236488,6053963,7236488,6756157,7236488c6940154,7236488,7086601,7089933,7086601,6909557l7086601,6488681c7086601,6308305,6940154,6161750,6756157,6161750c6756157,6161750,6756157,6161750,6053963,6161750xm4098787,6161750c3918754,6161750,3768726,6308305,3768726,6488681c3768726,6488681,3768726,6488681,3768726,6909557c3768726,7089933,3918754,7236488,4098787,7236488c4098787,7236488,4098787,7236488,4803916,7236488c4983949,7236488,5133977,7089933,5133977,6909557l5133977,6488681c5133977,6308305,4983949,6161750,4803916,6161750c4803916,6161750,4803916,6161750,4098787,6161750xm6017061,4698075c5833278,4698075,5683250,4844414,5683250,5024523c5683250,5024523,5683250,5024523,5683250,5444778c5683250,5624887,5833278,5771225,6017061,5771225c6017061,5771225,6017061,5771225,6718440,5771225c6902223,5771225,7048500,5624887,7048500,5444778l7048500,5024523c7048500,4844414,6902223,4698075,6718440,4698075c6718440,4698075,6718440,4698075,6017061,4698075xm4061071,4679026c3877073,4679026,3730627,4825581,3730627,5005957c3730627,5005957,3730627,5005957,3730627,5423076c3730627,5607209,3877073,5753764,4061071,5753764c4061071,5753764,4061071,5753764,4763265,5753764c4947263,5753764,5097465,5607209,5097465,5423076l5097465,5005957c5097465,4825581,4947263,4679026,4763265,4679026c4763265,4679026,4763265,4679026,4061071,4679026xm7986958,4679025c7802960,4679025,7656513,4825580,7656513,5005956c7656513,5005956,7656513,5005956,7656513,5423075c7656513,5607208,7802960,5753763,7986958,5753763c7986958,5753763,7986958,5753763,8689152,5753763c8873149,5753763,9023351,5607208,9023351,5423075l9023351,5005956c9023351,4825580,8873149,4679025,8689152,4679025c8689152,4679025,8689152,4679025,7986958,4679025xm12712701,3075650l10272713,3210832c10272713,3210832,11443907,4051963,12712701,3075650xm98425,3075650c98425,3075650,604951,3936075,2420938,3252244l98425,3075650xm3824365,2778310c3874216,2776481,3927082,2777816,3983145,2782743c8963545,2820288,8963545,2820288,8963545,2820288c8963545,2820288,9646615,2685126,9766715,3623755c9883062,4562384,10956457,9698562,10956457,9698562c10956457,9698562,11114088,10344338,10431019,10577118c2440608,10577118,2440608,10577118,2440608,10577118c2440608,10577118,1622426,10655963,1817589,9424482c3007331,3544910,3007331,3544910,3007331,3544910c3007331,3544910,3076603,2805740,3824365,2778310xm6679913,42c8015553,-3469,12320277,209248,12712984,3075829c12731751,3740299,12731751,3740299,12731751,3740299c12731751,3740299,10975130,4813962,10329534,3466252c10231944,3094600,10231944,3094600,10231944,3094600c10231944,3094600,10153121,2764242,9901639,2606571c9901639,2606571,6230751,789603,2616165,2704177c2616165,2704177,2420985,2918159,2420985,3252270c2420985,3252270,2420985,3563858,2342162,3680234c2342162,3680234,1328727,4813962,0,3642693c0,3642693,18768,2039707,1133547,1277632c1133547,1277632,2128215,46298,6287053,8757c6287053,8757,6432573,692,6679913,42xe">
                <v:fill on="t" focussize="0,0"/>
                <v:stroke on="f"/>
                <v:imagedata o:title=""/>
                <o:lock v:ext="edit" aspectratio="f"/>
              </v:shape>
            </w:pict>
          </mc:Fallback>
        </mc:AlternateContent>
      </w:r>
      <w:r>
        <w:rPr>
          <w:sz w:val="21"/>
        </w:rPr>
        <mc:AlternateContent>
          <mc:Choice Requires="wps">
            <w:drawing>
              <wp:anchor distT="0" distB="0" distL="114300" distR="114300" simplePos="0" relativeHeight="4127151104" behindDoc="0" locked="0" layoutInCell="1" allowOverlap="1">
                <wp:simplePos x="0" y="0"/>
                <wp:positionH relativeFrom="column">
                  <wp:posOffset>4458970</wp:posOffset>
                </wp:positionH>
                <wp:positionV relativeFrom="paragraph">
                  <wp:posOffset>1626870</wp:posOffset>
                </wp:positionV>
                <wp:extent cx="306705" cy="391160"/>
                <wp:effectExtent l="0" t="0" r="23495" b="15240"/>
                <wp:wrapNone/>
                <wp:docPr id="141" name="电话"/>
                <wp:cNvGraphicFramePr/>
                <a:graphic xmlns:a="http://schemas.openxmlformats.org/drawingml/2006/main">
                  <a:graphicData uri="http://schemas.microsoft.com/office/word/2010/wordprocessingShape">
                    <wps:wsp>
                      <wps:cNvSpPr/>
                      <wps:spPr bwMode="auto">
                        <a:xfrm>
                          <a:off x="5605780" y="2582545"/>
                          <a:ext cx="306705" cy="391160"/>
                        </a:xfrm>
                        <a:custGeom>
                          <a:avLst/>
                          <a:gdLst>
                            <a:gd name="T0" fmla="*/ 112997 w 2559"/>
                            <a:gd name="T1" fmla="*/ 1800397 h 3281"/>
                            <a:gd name="T2" fmla="*/ 0 w 2559"/>
                            <a:gd name="T3" fmla="*/ 337472 h 3281"/>
                            <a:gd name="T4" fmla="*/ 109706 w 2559"/>
                            <a:gd name="T5" fmla="*/ 1575416 h 3281"/>
                            <a:gd name="T6" fmla="*/ 450343 w 2559"/>
                            <a:gd name="T7" fmla="*/ 1687906 h 3281"/>
                            <a:gd name="T8" fmla="*/ 574859 w 2559"/>
                            <a:gd name="T9" fmla="*/ 215653 h 3281"/>
                            <a:gd name="T10" fmla="*/ 1403687 w 2559"/>
                            <a:gd name="T11" fmla="*/ 337472 h 3281"/>
                            <a:gd name="T12" fmla="*/ 1293981 w 2559"/>
                            <a:gd name="T13" fmla="*/ 1800397 h 3281"/>
                            <a:gd name="T14" fmla="*/ 1151363 w 2559"/>
                            <a:gd name="T15" fmla="*/ 1619315 h 3281"/>
                            <a:gd name="T16" fmla="*/ 1043852 w 2559"/>
                            <a:gd name="T17" fmla="*/ 1511763 h 3281"/>
                            <a:gd name="T18" fmla="*/ 1043852 w 2559"/>
                            <a:gd name="T19" fmla="*/ 1475546 h 3281"/>
                            <a:gd name="T20" fmla="*/ 1151363 w 2559"/>
                            <a:gd name="T21" fmla="*/ 1367446 h 3281"/>
                            <a:gd name="T22" fmla="*/ 1043852 w 2559"/>
                            <a:gd name="T23" fmla="*/ 1475546 h 3281"/>
                            <a:gd name="T24" fmla="*/ 1151363 w 2559"/>
                            <a:gd name="T25" fmla="*/ 1331778 h 3281"/>
                            <a:gd name="T26" fmla="*/ 1043852 w 2559"/>
                            <a:gd name="T27" fmla="*/ 1223677 h 3281"/>
                            <a:gd name="T28" fmla="*/ 1043852 w 2559"/>
                            <a:gd name="T29" fmla="*/ 1187461 h 3281"/>
                            <a:gd name="T30" fmla="*/ 1151363 w 2559"/>
                            <a:gd name="T31" fmla="*/ 1079360 h 3281"/>
                            <a:gd name="T32" fmla="*/ 1043852 w 2559"/>
                            <a:gd name="T33" fmla="*/ 1187461 h 3281"/>
                            <a:gd name="T34" fmla="*/ 1007649 w 2559"/>
                            <a:gd name="T35" fmla="*/ 1619315 h 3281"/>
                            <a:gd name="T36" fmla="*/ 899588 w 2559"/>
                            <a:gd name="T37" fmla="*/ 1511763 h 3281"/>
                            <a:gd name="T38" fmla="*/ 899588 w 2559"/>
                            <a:gd name="T39" fmla="*/ 1475546 h 3281"/>
                            <a:gd name="T40" fmla="*/ 1007649 w 2559"/>
                            <a:gd name="T41" fmla="*/ 1367446 h 3281"/>
                            <a:gd name="T42" fmla="*/ 899588 w 2559"/>
                            <a:gd name="T43" fmla="*/ 1475546 h 3281"/>
                            <a:gd name="T44" fmla="*/ 1007649 w 2559"/>
                            <a:gd name="T45" fmla="*/ 1331778 h 3281"/>
                            <a:gd name="T46" fmla="*/ 899588 w 2559"/>
                            <a:gd name="T47" fmla="*/ 1223677 h 3281"/>
                            <a:gd name="T48" fmla="*/ 899588 w 2559"/>
                            <a:gd name="T49" fmla="*/ 1187461 h 3281"/>
                            <a:gd name="T50" fmla="*/ 1007649 w 2559"/>
                            <a:gd name="T51" fmla="*/ 1079360 h 3281"/>
                            <a:gd name="T52" fmla="*/ 899588 w 2559"/>
                            <a:gd name="T53" fmla="*/ 1187461 h 3281"/>
                            <a:gd name="T54" fmla="*/ 863934 w 2559"/>
                            <a:gd name="T55" fmla="*/ 1619315 h 3281"/>
                            <a:gd name="T56" fmla="*/ 755874 w 2559"/>
                            <a:gd name="T57" fmla="*/ 1511763 h 3281"/>
                            <a:gd name="T58" fmla="*/ 755874 w 2559"/>
                            <a:gd name="T59" fmla="*/ 1475546 h 3281"/>
                            <a:gd name="T60" fmla="*/ 863934 w 2559"/>
                            <a:gd name="T61" fmla="*/ 1367446 h 3281"/>
                            <a:gd name="T62" fmla="*/ 755874 w 2559"/>
                            <a:gd name="T63" fmla="*/ 1475546 h 3281"/>
                            <a:gd name="T64" fmla="*/ 863934 w 2559"/>
                            <a:gd name="T65" fmla="*/ 1331778 h 3281"/>
                            <a:gd name="T66" fmla="*/ 755874 w 2559"/>
                            <a:gd name="T67" fmla="*/ 1223677 h 3281"/>
                            <a:gd name="T68" fmla="*/ 755874 w 2559"/>
                            <a:gd name="T69" fmla="*/ 1187461 h 3281"/>
                            <a:gd name="T70" fmla="*/ 863934 w 2559"/>
                            <a:gd name="T71" fmla="*/ 1079360 h 3281"/>
                            <a:gd name="T72" fmla="*/ 755874 w 2559"/>
                            <a:gd name="T73" fmla="*/ 1187461 h 3281"/>
                            <a:gd name="T74" fmla="*/ 1237483 w 2559"/>
                            <a:gd name="T75" fmla="*/ 322656 h 3281"/>
                            <a:gd name="T76" fmla="*/ 681274 w 2559"/>
                            <a:gd name="T77" fmla="*/ 378627 h 3281"/>
                            <a:gd name="T78" fmla="*/ 737772 w 2559"/>
                            <a:gd name="T79" fmla="*/ 684272 h 3281"/>
                            <a:gd name="T80" fmla="*/ 1293981 w 2559"/>
                            <a:gd name="T81" fmla="*/ 627752 h 3281"/>
                            <a:gd name="T82" fmla="*/ 1295627 w 2559"/>
                            <a:gd name="T83" fmla="*/ 1079360 h 3281"/>
                            <a:gd name="T84" fmla="*/ 1187566 w 2559"/>
                            <a:gd name="T85" fmla="*/ 1187461 h 3281"/>
                            <a:gd name="T86" fmla="*/ 1295627 w 2559"/>
                            <a:gd name="T87" fmla="*/ 1079360 h 3281"/>
                            <a:gd name="T88" fmla="*/ 1187566 w 2559"/>
                            <a:gd name="T89" fmla="*/ 1223677 h 3281"/>
                            <a:gd name="T90" fmla="*/ 1295627 w 2559"/>
                            <a:gd name="T91" fmla="*/ 1331778 h 3281"/>
                            <a:gd name="T92" fmla="*/ 1295627 w 2559"/>
                            <a:gd name="T93" fmla="*/ 1367446 h 3281"/>
                            <a:gd name="T94" fmla="*/ 1187566 w 2559"/>
                            <a:gd name="T95" fmla="*/ 1475546 h 3281"/>
                            <a:gd name="T96" fmla="*/ 1295627 w 2559"/>
                            <a:gd name="T97" fmla="*/ 1367446 h 3281"/>
                            <a:gd name="T98" fmla="*/ 1187566 w 2559"/>
                            <a:gd name="T99" fmla="*/ 1511763 h 3281"/>
                            <a:gd name="T100" fmla="*/ 1295627 w 2559"/>
                            <a:gd name="T101" fmla="*/ 1619315 h 3281"/>
                            <a:gd name="T102" fmla="*/ 447052 w 2559"/>
                            <a:gd name="T103" fmla="*/ 1619863 h 3281"/>
                            <a:gd name="T104" fmla="*/ 177724 w 2559"/>
                            <a:gd name="T105" fmla="*/ 1563344 h 3281"/>
                            <a:gd name="T106" fmla="*/ 234222 w 2559"/>
                            <a:gd name="T107" fmla="*/ 109198 h 3281"/>
                            <a:gd name="T108" fmla="*/ 325278 w 2559"/>
                            <a:gd name="T109" fmla="*/ 0 h 3281"/>
                            <a:gd name="T110" fmla="*/ 393844 w 2559"/>
                            <a:gd name="T111" fmla="*/ 109198 h 3281"/>
                            <a:gd name="T112" fmla="*/ 503550 w 2559"/>
                            <a:gd name="T113" fmla="*/ 165718 h 3281"/>
                            <a:gd name="T114" fmla="*/ 447052 w 2559"/>
                            <a:gd name="T115" fmla="*/ 1619863 h 328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559" h="3281">
                              <a:moveTo>
                                <a:pt x="2359" y="3281"/>
                              </a:moveTo>
                              <a:cubicBezTo>
                                <a:pt x="206" y="3281"/>
                                <a:pt x="206" y="3281"/>
                                <a:pt x="206" y="3281"/>
                              </a:cubicBezTo>
                              <a:cubicBezTo>
                                <a:pt x="92" y="3281"/>
                                <a:pt x="0" y="3189"/>
                                <a:pt x="0" y="3076"/>
                              </a:cubicBezTo>
                              <a:cubicBezTo>
                                <a:pt x="0" y="615"/>
                                <a:pt x="0" y="615"/>
                                <a:pt x="0" y="615"/>
                              </a:cubicBezTo>
                              <a:cubicBezTo>
                                <a:pt x="0" y="502"/>
                                <a:pt x="87" y="410"/>
                                <a:pt x="200" y="410"/>
                              </a:cubicBezTo>
                              <a:cubicBezTo>
                                <a:pt x="200" y="2871"/>
                                <a:pt x="200" y="2871"/>
                                <a:pt x="200" y="2871"/>
                              </a:cubicBezTo>
                              <a:cubicBezTo>
                                <a:pt x="200" y="2984"/>
                                <a:pt x="297" y="3076"/>
                                <a:pt x="410" y="3076"/>
                              </a:cubicBezTo>
                              <a:cubicBezTo>
                                <a:pt x="821" y="3076"/>
                                <a:pt x="821" y="3076"/>
                                <a:pt x="821" y="3076"/>
                              </a:cubicBezTo>
                              <a:cubicBezTo>
                                <a:pt x="934" y="3076"/>
                                <a:pt x="1048" y="2984"/>
                                <a:pt x="1048" y="2871"/>
                              </a:cubicBezTo>
                              <a:cubicBezTo>
                                <a:pt x="1048" y="393"/>
                                <a:pt x="1048" y="393"/>
                                <a:pt x="1048" y="393"/>
                              </a:cubicBezTo>
                              <a:cubicBezTo>
                                <a:pt x="2359" y="393"/>
                                <a:pt x="2359" y="393"/>
                                <a:pt x="2359" y="393"/>
                              </a:cubicBezTo>
                              <a:cubicBezTo>
                                <a:pt x="2472" y="393"/>
                                <a:pt x="2559" y="502"/>
                                <a:pt x="2559" y="615"/>
                              </a:cubicBezTo>
                              <a:cubicBezTo>
                                <a:pt x="2559" y="3076"/>
                                <a:pt x="2559" y="3076"/>
                                <a:pt x="2559" y="3076"/>
                              </a:cubicBezTo>
                              <a:cubicBezTo>
                                <a:pt x="2559" y="3189"/>
                                <a:pt x="2472" y="3281"/>
                                <a:pt x="2359" y="3281"/>
                              </a:cubicBezTo>
                              <a:close/>
                              <a:moveTo>
                                <a:pt x="1903" y="2951"/>
                              </a:moveTo>
                              <a:cubicBezTo>
                                <a:pt x="2099" y="2951"/>
                                <a:pt x="2099" y="2951"/>
                                <a:pt x="2099" y="2951"/>
                              </a:cubicBezTo>
                              <a:cubicBezTo>
                                <a:pt x="2099" y="2755"/>
                                <a:pt x="2099" y="2755"/>
                                <a:pt x="2099" y="2755"/>
                              </a:cubicBezTo>
                              <a:cubicBezTo>
                                <a:pt x="1903" y="2755"/>
                                <a:pt x="1903" y="2755"/>
                                <a:pt x="1903" y="2755"/>
                              </a:cubicBezTo>
                              <a:lnTo>
                                <a:pt x="1903" y="2951"/>
                              </a:lnTo>
                              <a:close/>
                              <a:moveTo>
                                <a:pt x="1903" y="2689"/>
                              </a:moveTo>
                              <a:cubicBezTo>
                                <a:pt x="2099" y="2689"/>
                                <a:pt x="2099" y="2689"/>
                                <a:pt x="2099" y="2689"/>
                              </a:cubicBezTo>
                              <a:cubicBezTo>
                                <a:pt x="2099" y="2492"/>
                                <a:pt x="2099" y="2492"/>
                                <a:pt x="2099" y="2492"/>
                              </a:cubicBezTo>
                              <a:cubicBezTo>
                                <a:pt x="1903" y="2492"/>
                                <a:pt x="1903" y="2492"/>
                                <a:pt x="1903" y="2492"/>
                              </a:cubicBezTo>
                              <a:lnTo>
                                <a:pt x="1903" y="2689"/>
                              </a:lnTo>
                              <a:close/>
                              <a:moveTo>
                                <a:pt x="1903" y="2427"/>
                              </a:moveTo>
                              <a:cubicBezTo>
                                <a:pt x="2099" y="2427"/>
                                <a:pt x="2099" y="2427"/>
                                <a:pt x="2099" y="2427"/>
                              </a:cubicBezTo>
                              <a:cubicBezTo>
                                <a:pt x="2099" y="2230"/>
                                <a:pt x="2099" y="2230"/>
                                <a:pt x="2099" y="2230"/>
                              </a:cubicBezTo>
                              <a:cubicBezTo>
                                <a:pt x="1903" y="2230"/>
                                <a:pt x="1903" y="2230"/>
                                <a:pt x="1903" y="2230"/>
                              </a:cubicBezTo>
                              <a:lnTo>
                                <a:pt x="1903" y="2427"/>
                              </a:lnTo>
                              <a:close/>
                              <a:moveTo>
                                <a:pt x="1903" y="2164"/>
                              </a:moveTo>
                              <a:cubicBezTo>
                                <a:pt x="2099" y="2164"/>
                                <a:pt x="2099" y="2164"/>
                                <a:pt x="2099" y="2164"/>
                              </a:cubicBezTo>
                              <a:cubicBezTo>
                                <a:pt x="2099" y="1967"/>
                                <a:pt x="2099" y="1967"/>
                                <a:pt x="2099" y="1967"/>
                              </a:cubicBezTo>
                              <a:cubicBezTo>
                                <a:pt x="1903" y="1967"/>
                                <a:pt x="1903" y="1967"/>
                                <a:pt x="1903" y="1967"/>
                              </a:cubicBezTo>
                              <a:lnTo>
                                <a:pt x="1903" y="2164"/>
                              </a:lnTo>
                              <a:close/>
                              <a:moveTo>
                                <a:pt x="1640" y="2951"/>
                              </a:moveTo>
                              <a:cubicBezTo>
                                <a:pt x="1837" y="2951"/>
                                <a:pt x="1837" y="2951"/>
                                <a:pt x="1837" y="2951"/>
                              </a:cubicBezTo>
                              <a:cubicBezTo>
                                <a:pt x="1837" y="2755"/>
                                <a:pt x="1837" y="2755"/>
                                <a:pt x="1837" y="2755"/>
                              </a:cubicBezTo>
                              <a:cubicBezTo>
                                <a:pt x="1640" y="2755"/>
                                <a:pt x="1640" y="2755"/>
                                <a:pt x="1640" y="2755"/>
                              </a:cubicBezTo>
                              <a:lnTo>
                                <a:pt x="1640" y="2951"/>
                              </a:lnTo>
                              <a:close/>
                              <a:moveTo>
                                <a:pt x="1640" y="2689"/>
                              </a:moveTo>
                              <a:cubicBezTo>
                                <a:pt x="1837" y="2689"/>
                                <a:pt x="1837" y="2689"/>
                                <a:pt x="1837" y="2689"/>
                              </a:cubicBezTo>
                              <a:cubicBezTo>
                                <a:pt x="1837" y="2492"/>
                                <a:pt x="1837" y="2492"/>
                                <a:pt x="1837" y="2492"/>
                              </a:cubicBezTo>
                              <a:cubicBezTo>
                                <a:pt x="1640" y="2492"/>
                                <a:pt x="1640" y="2492"/>
                                <a:pt x="1640" y="2492"/>
                              </a:cubicBezTo>
                              <a:lnTo>
                                <a:pt x="1640" y="2689"/>
                              </a:lnTo>
                              <a:close/>
                              <a:moveTo>
                                <a:pt x="1640" y="2427"/>
                              </a:moveTo>
                              <a:cubicBezTo>
                                <a:pt x="1837" y="2427"/>
                                <a:pt x="1837" y="2427"/>
                                <a:pt x="1837" y="2427"/>
                              </a:cubicBezTo>
                              <a:cubicBezTo>
                                <a:pt x="1837" y="2230"/>
                                <a:pt x="1837" y="2230"/>
                                <a:pt x="1837" y="2230"/>
                              </a:cubicBezTo>
                              <a:cubicBezTo>
                                <a:pt x="1640" y="2230"/>
                                <a:pt x="1640" y="2230"/>
                                <a:pt x="1640" y="2230"/>
                              </a:cubicBezTo>
                              <a:lnTo>
                                <a:pt x="1640" y="2427"/>
                              </a:lnTo>
                              <a:close/>
                              <a:moveTo>
                                <a:pt x="1640" y="2164"/>
                              </a:moveTo>
                              <a:cubicBezTo>
                                <a:pt x="1837" y="2164"/>
                                <a:pt x="1837" y="2164"/>
                                <a:pt x="1837" y="2164"/>
                              </a:cubicBezTo>
                              <a:cubicBezTo>
                                <a:pt x="1837" y="1967"/>
                                <a:pt x="1837" y="1967"/>
                                <a:pt x="1837" y="1967"/>
                              </a:cubicBezTo>
                              <a:cubicBezTo>
                                <a:pt x="1640" y="1967"/>
                                <a:pt x="1640" y="1967"/>
                                <a:pt x="1640" y="1967"/>
                              </a:cubicBezTo>
                              <a:lnTo>
                                <a:pt x="1640" y="2164"/>
                              </a:lnTo>
                              <a:close/>
                              <a:moveTo>
                                <a:pt x="1378" y="2951"/>
                              </a:moveTo>
                              <a:cubicBezTo>
                                <a:pt x="1575" y="2951"/>
                                <a:pt x="1575" y="2951"/>
                                <a:pt x="1575" y="2951"/>
                              </a:cubicBezTo>
                              <a:cubicBezTo>
                                <a:pt x="1575" y="2755"/>
                                <a:pt x="1575" y="2755"/>
                                <a:pt x="1575" y="2755"/>
                              </a:cubicBezTo>
                              <a:cubicBezTo>
                                <a:pt x="1378" y="2755"/>
                                <a:pt x="1378" y="2755"/>
                                <a:pt x="1378" y="2755"/>
                              </a:cubicBezTo>
                              <a:lnTo>
                                <a:pt x="1378" y="2951"/>
                              </a:lnTo>
                              <a:close/>
                              <a:moveTo>
                                <a:pt x="1378" y="2689"/>
                              </a:moveTo>
                              <a:cubicBezTo>
                                <a:pt x="1575" y="2689"/>
                                <a:pt x="1575" y="2689"/>
                                <a:pt x="1575" y="2689"/>
                              </a:cubicBezTo>
                              <a:cubicBezTo>
                                <a:pt x="1575" y="2492"/>
                                <a:pt x="1575" y="2492"/>
                                <a:pt x="1575" y="2492"/>
                              </a:cubicBezTo>
                              <a:cubicBezTo>
                                <a:pt x="1378" y="2492"/>
                                <a:pt x="1378" y="2492"/>
                                <a:pt x="1378" y="2492"/>
                              </a:cubicBezTo>
                              <a:lnTo>
                                <a:pt x="1378" y="2689"/>
                              </a:lnTo>
                              <a:close/>
                              <a:moveTo>
                                <a:pt x="1378" y="2427"/>
                              </a:moveTo>
                              <a:cubicBezTo>
                                <a:pt x="1575" y="2427"/>
                                <a:pt x="1575" y="2427"/>
                                <a:pt x="1575" y="2427"/>
                              </a:cubicBezTo>
                              <a:cubicBezTo>
                                <a:pt x="1575" y="2230"/>
                                <a:pt x="1575" y="2230"/>
                                <a:pt x="1575" y="2230"/>
                              </a:cubicBezTo>
                              <a:cubicBezTo>
                                <a:pt x="1378" y="2230"/>
                                <a:pt x="1378" y="2230"/>
                                <a:pt x="1378" y="2230"/>
                              </a:cubicBezTo>
                              <a:lnTo>
                                <a:pt x="1378" y="2427"/>
                              </a:lnTo>
                              <a:close/>
                              <a:moveTo>
                                <a:pt x="1378" y="2164"/>
                              </a:moveTo>
                              <a:cubicBezTo>
                                <a:pt x="1575" y="2164"/>
                                <a:pt x="1575" y="2164"/>
                                <a:pt x="1575" y="2164"/>
                              </a:cubicBezTo>
                              <a:cubicBezTo>
                                <a:pt x="1575" y="1967"/>
                                <a:pt x="1575" y="1967"/>
                                <a:pt x="1575" y="1967"/>
                              </a:cubicBezTo>
                              <a:cubicBezTo>
                                <a:pt x="1378" y="1967"/>
                                <a:pt x="1378" y="1967"/>
                                <a:pt x="1378" y="1967"/>
                              </a:cubicBezTo>
                              <a:lnTo>
                                <a:pt x="1378" y="2164"/>
                              </a:lnTo>
                              <a:close/>
                              <a:moveTo>
                                <a:pt x="2359" y="690"/>
                              </a:moveTo>
                              <a:cubicBezTo>
                                <a:pt x="2359" y="633"/>
                                <a:pt x="2313" y="588"/>
                                <a:pt x="2256" y="588"/>
                              </a:cubicBezTo>
                              <a:cubicBezTo>
                                <a:pt x="1345" y="588"/>
                                <a:pt x="1345" y="588"/>
                                <a:pt x="1345" y="588"/>
                              </a:cubicBezTo>
                              <a:cubicBezTo>
                                <a:pt x="1288" y="588"/>
                                <a:pt x="1242" y="633"/>
                                <a:pt x="1242" y="690"/>
                              </a:cubicBezTo>
                              <a:cubicBezTo>
                                <a:pt x="1242" y="1144"/>
                                <a:pt x="1242" y="1144"/>
                                <a:pt x="1242" y="1144"/>
                              </a:cubicBezTo>
                              <a:cubicBezTo>
                                <a:pt x="1242" y="1201"/>
                                <a:pt x="1288" y="1247"/>
                                <a:pt x="1345" y="1247"/>
                              </a:cubicBezTo>
                              <a:cubicBezTo>
                                <a:pt x="2256" y="1247"/>
                                <a:pt x="2256" y="1247"/>
                                <a:pt x="2256" y="1247"/>
                              </a:cubicBezTo>
                              <a:cubicBezTo>
                                <a:pt x="2313" y="1247"/>
                                <a:pt x="2359" y="1201"/>
                                <a:pt x="2359" y="1144"/>
                              </a:cubicBezTo>
                              <a:lnTo>
                                <a:pt x="2359" y="690"/>
                              </a:lnTo>
                              <a:close/>
                              <a:moveTo>
                                <a:pt x="2362" y="1967"/>
                              </a:moveTo>
                              <a:cubicBezTo>
                                <a:pt x="2165" y="1967"/>
                                <a:pt x="2165" y="1967"/>
                                <a:pt x="2165" y="1967"/>
                              </a:cubicBezTo>
                              <a:cubicBezTo>
                                <a:pt x="2165" y="2164"/>
                                <a:pt x="2165" y="2164"/>
                                <a:pt x="2165" y="2164"/>
                              </a:cubicBezTo>
                              <a:cubicBezTo>
                                <a:pt x="2362" y="2164"/>
                                <a:pt x="2362" y="2164"/>
                                <a:pt x="2362" y="2164"/>
                              </a:cubicBezTo>
                              <a:lnTo>
                                <a:pt x="2362" y="1967"/>
                              </a:lnTo>
                              <a:close/>
                              <a:moveTo>
                                <a:pt x="2362" y="2230"/>
                              </a:moveTo>
                              <a:cubicBezTo>
                                <a:pt x="2165" y="2230"/>
                                <a:pt x="2165" y="2230"/>
                                <a:pt x="2165" y="2230"/>
                              </a:cubicBezTo>
                              <a:cubicBezTo>
                                <a:pt x="2165" y="2427"/>
                                <a:pt x="2165" y="2427"/>
                                <a:pt x="2165" y="2427"/>
                              </a:cubicBezTo>
                              <a:cubicBezTo>
                                <a:pt x="2362" y="2427"/>
                                <a:pt x="2362" y="2427"/>
                                <a:pt x="2362" y="2427"/>
                              </a:cubicBezTo>
                              <a:lnTo>
                                <a:pt x="2362" y="2230"/>
                              </a:lnTo>
                              <a:close/>
                              <a:moveTo>
                                <a:pt x="2362" y="2492"/>
                              </a:moveTo>
                              <a:cubicBezTo>
                                <a:pt x="2165" y="2492"/>
                                <a:pt x="2165" y="2492"/>
                                <a:pt x="2165" y="2492"/>
                              </a:cubicBezTo>
                              <a:cubicBezTo>
                                <a:pt x="2165" y="2689"/>
                                <a:pt x="2165" y="2689"/>
                                <a:pt x="2165" y="2689"/>
                              </a:cubicBezTo>
                              <a:cubicBezTo>
                                <a:pt x="2362" y="2689"/>
                                <a:pt x="2362" y="2689"/>
                                <a:pt x="2362" y="2689"/>
                              </a:cubicBezTo>
                              <a:lnTo>
                                <a:pt x="2362" y="2492"/>
                              </a:lnTo>
                              <a:close/>
                              <a:moveTo>
                                <a:pt x="2362" y="2755"/>
                              </a:moveTo>
                              <a:cubicBezTo>
                                <a:pt x="2165" y="2755"/>
                                <a:pt x="2165" y="2755"/>
                                <a:pt x="2165" y="2755"/>
                              </a:cubicBezTo>
                              <a:cubicBezTo>
                                <a:pt x="2165" y="2951"/>
                                <a:pt x="2165" y="2951"/>
                                <a:pt x="2165" y="2951"/>
                              </a:cubicBezTo>
                              <a:cubicBezTo>
                                <a:pt x="2362" y="2951"/>
                                <a:pt x="2362" y="2951"/>
                                <a:pt x="2362" y="2951"/>
                              </a:cubicBezTo>
                              <a:lnTo>
                                <a:pt x="2362" y="2755"/>
                              </a:lnTo>
                              <a:close/>
                              <a:moveTo>
                                <a:pt x="815" y="2952"/>
                              </a:moveTo>
                              <a:cubicBezTo>
                                <a:pt x="427" y="2952"/>
                                <a:pt x="427" y="2952"/>
                                <a:pt x="427" y="2952"/>
                              </a:cubicBezTo>
                              <a:cubicBezTo>
                                <a:pt x="370" y="2952"/>
                                <a:pt x="324" y="2906"/>
                                <a:pt x="324" y="2849"/>
                              </a:cubicBezTo>
                              <a:cubicBezTo>
                                <a:pt x="324" y="302"/>
                                <a:pt x="324" y="302"/>
                                <a:pt x="324" y="302"/>
                              </a:cubicBezTo>
                              <a:cubicBezTo>
                                <a:pt x="324" y="245"/>
                                <a:pt x="370" y="199"/>
                                <a:pt x="427" y="199"/>
                              </a:cubicBezTo>
                              <a:cubicBezTo>
                                <a:pt x="593" y="199"/>
                                <a:pt x="593" y="199"/>
                                <a:pt x="593" y="199"/>
                              </a:cubicBezTo>
                              <a:cubicBezTo>
                                <a:pt x="593" y="0"/>
                                <a:pt x="593" y="0"/>
                                <a:pt x="593" y="0"/>
                              </a:cubicBezTo>
                              <a:cubicBezTo>
                                <a:pt x="718" y="0"/>
                                <a:pt x="718" y="0"/>
                                <a:pt x="718" y="0"/>
                              </a:cubicBezTo>
                              <a:cubicBezTo>
                                <a:pt x="718" y="199"/>
                                <a:pt x="718" y="199"/>
                                <a:pt x="718" y="199"/>
                              </a:cubicBezTo>
                              <a:cubicBezTo>
                                <a:pt x="815" y="199"/>
                                <a:pt x="815" y="199"/>
                                <a:pt x="815" y="199"/>
                              </a:cubicBezTo>
                              <a:cubicBezTo>
                                <a:pt x="872" y="199"/>
                                <a:pt x="918" y="245"/>
                                <a:pt x="918" y="302"/>
                              </a:cubicBezTo>
                              <a:cubicBezTo>
                                <a:pt x="918" y="2849"/>
                                <a:pt x="918" y="2849"/>
                                <a:pt x="918" y="2849"/>
                              </a:cubicBezTo>
                              <a:cubicBezTo>
                                <a:pt x="918" y="2906"/>
                                <a:pt x="872" y="2952"/>
                                <a:pt x="815" y="2952"/>
                              </a:cubicBezTo>
                              <a:close/>
                            </a:path>
                          </a:pathLst>
                        </a:custGeom>
                        <a:solidFill>
                          <a:schemeClr val="accent1"/>
                        </a:solidFill>
                        <a:ln>
                          <a:noFill/>
                        </a:ln>
                      </wps:spPr>
                      <wps:bodyPr anchor="ctr" anchorCtr="1"/>
                    </wps:wsp>
                  </a:graphicData>
                </a:graphic>
              </wp:anchor>
            </w:drawing>
          </mc:Choice>
          <mc:Fallback>
            <w:pict>
              <v:shape id="电话" o:spid="_x0000_s1026" o:spt="100" style="position:absolute;left:0pt;margin-left:351.1pt;margin-top:128.1pt;height:30.8pt;width:24.15pt;z-index:-167816192;v-text-anchor:middle-center;mso-width-relative:page;mso-height-relative:page;" fillcolor="#5B9BD5 [3204]" filled="t" stroked="f" coordsize="2559,3281" o:gfxdata="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" path="m2359,3281c206,3281,206,3281,206,3281c92,3281,0,3189,0,3076c0,615,0,615,0,615c0,502,87,410,200,410c200,2871,200,2871,200,2871c200,2984,297,3076,410,3076c821,3076,821,3076,821,3076c934,3076,1048,2984,1048,2871c1048,393,1048,393,1048,393c2359,393,2359,393,2359,393c2472,393,2559,502,2559,615c2559,3076,2559,3076,2559,3076c2559,3189,2472,3281,2359,3281xm1903,2951c2099,2951,2099,2951,2099,2951c2099,2755,2099,2755,2099,2755c1903,2755,1903,2755,1903,2755l1903,2951xm1903,2689c2099,2689,2099,2689,2099,2689c2099,2492,2099,2492,2099,2492c1903,2492,1903,2492,1903,2492l1903,2689xm1903,2427c2099,2427,2099,2427,2099,2427c2099,2230,2099,2230,2099,2230c1903,2230,1903,2230,1903,2230l1903,2427xm1903,2164c2099,2164,2099,2164,2099,2164c2099,1967,2099,1967,2099,1967c1903,1967,1903,1967,1903,1967l1903,2164xm1640,2951c1837,2951,1837,2951,1837,2951c1837,2755,1837,2755,1837,2755c1640,2755,1640,2755,1640,2755l1640,2951xm1640,2689c1837,2689,1837,2689,1837,2689c1837,2492,1837,2492,1837,2492c1640,2492,1640,2492,1640,2492l1640,2689xm1640,2427c1837,2427,1837,2427,1837,2427c1837,2230,1837,2230,1837,2230c1640,2230,1640,2230,1640,2230l1640,2427xm1640,2164c1837,2164,1837,2164,1837,2164c1837,1967,1837,1967,1837,1967c1640,1967,1640,1967,1640,1967l1640,2164xm1378,2951c1575,2951,1575,2951,1575,2951c1575,2755,1575,2755,1575,2755c1378,2755,1378,2755,1378,2755l1378,2951xm1378,2689c1575,2689,1575,2689,1575,2689c1575,2492,1575,2492,1575,2492c1378,2492,1378,2492,1378,2492l1378,2689xm1378,2427c1575,2427,1575,2427,1575,2427c1575,2230,1575,2230,1575,2230c1378,2230,1378,2230,1378,2230l1378,2427xm1378,2164c1575,2164,1575,2164,1575,2164c1575,1967,1575,1967,1575,1967c1378,1967,1378,1967,1378,1967l1378,2164xm2359,690c2359,633,2313,588,2256,588c1345,588,1345,588,1345,588c1288,588,1242,633,1242,690c1242,1144,1242,1144,1242,1144c1242,1201,1288,1247,1345,1247c2256,1247,2256,1247,2256,1247c2313,1247,2359,1201,2359,1144l2359,690xm2362,1967c2165,1967,2165,1967,2165,1967c2165,2164,2165,2164,2165,2164c2362,2164,2362,2164,2362,2164l2362,1967xm2362,2230c2165,2230,2165,2230,2165,2230c2165,2427,2165,2427,2165,2427c2362,2427,2362,2427,2362,2427l2362,2230xm2362,2492c2165,2492,2165,2492,2165,2492c2165,2689,2165,2689,2165,2689c2362,2689,2362,2689,2362,2689l2362,2492xm2362,2755c2165,2755,2165,2755,2165,2755c2165,2951,2165,2951,2165,2951c2362,2951,2362,2951,2362,2951l2362,2755xm815,2952c427,2952,427,2952,427,2952c370,2952,324,2906,324,2849c324,302,324,302,324,302c324,245,370,199,427,199c593,199,593,199,593,199c593,0,593,0,593,0c718,0,718,0,718,0c718,199,718,199,718,199c815,199,815,199,815,199c872,199,918,245,918,302c918,2849,918,2849,918,2849c918,2906,872,2952,815,2952xe">
                <v:path o:connectlocs="13543081,214642880;0,40233327;13148643,187820701;53975166,201231731;68898839,25710096;168236741,40233327;155088097,214642880;137994837,193054329;125109272,180232007;125109272,175914225;137994837,163026570;125109272,175914225;137994837,158774240;125109272,145886466;125109272,141568803;137994837,128681029;125109272,141568803;120770217,193054329;107818732,180232007;107818732,175914225;120770217,163026570;107818732,175914225;120770217,158774240;107818732,145886466;107818732,141568803;120770217,128681029;107818732,141568803;103545477,193054329;90594113,180232007;90594113,175914225;103545477,163026570;90594113,175914225;103545477,158774240;90594113,145886466;90594113,141568803;103545477,128681029;90594113,141568803;148316617,38466967;81653045,45139816;88424525,81578736;155088097,74840436;155285376,128681029;142333892,141568803;155285376,128681029;142333892,145886466;155285376,158774240;155285376,163026570;142333892,175914225;155285376,163026570;142333892,180232007;155285376,193054329;53580728,193119662;21300836,186381480;28072316,13018558;38985693,0;47203565,13018558;60352208,19756858;53580728,193119662" o:connectangles="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50080" behindDoc="0" locked="0" layoutInCell="1" allowOverlap="1">
                <wp:simplePos x="0" y="0"/>
                <wp:positionH relativeFrom="column">
                  <wp:posOffset>3683000</wp:posOffset>
                </wp:positionH>
                <wp:positionV relativeFrom="paragraph">
                  <wp:posOffset>1657350</wp:posOffset>
                </wp:positionV>
                <wp:extent cx="296545" cy="360680"/>
                <wp:effectExtent l="0" t="0" r="8255" b="20320"/>
                <wp:wrapNone/>
                <wp:docPr id="142" name="话筒"/>
                <wp:cNvGraphicFramePr/>
                <a:graphic xmlns:a="http://schemas.openxmlformats.org/drawingml/2006/main">
                  <a:graphicData uri="http://schemas.microsoft.com/office/word/2010/wordprocessingShape">
                    <wps:wsp>
                      <wps:cNvSpPr/>
                      <wps:spPr bwMode="auto">
                        <a:xfrm>
                          <a:off x="4864735" y="2582545"/>
                          <a:ext cx="296545" cy="360680"/>
                        </a:xfrm>
                        <a:custGeom>
                          <a:avLst/>
                          <a:gdLst>
                            <a:gd name="T0" fmla="*/ 2147483646 w 5581"/>
                            <a:gd name="T1" fmla="*/ 2147483646 h 5581"/>
                            <a:gd name="T2" fmla="*/ 2147483646 w 5581"/>
                            <a:gd name="T3" fmla="*/ 2147483646 h 5581"/>
                            <a:gd name="T4" fmla="*/ 2147483646 w 5581"/>
                            <a:gd name="T5" fmla="*/ 2147483646 h 5581"/>
                            <a:gd name="T6" fmla="*/ 2147483646 w 5581"/>
                            <a:gd name="T7" fmla="*/ 2147483646 h 5581"/>
                            <a:gd name="T8" fmla="*/ 2147483646 w 5581"/>
                            <a:gd name="T9" fmla="*/ 2147483646 h 5581"/>
                            <a:gd name="T10" fmla="*/ 2147483646 w 5581"/>
                            <a:gd name="T11" fmla="*/ 2147483646 h 5581"/>
                            <a:gd name="T12" fmla="*/ 2147483646 w 5581"/>
                            <a:gd name="T13" fmla="*/ 2147483646 h 5581"/>
                            <a:gd name="T14" fmla="*/ 2147483646 w 5581"/>
                            <a:gd name="T15" fmla="*/ 2147483646 h 5581"/>
                            <a:gd name="T16" fmla="*/ 2147483646 w 5581"/>
                            <a:gd name="T17" fmla="*/ 2147483646 h 5581"/>
                            <a:gd name="T18" fmla="*/ 2147483646 w 5581"/>
                            <a:gd name="T19" fmla="*/ 2147483646 h 5581"/>
                            <a:gd name="T20" fmla="*/ 2147483646 w 5581"/>
                            <a:gd name="T21" fmla="*/ 2147483646 h 5581"/>
                            <a:gd name="T22" fmla="*/ 2147483646 w 5581"/>
                            <a:gd name="T23" fmla="*/ 2147483646 h 5581"/>
                            <a:gd name="T24" fmla="*/ 2147483646 w 5581"/>
                            <a:gd name="T25" fmla="*/ 2147483646 h 5581"/>
                            <a:gd name="T26" fmla="*/ 2147483646 w 5581"/>
                            <a:gd name="T27" fmla="*/ 2147483646 h 5581"/>
                            <a:gd name="T28" fmla="*/ 2147483646 w 5581"/>
                            <a:gd name="T29" fmla="*/ 2147483646 h 5581"/>
                            <a:gd name="T30" fmla="*/ 2147483646 w 5581"/>
                            <a:gd name="T31" fmla="*/ 2147483646 h 5581"/>
                            <a:gd name="T32" fmla="*/ 2147483646 w 5581"/>
                            <a:gd name="T33" fmla="*/ 2147483646 h 5581"/>
                            <a:gd name="T34" fmla="*/ 2147483646 w 5581"/>
                            <a:gd name="T35" fmla="*/ 2147483646 h 5581"/>
                            <a:gd name="T36" fmla="*/ 2147483646 w 5581"/>
                            <a:gd name="T37" fmla="*/ 2147483646 h 5581"/>
                            <a:gd name="T38" fmla="*/ 2147483646 w 5581"/>
                            <a:gd name="T39" fmla="*/ 1352106945 h 5581"/>
                            <a:gd name="T40" fmla="*/ 2147483646 w 5581"/>
                            <a:gd name="T41" fmla="*/ 39730224 h 5581"/>
                            <a:gd name="T42" fmla="*/ 2147483646 w 5581"/>
                            <a:gd name="T43" fmla="*/ 2147483646 h 5581"/>
                            <a:gd name="T44" fmla="*/ 2147483646 w 5581"/>
                            <a:gd name="T45" fmla="*/ 2147483646 h 5581"/>
                            <a:gd name="T46" fmla="*/ 2147483646 w 5581"/>
                            <a:gd name="T47" fmla="*/ 2147483646 h 5581"/>
                            <a:gd name="T48" fmla="*/ 596534997 w 5581"/>
                            <a:gd name="T49" fmla="*/ 2147483646 h 5581"/>
                            <a:gd name="T50" fmla="*/ 39730224 w 5581"/>
                            <a:gd name="T51" fmla="*/ 2147483646 h 5581"/>
                            <a:gd name="T52" fmla="*/ 2147483646 w 5581"/>
                            <a:gd name="T53" fmla="*/ 2147483646 h 5581"/>
                            <a:gd name="T54" fmla="*/ 2147483646 w 5581"/>
                            <a:gd name="T55" fmla="*/ 2147483646 h 5581"/>
                            <a:gd name="T56" fmla="*/ 2147483646 w 5581"/>
                            <a:gd name="T57" fmla="*/ 2147483646 h 5581"/>
                            <a:gd name="T58" fmla="*/ 2147483646 w 5581"/>
                            <a:gd name="T59" fmla="*/ 2147483646 h 5581"/>
                            <a:gd name="T60" fmla="*/ 2147483646 w 5581"/>
                            <a:gd name="T61" fmla="*/ 2147483646 h 5581"/>
                            <a:gd name="T62" fmla="*/ 2147483646 w 5581"/>
                            <a:gd name="T63" fmla="*/ 2147483646 h 5581"/>
                            <a:gd name="T64" fmla="*/ 2147483646 w 5581"/>
                            <a:gd name="T65" fmla="*/ 2147483646 h 5581"/>
                            <a:gd name="T66" fmla="*/ 2147483646 w 5581"/>
                            <a:gd name="T67" fmla="*/ 2147483646 h 5581"/>
                            <a:gd name="T68" fmla="*/ 2147483646 w 5581"/>
                            <a:gd name="T69" fmla="*/ 2147483646 h 5581"/>
                            <a:gd name="T70" fmla="*/ 2147483646 w 5581"/>
                            <a:gd name="T71" fmla="*/ 2147483646 h 5581"/>
                            <a:gd name="T72" fmla="*/ 2147483646 w 5581"/>
                            <a:gd name="T73" fmla="*/ 2147483646 h 5581"/>
                            <a:gd name="T74" fmla="*/ 2147483646 w 5581"/>
                            <a:gd name="T75" fmla="*/ 2147483646 h 5581"/>
                            <a:gd name="T76" fmla="*/ 2147483646 w 5581"/>
                            <a:gd name="T77" fmla="*/ 2147483646 h 5581"/>
                            <a:gd name="T78" fmla="*/ 2147483646 w 5581"/>
                            <a:gd name="T79" fmla="*/ 2147483646 h 5581"/>
                            <a:gd name="T80" fmla="*/ 2147483646 w 5581"/>
                            <a:gd name="T81" fmla="*/ 2147483646 h 5581"/>
                            <a:gd name="T82" fmla="*/ 2147483646 w 5581"/>
                            <a:gd name="T83" fmla="*/ 2147483646 h 5581"/>
                            <a:gd name="T84" fmla="*/ 2147483646 w 5581"/>
                            <a:gd name="T85" fmla="*/ 2147483646 h 5581"/>
                            <a:gd name="T86" fmla="*/ 2147483646 w 5581"/>
                            <a:gd name="T87" fmla="*/ 2147483646 h 5581"/>
                            <a:gd name="T88" fmla="*/ 2147483646 w 5581"/>
                            <a:gd name="T89" fmla="*/ 2147483646 h 5581"/>
                            <a:gd name="T90" fmla="*/ 2147483646 w 5581"/>
                            <a:gd name="T91" fmla="*/ 2147483646 h 5581"/>
                            <a:gd name="T92" fmla="*/ 2147483646 w 5581"/>
                            <a:gd name="T93" fmla="*/ 2147483646 h 5581"/>
                            <a:gd name="T94" fmla="*/ 2147483646 w 5581"/>
                            <a:gd name="T95" fmla="*/ 2147483646 h 5581"/>
                            <a:gd name="T96" fmla="*/ 2147483646 w 5581"/>
                            <a:gd name="T97" fmla="*/ 2147483646 h 5581"/>
                            <a:gd name="T98" fmla="*/ 2147483646 w 5581"/>
                            <a:gd name="T99" fmla="*/ 2147483646 h 5581"/>
                            <a:gd name="T100" fmla="*/ 2147483646 w 5581"/>
                            <a:gd name="T101" fmla="*/ 2147483646 h 5581"/>
                            <a:gd name="T102" fmla="*/ 2147483646 w 5581"/>
                            <a:gd name="T103" fmla="*/ 2147483646 h 5581"/>
                            <a:gd name="T104" fmla="*/ 2147483646 w 5581"/>
                            <a:gd name="T105" fmla="*/ 2147483646 h 5581"/>
                            <a:gd name="T106" fmla="*/ 2147483646 w 5581"/>
                            <a:gd name="T107" fmla="*/ 2147483646 h 5581"/>
                            <a:gd name="T108" fmla="*/ 2147483646 w 5581"/>
                            <a:gd name="T109" fmla="*/ 2147483646 h 5581"/>
                            <a:gd name="T110" fmla="*/ 2147483646 w 5581"/>
                            <a:gd name="T111" fmla="*/ 2147483646 h 5581"/>
                            <a:gd name="T112" fmla="*/ 2147483646 w 5581"/>
                            <a:gd name="T113" fmla="*/ 2147483646 h 5581"/>
                            <a:gd name="T114" fmla="*/ 2147483646 w 5581"/>
                            <a:gd name="T115" fmla="*/ 2147483646 h 5581"/>
                            <a:gd name="T116" fmla="*/ 2147483646 w 5581"/>
                            <a:gd name="T117" fmla="*/ 2147483646 h 55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81" h="5581">
                              <a:moveTo>
                                <a:pt x="5522" y="4281"/>
                              </a:moveTo>
                              <a:lnTo>
                                <a:pt x="5522" y="4281"/>
                              </a:lnTo>
                              <a:lnTo>
                                <a:pt x="5508" y="4269"/>
                              </a:lnTo>
                              <a:lnTo>
                                <a:pt x="5494" y="4258"/>
                              </a:lnTo>
                              <a:lnTo>
                                <a:pt x="5494" y="4257"/>
                              </a:lnTo>
                              <a:lnTo>
                                <a:pt x="4294" y="3400"/>
                              </a:lnTo>
                              <a:lnTo>
                                <a:pt x="4293" y="3401"/>
                              </a:lnTo>
                              <a:lnTo>
                                <a:pt x="4278" y="3390"/>
                              </a:lnTo>
                              <a:lnTo>
                                <a:pt x="4262" y="3382"/>
                              </a:lnTo>
                              <a:lnTo>
                                <a:pt x="4245" y="3375"/>
                              </a:lnTo>
                              <a:lnTo>
                                <a:pt x="4229" y="3369"/>
                              </a:lnTo>
                              <a:lnTo>
                                <a:pt x="4211" y="3364"/>
                              </a:lnTo>
                              <a:lnTo>
                                <a:pt x="4194" y="3361"/>
                              </a:lnTo>
                              <a:lnTo>
                                <a:pt x="4176" y="3360"/>
                              </a:lnTo>
                              <a:lnTo>
                                <a:pt x="4158" y="3361"/>
                              </a:lnTo>
                              <a:lnTo>
                                <a:pt x="4140" y="3363"/>
                              </a:lnTo>
                              <a:lnTo>
                                <a:pt x="4123" y="3366"/>
                              </a:lnTo>
                              <a:lnTo>
                                <a:pt x="4105" y="3371"/>
                              </a:lnTo>
                              <a:lnTo>
                                <a:pt x="4089" y="3378"/>
                              </a:lnTo>
                              <a:lnTo>
                                <a:pt x="4072" y="3387"/>
                              </a:lnTo>
                              <a:lnTo>
                                <a:pt x="4056" y="3396"/>
                              </a:lnTo>
                              <a:lnTo>
                                <a:pt x="4042" y="3407"/>
                              </a:lnTo>
                              <a:lnTo>
                                <a:pt x="4027" y="3420"/>
                              </a:lnTo>
                              <a:lnTo>
                                <a:pt x="4018" y="3432"/>
                              </a:lnTo>
                              <a:lnTo>
                                <a:pt x="4008" y="3444"/>
                              </a:lnTo>
                              <a:lnTo>
                                <a:pt x="4004" y="3451"/>
                              </a:lnTo>
                              <a:lnTo>
                                <a:pt x="3999" y="3458"/>
                              </a:lnTo>
                              <a:lnTo>
                                <a:pt x="3971" y="3498"/>
                              </a:lnTo>
                              <a:lnTo>
                                <a:pt x="3951" y="3529"/>
                              </a:lnTo>
                              <a:lnTo>
                                <a:pt x="3920" y="3579"/>
                              </a:lnTo>
                              <a:lnTo>
                                <a:pt x="3892" y="3627"/>
                              </a:lnTo>
                              <a:lnTo>
                                <a:pt x="3875" y="3655"/>
                              </a:lnTo>
                              <a:lnTo>
                                <a:pt x="3854" y="3688"/>
                              </a:lnTo>
                              <a:lnTo>
                                <a:pt x="3818" y="3747"/>
                              </a:lnTo>
                              <a:lnTo>
                                <a:pt x="3782" y="3812"/>
                              </a:lnTo>
                              <a:lnTo>
                                <a:pt x="3745" y="3882"/>
                              </a:lnTo>
                              <a:lnTo>
                                <a:pt x="3707" y="3959"/>
                              </a:lnTo>
                              <a:lnTo>
                                <a:pt x="3667" y="4040"/>
                              </a:lnTo>
                              <a:lnTo>
                                <a:pt x="3629" y="4127"/>
                              </a:lnTo>
                              <a:lnTo>
                                <a:pt x="3589" y="4218"/>
                              </a:lnTo>
                              <a:lnTo>
                                <a:pt x="3550" y="4311"/>
                              </a:lnTo>
                              <a:lnTo>
                                <a:pt x="3517" y="4305"/>
                              </a:lnTo>
                              <a:lnTo>
                                <a:pt x="3484" y="4298"/>
                              </a:lnTo>
                              <a:lnTo>
                                <a:pt x="3450" y="4289"/>
                              </a:lnTo>
                              <a:lnTo>
                                <a:pt x="3416" y="4280"/>
                              </a:lnTo>
                              <a:lnTo>
                                <a:pt x="3380" y="4269"/>
                              </a:lnTo>
                              <a:lnTo>
                                <a:pt x="3343" y="4256"/>
                              </a:lnTo>
                              <a:lnTo>
                                <a:pt x="3306" y="4241"/>
                              </a:lnTo>
                              <a:lnTo>
                                <a:pt x="3267" y="4227"/>
                              </a:lnTo>
                              <a:lnTo>
                                <a:pt x="3229" y="4209"/>
                              </a:lnTo>
                              <a:lnTo>
                                <a:pt x="3189" y="4191"/>
                              </a:lnTo>
                              <a:lnTo>
                                <a:pt x="3149" y="4171"/>
                              </a:lnTo>
                              <a:lnTo>
                                <a:pt x="3107" y="4150"/>
                              </a:lnTo>
                              <a:lnTo>
                                <a:pt x="3065" y="4128"/>
                              </a:lnTo>
                              <a:lnTo>
                                <a:pt x="3023" y="4104"/>
                              </a:lnTo>
                              <a:lnTo>
                                <a:pt x="2980" y="4077"/>
                              </a:lnTo>
                              <a:lnTo>
                                <a:pt x="2936" y="4051"/>
                              </a:lnTo>
                              <a:lnTo>
                                <a:pt x="2891" y="4022"/>
                              </a:lnTo>
                              <a:lnTo>
                                <a:pt x="2846" y="3992"/>
                              </a:lnTo>
                              <a:lnTo>
                                <a:pt x="2800" y="3960"/>
                              </a:lnTo>
                              <a:lnTo>
                                <a:pt x="2754" y="3928"/>
                              </a:lnTo>
                              <a:lnTo>
                                <a:pt x="2707" y="3893"/>
                              </a:lnTo>
                              <a:lnTo>
                                <a:pt x="2659" y="3857"/>
                              </a:lnTo>
                              <a:lnTo>
                                <a:pt x="2612" y="3820"/>
                              </a:lnTo>
                              <a:lnTo>
                                <a:pt x="2563" y="3782"/>
                              </a:lnTo>
                              <a:lnTo>
                                <a:pt x="2515" y="3741"/>
                              </a:lnTo>
                              <a:lnTo>
                                <a:pt x="2465" y="3699"/>
                              </a:lnTo>
                              <a:lnTo>
                                <a:pt x="2416" y="3656"/>
                              </a:lnTo>
                              <a:lnTo>
                                <a:pt x="2366" y="3612"/>
                              </a:lnTo>
                              <a:lnTo>
                                <a:pt x="2315" y="3565"/>
                              </a:lnTo>
                              <a:lnTo>
                                <a:pt x="2265" y="3517"/>
                              </a:lnTo>
                              <a:lnTo>
                                <a:pt x="2214" y="3468"/>
                              </a:lnTo>
                              <a:lnTo>
                                <a:pt x="2163" y="3418"/>
                              </a:lnTo>
                              <a:lnTo>
                                <a:pt x="2112" y="3366"/>
                              </a:lnTo>
                              <a:lnTo>
                                <a:pt x="2063" y="3316"/>
                              </a:lnTo>
                              <a:lnTo>
                                <a:pt x="2015" y="3265"/>
                              </a:lnTo>
                              <a:lnTo>
                                <a:pt x="1970" y="3214"/>
                              </a:lnTo>
                              <a:lnTo>
                                <a:pt x="1925" y="3165"/>
                              </a:lnTo>
                              <a:lnTo>
                                <a:pt x="1881" y="3115"/>
                              </a:lnTo>
                              <a:lnTo>
                                <a:pt x="1840" y="3066"/>
                              </a:lnTo>
                              <a:lnTo>
                                <a:pt x="1800" y="3018"/>
                              </a:lnTo>
                              <a:lnTo>
                                <a:pt x="1761" y="2969"/>
                              </a:lnTo>
                              <a:lnTo>
                                <a:pt x="1723" y="2921"/>
                              </a:lnTo>
                              <a:lnTo>
                                <a:pt x="1688" y="2874"/>
                              </a:lnTo>
                              <a:lnTo>
                                <a:pt x="1653" y="2828"/>
                              </a:lnTo>
                              <a:lnTo>
                                <a:pt x="1620" y="2781"/>
                              </a:lnTo>
                              <a:lnTo>
                                <a:pt x="1589" y="2735"/>
                              </a:lnTo>
                              <a:lnTo>
                                <a:pt x="1559" y="2690"/>
                              </a:lnTo>
                              <a:lnTo>
                                <a:pt x="1530" y="2646"/>
                              </a:lnTo>
                              <a:lnTo>
                                <a:pt x="1504" y="2601"/>
                              </a:lnTo>
                              <a:lnTo>
                                <a:pt x="1477" y="2558"/>
                              </a:lnTo>
                              <a:lnTo>
                                <a:pt x="1454" y="2515"/>
                              </a:lnTo>
                              <a:lnTo>
                                <a:pt x="1431" y="2473"/>
                              </a:lnTo>
                              <a:lnTo>
                                <a:pt x="1410" y="2432"/>
                              </a:lnTo>
                              <a:lnTo>
                                <a:pt x="1390" y="2392"/>
                              </a:lnTo>
                              <a:lnTo>
                                <a:pt x="1372" y="2352"/>
                              </a:lnTo>
                              <a:lnTo>
                                <a:pt x="1355" y="2313"/>
                              </a:lnTo>
                              <a:lnTo>
                                <a:pt x="1340" y="2276"/>
                              </a:lnTo>
                              <a:lnTo>
                                <a:pt x="1325" y="2237"/>
                              </a:lnTo>
                              <a:lnTo>
                                <a:pt x="1312" y="2201"/>
                              </a:lnTo>
                              <a:lnTo>
                                <a:pt x="1301" y="2165"/>
                              </a:lnTo>
                              <a:lnTo>
                                <a:pt x="1292" y="2131"/>
                              </a:lnTo>
                              <a:lnTo>
                                <a:pt x="1284" y="2097"/>
                              </a:lnTo>
                              <a:lnTo>
                                <a:pt x="1276" y="2064"/>
                              </a:lnTo>
                              <a:lnTo>
                                <a:pt x="1272" y="2031"/>
                              </a:lnTo>
                              <a:lnTo>
                                <a:pt x="1365" y="1992"/>
                              </a:lnTo>
                              <a:lnTo>
                                <a:pt x="1455" y="1952"/>
                              </a:lnTo>
                              <a:lnTo>
                                <a:pt x="1541" y="1913"/>
                              </a:lnTo>
                              <a:lnTo>
                                <a:pt x="1622" y="1875"/>
                              </a:lnTo>
                              <a:lnTo>
                                <a:pt x="1699" y="1836"/>
                              </a:lnTo>
                              <a:lnTo>
                                <a:pt x="1770" y="1799"/>
                              </a:lnTo>
                              <a:lnTo>
                                <a:pt x="1835" y="1763"/>
                              </a:lnTo>
                              <a:lnTo>
                                <a:pt x="1893" y="1727"/>
                              </a:lnTo>
                              <a:lnTo>
                                <a:pt x="1926" y="1706"/>
                              </a:lnTo>
                              <a:lnTo>
                                <a:pt x="1954" y="1689"/>
                              </a:lnTo>
                              <a:lnTo>
                                <a:pt x="2002" y="1661"/>
                              </a:lnTo>
                              <a:lnTo>
                                <a:pt x="2052" y="1630"/>
                              </a:lnTo>
                              <a:lnTo>
                                <a:pt x="2083" y="1610"/>
                              </a:lnTo>
                              <a:lnTo>
                                <a:pt x="2123" y="1584"/>
                              </a:lnTo>
                              <a:lnTo>
                                <a:pt x="2137" y="1573"/>
                              </a:lnTo>
                              <a:lnTo>
                                <a:pt x="2138" y="1572"/>
                              </a:lnTo>
                              <a:lnTo>
                                <a:pt x="2149" y="1563"/>
                              </a:lnTo>
                              <a:lnTo>
                                <a:pt x="2161" y="1554"/>
                              </a:lnTo>
                              <a:lnTo>
                                <a:pt x="2174" y="1539"/>
                              </a:lnTo>
                              <a:lnTo>
                                <a:pt x="2185" y="1524"/>
                              </a:lnTo>
                              <a:lnTo>
                                <a:pt x="2195" y="1508"/>
                              </a:lnTo>
                              <a:lnTo>
                                <a:pt x="2203" y="1493"/>
                              </a:lnTo>
                              <a:lnTo>
                                <a:pt x="2210" y="1476"/>
                              </a:lnTo>
                              <a:lnTo>
                                <a:pt x="2215" y="1458"/>
                              </a:lnTo>
                              <a:lnTo>
                                <a:pt x="2219" y="1441"/>
                              </a:lnTo>
                              <a:lnTo>
                                <a:pt x="2220" y="1423"/>
                              </a:lnTo>
                              <a:lnTo>
                                <a:pt x="2221" y="1405"/>
                              </a:lnTo>
                              <a:lnTo>
                                <a:pt x="2220" y="1387"/>
                              </a:lnTo>
                              <a:lnTo>
                                <a:pt x="2217" y="1370"/>
                              </a:lnTo>
                              <a:lnTo>
                                <a:pt x="2213" y="1353"/>
                              </a:lnTo>
                              <a:lnTo>
                                <a:pt x="2208" y="1336"/>
                              </a:lnTo>
                              <a:lnTo>
                                <a:pt x="2201" y="1319"/>
                              </a:lnTo>
                              <a:lnTo>
                                <a:pt x="2191" y="1302"/>
                              </a:lnTo>
                              <a:lnTo>
                                <a:pt x="2181" y="1287"/>
                              </a:lnTo>
                              <a:lnTo>
                                <a:pt x="2181" y="1285"/>
                              </a:lnTo>
                              <a:lnTo>
                                <a:pt x="1325" y="87"/>
                              </a:lnTo>
                              <a:lnTo>
                                <a:pt x="1323" y="87"/>
                              </a:lnTo>
                              <a:lnTo>
                                <a:pt x="1312" y="73"/>
                              </a:lnTo>
                              <a:lnTo>
                                <a:pt x="1300" y="58"/>
                              </a:lnTo>
                              <a:lnTo>
                                <a:pt x="1286" y="46"/>
                              </a:lnTo>
                              <a:lnTo>
                                <a:pt x="1270" y="34"/>
                              </a:lnTo>
                              <a:lnTo>
                                <a:pt x="1255" y="25"/>
                              </a:lnTo>
                              <a:lnTo>
                                <a:pt x="1238" y="16"/>
                              </a:lnTo>
                              <a:lnTo>
                                <a:pt x="1221" y="10"/>
                              </a:lnTo>
                              <a:lnTo>
                                <a:pt x="1203" y="6"/>
                              </a:lnTo>
                              <a:lnTo>
                                <a:pt x="1187" y="2"/>
                              </a:lnTo>
                              <a:lnTo>
                                <a:pt x="1169" y="0"/>
                              </a:lnTo>
                              <a:lnTo>
                                <a:pt x="1149" y="0"/>
                              </a:lnTo>
                              <a:lnTo>
                                <a:pt x="1131" y="1"/>
                              </a:lnTo>
                              <a:lnTo>
                                <a:pt x="1114" y="3"/>
                              </a:lnTo>
                              <a:lnTo>
                                <a:pt x="1097" y="8"/>
                              </a:lnTo>
                              <a:lnTo>
                                <a:pt x="1079" y="14"/>
                              </a:lnTo>
                              <a:lnTo>
                                <a:pt x="1062" y="22"/>
                              </a:lnTo>
                              <a:lnTo>
                                <a:pt x="1046" y="31"/>
                              </a:lnTo>
                              <a:lnTo>
                                <a:pt x="1031" y="42"/>
                              </a:lnTo>
                              <a:lnTo>
                                <a:pt x="924" y="116"/>
                              </a:lnTo>
                              <a:lnTo>
                                <a:pt x="819" y="191"/>
                              </a:lnTo>
                              <a:lnTo>
                                <a:pt x="717" y="268"/>
                              </a:lnTo>
                              <a:lnTo>
                                <a:pt x="668" y="306"/>
                              </a:lnTo>
                              <a:lnTo>
                                <a:pt x="619" y="344"/>
                              </a:lnTo>
                              <a:lnTo>
                                <a:pt x="571" y="384"/>
                              </a:lnTo>
                              <a:lnTo>
                                <a:pt x="525" y="423"/>
                              </a:lnTo>
                              <a:lnTo>
                                <a:pt x="480" y="463"/>
                              </a:lnTo>
                              <a:lnTo>
                                <a:pt x="436" y="504"/>
                              </a:lnTo>
                              <a:lnTo>
                                <a:pt x="394" y="543"/>
                              </a:lnTo>
                              <a:lnTo>
                                <a:pt x="353" y="584"/>
                              </a:lnTo>
                              <a:lnTo>
                                <a:pt x="315" y="625"/>
                              </a:lnTo>
                              <a:lnTo>
                                <a:pt x="278" y="667"/>
                              </a:lnTo>
                              <a:lnTo>
                                <a:pt x="242" y="708"/>
                              </a:lnTo>
                              <a:lnTo>
                                <a:pt x="208" y="750"/>
                              </a:lnTo>
                              <a:lnTo>
                                <a:pt x="177" y="792"/>
                              </a:lnTo>
                              <a:lnTo>
                                <a:pt x="149" y="835"/>
                              </a:lnTo>
                              <a:lnTo>
                                <a:pt x="122" y="878"/>
                              </a:lnTo>
                              <a:lnTo>
                                <a:pt x="97" y="922"/>
                              </a:lnTo>
                              <a:lnTo>
                                <a:pt x="76" y="966"/>
                              </a:lnTo>
                              <a:lnTo>
                                <a:pt x="56" y="1010"/>
                              </a:lnTo>
                              <a:lnTo>
                                <a:pt x="40" y="1054"/>
                              </a:lnTo>
                              <a:lnTo>
                                <a:pt x="25" y="1100"/>
                              </a:lnTo>
                              <a:lnTo>
                                <a:pt x="20" y="1123"/>
                              </a:lnTo>
                              <a:lnTo>
                                <a:pt x="15" y="1145"/>
                              </a:lnTo>
                              <a:lnTo>
                                <a:pt x="11" y="1168"/>
                              </a:lnTo>
                              <a:lnTo>
                                <a:pt x="6" y="1191"/>
                              </a:lnTo>
                              <a:lnTo>
                                <a:pt x="4" y="1215"/>
                              </a:lnTo>
                              <a:lnTo>
                                <a:pt x="1" y="1238"/>
                              </a:lnTo>
                              <a:lnTo>
                                <a:pt x="0" y="1262"/>
                              </a:lnTo>
                              <a:lnTo>
                                <a:pt x="0" y="1284"/>
                              </a:lnTo>
                              <a:lnTo>
                                <a:pt x="0" y="1308"/>
                              </a:lnTo>
                              <a:lnTo>
                                <a:pt x="1" y="1332"/>
                              </a:lnTo>
                              <a:lnTo>
                                <a:pt x="3" y="1356"/>
                              </a:lnTo>
                              <a:lnTo>
                                <a:pt x="6" y="1380"/>
                              </a:lnTo>
                              <a:lnTo>
                                <a:pt x="15" y="1433"/>
                              </a:lnTo>
                              <a:lnTo>
                                <a:pt x="26" y="1490"/>
                              </a:lnTo>
                              <a:lnTo>
                                <a:pt x="41" y="1550"/>
                              </a:lnTo>
                              <a:lnTo>
                                <a:pt x="60" y="1615"/>
                              </a:lnTo>
                              <a:lnTo>
                                <a:pt x="82" y="1682"/>
                              </a:lnTo>
                              <a:lnTo>
                                <a:pt x="105" y="1751"/>
                              </a:lnTo>
                              <a:lnTo>
                                <a:pt x="133" y="1824"/>
                              </a:lnTo>
                              <a:lnTo>
                                <a:pt x="163" y="1900"/>
                              </a:lnTo>
                              <a:lnTo>
                                <a:pt x="196" y="1976"/>
                              </a:lnTo>
                              <a:lnTo>
                                <a:pt x="232" y="2057"/>
                              </a:lnTo>
                              <a:lnTo>
                                <a:pt x="272" y="2138"/>
                              </a:lnTo>
                              <a:lnTo>
                                <a:pt x="313" y="2222"/>
                              </a:lnTo>
                              <a:lnTo>
                                <a:pt x="357" y="2308"/>
                              </a:lnTo>
                              <a:lnTo>
                                <a:pt x="404" y="2394"/>
                              </a:lnTo>
                              <a:lnTo>
                                <a:pt x="453" y="2483"/>
                              </a:lnTo>
                              <a:lnTo>
                                <a:pt x="503" y="2571"/>
                              </a:lnTo>
                              <a:lnTo>
                                <a:pt x="557" y="2661"/>
                              </a:lnTo>
                              <a:lnTo>
                                <a:pt x="613" y="2752"/>
                              </a:lnTo>
                              <a:lnTo>
                                <a:pt x="671" y="2843"/>
                              </a:lnTo>
                              <a:lnTo>
                                <a:pt x="730" y="2935"/>
                              </a:lnTo>
                              <a:lnTo>
                                <a:pt x="793" y="3026"/>
                              </a:lnTo>
                              <a:lnTo>
                                <a:pt x="856" y="3118"/>
                              </a:lnTo>
                              <a:lnTo>
                                <a:pt x="922" y="3209"/>
                              </a:lnTo>
                              <a:lnTo>
                                <a:pt x="990" y="3300"/>
                              </a:lnTo>
                              <a:lnTo>
                                <a:pt x="1060" y="3391"/>
                              </a:lnTo>
                              <a:lnTo>
                                <a:pt x="1130" y="3481"/>
                              </a:lnTo>
                              <a:lnTo>
                                <a:pt x="1203" y="3570"/>
                              </a:lnTo>
                              <a:lnTo>
                                <a:pt x="1278" y="3657"/>
                              </a:lnTo>
                              <a:lnTo>
                                <a:pt x="1353" y="3743"/>
                              </a:lnTo>
                              <a:lnTo>
                                <a:pt x="1430" y="3828"/>
                              </a:lnTo>
                              <a:lnTo>
                                <a:pt x="1509" y="3912"/>
                              </a:lnTo>
                              <a:lnTo>
                                <a:pt x="1588" y="3994"/>
                              </a:lnTo>
                              <a:lnTo>
                                <a:pt x="1669" y="4073"/>
                              </a:lnTo>
                              <a:lnTo>
                                <a:pt x="1753" y="4150"/>
                              </a:lnTo>
                              <a:lnTo>
                                <a:pt x="1837" y="4228"/>
                              </a:lnTo>
                              <a:lnTo>
                                <a:pt x="1924" y="4304"/>
                              </a:lnTo>
                              <a:lnTo>
                                <a:pt x="2011" y="4378"/>
                              </a:lnTo>
                              <a:lnTo>
                                <a:pt x="2100" y="4451"/>
                              </a:lnTo>
                              <a:lnTo>
                                <a:pt x="2190" y="4522"/>
                              </a:lnTo>
                              <a:lnTo>
                                <a:pt x="2281" y="4591"/>
                              </a:lnTo>
                              <a:lnTo>
                                <a:pt x="2372" y="4658"/>
                              </a:lnTo>
                              <a:lnTo>
                                <a:pt x="2463" y="4724"/>
                              </a:lnTo>
                              <a:lnTo>
                                <a:pt x="2555" y="4789"/>
                              </a:lnTo>
                              <a:lnTo>
                                <a:pt x="2646" y="4851"/>
                              </a:lnTo>
                              <a:lnTo>
                                <a:pt x="2738" y="4911"/>
                              </a:lnTo>
                              <a:lnTo>
                                <a:pt x="2829" y="4968"/>
                              </a:lnTo>
                              <a:lnTo>
                                <a:pt x="2920" y="5024"/>
                              </a:lnTo>
                              <a:lnTo>
                                <a:pt x="3010" y="5078"/>
                              </a:lnTo>
                              <a:lnTo>
                                <a:pt x="3100" y="5129"/>
                              </a:lnTo>
                              <a:lnTo>
                                <a:pt x="3187" y="5178"/>
                              </a:lnTo>
                              <a:lnTo>
                                <a:pt x="3274" y="5224"/>
                              </a:lnTo>
                              <a:lnTo>
                                <a:pt x="3359" y="5269"/>
                              </a:lnTo>
                              <a:lnTo>
                                <a:pt x="3443" y="5309"/>
                              </a:lnTo>
                              <a:lnTo>
                                <a:pt x="3525" y="5349"/>
                              </a:lnTo>
                              <a:lnTo>
                                <a:pt x="3605" y="5385"/>
                              </a:lnTo>
                              <a:lnTo>
                                <a:pt x="3683" y="5417"/>
                              </a:lnTo>
                              <a:lnTo>
                                <a:pt x="3757" y="5448"/>
                              </a:lnTo>
                              <a:lnTo>
                                <a:pt x="3830" y="5476"/>
                              </a:lnTo>
                              <a:lnTo>
                                <a:pt x="3901" y="5500"/>
                              </a:lnTo>
                              <a:lnTo>
                                <a:pt x="3966" y="5521"/>
                              </a:lnTo>
                              <a:lnTo>
                                <a:pt x="4031" y="5539"/>
                              </a:lnTo>
                              <a:lnTo>
                                <a:pt x="4091" y="5555"/>
                              </a:lnTo>
                              <a:lnTo>
                                <a:pt x="4148" y="5567"/>
                              </a:lnTo>
                              <a:lnTo>
                                <a:pt x="4201" y="5575"/>
                              </a:lnTo>
                              <a:lnTo>
                                <a:pt x="4225" y="5578"/>
                              </a:lnTo>
                              <a:lnTo>
                                <a:pt x="4249" y="5580"/>
                              </a:lnTo>
                              <a:lnTo>
                                <a:pt x="4273" y="5581"/>
                              </a:lnTo>
                              <a:lnTo>
                                <a:pt x="4297" y="5581"/>
                              </a:lnTo>
                              <a:lnTo>
                                <a:pt x="4320" y="5581"/>
                              </a:lnTo>
                              <a:lnTo>
                                <a:pt x="4344" y="5579"/>
                              </a:lnTo>
                              <a:lnTo>
                                <a:pt x="4366" y="5578"/>
                              </a:lnTo>
                              <a:lnTo>
                                <a:pt x="4390" y="5574"/>
                              </a:lnTo>
                              <a:lnTo>
                                <a:pt x="4413" y="5570"/>
                              </a:lnTo>
                              <a:lnTo>
                                <a:pt x="4436" y="5567"/>
                              </a:lnTo>
                              <a:lnTo>
                                <a:pt x="4458" y="5561"/>
                              </a:lnTo>
                              <a:lnTo>
                                <a:pt x="4481" y="5555"/>
                              </a:lnTo>
                              <a:lnTo>
                                <a:pt x="4527" y="5542"/>
                              </a:lnTo>
                              <a:lnTo>
                                <a:pt x="4571" y="5525"/>
                              </a:lnTo>
                              <a:lnTo>
                                <a:pt x="4615" y="5506"/>
                              </a:lnTo>
                              <a:lnTo>
                                <a:pt x="4660" y="5483"/>
                              </a:lnTo>
                              <a:lnTo>
                                <a:pt x="4703" y="5459"/>
                              </a:lnTo>
                              <a:lnTo>
                                <a:pt x="4746" y="5433"/>
                              </a:lnTo>
                              <a:lnTo>
                                <a:pt x="4789" y="5404"/>
                              </a:lnTo>
                              <a:lnTo>
                                <a:pt x="4831" y="5373"/>
                              </a:lnTo>
                              <a:lnTo>
                                <a:pt x="4873" y="5339"/>
                              </a:lnTo>
                              <a:lnTo>
                                <a:pt x="4915" y="5303"/>
                              </a:lnTo>
                              <a:lnTo>
                                <a:pt x="4956" y="5266"/>
                              </a:lnTo>
                              <a:lnTo>
                                <a:pt x="4997" y="5228"/>
                              </a:lnTo>
                              <a:lnTo>
                                <a:pt x="5038" y="5187"/>
                              </a:lnTo>
                              <a:lnTo>
                                <a:pt x="5077" y="5145"/>
                              </a:lnTo>
                              <a:lnTo>
                                <a:pt x="5118" y="5101"/>
                              </a:lnTo>
                              <a:lnTo>
                                <a:pt x="5158" y="5057"/>
                              </a:lnTo>
                              <a:lnTo>
                                <a:pt x="5197" y="5010"/>
                              </a:lnTo>
                              <a:lnTo>
                                <a:pt x="5237" y="4962"/>
                              </a:lnTo>
                              <a:lnTo>
                                <a:pt x="5275" y="4914"/>
                              </a:lnTo>
                              <a:lnTo>
                                <a:pt x="5313" y="4864"/>
                              </a:lnTo>
                              <a:lnTo>
                                <a:pt x="5352" y="4814"/>
                              </a:lnTo>
                              <a:lnTo>
                                <a:pt x="5390" y="4762"/>
                              </a:lnTo>
                              <a:lnTo>
                                <a:pt x="5465" y="4657"/>
                              </a:lnTo>
                              <a:lnTo>
                                <a:pt x="5540" y="4550"/>
                              </a:lnTo>
                              <a:lnTo>
                                <a:pt x="5550" y="4535"/>
                              </a:lnTo>
                              <a:lnTo>
                                <a:pt x="5559" y="4518"/>
                              </a:lnTo>
                              <a:lnTo>
                                <a:pt x="5567" y="4501"/>
                              </a:lnTo>
                              <a:lnTo>
                                <a:pt x="5573" y="4484"/>
                              </a:lnTo>
                              <a:lnTo>
                                <a:pt x="5578" y="4467"/>
                              </a:lnTo>
                              <a:lnTo>
                                <a:pt x="5580" y="4449"/>
                              </a:lnTo>
                              <a:lnTo>
                                <a:pt x="5581" y="4431"/>
                              </a:lnTo>
                              <a:lnTo>
                                <a:pt x="5581" y="4413"/>
                              </a:lnTo>
                              <a:lnTo>
                                <a:pt x="5579" y="4395"/>
                              </a:lnTo>
                              <a:lnTo>
                                <a:pt x="5575" y="4377"/>
                              </a:lnTo>
                              <a:lnTo>
                                <a:pt x="5571" y="4360"/>
                              </a:lnTo>
                              <a:lnTo>
                                <a:pt x="5565" y="4343"/>
                              </a:lnTo>
                              <a:lnTo>
                                <a:pt x="5556" y="4326"/>
                              </a:lnTo>
                              <a:lnTo>
                                <a:pt x="5547" y="4310"/>
                              </a:lnTo>
                              <a:lnTo>
                                <a:pt x="5535" y="4295"/>
                              </a:lnTo>
                              <a:lnTo>
                                <a:pt x="5522" y="4281"/>
                              </a:lnTo>
                              <a:close/>
                              <a:moveTo>
                                <a:pt x="5006" y="2620"/>
                              </a:moveTo>
                              <a:lnTo>
                                <a:pt x="5286" y="2547"/>
                              </a:lnTo>
                              <a:lnTo>
                                <a:pt x="5247" y="2453"/>
                              </a:lnTo>
                              <a:lnTo>
                                <a:pt x="5206" y="2361"/>
                              </a:lnTo>
                              <a:lnTo>
                                <a:pt x="5161" y="2268"/>
                              </a:lnTo>
                              <a:lnTo>
                                <a:pt x="5115" y="2177"/>
                              </a:lnTo>
                              <a:lnTo>
                                <a:pt x="5067" y="2088"/>
                              </a:lnTo>
                              <a:lnTo>
                                <a:pt x="5015" y="1999"/>
                              </a:lnTo>
                              <a:lnTo>
                                <a:pt x="4962" y="1912"/>
                              </a:lnTo>
                              <a:lnTo>
                                <a:pt x="4906" y="1825"/>
                              </a:lnTo>
                              <a:lnTo>
                                <a:pt x="4849" y="1740"/>
                              </a:lnTo>
                              <a:lnTo>
                                <a:pt x="4789" y="1658"/>
                              </a:lnTo>
                              <a:lnTo>
                                <a:pt x="4728" y="1575"/>
                              </a:lnTo>
                              <a:lnTo>
                                <a:pt x="4663" y="1495"/>
                              </a:lnTo>
                              <a:lnTo>
                                <a:pt x="4597" y="1417"/>
                              </a:lnTo>
                              <a:lnTo>
                                <a:pt x="4530" y="1341"/>
                              </a:lnTo>
                              <a:lnTo>
                                <a:pt x="4461" y="1265"/>
                              </a:lnTo>
                              <a:lnTo>
                                <a:pt x="4389" y="1192"/>
                              </a:lnTo>
                              <a:lnTo>
                                <a:pt x="4316" y="1120"/>
                              </a:lnTo>
                              <a:lnTo>
                                <a:pt x="4241" y="1051"/>
                              </a:lnTo>
                              <a:lnTo>
                                <a:pt x="4164" y="983"/>
                              </a:lnTo>
                              <a:lnTo>
                                <a:pt x="4085" y="917"/>
                              </a:lnTo>
                              <a:lnTo>
                                <a:pt x="4005" y="853"/>
                              </a:lnTo>
                              <a:lnTo>
                                <a:pt x="3923" y="791"/>
                              </a:lnTo>
                              <a:lnTo>
                                <a:pt x="3840" y="732"/>
                              </a:lnTo>
                              <a:lnTo>
                                <a:pt x="3756" y="674"/>
                              </a:lnTo>
                              <a:lnTo>
                                <a:pt x="3670" y="619"/>
                              </a:lnTo>
                              <a:lnTo>
                                <a:pt x="3582" y="566"/>
                              </a:lnTo>
                              <a:lnTo>
                                <a:pt x="3494" y="514"/>
                              </a:lnTo>
                              <a:lnTo>
                                <a:pt x="3404" y="465"/>
                              </a:lnTo>
                              <a:lnTo>
                                <a:pt x="3313" y="420"/>
                              </a:lnTo>
                              <a:lnTo>
                                <a:pt x="3221" y="376"/>
                              </a:lnTo>
                              <a:lnTo>
                                <a:pt x="3128" y="334"/>
                              </a:lnTo>
                              <a:lnTo>
                                <a:pt x="3034" y="295"/>
                              </a:lnTo>
                              <a:lnTo>
                                <a:pt x="2961" y="576"/>
                              </a:lnTo>
                              <a:lnTo>
                                <a:pt x="3047" y="610"/>
                              </a:lnTo>
                              <a:lnTo>
                                <a:pt x="3131" y="647"/>
                              </a:lnTo>
                              <a:lnTo>
                                <a:pt x="3215" y="687"/>
                              </a:lnTo>
                              <a:lnTo>
                                <a:pt x="3297" y="729"/>
                              </a:lnTo>
                              <a:lnTo>
                                <a:pt x="3380" y="772"/>
                              </a:lnTo>
                              <a:lnTo>
                                <a:pt x="3460" y="819"/>
                              </a:lnTo>
                              <a:lnTo>
                                <a:pt x="3540" y="866"/>
                              </a:lnTo>
                              <a:lnTo>
                                <a:pt x="3618" y="917"/>
                              </a:lnTo>
                              <a:lnTo>
                                <a:pt x="3696" y="968"/>
                              </a:lnTo>
                              <a:lnTo>
                                <a:pt x="3771" y="1022"/>
                              </a:lnTo>
                              <a:lnTo>
                                <a:pt x="3846" y="1078"/>
                              </a:lnTo>
                              <a:lnTo>
                                <a:pt x="3919" y="1136"/>
                              </a:lnTo>
                              <a:lnTo>
                                <a:pt x="3990" y="1196"/>
                              </a:lnTo>
                              <a:lnTo>
                                <a:pt x="4061" y="1257"/>
                              </a:lnTo>
                              <a:lnTo>
                                <a:pt x="4129" y="1320"/>
                              </a:lnTo>
                              <a:lnTo>
                                <a:pt x="4195" y="1386"/>
                              </a:lnTo>
                              <a:lnTo>
                                <a:pt x="4261" y="1452"/>
                              </a:lnTo>
                              <a:lnTo>
                                <a:pt x="4324" y="1520"/>
                              </a:lnTo>
                              <a:lnTo>
                                <a:pt x="4385" y="1591"/>
                              </a:lnTo>
                              <a:lnTo>
                                <a:pt x="4445" y="1663"/>
                              </a:lnTo>
                              <a:lnTo>
                                <a:pt x="4503" y="1736"/>
                              </a:lnTo>
                              <a:lnTo>
                                <a:pt x="4559" y="1810"/>
                              </a:lnTo>
                              <a:lnTo>
                                <a:pt x="4613" y="1885"/>
                              </a:lnTo>
                              <a:lnTo>
                                <a:pt x="4664" y="1963"/>
                              </a:lnTo>
                              <a:lnTo>
                                <a:pt x="4715" y="2041"/>
                              </a:lnTo>
                              <a:lnTo>
                                <a:pt x="4763" y="2121"/>
                              </a:lnTo>
                              <a:lnTo>
                                <a:pt x="4809" y="2201"/>
                              </a:lnTo>
                              <a:lnTo>
                                <a:pt x="4852" y="2284"/>
                              </a:lnTo>
                              <a:lnTo>
                                <a:pt x="4894" y="2367"/>
                              </a:lnTo>
                              <a:lnTo>
                                <a:pt x="4934" y="2450"/>
                              </a:lnTo>
                              <a:lnTo>
                                <a:pt x="4971" y="2534"/>
                              </a:lnTo>
                              <a:lnTo>
                                <a:pt x="5006" y="2620"/>
                              </a:lnTo>
                              <a:close/>
                              <a:moveTo>
                                <a:pt x="3200" y="1125"/>
                              </a:moveTo>
                              <a:lnTo>
                                <a:pt x="3104" y="1404"/>
                              </a:lnTo>
                              <a:lnTo>
                                <a:pt x="3150" y="1424"/>
                              </a:lnTo>
                              <a:lnTo>
                                <a:pt x="3194" y="1445"/>
                              </a:lnTo>
                              <a:lnTo>
                                <a:pt x="3240" y="1466"/>
                              </a:lnTo>
                              <a:lnTo>
                                <a:pt x="3285" y="1489"/>
                              </a:lnTo>
                              <a:lnTo>
                                <a:pt x="3330" y="1512"/>
                              </a:lnTo>
                              <a:lnTo>
                                <a:pt x="3374" y="1536"/>
                              </a:lnTo>
                              <a:lnTo>
                                <a:pt x="3418" y="1561"/>
                              </a:lnTo>
                              <a:lnTo>
                                <a:pt x="3461" y="1586"/>
                              </a:lnTo>
                              <a:lnTo>
                                <a:pt x="3503" y="1614"/>
                              </a:lnTo>
                              <a:lnTo>
                                <a:pt x="3545" y="1641"/>
                              </a:lnTo>
                              <a:lnTo>
                                <a:pt x="3586" y="1670"/>
                              </a:lnTo>
                              <a:lnTo>
                                <a:pt x="3626" y="1700"/>
                              </a:lnTo>
                              <a:lnTo>
                                <a:pt x="3666" y="1731"/>
                              </a:lnTo>
                              <a:lnTo>
                                <a:pt x="3703" y="1763"/>
                              </a:lnTo>
                              <a:lnTo>
                                <a:pt x="3740" y="1797"/>
                              </a:lnTo>
                              <a:lnTo>
                                <a:pt x="3776" y="1831"/>
                              </a:lnTo>
                              <a:lnTo>
                                <a:pt x="3811" y="1867"/>
                              </a:lnTo>
                              <a:lnTo>
                                <a:pt x="3844" y="1904"/>
                              </a:lnTo>
                              <a:lnTo>
                                <a:pt x="3877" y="1943"/>
                              </a:lnTo>
                              <a:lnTo>
                                <a:pt x="3908" y="1982"/>
                              </a:lnTo>
                              <a:lnTo>
                                <a:pt x="3939" y="2023"/>
                              </a:lnTo>
                              <a:lnTo>
                                <a:pt x="3968" y="2064"/>
                              </a:lnTo>
                              <a:lnTo>
                                <a:pt x="3995" y="2106"/>
                              </a:lnTo>
                              <a:lnTo>
                                <a:pt x="4023" y="2149"/>
                              </a:lnTo>
                              <a:lnTo>
                                <a:pt x="4049" y="2192"/>
                              </a:lnTo>
                              <a:lnTo>
                                <a:pt x="4074" y="2236"/>
                              </a:lnTo>
                              <a:lnTo>
                                <a:pt x="4098" y="2280"/>
                              </a:lnTo>
                              <a:lnTo>
                                <a:pt x="4121" y="2326"/>
                              </a:lnTo>
                              <a:lnTo>
                                <a:pt x="4144" y="2370"/>
                              </a:lnTo>
                              <a:lnTo>
                                <a:pt x="4165" y="2416"/>
                              </a:lnTo>
                              <a:lnTo>
                                <a:pt x="4186" y="2461"/>
                              </a:lnTo>
                              <a:lnTo>
                                <a:pt x="4206" y="2507"/>
                              </a:lnTo>
                              <a:lnTo>
                                <a:pt x="4446" y="2391"/>
                              </a:lnTo>
                              <a:lnTo>
                                <a:pt x="4424" y="2337"/>
                              </a:lnTo>
                              <a:lnTo>
                                <a:pt x="4400" y="2284"/>
                              </a:lnTo>
                              <a:lnTo>
                                <a:pt x="4376" y="2231"/>
                              </a:lnTo>
                              <a:lnTo>
                                <a:pt x="4351" y="2180"/>
                              </a:lnTo>
                              <a:lnTo>
                                <a:pt x="4326" y="2130"/>
                              </a:lnTo>
                              <a:lnTo>
                                <a:pt x="4298" y="2080"/>
                              </a:lnTo>
                              <a:lnTo>
                                <a:pt x="4271" y="2031"/>
                              </a:lnTo>
                              <a:lnTo>
                                <a:pt x="4242" y="1983"/>
                              </a:lnTo>
                              <a:lnTo>
                                <a:pt x="4212" y="1937"/>
                              </a:lnTo>
                              <a:lnTo>
                                <a:pt x="4180" y="1890"/>
                              </a:lnTo>
                              <a:lnTo>
                                <a:pt x="4147" y="1845"/>
                              </a:lnTo>
                              <a:lnTo>
                                <a:pt x="4114" y="1799"/>
                              </a:lnTo>
                              <a:lnTo>
                                <a:pt x="4078" y="1755"/>
                              </a:lnTo>
                              <a:lnTo>
                                <a:pt x="4041" y="1712"/>
                              </a:lnTo>
                              <a:lnTo>
                                <a:pt x="4002" y="1670"/>
                              </a:lnTo>
                              <a:lnTo>
                                <a:pt x="3962" y="1628"/>
                              </a:lnTo>
                              <a:lnTo>
                                <a:pt x="3921" y="1588"/>
                              </a:lnTo>
                              <a:lnTo>
                                <a:pt x="3879" y="1549"/>
                              </a:lnTo>
                              <a:lnTo>
                                <a:pt x="3836" y="1512"/>
                              </a:lnTo>
                              <a:lnTo>
                                <a:pt x="3792" y="1476"/>
                              </a:lnTo>
                              <a:lnTo>
                                <a:pt x="3747" y="1440"/>
                              </a:lnTo>
                              <a:lnTo>
                                <a:pt x="3701" y="1406"/>
                              </a:lnTo>
                              <a:lnTo>
                                <a:pt x="3654" y="1373"/>
                              </a:lnTo>
                              <a:lnTo>
                                <a:pt x="3607" y="1342"/>
                              </a:lnTo>
                              <a:lnTo>
                                <a:pt x="3558" y="1311"/>
                              </a:lnTo>
                              <a:lnTo>
                                <a:pt x="3509" y="1281"/>
                              </a:lnTo>
                              <a:lnTo>
                                <a:pt x="3459" y="1252"/>
                              </a:lnTo>
                              <a:lnTo>
                                <a:pt x="3409" y="1226"/>
                              </a:lnTo>
                              <a:lnTo>
                                <a:pt x="3357" y="1198"/>
                              </a:lnTo>
                              <a:lnTo>
                                <a:pt x="3306" y="1173"/>
                              </a:lnTo>
                              <a:lnTo>
                                <a:pt x="3253" y="1149"/>
                              </a:lnTo>
                              <a:lnTo>
                                <a:pt x="3200" y="1125"/>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话筒" o:spid="_x0000_s1026" o:spt="100" style="position:absolute;left:0pt;margin-left:290pt;margin-top:130.5pt;height:28.4pt;width:23.35pt;z-index:-167817216;v-text-anchor:middle;mso-width-relative:page;mso-height-relative:page;" fillcolor="#5B9BD5 [3204]" filled="t" stroked="f" coordsize="5581,5581" o:gfxdata="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" path="m5522,4281l5522,4281,5508,4269,5494,4258,5494,4257,4294,3400,4293,3401,4278,3390,4262,3382,4245,3375,4229,3369,4211,3364,4194,3361,4176,3360,4158,3361,4140,3363,4123,3366,4105,3371,4089,3378,4072,3387,4056,3396,4042,3407,4027,3420,4018,3432,4008,3444,4004,3451,3999,3458,3971,3498,3951,3529,3920,3579,3892,3627,3875,3655,3854,3688,3818,3747,3782,3812,3745,3882,3707,3959,3667,4040,3629,4127,3589,4218,3550,4311,3517,4305,3484,4298,3450,4289,3416,4280,3380,4269,3343,4256,3306,4241,3267,4227,3229,4209,3189,4191,3149,4171,3107,4150,3065,4128,3023,4104,2980,4077,2936,4051,2891,4022,2846,3992,2800,3960,2754,3928,2707,3893,2659,3857,2612,3820,2563,3782,2515,3741,2465,3699,2416,3656,2366,3612,2315,3565,2265,3517,2214,3468,2163,3418,2112,3366,2063,3316,2015,3265,1970,3214,1925,3165,1881,3115,1840,3066,1800,3018,1761,2969,1723,2921,1688,2874,1653,2828,1620,2781,1589,2735,1559,2690,1530,2646,1504,2601,1477,2558,1454,2515,1431,2473,1410,2432,1390,2392,1372,2352,1355,2313,1340,2276,1325,2237,1312,2201,1301,2165,1292,2131,1284,2097,1276,2064,1272,2031,1365,1992,1455,1952,1541,1913,1622,1875,1699,1836,1770,1799,1835,1763,1893,1727,1926,1706,1954,1689,2002,1661,2052,1630,2083,1610,2123,1584,2137,1573,2138,1572,2149,1563,2161,1554,2174,1539,2185,1524,2195,1508,2203,1493,2210,1476,2215,1458,2219,1441,2220,1423,2221,1405,2220,1387,2217,1370,2213,1353,2208,1336,2201,1319,2191,1302,2181,1287,2181,1285,1325,87,1323,87,1312,73,1300,58,1286,46,1270,34,1255,25,1238,16,1221,10,1203,6,1187,2,1169,0,1149,0,1131,1,1114,3,1097,8,1079,14,1062,22,1046,31,1031,42,924,116,819,191,717,268,668,306,619,344,571,384,525,423,480,463,436,504,394,543,353,584,315,625,278,667,242,708,208,750,177,792,149,835,122,878,97,922,76,966,56,1010,40,1054,25,1100,20,1123,15,1145,11,1168,6,1191,4,1215,1,1238,0,1262,0,1284,0,1308,1,1332,3,1356,6,1380,15,1433,26,1490,41,1550,60,1615,82,1682,105,1751,133,1824,163,1900,196,1976,232,2057,272,2138,313,2222,357,2308,404,2394,453,2483,503,2571,557,2661,613,2752,671,2843,730,2935,793,3026,856,3118,922,3209,990,3300,1060,3391,1130,3481,1203,3570,1278,3657,1353,3743,1430,3828,1509,3912,1588,3994,1669,4073,1753,4150,1837,4228,1924,4304,2011,4378,2100,4451,2190,4522,2281,4591,2372,4658,2463,4724,2555,4789,2646,4851,2738,4911,2829,4968,2920,5024,3010,5078,3100,5129,3187,5178,3274,5224,3359,5269,3443,5309,3525,5349,3605,5385,3683,5417,3757,5448,3830,5476,3901,5500,3966,5521,4031,5539,4091,5555,4148,5567,4201,5575,4225,5578,4249,5580,4273,5581,4297,5581,4320,5581,4344,5579,4366,5578,4390,5574,4413,5570,4436,5567,4458,5561,4481,5555,4527,5542,4571,5525,4615,5506,4660,5483,4703,5459,4746,5433,4789,5404,4831,5373,4873,5339,4915,5303,4956,5266,4997,5228,5038,5187,5077,5145,5118,5101,5158,5057,5197,5010,5237,4962,5275,4914,5313,4864,5352,4814,5390,4762,5465,4657,5540,4550,5550,4535,5559,4518,5567,4501,5573,4484,5578,4467,5580,4449,5581,4431,5581,4413,5579,4395,5575,4377,5571,4360,5565,4343,5556,4326,5547,4310,5535,4295,5522,4281xm5006,2620l5286,2547,5247,2453,5206,2361,5161,2268,5115,2177,5067,2088,5015,1999,4962,1912,4906,1825,4849,1740,4789,1658,4728,1575,4663,1495,4597,1417,4530,1341,4461,1265,4389,1192,4316,1120,4241,1051,4164,983,4085,917,4005,853,3923,791,3840,732,3756,674,3670,619,3582,566,3494,514,3404,465,3313,420,3221,376,3128,334,3034,295,2961,576,3047,610,3131,647,3215,687,3297,729,3380,772,3460,819,3540,866,3618,917,3696,968,3771,1022,3846,1078,3919,1136,3990,1196,4061,1257,4129,1320,4195,1386,4261,1452,4324,1520,4385,1591,4445,1663,4503,1736,4559,1810,4613,1885,4664,1963,4715,2041,4763,2121,4809,2201,4852,2284,4894,2367,4934,2450,4971,2534,5006,2620xm3200,1125l3104,1404,3150,1424,3194,1445,3240,1466,3285,1489,3330,1512,3374,1536,3418,1561,3461,1586,3503,1614,3545,1641,3586,1670,3626,1700,3666,1731,3703,1763,3740,1797,3776,1831,3811,1867,3844,1904,3877,1943,3908,1982,3939,2023,3968,2064,3995,2106,4023,2149,4049,2192,4074,2236,4098,2280,4121,2326,4144,2370,4165,2416,4186,2461,4206,2507,4446,2391,4424,2337,4400,2284,4376,2231,4351,2180,4326,2130,4298,2080,4271,2031,4242,1983,4212,1937,4180,1890,4147,1845,4114,1799,4078,1755,4041,1712,4002,1670,3962,1628,3921,1588,3879,1549,3836,1512,3792,1476,3747,1440,3701,1406,3654,1373,3607,1342,3558,1311,3509,1281,3459,1252,3409,1226,3357,1198,3306,1173,3253,1149,3200,1125xe">
                <v:path o:connectlocs="@0,@0;@0,@0;@0,@0;@0,@0;@0,@0;@0,@0;@0,@0;@0,@0;@0,@0;@0,@0;@0,@0;@0,@0;@0,@0;@0,@0;@0,@0;@0,@0;@0,@0;@0,@0;@0,@0;@0,@0;@0,@0;@0,@0;@0,@0;@0,@0;@0,@0;2111055236,@0;@0,@0;@0,@0;@0,@0;@0,@0;@0,@0;@0,@0;@0,@0;@0,@0;@0,@0;@0,@0;@0,@0;@0,@0;@0,@0;@0,@0;@0,@0;@0,@0;@0,@0;@0,@0;@0,@0;@0,@0;@0,@0;@0,@0;@0,@0;@0,@0;@0,@0;@0,@0;@0,@0;@0,@0;@0,@0;@0,@0;@0,@0;@0,@0;@0,@0" o:connectangles="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48032" behindDoc="0" locked="0" layoutInCell="1" allowOverlap="1">
                <wp:simplePos x="0" y="0"/>
                <wp:positionH relativeFrom="column">
                  <wp:posOffset>2018665</wp:posOffset>
                </wp:positionH>
                <wp:positionV relativeFrom="paragraph">
                  <wp:posOffset>1626235</wp:posOffset>
                </wp:positionV>
                <wp:extent cx="360045" cy="391795"/>
                <wp:effectExtent l="0" t="0" r="20955" b="14605"/>
                <wp:wrapNone/>
                <wp:docPr id="303" name="带圈电话"/>
                <wp:cNvGraphicFramePr/>
                <a:graphic xmlns:a="http://schemas.openxmlformats.org/drawingml/2006/main">
                  <a:graphicData uri="http://schemas.microsoft.com/office/word/2010/wordprocessingShape">
                    <wps:wsp>
                      <wps:cNvSpPr/>
                      <wps:spPr>
                        <a:xfrm>
                          <a:off x="3181985" y="2603500"/>
                          <a:ext cx="360045" cy="391795"/>
                        </a:xfrm>
                        <a:custGeom>
                          <a:avLst/>
                          <a:gdLst/>
                          <a:ahLst/>
                          <a:cxnLst/>
                          <a:rect l="l" t="t" r="r" b="b"/>
                          <a:pathLst>
                            <a:path w="577593" h="577592">
                              <a:moveTo>
                                <a:pt x="234310" y="380217"/>
                              </a:moveTo>
                              <a:cubicBezTo>
                                <a:pt x="246869" y="387442"/>
                                <a:pt x="258665" y="381442"/>
                                <a:pt x="262548" y="404283"/>
                              </a:cubicBezTo>
                              <a:cubicBezTo>
                                <a:pt x="266431" y="427125"/>
                                <a:pt x="242854" y="459767"/>
                                <a:pt x="229183" y="471323"/>
                              </a:cubicBezTo>
                              <a:cubicBezTo>
                                <a:pt x="215512" y="482878"/>
                                <a:pt x="193419" y="478515"/>
                                <a:pt x="180522" y="473617"/>
                              </a:cubicBezTo>
                              <a:cubicBezTo>
                                <a:pt x="193965" y="466292"/>
                                <a:pt x="207048" y="454529"/>
                                <a:pt x="217339" y="440601"/>
                              </a:cubicBezTo>
                              <a:cubicBezTo>
                                <a:pt x="233687" y="418479"/>
                                <a:pt x="240024" y="395096"/>
                                <a:pt x="234310" y="380217"/>
                              </a:cubicBezTo>
                              <a:close/>
                              <a:moveTo>
                                <a:pt x="425006" y="121382"/>
                              </a:moveTo>
                              <a:cubicBezTo>
                                <a:pt x="429704" y="126991"/>
                                <a:pt x="433488" y="134230"/>
                                <a:pt x="436644" y="143057"/>
                              </a:cubicBezTo>
                              <a:cubicBezTo>
                                <a:pt x="453017" y="188848"/>
                                <a:pt x="374979" y="223071"/>
                                <a:pt x="356472" y="222273"/>
                              </a:cubicBezTo>
                              <a:cubicBezTo>
                                <a:pt x="340632" y="221589"/>
                                <a:pt x="329013" y="212922"/>
                                <a:pt x="316773" y="203393"/>
                              </a:cubicBezTo>
                              <a:cubicBezTo>
                                <a:pt x="332982" y="199546"/>
                                <a:pt x="349992" y="192409"/>
                                <a:pt x="365914" y="183372"/>
                              </a:cubicBezTo>
                              <a:cubicBezTo>
                                <a:pt x="400284" y="163865"/>
                                <a:pt x="423202" y="139309"/>
                                <a:pt x="425006" y="121382"/>
                              </a:cubicBezTo>
                              <a:close/>
                              <a:moveTo>
                                <a:pt x="288797" y="0"/>
                              </a:moveTo>
                              <a:cubicBezTo>
                                <a:pt x="448295" y="0"/>
                                <a:pt x="577593" y="129298"/>
                                <a:pt x="577593" y="288796"/>
                              </a:cubicBezTo>
                              <a:cubicBezTo>
                                <a:pt x="577593" y="448294"/>
                                <a:pt x="448295" y="577592"/>
                                <a:pt x="288797" y="577592"/>
                              </a:cubicBezTo>
                              <a:cubicBezTo>
                                <a:pt x="242745" y="577593"/>
                                <a:pt x="199210" y="566813"/>
                                <a:pt x="160790" y="547224"/>
                              </a:cubicBezTo>
                              <a:lnTo>
                                <a:pt x="160978" y="548653"/>
                              </a:lnTo>
                              <a:cubicBezTo>
                                <a:pt x="160918" y="548616"/>
                                <a:pt x="159201" y="547509"/>
                                <a:pt x="156576" y="545302"/>
                              </a:cubicBezTo>
                              <a:cubicBezTo>
                                <a:pt x="155826" y="545059"/>
                                <a:pt x="155138" y="544697"/>
                                <a:pt x="154452" y="544332"/>
                              </a:cubicBezTo>
                              <a:lnTo>
                                <a:pt x="154081" y="542962"/>
                              </a:lnTo>
                              <a:cubicBezTo>
                                <a:pt x="143887" y="534039"/>
                                <a:pt x="126458" y="513897"/>
                                <a:pt x="125778" y="482542"/>
                              </a:cubicBezTo>
                              <a:cubicBezTo>
                                <a:pt x="125207" y="456209"/>
                                <a:pt x="135424" y="442013"/>
                                <a:pt x="144328" y="435402"/>
                              </a:cubicBezTo>
                              <a:cubicBezTo>
                                <a:pt x="141049" y="427772"/>
                                <a:pt x="139101" y="420175"/>
                                <a:pt x="137482" y="414002"/>
                              </a:cubicBezTo>
                              <a:cubicBezTo>
                                <a:pt x="130441" y="387159"/>
                                <a:pt x="138178" y="160274"/>
                                <a:pt x="347629" y="102143"/>
                              </a:cubicBezTo>
                              <a:cubicBezTo>
                                <a:pt x="355010" y="100659"/>
                                <a:pt x="362177" y="99561"/>
                                <a:pt x="369059" y="99057"/>
                              </a:cubicBezTo>
                              <a:cubicBezTo>
                                <a:pt x="375940" y="98553"/>
                                <a:pt x="382537" y="98644"/>
                                <a:pt x="388776" y="99538"/>
                              </a:cubicBezTo>
                              <a:cubicBezTo>
                                <a:pt x="400320" y="101193"/>
                                <a:pt x="410643" y="105601"/>
                                <a:pt x="418998" y="114390"/>
                              </a:cubicBezTo>
                              <a:cubicBezTo>
                                <a:pt x="425438" y="129703"/>
                                <a:pt x="401160" y="157423"/>
                                <a:pt x="362093" y="179190"/>
                              </a:cubicBezTo>
                              <a:cubicBezTo>
                                <a:pt x="345488" y="188443"/>
                                <a:pt x="327757" y="195717"/>
                                <a:pt x="311456" y="199847"/>
                              </a:cubicBezTo>
                              <a:cubicBezTo>
                                <a:pt x="306035" y="196348"/>
                                <a:pt x="300569" y="194901"/>
                                <a:pt x="294986" y="197818"/>
                              </a:cubicBezTo>
                              <a:cubicBezTo>
                                <a:pt x="275325" y="208090"/>
                                <a:pt x="219960" y="314670"/>
                                <a:pt x="214388" y="347873"/>
                              </a:cubicBezTo>
                              <a:cubicBezTo>
                                <a:pt x="212440" y="359480"/>
                                <a:pt x="217439" y="367666"/>
                                <a:pt x="224964" y="373701"/>
                              </a:cubicBezTo>
                              <a:lnTo>
                                <a:pt x="224630" y="374083"/>
                              </a:lnTo>
                              <a:cubicBezTo>
                                <a:pt x="237092" y="384983"/>
                                <a:pt x="231822" y="412316"/>
                                <a:pt x="212274" y="438164"/>
                              </a:cubicBezTo>
                              <a:cubicBezTo>
                                <a:pt x="201379" y="452569"/>
                                <a:pt x="187435" y="464598"/>
                                <a:pt x="173722" y="471257"/>
                              </a:cubicBezTo>
                              <a:cubicBezTo>
                                <a:pt x="160041" y="464734"/>
                                <a:pt x="151775" y="453122"/>
                                <a:pt x="146587" y="441033"/>
                              </a:cubicBezTo>
                              <a:cubicBezTo>
                                <a:pt x="139259" y="451214"/>
                                <a:pt x="130813" y="467448"/>
                                <a:pt x="133146" y="486288"/>
                              </a:cubicBezTo>
                              <a:cubicBezTo>
                                <a:pt x="137119" y="518381"/>
                                <a:pt x="141720" y="516247"/>
                                <a:pt x="146174" y="525248"/>
                              </a:cubicBezTo>
                              <a:cubicBezTo>
                                <a:pt x="158269" y="542339"/>
                                <a:pt x="158341" y="537239"/>
                                <a:pt x="159578" y="539900"/>
                              </a:cubicBezTo>
                              <a:cubicBezTo>
                                <a:pt x="198149" y="560306"/>
                                <a:pt x="242154" y="571597"/>
                                <a:pt x="288797" y="571597"/>
                              </a:cubicBezTo>
                              <a:cubicBezTo>
                                <a:pt x="444983" y="571597"/>
                                <a:pt x="571598" y="444983"/>
                                <a:pt x="571598" y="288796"/>
                              </a:cubicBezTo>
                              <a:cubicBezTo>
                                <a:pt x="571598" y="132609"/>
                                <a:pt x="444984" y="5995"/>
                                <a:pt x="288797" y="5995"/>
                              </a:cubicBezTo>
                              <a:cubicBezTo>
                                <a:pt x="132610" y="5995"/>
                                <a:pt x="5996" y="132609"/>
                                <a:pt x="5996" y="288796"/>
                              </a:cubicBezTo>
                              <a:cubicBezTo>
                                <a:pt x="5996" y="370017"/>
                                <a:pt x="40236" y="443242"/>
                                <a:pt x="95262" y="494616"/>
                              </a:cubicBezTo>
                              <a:lnTo>
                                <a:pt x="90248" y="498151"/>
                              </a:lnTo>
                              <a:cubicBezTo>
                                <a:pt x="34594" y="445716"/>
                                <a:pt x="0" y="371296"/>
                                <a:pt x="1" y="288796"/>
                              </a:cubicBezTo>
                              <a:cubicBezTo>
                                <a:pt x="1" y="129298"/>
                                <a:pt x="129299" y="0"/>
                                <a:pt x="288797" y="0"/>
                              </a:cubicBezTo>
                              <a:close/>
                            </a:path>
                          </a:pathLst>
                        </a:cu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带圈电话" o:spid="_x0000_s1026" o:spt="100" style="position:absolute;left:0pt;margin-left:158.95pt;margin-top:128.05pt;height:30.85pt;width:28.35pt;z-index:-167819264;v-text-anchor:middle;mso-width-relative:page;mso-height-relative:page;" fillcolor="#5B9BD5 [3204]" filled="t" stroked="f" coordsize="577593,577592" o:gfxdata="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" path="m234310,380217c246869,387442,258665,381442,262548,404283c266431,427125,242854,459767,229183,471323c215512,482878,193419,478515,180522,473617c193965,466292,207048,454529,217339,440601c233687,418479,240024,395096,234310,380217xm425006,121382c429704,126991,433488,134230,436644,143057c453017,188848,374979,223071,356472,222273c340632,221589,329013,212922,316773,203393c332982,199546,349992,192409,365914,183372c400284,163865,423202,139309,425006,121382xm288797,0c448295,0,577593,129298,577593,288796c577593,448294,448295,577592,288797,577592c242745,577593,199210,566813,160790,547224l160978,548653c160918,548616,159201,547509,156576,545302c155826,545059,155138,544697,154452,544332l154081,542962c143887,534039,126458,513897,125778,482542c125207,456209,135424,442013,144328,435402c141049,427772,139101,420175,137482,414002c130441,387159,138178,160274,347629,102143c355010,100659,362177,99561,369059,99057c375940,98553,382537,98644,388776,99538c400320,101193,410643,105601,418998,114390c425438,129703,401160,157423,362093,179190c345488,188443,327757,195717,311456,199847c306035,196348,300569,194901,294986,197818c275325,208090,219960,314670,214388,347873c212440,359480,217439,367666,224964,373701l224630,374083c237092,384983,231822,412316,212274,438164c201379,452569,187435,464598,173722,471257c160041,464734,151775,453122,146587,441033c139259,451214,130813,467448,133146,486288c137119,518381,141720,516247,146174,525248c158269,542339,158341,537239,159578,539900c198149,560306,242154,571597,288797,571597c444983,571597,571598,444983,571598,288796c571598,132609,444984,5995,288797,5995c132610,5995,5996,132609,5996,288796c5996,370017,40236,443242,95262,494616l90248,498151c34594,445716,0,371296,1,288796c1,129298,129299,0,288797,0xe">
                <v:fill on="t" focussize="0,0"/>
                <v:stroke on="f" weight="0.25pt" miterlimit="8" joinstyle="miter"/>
                <v:imagedata o:title=""/>
                <o:lock v:ext="edit" aspectratio="f"/>
              </v:shape>
            </w:pict>
          </mc:Fallback>
        </mc:AlternateContent>
      </w:r>
      <w:r>
        <w:rPr>
          <w:sz w:val="21"/>
        </w:rPr>
        <mc:AlternateContent>
          <mc:Choice Requires="wps">
            <w:drawing>
              <wp:anchor distT="0" distB="0" distL="114300" distR="114300" simplePos="0" relativeHeight="4127147008" behindDoc="0" locked="0" layoutInCell="1" allowOverlap="1">
                <wp:simplePos x="0" y="0"/>
                <wp:positionH relativeFrom="column">
                  <wp:posOffset>1255395</wp:posOffset>
                </wp:positionH>
                <wp:positionV relativeFrom="paragraph">
                  <wp:posOffset>1699895</wp:posOffset>
                </wp:positionV>
                <wp:extent cx="306705" cy="318135"/>
                <wp:effectExtent l="0" t="0" r="23495" b="12065"/>
                <wp:wrapNone/>
                <wp:docPr id="365" name="电话"/>
                <wp:cNvGraphicFramePr/>
                <a:graphic xmlns:a="http://schemas.openxmlformats.org/drawingml/2006/main">
                  <a:graphicData uri="http://schemas.microsoft.com/office/word/2010/wordprocessingShape">
                    <wps:wsp>
                      <wps:cNvSpPr/>
                      <wps:spPr>
                        <a:xfrm>
                          <a:off x="2378075" y="2582545"/>
                          <a:ext cx="306705" cy="318135"/>
                        </a:xfrm>
                        <a:custGeom>
                          <a:avLst/>
                          <a:gdLst>
                            <a:gd name="connsiteX0" fmla="*/ 608252 w 1978606"/>
                            <a:gd name="connsiteY0" fmla="*/ 0 h 3092264"/>
                            <a:gd name="connsiteX1" fmla="*/ 720410 w 1978606"/>
                            <a:gd name="connsiteY1" fmla="*/ 112000 h 3092264"/>
                            <a:gd name="connsiteX2" fmla="*/ 877432 w 1978606"/>
                            <a:gd name="connsiteY2" fmla="*/ 672000 h 3092264"/>
                            <a:gd name="connsiteX3" fmla="*/ 832568 w 1978606"/>
                            <a:gd name="connsiteY3" fmla="*/ 828801 h 3092264"/>
                            <a:gd name="connsiteX4" fmla="*/ 563388 w 1978606"/>
                            <a:gd name="connsiteY4" fmla="*/ 985601 h 3092264"/>
                            <a:gd name="connsiteX5" fmla="*/ 1079317 w 1978606"/>
                            <a:gd name="connsiteY5" fmla="*/ 2172802 h 3092264"/>
                            <a:gd name="connsiteX6" fmla="*/ 1337349 w 1978606"/>
                            <a:gd name="connsiteY6" fmla="*/ 2010428 h 3092264"/>
                            <a:gd name="connsiteX7" fmla="*/ 1505519 w 1978606"/>
                            <a:gd name="connsiteY7" fmla="*/ 2038402 h 3092264"/>
                            <a:gd name="connsiteX8" fmla="*/ 1931721 w 1978606"/>
                            <a:gd name="connsiteY8" fmla="*/ 2464003 h 3092264"/>
                            <a:gd name="connsiteX9" fmla="*/ 1954153 w 1978606"/>
                            <a:gd name="connsiteY9" fmla="*/ 2620803 h 3092264"/>
                            <a:gd name="connsiteX10" fmla="*/ 1707404 w 1978606"/>
                            <a:gd name="connsiteY10" fmla="*/ 3001603 h 3092264"/>
                            <a:gd name="connsiteX11" fmla="*/ 1483087 w 1978606"/>
                            <a:gd name="connsiteY11" fmla="*/ 3046403 h 3092264"/>
                            <a:gd name="connsiteX12" fmla="*/ 2596 w 1978606"/>
                            <a:gd name="connsiteY12" fmla="*/ 179200 h 3092264"/>
                            <a:gd name="connsiteX13" fmla="*/ 159618 w 1978606"/>
                            <a:gd name="connsiteY13" fmla="*/ 44800 h 3092264"/>
                            <a:gd name="connsiteX14" fmla="*/ 608252 w 1978606"/>
                            <a:gd name="connsiteY14" fmla="*/ 0 h 3092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78606" h="3092264">
                              <a:moveTo>
                                <a:pt x="608252" y="0"/>
                              </a:moveTo>
                              <a:cubicBezTo>
                                <a:pt x="675547" y="0"/>
                                <a:pt x="697978" y="44800"/>
                                <a:pt x="720410" y="112000"/>
                              </a:cubicBezTo>
                              <a:cubicBezTo>
                                <a:pt x="787705" y="291200"/>
                                <a:pt x="832568" y="492800"/>
                                <a:pt x="877432" y="672000"/>
                              </a:cubicBezTo>
                              <a:cubicBezTo>
                                <a:pt x="899864" y="761601"/>
                                <a:pt x="877432" y="806401"/>
                                <a:pt x="832568" y="828801"/>
                              </a:cubicBezTo>
                              <a:cubicBezTo>
                                <a:pt x="742842" y="896001"/>
                                <a:pt x="653115" y="940801"/>
                                <a:pt x="563388" y="985601"/>
                              </a:cubicBezTo>
                              <a:cubicBezTo>
                                <a:pt x="563388" y="1388801"/>
                                <a:pt x="675547" y="1747202"/>
                                <a:pt x="1079317" y="2172802"/>
                              </a:cubicBezTo>
                              <a:cubicBezTo>
                                <a:pt x="1169044" y="2105602"/>
                                <a:pt x="1270188" y="2055228"/>
                                <a:pt x="1337349" y="2010428"/>
                              </a:cubicBezTo>
                              <a:cubicBezTo>
                                <a:pt x="1404510" y="1965628"/>
                                <a:pt x="1454947" y="1993602"/>
                                <a:pt x="1505519" y="2038402"/>
                              </a:cubicBezTo>
                              <a:cubicBezTo>
                                <a:pt x="1640109" y="2172802"/>
                                <a:pt x="1797131" y="2307202"/>
                                <a:pt x="1931721" y="2464003"/>
                              </a:cubicBezTo>
                              <a:cubicBezTo>
                                <a:pt x="1976584" y="2508803"/>
                                <a:pt x="1999016" y="2576003"/>
                                <a:pt x="1954153" y="2620803"/>
                              </a:cubicBezTo>
                              <a:cubicBezTo>
                                <a:pt x="1864426" y="2755203"/>
                                <a:pt x="1797131" y="2867203"/>
                                <a:pt x="1707404" y="3001603"/>
                              </a:cubicBezTo>
                              <a:cubicBezTo>
                                <a:pt x="1640109" y="3113603"/>
                                <a:pt x="1572814" y="3113603"/>
                                <a:pt x="1483087" y="3046403"/>
                              </a:cubicBezTo>
                              <a:cubicBezTo>
                                <a:pt x="496093" y="2329602"/>
                                <a:pt x="-42267" y="1568002"/>
                                <a:pt x="2596" y="179200"/>
                              </a:cubicBezTo>
                              <a:cubicBezTo>
                                <a:pt x="2596" y="89600"/>
                                <a:pt x="25028" y="44800"/>
                                <a:pt x="159618" y="44800"/>
                              </a:cubicBezTo>
                              <a:cubicBezTo>
                                <a:pt x="294208" y="22400"/>
                                <a:pt x="451230" y="0"/>
                                <a:pt x="608252"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电话" o:spid="_x0000_s1026" o:spt="100" style="position:absolute;left:0pt;margin-left:98.85pt;margin-top:133.85pt;height:25.05pt;width:24.15pt;z-index:-167820288;v-text-anchor:middle;mso-width-relative:page;mso-height-relative:page;" fillcolor="#5B9BD5 [3204]" filled="t" stroked="f" coordsize="1978606,3092264" o:gfxdata="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AAAAAZHJzL1BL&#10;AQIUABQAAAAIAIdO4kBT/77O2gAAAAsBAAAPAAAAAAAAAAEAIAAAACIAAABkcnMvZG93bnJldi54&#10;bWxQSwECFAAUAAAACACHTuJAGn4UeIgFAABfFAAADgAAAAAAAAABACAAAAApAQAAZHJzL2Uyb0Rv&#10;Yy54bWxQSwUGAAAAAAYABgBZAQAAIwkAAAAA&#10;" path="m608252,0c675547,0,697978,44800,720410,112000c787705,291200,832568,492800,877432,672000c899864,761601,877432,806401,832568,828801c742842,896001,653115,940801,563388,985601c563388,1388801,675547,1747202,1079317,2172802c1169044,2105602,1270188,2055228,1337349,2010428c1404510,1965628,1454947,1993602,1505519,2038402c1640109,2172802,1797131,2307202,1931721,2464003c1976584,2508803,1999016,2576003,1954153,2620803c1864426,2755203,1797131,2867203,1707404,3001603c1640109,3113603,1572814,3113603,1483087,3046403c496093,2329602,-42267,1568002,2596,179200c2596,89600,25028,44800,159618,44800c294208,22400,451230,0,608252,0xe">
                <v:path o:connectlocs="94285,0;111671,11522;136011,69135;129056,85267;87331,101399;167305,223539;207303,206834;233371,209712;299437,253498;302914,269630;264665,308807;229894,313416;402,18436;24742,4609;94285,0" o:connectangles="0,0,0,0,0,0,0,0,0,0,0,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45984" behindDoc="0" locked="0" layoutInCell="1" allowOverlap="1">
                <wp:simplePos x="0" y="0"/>
                <wp:positionH relativeFrom="column">
                  <wp:posOffset>431800</wp:posOffset>
                </wp:positionH>
                <wp:positionV relativeFrom="paragraph">
                  <wp:posOffset>1700530</wp:posOffset>
                </wp:positionV>
                <wp:extent cx="317500" cy="317500"/>
                <wp:effectExtent l="0" t="0" r="12700" b="12700"/>
                <wp:wrapNone/>
                <wp:docPr id="143" name="电话"/>
                <wp:cNvGraphicFramePr/>
                <a:graphic xmlns:a="http://schemas.openxmlformats.org/drawingml/2006/main">
                  <a:graphicData uri="http://schemas.microsoft.com/office/word/2010/wordprocessingShape">
                    <wps:wsp>
                      <wps:cNvSpPr/>
                      <wps:spPr bwMode="auto">
                        <a:xfrm>
                          <a:off x="1573530" y="2476500"/>
                          <a:ext cx="317500" cy="317500"/>
                        </a:xfrm>
                        <a:custGeom>
                          <a:avLst/>
                          <a:gdLst>
                            <a:gd name="T0" fmla="*/ 134077 w 5868"/>
                            <a:gd name="T1" fmla="*/ 590892 h 4208"/>
                            <a:gd name="T2" fmla="*/ 192837 w 5868"/>
                            <a:gd name="T3" fmla="*/ 596084 h 4208"/>
                            <a:gd name="T4" fmla="*/ 512935 w 5868"/>
                            <a:gd name="T5" fmla="*/ 497764 h 4208"/>
                            <a:gd name="T6" fmla="*/ 530465 w 5868"/>
                            <a:gd name="T7" fmla="*/ 456230 h 4208"/>
                            <a:gd name="T8" fmla="*/ 704473 w 5868"/>
                            <a:gd name="T9" fmla="*/ 239797 h 4208"/>
                            <a:gd name="T10" fmla="*/ 980744 w 5868"/>
                            <a:gd name="T11" fmla="*/ 212215 h 4208"/>
                            <a:gd name="T12" fmla="*/ 1253119 w 5868"/>
                            <a:gd name="T13" fmla="*/ 253750 h 4208"/>
                            <a:gd name="T14" fmla="*/ 1374859 w 5868"/>
                            <a:gd name="T15" fmla="*/ 461746 h 4208"/>
                            <a:gd name="T16" fmla="*/ 1400831 w 5868"/>
                            <a:gd name="T17" fmla="*/ 505228 h 4208"/>
                            <a:gd name="T18" fmla="*/ 1725798 w 5868"/>
                            <a:gd name="T19" fmla="*/ 598031 h 4208"/>
                            <a:gd name="T20" fmla="*/ 1779363 w 5868"/>
                            <a:gd name="T21" fmla="*/ 585052 h 4208"/>
                            <a:gd name="T22" fmla="*/ 1901104 w 5868"/>
                            <a:gd name="T23" fmla="*/ 336494 h 4208"/>
                            <a:gd name="T24" fmla="*/ 1897533 w 5868"/>
                            <a:gd name="T25" fmla="*/ 289443 h 4208"/>
                            <a:gd name="T26" fmla="*/ 1777740 w 5868"/>
                            <a:gd name="T27" fmla="*/ 214162 h 4208"/>
                            <a:gd name="T28" fmla="*/ 1493029 w 5868"/>
                            <a:gd name="T29" fmla="*/ 92155 h 4208"/>
                            <a:gd name="T30" fmla="*/ 1208318 w 5868"/>
                            <a:gd name="T31" fmla="*/ 20767 h 4208"/>
                            <a:gd name="T32" fmla="*/ 924256 w 5868"/>
                            <a:gd name="T33" fmla="*/ 649 h 4208"/>
                            <a:gd name="T34" fmla="*/ 639545 w 5868"/>
                            <a:gd name="T35" fmla="*/ 30826 h 4208"/>
                            <a:gd name="T36" fmla="*/ 355158 w 5868"/>
                            <a:gd name="T37" fmla="*/ 112273 h 4208"/>
                            <a:gd name="T38" fmla="*/ 70123 w 5868"/>
                            <a:gd name="T39" fmla="*/ 244664 h 4208"/>
                            <a:gd name="T40" fmla="*/ 3246 w 5868"/>
                            <a:gd name="T41" fmla="*/ 297880 h 4208"/>
                            <a:gd name="T42" fmla="*/ 10713 w 5868"/>
                            <a:gd name="T43" fmla="*/ 355314 h 4208"/>
                            <a:gd name="T44" fmla="*/ 772973 w 5868"/>
                            <a:gd name="T45" fmla="*/ 339414 h 4208"/>
                            <a:gd name="T46" fmla="*/ 960941 w 5868"/>
                            <a:gd name="T47" fmla="*/ 320919 h 4208"/>
                            <a:gd name="T48" fmla="*/ 1130729 w 5868"/>
                            <a:gd name="T49" fmla="*/ 336169 h 4208"/>
                            <a:gd name="T50" fmla="*/ 1259936 w 5868"/>
                            <a:gd name="T51" fmla="*/ 525021 h 4208"/>
                            <a:gd name="T52" fmla="*/ 1298244 w 5868"/>
                            <a:gd name="T53" fmla="*/ 601925 h 4208"/>
                            <a:gd name="T54" fmla="*/ 1598862 w 5868"/>
                            <a:gd name="T55" fmla="*/ 671041 h 4208"/>
                            <a:gd name="T56" fmla="*/ 1662168 w 5868"/>
                            <a:gd name="T57" fmla="*/ 717767 h 4208"/>
                            <a:gd name="T58" fmla="*/ 253546 w 5868"/>
                            <a:gd name="T59" fmla="*/ 1210015 h 4208"/>
                            <a:gd name="T60" fmla="*/ 273024 w 5868"/>
                            <a:gd name="T61" fmla="*/ 698947 h 4208"/>
                            <a:gd name="T62" fmla="*/ 576240 w 5868"/>
                            <a:gd name="T63" fmla="*/ 620745 h 4208"/>
                            <a:gd name="T64" fmla="*/ 641493 w 5868"/>
                            <a:gd name="T65" fmla="*/ 585376 h 4208"/>
                            <a:gd name="T66" fmla="*/ 662595 w 5868"/>
                            <a:gd name="T67" fmla="*/ 367969 h 4208"/>
                            <a:gd name="T68" fmla="*/ 1077163 w 5868"/>
                            <a:gd name="T69" fmla="*/ 564933 h 4208"/>
                            <a:gd name="T70" fmla="*/ 1178776 w 5868"/>
                            <a:gd name="T71" fmla="*/ 636970 h 4208"/>
                            <a:gd name="T72" fmla="*/ 1245003 w 5868"/>
                            <a:gd name="T73" fmla="*/ 759302 h 4208"/>
                            <a:gd name="T74" fmla="*/ 1252145 w 5868"/>
                            <a:gd name="T75" fmla="*/ 867032 h 4208"/>
                            <a:gd name="T76" fmla="*/ 1229095 w 5868"/>
                            <a:gd name="T77" fmla="*/ 949452 h 4208"/>
                            <a:gd name="T78" fmla="*/ 1125210 w 5868"/>
                            <a:gd name="T79" fmla="*/ 852430 h 4208"/>
                            <a:gd name="T80" fmla="*/ 1117094 w 5868"/>
                            <a:gd name="T81" fmla="*/ 775851 h 4208"/>
                            <a:gd name="T82" fmla="*/ 1079435 w 5868"/>
                            <a:gd name="T83" fmla="*/ 716794 h 4208"/>
                            <a:gd name="T84" fmla="*/ 1012883 w 5868"/>
                            <a:gd name="T85" fmla="*/ 676882 h 4208"/>
                            <a:gd name="T86" fmla="*/ 940164 w 5868"/>
                            <a:gd name="T87" fmla="*/ 671365 h 4208"/>
                            <a:gd name="T88" fmla="*/ 867768 w 5868"/>
                            <a:gd name="T89" fmla="*/ 701867 h 4208"/>
                            <a:gd name="T90" fmla="*/ 821994 w 5868"/>
                            <a:gd name="T91" fmla="*/ 754434 h 4208"/>
                            <a:gd name="T92" fmla="*/ 802515 w 5868"/>
                            <a:gd name="T93" fmla="*/ 831662 h 4208"/>
                            <a:gd name="T94" fmla="*/ 818423 w 5868"/>
                            <a:gd name="T95" fmla="*/ 901752 h 4208"/>
                            <a:gd name="T96" fmla="*/ 861600 w 5868"/>
                            <a:gd name="T97" fmla="*/ 956590 h 4208"/>
                            <a:gd name="T98" fmla="*/ 932048 w 5868"/>
                            <a:gd name="T99" fmla="*/ 990337 h 4208"/>
                            <a:gd name="T100" fmla="*/ 999573 w 5868"/>
                            <a:gd name="T101" fmla="*/ 990013 h 4208"/>
                            <a:gd name="T102" fmla="*/ 1060606 w 5868"/>
                            <a:gd name="T103" fmla="*/ 962107 h 4208"/>
                            <a:gd name="T104" fmla="*/ 1081058 w 5868"/>
                            <a:gd name="T105" fmla="*/ 1096445 h 4208"/>
                            <a:gd name="T106" fmla="*/ 964512 w 5868"/>
                            <a:gd name="T107" fmla="*/ 1120781 h 4208"/>
                            <a:gd name="T108" fmla="*/ 826863 w 5868"/>
                            <a:gd name="T109" fmla="*/ 1085736 h 4208"/>
                            <a:gd name="T110" fmla="*/ 732717 w 5868"/>
                            <a:gd name="T111" fmla="*/ 1004614 h 4208"/>
                            <a:gd name="T112" fmla="*/ 678827 w 5868"/>
                            <a:gd name="T113" fmla="*/ 875793 h 4208"/>
                            <a:gd name="T114" fmla="*/ 688241 w 5868"/>
                            <a:gd name="T115" fmla="*/ 745673 h 4208"/>
                            <a:gd name="T116" fmla="*/ 760312 w 5868"/>
                            <a:gd name="T117" fmla="*/ 627235 h 4208"/>
                            <a:gd name="T118" fmla="*/ 865171 w 5868"/>
                            <a:gd name="T119" fmla="*/ 560066 h 4208"/>
                            <a:gd name="T120" fmla="*/ 1577111 w 5868"/>
                            <a:gd name="T121" fmla="*/ 1240842 h 4208"/>
                            <a:gd name="T122" fmla="*/ 345419 w 5868"/>
                            <a:gd name="T123" fmla="*/ 1240842 h 420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868" h="4208">
                              <a:moveTo>
                                <a:pt x="49" y="1128"/>
                              </a:moveTo>
                              <a:lnTo>
                                <a:pt x="49" y="1128"/>
                              </a:lnTo>
                              <a:lnTo>
                                <a:pt x="345" y="1748"/>
                              </a:lnTo>
                              <a:lnTo>
                                <a:pt x="354" y="1764"/>
                              </a:lnTo>
                              <a:lnTo>
                                <a:pt x="364" y="1778"/>
                              </a:lnTo>
                              <a:lnTo>
                                <a:pt x="375" y="1790"/>
                              </a:lnTo>
                              <a:lnTo>
                                <a:pt x="387" y="1803"/>
                              </a:lnTo>
                              <a:lnTo>
                                <a:pt x="400" y="1813"/>
                              </a:lnTo>
                              <a:lnTo>
                                <a:pt x="413" y="1821"/>
                              </a:lnTo>
                              <a:lnTo>
                                <a:pt x="428" y="1828"/>
                              </a:lnTo>
                              <a:lnTo>
                                <a:pt x="443" y="1834"/>
                              </a:lnTo>
                              <a:lnTo>
                                <a:pt x="460" y="1838"/>
                              </a:lnTo>
                              <a:lnTo>
                                <a:pt x="477" y="1842"/>
                              </a:lnTo>
                              <a:lnTo>
                                <a:pt x="495" y="1844"/>
                              </a:lnTo>
                              <a:lnTo>
                                <a:pt x="512" y="1845"/>
                              </a:lnTo>
                              <a:lnTo>
                                <a:pt x="531" y="1845"/>
                              </a:lnTo>
                              <a:lnTo>
                                <a:pt x="551" y="1843"/>
                              </a:lnTo>
                              <a:lnTo>
                                <a:pt x="573" y="1841"/>
                              </a:lnTo>
                              <a:lnTo>
                                <a:pt x="594" y="1837"/>
                              </a:lnTo>
                              <a:lnTo>
                                <a:pt x="1457" y="1607"/>
                              </a:lnTo>
                              <a:lnTo>
                                <a:pt x="1479" y="1599"/>
                              </a:lnTo>
                              <a:lnTo>
                                <a:pt x="1500" y="1589"/>
                              </a:lnTo>
                              <a:lnTo>
                                <a:pt x="1519" y="1579"/>
                              </a:lnTo>
                              <a:lnTo>
                                <a:pt x="1537" y="1569"/>
                              </a:lnTo>
                              <a:lnTo>
                                <a:pt x="1552" y="1557"/>
                              </a:lnTo>
                              <a:lnTo>
                                <a:pt x="1567" y="1546"/>
                              </a:lnTo>
                              <a:lnTo>
                                <a:pt x="1580" y="1534"/>
                              </a:lnTo>
                              <a:lnTo>
                                <a:pt x="1591" y="1522"/>
                              </a:lnTo>
                              <a:lnTo>
                                <a:pt x="1601" y="1510"/>
                              </a:lnTo>
                              <a:lnTo>
                                <a:pt x="1610" y="1496"/>
                              </a:lnTo>
                              <a:lnTo>
                                <a:pt x="1617" y="1482"/>
                              </a:lnTo>
                              <a:lnTo>
                                <a:pt x="1624" y="1467"/>
                              </a:lnTo>
                              <a:lnTo>
                                <a:pt x="1628" y="1453"/>
                              </a:lnTo>
                              <a:lnTo>
                                <a:pt x="1632" y="1438"/>
                              </a:lnTo>
                              <a:lnTo>
                                <a:pt x="1633" y="1423"/>
                              </a:lnTo>
                              <a:lnTo>
                                <a:pt x="1634" y="1406"/>
                              </a:lnTo>
                              <a:lnTo>
                                <a:pt x="1627" y="927"/>
                              </a:lnTo>
                              <a:lnTo>
                                <a:pt x="1664" y="910"/>
                              </a:lnTo>
                              <a:lnTo>
                                <a:pt x="1701" y="894"/>
                              </a:lnTo>
                              <a:lnTo>
                                <a:pt x="1775" y="863"/>
                              </a:lnTo>
                              <a:lnTo>
                                <a:pt x="1851" y="834"/>
                              </a:lnTo>
                              <a:lnTo>
                                <a:pt x="1929" y="807"/>
                              </a:lnTo>
                              <a:lnTo>
                                <a:pt x="2008" y="782"/>
                              </a:lnTo>
                              <a:lnTo>
                                <a:pt x="2089" y="759"/>
                              </a:lnTo>
                              <a:lnTo>
                                <a:pt x="2170" y="739"/>
                              </a:lnTo>
                              <a:lnTo>
                                <a:pt x="2252" y="720"/>
                              </a:lnTo>
                              <a:lnTo>
                                <a:pt x="2335" y="705"/>
                              </a:lnTo>
                              <a:lnTo>
                                <a:pt x="2420" y="690"/>
                              </a:lnTo>
                              <a:lnTo>
                                <a:pt x="2504" y="679"/>
                              </a:lnTo>
                              <a:lnTo>
                                <a:pt x="2589" y="669"/>
                              </a:lnTo>
                              <a:lnTo>
                                <a:pt x="2675" y="661"/>
                              </a:lnTo>
                              <a:lnTo>
                                <a:pt x="2761" y="657"/>
                              </a:lnTo>
                              <a:lnTo>
                                <a:pt x="2848" y="654"/>
                              </a:lnTo>
                              <a:lnTo>
                                <a:pt x="2934" y="652"/>
                              </a:lnTo>
                              <a:lnTo>
                                <a:pt x="3021" y="654"/>
                              </a:lnTo>
                              <a:lnTo>
                                <a:pt x="3106" y="657"/>
                              </a:lnTo>
                              <a:lnTo>
                                <a:pt x="3192" y="661"/>
                              </a:lnTo>
                              <a:lnTo>
                                <a:pt x="3278" y="669"/>
                              </a:lnTo>
                              <a:lnTo>
                                <a:pt x="3364" y="679"/>
                              </a:lnTo>
                              <a:lnTo>
                                <a:pt x="3449" y="690"/>
                              </a:lnTo>
                              <a:lnTo>
                                <a:pt x="3532" y="705"/>
                              </a:lnTo>
                              <a:lnTo>
                                <a:pt x="3616" y="720"/>
                              </a:lnTo>
                              <a:lnTo>
                                <a:pt x="3698" y="739"/>
                              </a:lnTo>
                              <a:lnTo>
                                <a:pt x="3780" y="759"/>
                              </a:lnTo>
                              <a:lnTo>
                                <a:pt x="3860" y="782"/>
                              </a:lnTo>
                              <a:lnTo>
                                <a:pt x="3939" y="807"/>
                              </a:lnTo>
                              <a:lnTo>
                                <a:pt x="4017" y="834"/>
                              </a:lnTo>
                              <a:lnTo>
                                <a:pt x="4093" y="863"/>
                              </a:lnTo>
                              <a:lnTo>
                                <a:pt x="4168" y="894"/>
                              </a:lnTo>
                              <a:lnTo>
                                <a:pt x="4204" y="910"/>
                              </a:lnTo>
                              <a:lnTo>
                                <a:pt x="4241" y="927"/>
                              </a:lnTo>
                              <a:lnTo>
                                <a:pt x="4235" y="1406"/>
                              </a:lnTo>
                              <a:lnTo>
                                <a:pt x="4235" y="1423"/>
                              </a:lnTo>
                              <a:lnTo>
                                <a:pt x="4237" y="1438"/>
                              </a:lnTo>
                              <a:lnTo>
                                <a:pt x="4240" y="1453"/>
                              </a:lnTo>
                              <a:lnTo>
                                <a:pt x="4245" y="1467"/>
                              </a:lnTo>
                              <a:lnTo>
                                <a:pt x="4250" y="1482"/>
                              </a:lnTo>
                              <a:lnTo>
                                <a:pt x="4258" y="1496"/>
                              </a:lnTo>
                              <a:lnTo>
                                <a:pt x="4266" y="1510"/>
                              </a:lnTo>
                              <a:lnTo>
                                <a:pt x="4276" y="1522"/>
                              </a:lnTo>
                              <a:lnTo>
                                <a:pt x="4288" y="1534"/>
                              </a:lnTo>
                              <a:lnTo>
                                <a:pt x="4300" y="1546"/>
                              </a:lnTo>
                              <a:lnTo>
                                <a:pt x="4315" y="1557"/>
                              </a:lnTo>
                              <a:lnTo>
                                <a:pt x="4331" y="1569"/>
                              </a:lnTo>
                              <a:lnTo>
                                <a:pt x="4349" y="1579"/>
                              </a:lnTo>
                              <a:lnTo>
                                <a:pt x="4368" y="1589"/>
                              </a:lnTo>
                              <a:lnTo>
                                <a:pt x="4389" y="1599"/>
                              </a:lnTo>
                              <a:lnTo>
                                <a:pt x="4412" y="1607"/>
                              </a:lnTo>
                              <a:lnTo>
                                <a:pt x="5275" y="1837"/>
                              </a:lnTo>
                              <a:lnTo>
                                <a:pt x="5296" y="1841"/>
                              </a:lnTo>
                              <a:lnTo>
                                <a:pt x="5316" y="1843"/>
                              </a:lnTo>
                              <a:lnTo>
                                <a:pt x="5336" y="1845"/>
                              </a:lnTo>
                              <a:lnTo>
                                <a:pt x="5355" y="1845"/>
                              </a:lnTo>
                              <a:lnTo>
                                <a:pt x="5374" y="1844"/>
                              </a:lnTo>
                              <a:lnTo>
                                <a:pt x="5392" y="1842"/>
                              </a:lnTo>
                              <a:lnTo>
                                <a:pt x="5408" y="1838"/>
                              </a:lnTo>
                              <a:lnTo>
                                <a:pt x="5425" y="1834"/>
                              </a:lnTo>
                              <a:lnTo>
                                <a:pt x="5440" y="1828"/>
                              </a:lnTo>
                              <a:lnTo>
                                <a:pt x="5454" y="1821"/>
                              </a:lnTo>
                              <a:lnTo>
                                <a:pt x="5469" y="1813"/>
                              </a:lnTo>
                              <a:lnTo>
                                <a:pt x="5481" y="1803"/>
                              </a:lnTo>
                              <a:lnTo>
                                <a:pt x="5493" y="1790"/>
                              </a:lnTo>
                              <a:lnTo>
                                <a:pt x="5504" y="1778"/>
                              </a:lnTo>
                              <a:lnTo>
                                <a:pt x="5514" y="1764"/>
                              </a:lnTo>
                              <a:lnTo>
                                <a:pt x="5523" y="1748"/>
                              </a:lnTo>
                              <a:lnTo>
                                <a:pt x="5820" y="1128"/>
                              </a:lnTo>
                              <a:lnTo>
                                <a:pt x="5835" y="1095"/>
                              </a:lnTo>
                              <a:lnTo>
                                <a:pt x="5848" y="1065"/>
                              </a:lnTo>
                              <a:lnTo>
                                <a:pt x="5856" y="1037"/>
                              </a:lnTo>
                              <a:lnTo>
                                <a:pt x="5863" y="1011"/>
                              </a:lnTo>
                              <a:lnTo>
                                <a:pt x="5867" y="988"/>
                              </a:lnTo>
                              <a:lnTo>
                                <a:pt x="5868" y="966"/>
                              </a:lnTo>
                              <a:lnTo>
                                <a:pt x="5868" y="956"/>
                              </a:lnTo>
                              <a:lnTo>
                                <a:pt x="5867" y="946"/>
                              </a:lnTo>
                              <a:lnTo>
                                <a:pt x="5864" y="936"/>
                              </a:lnTo>
                              <a:lnTo>
                                <a:pt x="5862" y="927"/>
                              </a:lnTo>
                              <a:lnTo>
                                <a:pt x="5859" y="918"/>
                              </a:lnTo>
                              <a:lnTo>
                                <a:pt x="5854" y="909"/>
                              </a:lnTo>
                              <a:lnTo>
                                <a:pt x="5845" y="892"/>
                              </a:lnTo>
                              <a:lnTo>
                                <a:pt x="5833" y="876"/>
                              </a:lnTo>
                              <a:lnTo>
                                <a:pt x="5820" y="861"/>
                              </a:lnTo>
                              <a:lnTo>
                                <a:pt x="5803" y="846"/>
                              </a:lnTo>
                              <a:lnTo>
                                <a:pt x="5784" y="832"/>
                              </a:lnTo>
                              <a:lnTo>
                                <a:pt x="5763" y="817"/>
                              </a:lnTo>
                              <a:lnTo>
                                <a:pt x="5741" y="803"/>
                              </a:lnTo>
                              <a:lnTo>
                                <a:pt x="5652" y="754"/>
                              </a:lnTo>
                              <a:lnTo>
                                <a:pt x="5564" y="706"/>
                              </a:lnTo>
                              <a:lnTo>
                                <a:pt x="5476" y="660"/>
                              </a:lnTo>
                              <a:lnTo>
                                <a:pt x="5389" y="616"/>
                              </a:lnTo>
                              <a:lnTo>
                                <a:pt x="5301" y="572"/>
                              </a:lnTo>
                              <a:lnTo>
                                <a:pt x="5213" y="531"/>
                              </a:lnTo>
                              <a:lnTo>
                                <a:pt x="5125" y="491"/>
                              </a:lnTo>
                              <a:lnTo>
                                <a:pt x="5037" y="452"/>
                              </a:lnTo>
                              <a:lnTo>
                                <a:pt x="4950" y="415"/>
                              </a:lnTo>
                              <a:lnTo>
                                <a:pt x="4862" y="381"/>
                              </a:lnTo>
                              <a:lnTo>
                                <a:pt x="4774" y="346"/>
                              </a:lnTo>
                              <a:lnTo>
                                <a:pt x="4686" y="315"/>
                              </a:lnTo>
                              <a:lnTo>
                                <a:pt x="4599" y="284"/>
                              </a:lnTo>
                              <a:lnTo>
                                <a:pt x="4511" y="255"/>
                              </a:lnTo>
                              <a:lnTo>
                                <a:pt x="4423" y="228"/>
                              </a:lnTo>
                              <a:lnTo>
                                <a:pt x="4336" y="201"/>
                              </a:lnTo>
                              <a:lnTo>
                                <a:pt x="4248" y="178"/>
                              </a:lnTo>
                              <a:lnTo>
                                <a:pt x="4161" y="154"/>
                              </a:lnTo>
                              <a:lnTo>
                                <a:pt x="4073" y="133"/>
                              </a:lnTo>
                              <a:lnTo>
                                <a:pt x="3985" y="114"/>
                              </a:lnTo>
                              <a:lnTo>
                                <a:pt x="3898" y="95"/>
                              </a:lnTo>
                              <a:lnTo>
                                <a:pt x="3810" y="80"/>
                              </a:lnTo>
                              <a:lnTo>
                                <a:pt x="3722" y="64"/>
                              </a:lnTo>
                              <a:lnTo>
                                <a:pt x="3635" y="51"/>
                              </a:lnTo>
                              <a:lnTo>
                                <a:pt x="3547" y="39"/>
                              </a:lnTo>
                              <a:lnTo>
                                <a:pt x="3460" y="29"/>
                              </a:lnTo>
                              <a:lnTo>
                                <a:pt x="3372" y="21"/>
                              </a:lnTo>
                              <a:lnTo>
                                <a:pt x="3285" y="14"/>
                              </a:lnTo>
                              <a:lnTo>
                                <a:pt x="3197" y="8"/>
                              </a:lnTo>
                              <a:lnTo>
                                <a:pt x="3109" y="4"/>
                              </a:lnTo>
                              <a:lnTo>
                                <a:pt x="3022" y="2"/>
                              </a:lnTo>
                              <a:lnTo>
                                <a:pt x="2934" y="0"/>
                              </a:lnTo>
                              <a:lnTo>
                                <a:pt x="2847" y="2"/>
                              </a:lnTo>
                              <a:lnTo>
                                <a:pt x="2759" y="4"/>
                              </a:lnTo>
                              <a:lnTo>
                                <a:pt x="2672" y="8"/>
                              </a:lnTo>
                              <a:lnTo>
                                <a:pt x="2584" y="14"/>
                              </a:lnTo>
                              <a:lnTo>
                                <a:pt x="2497" y="21"/>
                              </a:lnTo>
                              <a:lnTo>
                                <a:pt x="2409" y="29"/>
                              </a:lnTo>
                              <a:lnTo>
                                <a:pt x="2320" y="39"/>
                              </a:lnTo>
                              <a:lnTo>
                                <a:pt x="2234" y="51"/>
                              </a:lnTo>
                              <a:lnTo>
                                <a:pt x="2145" y="64"/>
                              </a:lnTo>
                              <a:lnTo>
                                <a:pt x="2059" y="80"/>
                              </a:lnTo>
                              <a:lnTo>
                                <a:pt x="1970" y="95"/>
                              </a:lnTo>
                              <a:lnTo>
                                <a:pt x="1882" y="114"/>
                              </a:lnTo>
                              <a:lnTo>
                                <a:pt x="1795" y="133"/>
                              </a:lnTo>
                              <a:lnTo>
                                <a:pt x="1707" y="154"/>
                              </a:lnTo>
                              <a:lnTo>
                                <a:pt x="1620" y="178"/>
                              </a:lnTo>
                              <a:lnTo>
                                <a:pt x="1532" y="201"/>
                              </a:lnTo>
                              <a:lnTo>
                                <a:pt x="1444" y="228"/>
                              </a:lnTo>
                              <a:lnTo>
                                <a:pt x="1357" y="255"/>
                              </a:lnTo>
                              <a:lnTo>
                                <a:pt x="1269" y="284"/>
                              </a:lnTo>
                              <a:lnTo>
                                <a:pt x="1181" y="315"/>
                              </a:lnTo>
                              <a:lnTo>
                                <a:pt x="1094" y="346"/>
                              </a:lnTo>
                              <a:lnTo>
                                <a:pt x="1006" y="381"/>
                              </a:lnTo>
                              <a:lnTo>
                                <a:pt x="918" y="415"/>
                              </a:lnTo>
                              <a:lnTo>
                                <a:pt x="830" y="452"/>
                              </a:lnTo>
                              <a:lnTo>
                                <a:pt x="743" y="491"/>
                              </a:lnTo>
                              <a:lnTo>
                                <a:pt x="655" y="531"/>
                              </a:lnTo>
                              <a:lnTo>
                                <a:pt x="567" y="572"/>
                              </a:lnTo>
                              <a:lnTo>
                                <a:pt x="479" y="616"/>
                              </a:lnTo>
                              <a:lnTo>
                                <a:pt x="391" y="660"/>
                              </a:lnTo>
                              <a:lnTo>
                                <a:pt x="303" y="706"/>
                              </a:lnTo>
                              <a:lnTo>
                                <a:pt x="216" y="754"/>
                              </a:lnTo>
                              <a:lnTo>
                                <a:pt x="128" y="803"/>
                              </a:lnTo>
                              <a:lnTo>
                                <a:pt x="104" y="817"/>
                              </a:lnTo>
                              <a:lnTo>
                                <a:pt x="84" y="832"/>
                              </a:lnTo>
                              <a:lnTo>
                                <a:pt x="65" y="846"/>
                              </a:lnTo>
                              <a:lnTo>
                                <a:pt x="49" y="861"/>
                              </a:lnTo>
                              <a:lnTo>
                                <a:pt x="34" y="876"/>
                              </a:lnTo>
                              <a:lnTo>
                                <a:pt x="23" y="892"/>
                              </a:lnTo>
                              <a:lnTo>
                                <a:pt x="13" y="909"/>
                              </a:lnTo>
                              <a:lnTo>
                                <a:pt x="10" y="918"/>
                              </a:lnTo>
                              <a:lnTo>
                                <a:pt x="6" y="927"/>
                              </a:lnTo>
                              <a:lnTo>
                                <a:pt x="4" y="936"/>
                              </a:lnTo>
                              <a:lnTo>
                                <a:pt x="2" y="946"/>
                              </a:lnTo>
                              <a:lnTo>
                                <a:pt x="1" y="956"/>
                              </a:lnTo>
                              <a:lnTo>
                                <a:pt x="0" y="966"/>
                              </a:lnTo>
                              <a:lnTo>
                                <a:pt x="1" y="988"/>
                              </a:lnTo>
                              <a:lnTo>
                                <a:pt x="4" y="1011"/>
                              </a:lnTo>
                              <a:lnTo>
                                <a:pt x="11" y="1037"/>
                              </a:lnTo>
                              <a:lnTo>
                                <a:pt x="21" y="1065"/>
                              </a:lnTo>
                              <a:lnTo>
                                <a:pt x="33" y="1095"/>
                              </a:lnTo>
                              <a:lnTo>
                                <a:pt x="49" y="1128"/>
                              </a:lnTo>
                              <a:close/>
                              <a:moveTo>
                                <a:pt x="2041" y="1134"/>
                              </a:moveTo>
                              <a:lnTo>
                                <a:pt x="2041" y="1134"/>
                              </a:lnTo>
                              <a:lnTo>
                                <a:pt x="2096" y="1117"/>
                              </a:lnTo>
                              <a:lnTo>
                                <a:pt x="2153" y="1101"/>
                              </a:lnTo>
                              <a:lnTo>
                                <a:pt x="2210" y="1085"/>
                              </a:lnTo>
                              <a:lnTo>
                                <a:pt x="2267" y="1072"/>
                              </a:lnTo>
                              <a:lnTo>
                                <a:pt x="2324" y="1058"/>
                              </a:lnTo>
                              <a:lnTo>
                                <a:pt x="2381" y="1046"/>
                              </a:lnTo>
                              <a:lnTo>
                                <a:pt x="2438" y="1036"/>
                              </a:lnTo>
                              <a:lnTo>
                                <a:pt x="2495" y="1026"/>
                              </a:lnTo>
                              <a:lnTo>
                                <a:pt x="2553" y="1017"/>
                              </a:lnTo>
                              <a:lnTo>
                                <a:pt x="2610" y="1009"/>
                              </a:lnTo>
                              <a:lnTo>
                                <a:pt x="2668" y="1004"/>
                              </a:lnTo>
                              <a:lnTo>
                                <a:pt x="2726" y="998"/>
                              </a:lnTo>
                              <a:lnTo>
                                <a:pt x="2785" y="995"/>
                              </a:lnTo>
                              <a:lnTo>
                                <a:pt x="2843" y="991"/>
                              </a:lnTo>
                              <a:lnTo>
                                <a:pt x="2902" y="989"/>
                              </a:lnTo>
                              <a:lnTo>
                                <a:pt x="2960" y="989"/>
                              </a:lnTo>
                              <a:lnTo>
                                <a:pt x="3019" y="989"/>
                              </a:lnTo>
                              <a:lnTo>
                                <a:pt x="3079" y="991"/>
                              </a:lnTo>
                              <a:lnTo>
                                <a:pt x="3136" y="995"/>
                              </a:lnTo>
                              <a:lnTo>
                                <a:pt x="3194" y="998"/>
                              </a:lnTo>
                              <a:lnTo>
                                <a:pt x="3252" y="1004"/>
                              </a:lnTo>
                              <a:lnTo>
                                <a:pt x="3310" y="1009"/>
                              </a:lnTo>
                              <a:lnTo>
                                <a:pt x="3368" y="1017"/>
                              </a:lnTo>
                              <a:lnTo>
                                <a:pt x="3426" y="1026"/>
                              </a:lnTo>
                              <a:lnTo>
                                <a:pt x="3483" y="1036"/>
                              </a:lnTo>
                              <a:lnTo>
                                <a:pt x="3541" y="1046"/>
                              </a:lnTo>
                              <a:lnTo>
                                <a:pt x="3598" y="1058"/>
                              </a:lnTo>
                              <a:lnTo>
                                <a:pt x="3655" y="1072"/>
                              </a:lnTo>
                              <a:lnTo>
                                <a:pt x="3712" y="1085"/>
                              </a:lnTo>
                              <a:lnTo>
                                <a:pt x="3769" y="1101"/>
                              </a:lnTo>
                              <a:lnTo>
                                <a:pt x="3824" y="1117"/>
                              </a:lnTo>
                              <a:lnTo>
                                <a:pt x="3881" y="1134"/>
                              </a:lnTo>
                              <a:lnTo>
                                <a:pt x="3881" y="1618"/>
                              </a:lnTo>
                              <a:lnTo>
                                <a:pt x="3884" y="1651"/>
                              </a:lnTo>
                              <a:lnTo>
                                <a:pt x="3890" y="1681"/>
                              </a:lnTo>
                              <a:lnTo>
                                <a:pt x="3898" y="1709"/>
                              </a:lnTo>
                              <a:lnTo>
                                <a:pt x="3907" y="1736"/>
                              </a:lnTo>
                              <a:lnTo>
                                <a:pt x="3918" y="1760"/>
                              </a:lnTo>
                              <a:lnTo>
                                <a:pt x="3931" y="1783"/>
                              </a:lnTo>
                              <a:lnTo>
                                <a:pt x="3946" y="1804"/>
                              </a:lnTo>
                              <a:lnTo>
                                <a:pt x="3961" y="1823"/>
                              </a:lnTo>
                              <a:lnTo>
                                <a:pt x="3979" y="1839"/>
                              </a:lnTo>
                              <a:lnTo>
                                <a:pt x="3999" y="1855"/>
                              </a:lnTo>
                              <a:lnTo>
                                <a:pt x="4020" y="1868"/>
                              </a:lnTo>
                              <a:lnTo>
                                <a:pt x="4043" y="1881"/>
                              </a:lnTo>
                              <a:lnTo>
                                <a:pt x="4066" y="1891"/>
                              </a:lnTo>
                              <a:lnTo>
                                <a:pt x="4092" y="1900"/>
                              </a:lnTo>
                              <a:lnTo>
                                <a:pt x="4119" y="1907"/>
                              </a:lnTo>
                              <a:lnTo>
                                <a:pt x="4146" y="1913"/>
                              </a:lnTo>
                              <a:lnTo>
                                <a:pt x="4896" y="2061"/>
                              </a:lnTo>
                              <a:lnTo>
                                <a:pt x="4925" y="2068"/>
                              </a:lnTo>
                              <a:lnTo>
                                <a:pt x="4951" y="2077"/>
                              </a:lnTo>
                              <a:lnTo>
                                <a:pt x="4977" y="2086"/>
                              </a:lnTo>
                              <a:lnTo>
                                <a:pt x="5001" y="2097"/>
                              </a:lnTo>
                              <a:lnTo>
                                <a:pt x="5024" y="2109"/>
                              </a:lnTo>
                              <a:lnTo>
                                <a:pt x="5044" y="2123"/>
                              </a:lnTo>
                              <a:lnTo>
                                <a:pt x="5063" y="2137"/>
                              </a:lnTo>
                              <a:lnTo>
                                <a:pt x="5081" y="2154"/>
                              </a:lnTo>
                              <a:lnTo>
                                <a:pt x="5095" y="2172"/>
                              </a:lnTo>
                              <a:lnTo>
                                <a:pt x="5108" y="2191"/>
                              </a:lnTo>
                              <a:lnTo>
                                <a:pt x="5120" y="2212"/>
                              </a:lnTo>
                              <a:lnTo>
                                <a:pt x="5129" y="2235"/>
                              </a:lnTo>
                              <a:lnTo>
                                <a:pt x="5134" y="2260"/>
                              </a:lnTo>
                              <a:lnTo>
                                <a:pt x="5139" y="2285"/>
                              </a:lnTo>
                              <a:lnTo>
                                <a:pt x="5141" y="2314"/>
                              </a:lnTo>
                              <a:lnTo>
                                <a:pt x="5141" y="2344"/>
                              </a:lnTo>
                              <a:lnTo>
                                <a:pt x="5141" y="3729"/>
                              </a:lnTo>
                              <a:lnTo>
                                <a:pt x="2960" y="3729"/>
                              </a:lnTo>
                              <a:lnTo>
                                <a:pt x="781" y="3729"/>
                              </a:lnTo>
                              <a:lnTo>
                                <a:pt x="781" y="2344"/>
                              </a:lnTo>
                              <a:lnTo>
                                <a:pt x="780" y="2314"/>
                              </a:lnTo>
                              <a:lnTo>
                                <a:pt x="782" y="2285"/>
                              </a:lnTo>
                              <a:lnTo>
                                <a:pt x="787" y="2260"/>
                              </a:lnTo>
                              <a:lnTo>
                                <a:pt x="793" y="2235"/>
                              </a:lnTo>
                              <a:lnTo>
                                <a:pt x="802" y="2212"/>
                              </a:lnTo>
                              <a:lnTo>
                                <a:pt x="813" y="2191"/>
                              </a:lnTo>
                              <a:lnTo>
                                <a:pt x="826" y="2172"/>
                              </a:lnTo>
                              <a:lnTo>
                                <a:pt x="841" y="2154"/>
                              </a:lnTo>
                              <a:lnTo>
                                <a:pt x="858" y="2137"/>
                              </a:lnTo>
                              <a:lnTo>
                                <a:pt x="877" y="2123"/>
                              </a:lnTo>
                              <a:lnTo>
                                <a:pt x="898" y="2109"/>
                              </a:lnTo>
                              <a:lnTo>
                                <a:pt x="920" y="2097"/>
                              </a:lnTo>
                              <a:lnTo>
                                <a:pt x="944" y="2086"/>
                              </a:lnTo>
                              <a:lnTo>
                                <a:pt x="971" y="2077"/>
                              </a:lnTo>
                              <a:lnTo>
                                <a:pt x="997" y="2068"/>
                              </a:lnTo>
                              <a:lnTo>
                                <a:pt x="1026" y="2061"/>
                              </a:lnTo>
                              <a:lnTo>
                                <a:pt x="1775" y="1913"/>
                              </a:lnTo>
                              <a:lnTo>
                                <a:pt x="1803" y="1907"/>
                              </a:lnTo>
                              <a:lnTo>
                                <a:pt x="1830" y="1900"/>
                              </a:lnTo>
                              <a:lnTo>
                                <a:pt x="1855" y="1891"/>
                              </a:lnTo>
                              <a:lnTo>
                                <a:pt x="1879" y="1881"/>
                              </a:lnTo>
                              <a:lnTo>
                                <a:pt x="1901" y="1868"/>
                              </a:lnTo>
                              <a:lnTo>
                                <a:pt x="1923" y="1855"/>
                              </a:lnTo>
                              <a:lnTo>
                                <a:pt x="1941" y="1839"/>
                              </a:lnTo>
                              <a:lnTo>
                                <a:pt x="1959" y="1823"/>
                              </a:lnTo>
                              <a:lnTo>
                                <a:pt x="1976" y="1804"/>
                              </a:lnTo>
                              <a:lnTo>
                                <a:pt x="1991" y="1783"/>
                              </a:lnTo>
                              <a:lnTo>
                                <a:pt x="2003" y="1760"/>
                              </a:lnTo>
                              <a:lnTo>
                                <a:pt x="2014" y="1736"/>
                              </a:lnTo>
                              <a:lnTo>
                                <a:pt x="2024" y="1709"/>
                              </a:lnTo>
                              <a:lnTo>
                                <a:pt x="2031" y="1681"/>
                              </a:lnTo>
                              <a:lnTo>
                                <a:pt x="2037" y="1651"/>
                              </a:lnTo>
                              <a:lnTo>
                                <a:pt x="2041" y="1618"/>
                              </a:lnTo>
                              <a:lnTo>
                                <a:pt x="2041" y="1134"/>
                              </a:lnTo>
                              <a:close/>
                              <a:moveTo>
                                <a:pt x="2971" y="1671"/>
                              </a:moveTo>
                              <a:lnTo>
                                <a:pt x="2971" y="1671"/>
                              </a:lnTo>
                              <a:lnTo>
                                <a:pt x="3017" y="1672"/>
                              </a:lnTo>
                              <a:lnTo>
                                <a:pt x="3063" y="1676"/>
                              </a:lnTo>
                              <a:lnTo>
                                <a:pt x="3107" y="1682"/>
                              </a:lnTo>
                              <a:lnTo>
                                <a:pt x="3151" y="1690"/>
                              </a:lnTo>
                              <a:lnTo>
                                <a:pt x="3194" y="1699"/>
                              </a:lnTo>
                              <a:lnTo>
                                <a:pt x="3237" y="1711"/>
                              </a:lnTo>
                              <a:lnTo>
                                <a:pt x="3278" y="1726"/>
                              </a:lnTo>
                              <a:lnTo>
                                <a:pt x="3318" y="1741"/>
                              </a:lnTo>
                              <a:lnTo>
                                <a:pt x="3358" y="1759"/>
                              </a:lnTo>
                              <a:lnTo>
                                <a:pt x="3396" y="1779"/>
                              </a:lnTo>
                              <a:lnTo>
                                <a:pt x="3434" y="1800"/>
                              </a:lnTo>
                              <a:lnTo>
                                <a:pt x="3470" y="1824"/>
                              </a:lnTo>
                              <a:lnTo>
                                <a:pt x="3505" y="1848"/>
                              </a:lnTo>
                              <a:lnTo>
                                <a:pt x="3539" y="1875"/>
                              </a:lnTo>
                              <a:lnTo>
                                <a:pt x="3571" y="1903"/>
                              </a:lnTo>
                              <a:lnTo>
                                <a:pt x="3602" y="1933"/>
                              </a:lnTo>
                              <a:lnTo>
                                <a:pt x="3631" y="1963"/>
                              </a:lnTo>
                              <a:lnTo>
                                <a:pt x="3659" y="1995"/>
                              </a:lnTo>
                              <a:lnTo>
                                <a:pt x="3686" y="2030"/>
                              </a:lnTo>
                              <a:lnTo>
                                <a:pt x="3711" y="2065"/>
                              </a:lnTo>
                              <a:lnTo>
                                <a:pt x="3734" y="2100"/>
                              </a:lnTo>
                              <a:lnTo>
                                <a:pt x="3755" y="2138"/>
                              </a:lnTo>
                              <a:lnTo>
                                <a:pt x="3775" y="2176"/>
                              </a:lnTo>
                              <a:lnTo>
                                <a:pt x="3793" y="2216"/>
                              </a:lnTo>
                              <a:lnTo>
                                <a:pt x="3809" y="2256"/>
                              </a:lnTo>
                              <a:lnTo>
                                <a:pt x="3823" y="2298"/>
                              </a:lnTo>
                              <a:lnTo>
                                <a:pt x="3835" y="2340"/>
                              </a:lnTo>
                              <a:lnTo>
                                <a:pt x="3845" y="2383"/>
                              </a:lnTo>
                              <a:lnTo>
                                <a:pt x="3853" y="2427"/>
                              </a:lnTo>
                              <a:lnTo>
                                <a:pt x="3859" y="2471"/>
                              </a:lnTo>
                              <a:lnTo>
                                <a:pt x="3862" y="2517"/>
                              </a:lnTo>
                              <a:lnTo>
                                <a:pt x="3863" y="2563"/>
                              </a:lnTo>
                              <a:lnTo>
                                <a:pt x="3863" y="2591"/>
                              </a:lnTo>
                              <a:lnTo>
                                <a:pt x="3861" y="2617"/>
                              </a:lnTo>
                              <a:lnTo>
                                <a:pt x="3860" y="2645"/>
                              </a:lnTo>
                              <a:lnTo>
                                <a:pt x="3857" y="2672"/>
                              </a:lnTo>
                              <a:lnTo>
                                <a:pt x="3853" y="2699"/>
                              </a:lnTo>
                              <a:lnTo>
                                <a:pt x="3849" y="2726"/>
                              </a:lnTo>
                              <a:lnTo>
                                <a:pt x="3843" y="2751"/>
                              </a:lnTo>
                              <a:lnTo>
                                <a:pt x="3838" y="2778"/>
                              </a:lnTo>
                              <a:lnTo>
                                <a:pt x="3831" y="2802"/>
                              </a:lnTo>
                              <a:lnTo>
                                <a:pt x="3823" y="2828"/>
                              </a:lnTo>
                              <a:lnTo>
                                <a:pt x="3814" y="2854"/>
                              </a:lnTo>
                              <a:lnTo>
                                <a:pt x="3805" y="2878"/>
                              </a:lnTo>
                              <a:lnTo>
                                <a:pt x="3796" y="2903"/>
                              </a:lnTo>
                              <a:lnTo>
                                <a:pt x="3786" y="2926"/>
                              </a:lnTo>
                              <a:lnTo>
                                <a:pt x="3775" y="2950"/>
                              </a:lnTo>
                              <a:lnTo>
                                <a:pt x="3763" y="2973"/>
                              </a:lnTo>
                              <a:lnTo>
                                <a:pt x="3410" y="2802"/>
                              </a:lnTo>
                              <a:lnTo>
                                <a:pt x="3423" y="2776"/>
                              </a:lnTo>
                              <a:lnTo>
                                <a:pt x="3435" y="2748"/>
                              </a:lnTo>
                              <a:lnTo>
                                <a:pt x="3446" y="2719"/>
                              </a:lnTo>
                              <a:lnTo>
                                <a:pt x="3455" y="2689"/>
                              </a:lnTo>
                              <a:lnTo>
                                <a:pt x="3462" y="2659"/>
                              </a:lnTo>
                              <a:lnTo>
                                <a:pt x="3466" y="2627"/>
                              </a:lnTo>
                              <a:lnTo>
                                <a:pt x="3470" y="2595"/>
                              </a:lnTo>
                              <a:lnTo>
                                <a:pt x="3471" y="2563"/>
                              </a:lnTo>
                              <a:lnTo>
                                <a:pt x="3470" y="2537"/>
                              </a:lnTo>
                              <a:lnTo>
                                <a:pt x="3469" y="2512"/>
                              </a:lnTo>
                              <a:lnTo>
                                <a:pt x="3465" y="2487"/>
                              </a:lnTo>
                              <a:lnTo>
                                <a:pt x="3461" y="2462"/>
                              </a:lnTo>
                              <a:lnTo>
                                <a:pt x="3455" y="2438"/>
                              </a:lnTo>
                              <a:lnTo>
                                <a:pt x="3449" y="2415"/>
                              </a:lnTo>
                              <a:lnTo>
                                <a:pt x="3441" y="2391"/>
                              </a:lnTo>
                              <a:lnTo>
                                <a:pt x="3432" y="2369"/>
                              </a:lnTo>
                              <a:lnTo>
                                <a:pt x="3422" y="2347"/>
                              </a:lnTo>
                              <a:lnTo>
                                <a:pt x="3411" y="2325"/>
                              </a:lnTo>
                              <a:lnTo>
                                <a:pt x="3398" y="2304"/>
                              </a:lnTo>
                              <a:lnTo>
                                <a:pt x="3386" y="2284"/>
                              </a:lnTo>
                              <a:lnTo>
                                <a:pt x="3372" y="2264"/>
                              </a:lnTo>
                              <a:lnTo>
                                <a:pt x="3357" y="2245"/>
                              </a:lnTo>
                              <a:lnTo>
                                <a:pt x="3342" y="2227"/>
                              </a:lnTo>
                              <a:lnTo>
                                <a:pt x="3325" y="2209"/>
                              </a:lnTo>
                              <a:lnTo>
                                <a:pt x="3307" y="2193"/>
                              </a:lnTo>
                              <a:lnTo>
                                <a:pt x="3289" y="2177"/>
                              </a:lnTo>
                              <a:lnTo>
                                <a:pt x="3270" y="2163"/>
                              </a:lnTo>
                              <a:lnTo>
                                <a:pt x="3251" y="2149"/>
                              </a:lnTo>
                              <a:lnTo>
                                <a:pt x="3230" y="2136"/>
                              </a:lnTo>
                              <a:lnTo>
                                <a:pt x="3210" y="2124"/>
                              </a:lnTo>
                              <a:lnTo>
                                <a:pt x="3188" y="2113"/>
                              </a:lnTo>
                              <a:lnTo>
                                <a:pt x="3165" y="2102"/>
                              </a:lnTo>
                              <a:lnTo>
                                <a:pt x="3143" y="2094"/>
                              </a:lnTo>
                              <a:lnTo>
                                <a:pt x="3120" y="2086"/>
                              </a:lnTo>
                              <a:lnTo>
                                <a:pt x="3096" y="2079"/>
                              </a:lnTo>
                              <a:lnTo>
                                <a:pt x="3072" y="2074"/>
                              </a:lnTo>
                              <a:lnTo>
                                <a:pt x="3047" y="2069"/>
                              </a:lnTo>
                              <a:lnTo>
                                <a:pt x="3023" y="2066"/>
                              </a:lnTo>
                              <a:lnTo>
                                <a:pt x="2997" y="2065"/>
                              </a:lnTo>
                              <a:lnTo>
                                <a:pt x="2971" y="2063"/>
                              </a:lnTo>
                              <a:lnTo>
                                <a:pt x="2946" y="2065"/>
                              </a:lnTo>
                              <a:lnTo>
                                <a:pt x="2920" y="2066"/>
                              </a:lnTo>
                              <a:lnTo>
                                <a:pt x="2896" y="2069"/>
                              </a:lnTo>
                              <a:lnTo>
                                <a:pt x="2871" y="2074"/>
                              </a:lnTo>
                              <a:lnTo>
                                <a:pt x="2847" y="2079"/>
                              </a:lnTo>
                              <a:lnTo>
                                <a:pt x="2823" y="2086"/>
                              </a:lnTo>
                              <a:lnTo>
                                <a:pt x="2800" y="2094"/>
                              </a:lnTo>
                              <a:lnTo>
                                <a:pt x="2778" y="2102"/>
                              </a:lnTo>
                              <a:lnTo>
                                <a:pt x="2755" y="2113"/>
                              </a:lnTo>
                              <a:lnTo>
                                <a:pt x="2734" y="2124"/>
                              </a:lnTo>
                              <a:lnTo>
                                <a:pt x="2713" y="2136"/>
                              </a:lnTo>
                              <a:lnTo>
                                <a:pt x="2693" y="2149"/>
                              </a:lnTo>
                              <a:lnTo>
                                <a:pt x="2673" y="2163"/>
                              </a:lnTo>
                              <a:lnTo>
                                <a:pt x="2654" y="2177"/>
                              </a:lnTo>
                              <a:lnTo>
                                <a:pt x="2636" y="2193"/>
                              </a:lnTo>
                              <a:lnTo>
                                <a:pt x="2619" y="2209"/>
                              </a:lnTo>
                              <a:lnTo>
                                <a:pt x="2603" y="2227"/>
                              </a:lnTo>
                              <a:lnTo>
                                <a:pt x="2587" y="2245"/>
                              </a:lnTo>
                              <a:lnTo>
                                <a:pt x="2571" y="2264"/>
                              </a:lnTo>
                              <a:lnTo>
                                <a:pt x="2558" y="2284"/>
                              </a:lnTo>
                              <a:lnTo>
                                <a:pt x="2545" y="2304"/>
                              </a:lnTo>
                              <a:lnTo>
                                <a:pt x="2532" y="2325"/>
                              </a:lnTo>
                              <a:lnTo>
                                <a:pt x="2521" y="2347"/>
                              </a:lnTo>
                              <a:lnTo>
                                <a:pt x="2512" y="2369"/>
                              </a:lnTo>
                              <a:lnTo>
                                <a:pt x="2502" y="2391"/>
                              </a:lnTo>
                              <a:lnTo>
                                <a:pt x="2494" y="2415"/>
                              </a:lnTo>
                              <a:lnTo>
                                <a:pt x="2488" y="2438"/>
                              </a:lnTo>
                              <a:lnTo>
                                <a:pt x="2482" y="2462"/>
                              </a:lnTo>
                              <a:lnTo>
                                <a:pt x="2478" y="2487"/>
                              </a:lnTo>
                              <a:lnTo>
                                <a:pt x="2475" y="2512"/>
                              </a:lnTo>
                              <a:lnTo>
                                <a:pt x="2473" y="2537"/>
                              </a:lnTo>
                              <a:lnTo>
                                <a:pt x="2472" y="2563"/>
                              </a:lnTo>
                              <a:lnTo>
                                <a:pt x="2473" y="2588"/>
                              </a:lnTo>
                              <a:lnTo>
                                <a:pt x="2475" y="2614"/>
                              </a:lnTo>
                              <a:lnTo>
                                <a:pt x="2478" y="2639"/>
                              </a:lnTo>
                              <a:lnTo>
                                <a:pt x="2482" y="2663"/>
                              </a:lnTo>
                              <a:lnTo>
                                <a:pt x="2488" y="2688"/>
                              </a:lnTo>
                              <a:lnTo>
                                <a:pt x="2494" y="2711"/>
                              </a:lnTo>
                              <a:lnTo>
                                <a:pt x="2502" y="2734"/>
                              </a:lnTo>
                              <a:lnTo>
                                <a:pt x="2512" y="2757"/>
                              </a:lnTo>
                              <a:lnTo>
                                <a:pt x="2521" y="2779"/>
                              </a:lnTo>
                              <a:lnTo>
                                <a:pt x="2532" y="2801"/>
                              </a:lnTo>
                              <a:lnTo>
                                <a:pt x="2545" y="2821"/>
                              </a:lnTo>
                              <a:lnTo>
                                <a:pt x="2558" y="2841"/>
                              </a:lnTo>
                              <a:lnTo>
                                <a:pt x="2571" y="2861"/>
                              </a:lnTo>
                              <a:lnTo>
                                <a:pt x="2587" y="2880"/>
                              </a:lnTo>
                              <a:lnTo>
                                <a:pt x="2603" y="2898"/>
                              </a:lnTo>
                              <a:lnTo>
                                <a:pt x="2619" y="2916"/>
                              </a:lnTo>
                              <a:lnTo>
                                <a:pt x="2636" y="2933"/>
                              </a:lnTo>
                              <a:lnTo>
                                <a:pt x="2654" y="2948"/>
                              </a:lnTo>
                              <a:lnTo>
                                <a:pt x="2673" y="2963"/>
                              </a:lnTo>
                              <a:lnTo>
                                <a:pt x="2693" y="2976"/>
                              </a:lnTo>
                              <a:lnTo>
                                <a:pt x="2713" y="2990"/>
                              </a:lnTo>
                              <a:lnTo>
                                <a:pt x="2734" y="3002"/>
                              </a:lnTo>
                              <a:lnTo>
                                <a:pt x="2755" y="3013"/>
                              </a:lnTo>
                              <a:lnTo>
                                <a:pt x="2778" y="3023"/>
                              </a:lnTo>
                              <a:lnTo>
                                <a:pt x="2800" y="3032"/>
                              </a:lnTo>
                              <a:lnTo>
                                <a:pt x="2823" y="3040"/>
                              </a:lnTo>
                              <a:lnTo>
                                <a:pt x="2847" y="3047"/>
                              </a:lnTo>
                              <a:lnTo>
                                <a:pt x="2871" y="3052"/>
                              </a:lnTo>
                              <a:lnTo>
                                <a:pt x="2896" y="3057"/>
                              </a:lnTo>
                              <a:lnTo>
                                <a:pt x="2920" y="3060"/>
                              </a:lnTo>
                              <a:lnTo>
                                <a:pt x="2946" y="3061"/>
                              </a:lnTo>
                              <a:lnTo>
                                <a:pt x="2971" y="3062"/>
                              </a:lnTo>
                              <a:lnTo>
                                <a:pt x="2994" y="3061"/>
                              </a:lnTo>
                              <a:lnTo>
                                <a:pt x="3015" y="3060"/>
                              </a:lnTo>
                              <a:lnTo>
                                <a:pt x="3037" y="3058"/>
                              </a:lnTo>
                              <a:lnTo>
                                <a:pt x="3058" y="3054"/>
                              </a:lnTo>
                              <a:lnTo>
                                <a:pt x="3079" y="3051"/>
                              </a:lnTo>
                              <a:lnTo>
                                <a:pt x="3100" y="3045"/>
                              </a:lnTo>
                              <a:lnTo>
                                <a:pt x="3120" y="3040"/>
                              </a:lnTo>
                              <a:lnTo>
                                <a:pt x="3140" y="3033"/>
                              </a:lnTo>
                              <a:lnTo>
                                <a:pt x="3159" y="3025"/>
                              </a:lnTo>
                              <a:lnTo>
                                <a:pt x="3178" y="3018"/>
                              </a:lnTo>
                              <a:lnTo>
                                <a:pt x="3197" y="3009"/>
                              </a:lnTo>
                              <a:lnTo>
                                <a:pt x="3215" y="2999"/>
                              </a:lnTo>
                              <a:lnTo>
                                <a:pt x="3232" y="2989"/>
                              </a:lnTo>
                              <a:lnTo>
                                <a:pt x="3250" y="2977"/>
                              </a:lnTo>
                              <a:lnTo>
                                <a:pt x="3267" y="2965"/>
                              </a:lnTo>
                              <a:lnTo>
                                <a:pt x="3283" y="2953"/>
                              </a:lnTo>
                              <a:lnTo>
                                <a:pt x="3563" y="3229"/>
                              </a:lnTo>
                              <a:lnTo>
                                <a:pt x="3533" y="3255"/>
                              </a:lnTo>
                              <a:lnTo>
                                <a:pt x="3502" y="3279"/>
                              </a:lnTo>
                              <a:lnTo>
                                <a:pt x="3470" y="3303"/>
                              </a:lnTo>
                              <a:lnTo>
                                <a:pt x="3436" y="3324"/>
                              </a:lnTo>
                              <a:lnTo>
                                <a:pt x="3402" y="3344"/>
                              </a:lnTo>
                              <a:lnTo>
                                <a:pt x="3366" y="3362"/>
                              </a:lnTo>
                              <a:lnTo>
                                <a:pt x="3330" y="3379"/>
                              </a:lnTo>
                              <a:lnTo>
                                <a:pt x="3294" y="3394"/>
                              </a:lnTo>
                              <a:lnTo>
                                <a:pt x="3256" y="3408"/>
                              </a:lnTo>
                              <a:lnTo>
                                <a:pt x="3217" y="3420"/>
                              </a:lnTo>
                              <a:lnTo>
                                <a:pt x="3178" y="3430"/>
                              </a:lnTo>
                              <a:lnTo>
                                <a:pt x="3138" y="3439"/>
                              </a:lnTo>
                              <a:lnTo>
                                <a:pt x="3097" y="3446"/>
                              </a:lnTo>
                              <a:lnTo>
                                <a:pt x="3056" y="3450"/>
                              </a:lnTo>
                              <a:lnTo>
                                <a:pt x="3014" y="3453"/>
                              </a:lnTo>
                              <a:lnTo>
                                <a:pt x="2971" y="3454"/>
                              </a:lnTo>
                              <a:lnTo>
                                <a:pt x="2926" y="3453"/>
                              </a:lnTo>
                              <a:lnTo>
                                <a:pt x="2880" y="3450"/>
                              </a:lnTo>
                              <a:lnTo>
                                <a:pt x="2835" y="3444"/>
                              </a:lnTo>
                              <a:lnTo>
                                <a:pt x="2792" y="3435"/>
                              </a:lnTo>
                              <a:lnTo>
                                <a:pt x="2749" y="3427"/>
                              </a:lnTo>
                              <a:lnTo>
                                <a:pt x="2706" y="3414"/>
                              </a:lnTo>
                              <a:lnTo>
                                <a:pt x="2665" y="3400"/>
                              </a:lnTo>
                              <a:lnTo>
                                <a:pt x="2625" y="3384"/>
                              </a:lnTo>
                              <a:lnTo>
                                <a:pt x="2585" y="3366"/>
                              </a:lnTo>
                              <a:lnTo>
                                <a:pt x="2547" y="3346"/>
                              </a:lnTo>
                              <a:lnTo>
                                <a:pt x="2510" y="3325"/>
                              </a:lnTo>
                              <a:lnTo>
                                <a:pt x="2473" y="3302"/>
                              </a:lnTo>
                              <a:lnTo>
                                <a:pt x="2439" y="3277"/>
                              </a:lnTo>
                              <a:lnTo>
                                <a:pt x="2405" y="3250"/>
                              </a:lnTo>
                              <a:lnTo>
                                <a:pt x="2373" y="3223"/>
                              </a:lnTo>
                              <a:lnTo>
                                <a:pt x="2342" y="3193"/>
                              </a:lnTo>
                              <a:lnTo>
                                <a:pt x="2312" y="3162"/>
                              </a:lnTo>
                              <a:lnTo>
                                <a:pt x="2284" y="3130"/>
                              </a:lnTo>
                              <a:lnTo>
                                <a:pt x="2257" y="3096"/>
                              </a:lnTo>
                              <a:lnTo>
                                <a:pt x="2232" y="3061"/>
                              </a:lnTo>
                              <a:lnTo>
                                <a:pt x="2209" y="3025"/>
                              </a:lnTo>
                              <a:lnTo>
                                <a:pt x="2188" y="2987"/>
                              </a:lnTo>
                              <a:lnTo>
                                <a:pt x="2168" y="2950"/>
                              </a:lnTo>
                              <a:lnTo>
                                <a:pt x="2150" y="2909"/>
                              </a:lnTo>
                              <a:lnTo>
                                <a:pt x="2134" y="2869"/>
                              </a:lnTo>
                              <a:lnTo>
                                <a:pt x="2120" y="2828"/>
                              </a:lnTo>
                              <a:lnTo>
                                <a:pt x="2109" y="2786"/>
                              </a:lnTo>
                              <a:lnTo>
                                <a:pt x="2099" y="2742"/>
                              </a:lnTo>
                              <a:lnTo>
                                <a:pt x="2091" y="2699"/>
                              </a:lnTo>
                              <a:lnTo>
                                <a:pt x="2085" y="2654"/>
                              </a:lnTo>
                              <a:lnTo>
                                <a:pt x="2081" y="2608"/>
                              </a:lnTo>
                              <a:lnTo>
                                <a:pt x="2080" y="2563"/>
                              </a:lnTo>
                              <a:lnTo>
                                <a:pt x="2081" y="2517"/>
                              </a:lnTo>
                              <a:lnTo>
                                <a:pt x="2085" y="2471"/>
                              </a:lnTo>
                              <a:lnTo>
                                <a:pt x="2091" y="2427"/>
                              </a:lnTo>
                              <a:lnTo>
                                <a:pt x="2099" y="2383"/>
                              </a:lnTo>
                              <a:lnTo>
                                <a:pt x="2109" y="2340"/>
                              </a:lnTo>
                              <a:lnTo>
                                <a:pt x="2120" y="2298"/>
                              </a:lnTo>
                              <a:lnTo>
                                <a:pt x="2134" y="2256"/>
                              </a:lnTo>
                              <a:lnTo>
                                <a:pt x="2150" y="2216"/>
                              </a:lnTo>
                              <a:lnTo>
                                <a:pt x="2168" y="2176"/>
                              </a:lnTo>
                              <a:lnTo>
                                <a:pt x="2188" y="2138"/>
                              </a:lnTo>
                              <a:lnTo>
                                <a:pt x="2209" y="2100"/>
                              </a:lnTo>
                              <a:lnTo>
                                <a:pt x="2232" y="2065"/>
                              </a:lnTo>
                              <a:lnTo>
                                <a:pt x="2257" y="2030"/>
                              </a:lnTo>
                              <a:lnTo>
                                <a:pt x="2284" y="1995"/>
                              </a:lnTo>
                              <a:lnTo>
                                <a:pt x="2312" y="1963"/>
                              </a:lnTo>
                              <a:lnTo>
                                <a:pt x="2342" y="1933"/>
                              </a:lnTo>
                              <a:lnTo>
                                <a:pt x="2373" y="1903"/>
                              </a:lnTo>
                              <a:lnTo>
                                <a:pt x="2405" y="1875"/>
                              </a:lnTo>
                              <a:lnTo>
                                <a:pt x="2439" y="1848"/>
                              </a:lnTo>
                              <a:lnTo>
                                <a:pt x="2473" y="1824"/>
                              </a:lnTo>
                              <a:lnTo>
                                <a:pt x="2510" y="1800"/>
                              </a:lnTo>
                              <a:lnTo>
                                <a:pt x="2547" y="1779"/>
                              </a:lnTo>
                              <a:lnTo>
                                <a:pt x="2585" y="1759"/>
                              </a:lnTo>
                              <a:lnTo>
                                <a:pt x="2625" y="1741"/>
                              </a:lnTo>
                              <a:lnTo>
                                <a:pt x="2665" y="1726"/>
                              </a:lnTo>
                              <a:lnTo>
                                <a:pt x="2706" y="1711"/>
                              </a:lnTo>
                              <a:lnTo>
                                <a:pt x="2749" y="1699"/>
                              </a:lnTo>
                              <a:lnTo>
                                <a:pt x="2792" y="1690"/>
                              </a:lnTo>
                              <a:lnTo>
                                <a:pt x="2835" y="1682"/>
                              </a:lnTo>
                              <a:lnTo>
                                <a:pt x="2880" y="1676"/>
                              </a:lnTo>
                              <a:lnTo>
                                <a:pt x="2926" y="1672"/>
                              </a:lnTo>
                              <a:lnTo>
                                <a:pt x="2971" y="1671"/>
                              </a:lnTo>
                              <a:close/>
                              <a:moveTo>
                                <a:pt x="4858" y="3824"/>
                              </a:moveTo>
                              <a:lnTo>
                                <a:pt x="4858" y="3824"/>
                              </a:lnTo>
                              <a:lnTo>
                                <a:pt x="4328" y="3824"/>
                              </a:lnTo>
                              <a:lnTo>
                                <a:pt x="4328" y="4208"/>
                              </a:lnTo>
                              <a:lnTo>
                                <a:pt x="4702" y="4208"/>
                              </a:lnTo>
                              <a:lnTo>
                                <a:pt x="4858" y="3824"/>
                              </a:lnTo>
                              <a:close/>
                              <a:moveTo>
                                <a:pt x="1064" y="3824"/>
                              </a:moveTo>
                              <a:lnTo>
                                <a:pt x="1064" y="3824"/>
                              </a:lnTo>
                              <a:lnTo>
                                <a:pt x="1594" y="3824"/>
                              </a:lnTo>
                              <a:lnTo>
                                <a:pt x="1594" y="4208"/>
                              </a:lnTo>
                              <a:lnTo>
                                <a:pt x="1219" y="4208"/>
                              </a:lnTo>
                              <a:lnTo>
                                <a:pt x="1064" y="3824"/>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电话" o:spid="_x0000_s1026" o:spt="100" style="position:absolute;left:0pt;margin-left:34pt;margin-top:133.9pt;height:25pt;width:25pt;z-index:-167821312;v-text-anchor:middle;mso-width-relative:page;mso-height-relative:page;" fillcolor="#5B9BD5 [3204]" filled="t" stroked="f" coordsize="5868,4208" o:gfxdata="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&#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" path="m49,1128l49,1128,345,1748,354,1764,364,1778,375,1790,387,1803,400,1813,413,1821,428,1828,443,1834,460,1838,477,1842,495,1844,512,1845,531,1845,551,1843,573,1841,594,1837,1457,1607,1479,1599,1500,1589,1519,1579,1537,1569,1552,1557,1567,1546,1580,1534,1591,1522,1601,1510,1610,1496,1617,1482,1624,1467,1628,1453,1632,1438,1633,1423,1634,1406,1627,927,1664,910,1701,894,1775,863,1851,834,1929,807,2008,782,2089,759,2170,739,2252,720,2335,705,2420,690,2504,679,2589,669,2675,661,2761,657,2848,654,2934,652,3021,654,3106,657,3192,661,3278,669,3364,679,3449,690,3532,705,3616,720,3698,739,3780,759,3860,782,3939,807,4017,834,4093,863,4168,894,4204,910,4241,927,4235,1406,4235,1423,4237,1438,4240,1453,4245,1467,4250,1482,4258,1496,4266,1510,4276,1522,4288,1534,4300,1546,4315,1557,4331,1569,4349,1579,4368,1589,4389,1599,4412,1607,5275,1837,5296,1841,5316,1843,5336,1845,5355,1845,5374,1844,5392,1842,5408,1838,5425,1834,5440,1828,5454,1821,5469,1813,5481,1803,5493,1790,5504,1778,5514,1764,5523,1748,5820,1128,5835,1095,5848,1065,5856,1037,5863,1011,5867,988,5868,966,5868,956,5867,946,5864,936,5862,927,5859,918,5854,909,5845,892,5833,876,5820,861,5803,846,5784,832,5763,817,5741,803,5652,754,5564,706,5476,660,5389,616,5301,572,5213,531,5125,491,5037,452,4950,415,4862,381,4774,346,4686,315,4599,284,4511,255,4423,228,4336,201,4248,178,4161,154,4073,133,3985,114,3898,95,3810,80,3722,64,3635,51,3547,39,3460,29,3372,21,3285,14,3197,8,3109,4,3022,2,2934,0,2847,2,2759,4,2672,8,2584,14,2497,21,2409,29,2320,39,2234,51,2145,64,2059,80,1970,95,1882,114,1795,133,1707,154,1620,178,1532,201,1444,228,1357,255,1269,284,1181,315,1094,346,1006,381,918,415,830,452,743,491,655,531,567,572,479,616,391,660,303,706,216,754,128,803,104,817,84,832,65,846,49,861,34,876,23,892,13,909,10,918,6,927,4,936,2,946,1,956,0,966,1,988,4,1011,11,1037,21,1065,33,1095,49,1128xm2041,1134l2041,1134,2096,1117,2153,1101,2210,1085,2267,1072,2324,1058,2381,1046,2438,1036,2495,1026,2553,1017,2610,1009,2668,1004,2726,998,2785,995,2843,991,2902,989,2960,989,3019,989,3079,991,3136,995,3194,998,3252,1004,3310,1009,3368,1017,3426,1026,3483,1036,3541,1046,3598,1058,3655,1072,3712,1085,3769,1101,3824,1117,3881,1134,3881,1618,3884,1651,3890,1681,3898,1709,3907,1736,3918,1760,3931,1783,3946,1804,3961,1823,3979,1839,3999,1855,4020,1868,4043,1881,4066,1891,4092,1900,4119,1907,4146,1913,4896,2061,4925,2068,4951,2077,4977,2086,5001,2097,5024,2109,5044,2123,5063,2137,5081,2154,5095,2172,5108,2191,5120,2212,5129,2235,5134,2260,5139,2285,5141,2314,5141,2344,5141,3729,2960,3729,781,3729,781,2344,780,2314,782,2285,787,2260,793,2235,802,2212,813,2191,826,2172,841,2154,858,2137,877,2123,898,2109,920,2097,944,2086,971,2077,997,2068,1026,2061,1775,1913,1803,1907,1830,1900,1855,1891,1879,1881,1901,1868,1923,1855,1941,1839,1959,1823,1976,1804,1991,1783,2003,1760,2014,1736,2024,1709,2031,1681,2037,1651,2041,1618,2041,1134xm2971,1671l2971,1671,3017,1672,3063,1676,3107,1682,3151,1690,3194,1699,3237,1711,3278,1726,3318,1741,3358,1759,3396,1779,3434,1800,3470,1824,3505,1848,3539,1875,3571,1903,3602,1933,3631,1963,3659,1995,3686,2030,3711,2065,3734,2100,3755,2138,3775,2176,3793,2216,3809,2256,3823,2298,3835,2340,3845,2383,3853,2427,3859,2471,3862,2517,3863,2563,3863,2591,3861,2617,3860,2645,3857,2672,3853,2699,3849,2726,3843,2751,3838,2778,3831,2802,3823,2828,3814,2854,3805,2878,3796,2903,3786,2926,3775,2950,3763,2973,3410,2802,3423,2776,3435,2748,3446,2719,3455,2689,3462,2659,3466,2627,3470,2595,3471,2563,3470,2537,3469,2512,3465,2487,3461,2462,3455,2438,3449,2415,3441,2391,3432,2369,3422,2347,3411,2325,3398,2304,3386,2284,3372,2264,3357,2245,3342,2227,3325,2209,3307,2193,3289,2177,3270,2163,3251,2149,3230,2136,3210,2124,3188,2113,3165,2102,3143,2094,3120,2086,3096,2079,3072,2074,3047,2069,3023,2066,2997,2065,2971,2063,2946,2065,2920,2066,2896,2069,2871,2074,2847,2079,2823,2086,2800,2094,2778,2102,2755,2113,2734,2124,2713,2136,2693,2149,2673,2163,2654,2177,2636,2193,2619,2209,2603,2227,2587,2245,2571,2264,2558,2284,2545,2304,2532,2325,2521,2347,2512,2369,2502,2391,2494,2415,2488,2438,2482,2462,2478,2487,2475,2512,2473,2537,2472,2563,2473,2588,2475,2614,2478,2639,2482,2663,2488,2688,2494,2711,2502,2734,2512,2757,2521,2779,2532,2801,2545,2821,2558,2841,2571,2861,2587,2880,2603,2898,2619,2916,2636,2933,2654,2948,2673,2963,2693,2976,2713,2990,2734,3002,2755,3013,2778,3023,2800,3032,2823,3040,2847,3047,2871,3052,2896,3057,2920,3060,2946,3061,2971,3062,2994,3061,3015,3060,3037,3058,3058,3054,3079,3051,3100,3045,3120,3040,3140,3033,3159,3025,3178,3018,3197,3009,3215,2999,3232,2989,3250,2977,3267,2965,3283,2953,3563,3229,3533,3255,3502,3279,3470,3303,3436,3324,3402,3344,3366,3362,3330,3379,3294,3394,3256,3408,3217,3420,3178,3430,3138,3439,3097,3446,3056,3450,3014,3453,2971,3454,2926,3453,2880,3450,2835,3444,2792,3435,2749,3427,2706,3414,2665,3400,2625,3384,2585,3366,2547,3346,2510,3325,2473,3302,2439,3277,2405,3250,2373,3223,2342,3193,2312,3162,2284,3130,2257,3096,2232,3061,2209,3025,2188,2987,2168,2950,2150,2909,2134,2869,2120,2828,2109,2786,2099,2742,2091,2699,2085,2654,2081,2608,2080,2563,2081,2517,2085,2471,2091,2427,2099,2383,2109,2340,2120,2298,2134,2256,2150,2216,2168,2176,2188,2138,2209,2100,2232,2065,2257,2030,2284,1995,2312,1963,2342,1933,2373,1903,2405,1875,2439,1848,2473,1824,2510,1800,2547,1779,2585,1759,2625,1741,2665,1726,2706,1711,2749,1699,2792,1690,2835,1682,2880,1676,2926,1672,2971,1671xm4858,3824l4858,3824,4328,3824,4328,4208,4702,4208,4858,3824xm1064,3824l1064,3824,1594,3824,1594,4208,1219,4208,1064,3824xe">
                <v:path o:connectlocs="7254507,44583700;10433835,44975444;27753384,37557050;28701880,34423247;38116935,18093048;53065136,16011944;67802536,19145823;74389524,34839437;75794792,38120221;93377788,45122348;96276031,44143063;102863074,25388984;102669858,21838914;96188215,16158848;80783351,6953234;65378487,1566901;50008738,48968;34603874,2325868;19216541,8471168;3794146,18460270;175631,22475499;579648,26808981;41823266,25609302;51993654,24213826;61180377,25364462;68171383,39613632;70244115,45416156;86509660,50631064;89934959,54156611;13718618,91297472;14772515,52736614;31178629,46836154;34709275,44167509;35851041,27763820;58282081,42625054;63780057,48060355;67363403,57290490;67749835,65418883;66502669,71637597;60881761,64317139;60442628,58539137;58405012,54083197;54804081,51071776;50869473,50655510;46952341,52956932;44475646,56923192;43421696,62750162;44282430,68038559;46618609,72176170;50430340,74722432;54083917,74697986;57386231,72592436;58492828,82728442;52186871,84564631;44739093,81920432;39645134,75799654;36729306,66079913;37238670,56262161;41138217,47325834;46811825,42257831;85332778,93623416;18689593,93623416" o:connectangles="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44960" behindDoc="0" locked="0" layoutInCell="1" allowOverlap="1">
                <wp:simplePos x="0" y="0"/>
                <wp:positionH relativeFrom="column">
                  <wp:posOffset>2850515</wp:posOffset>
                </wp:positionH>
                <wp:positionV relativeFrom="paragraph">
                  <wp:posOffset>859790</wp:posOffset>
                </wp:positionV>
                <wp:extent cx="419735" cy="389255"/>
                <wp:effectExtent l="0" t="0" r="12065" b="17145"/>
                <wp:wrapNone/>
                <wp:docPr id="284" name="圆形小人"/>
                <wp:cNvGraphicFramePr/>
                <a:graphic xmlns:a="http://schemas.openxmlformats.org/drawingml/2006/main">
                  <a:graphicData uri="http://schemas.microsoft.com/office/word/2010/wordprocessingShape">
                    <wps:wsp>
                      <wps:cNvSpPr/>
                      <wps:spPr>
                        <a:xfrm>
                          <a:off x="2339340" y="4130040"/>
                          <a:ext cx="419735" cy="389255"/>
                        </a:xfrm>
                        <a:custGeom>
                          <a:avLst/>
                          <a:gdLst/>
                          <a:ahLst/>
                          <a:cxnLst/>
                          <a:rect l="l" t="t" r="r" b="b"/>
                          <a:pathLst>
                            <a:path w="2096905" h="1866796">
                              <a:moveTo>
                                <a:pt x="1048452" y="936104"/>
                              </a:moveTo>
                              <a:cubicBezTo>
                                <a:pt x="1514414" y="936104"/>
                                <a:pt x="1915768" y="1306075"/>
                                <a:pt x="2095857" y="1839030"/>
                              </a:cubicBezTo>
                              <a:lnTo>
                                <a:pt x="2096905" y="1866796"/>
                              </a:lnTo>
                              <a:lnTo>
                                <a:pt x="0" y="1866796"/>
                              </a:lnTo>
                              <a:lnTo>
                                <a:pt x="1048" y="1839032"/>
                              </a:lnTo>
                              <a:cubicBezTo>
                                <a:pt x="181136" y="1306076"/>
                                <a:pt x="582491" y="936104"/>
                                <a:pt x="1048452" y="936104"/>
                              </a:cubicBezTo>
                              <a:close/>
                              <a:moveTo>
                                <a:pt x="1048452" y="0"/>
                              </a:moveTo>
                              <a:cubicBezTo>
                                <a:pt x="1278321" y="0"/>
                                <a:pt x="1464666" y="183796"/>
                                <a:pt x="1464666" y="410519"/>
                              </a:cubicBezTo>
                              <a:cubicBezTo>
                                <a:pt x="1464666" y="637242"/>
                                <a:pt x="1278321" y="821038"/>
                                <a:pt x="1048452" y="821038"/>
                              </a:cubicBezTo>
                              <a:cubicBezTo>
                                <a:pt x="818583" y="821038"/>
                                <a:pt x="632238" y="637242"/>
                                <a:pt x="632238" y="410519"/>
                              </a:cubicBezTo>
                              <a:cubicBezTo>
                                <a:pt x="632238" y="183796"/>
                                <a:pt x="818583" y="0"/>
                                <a:pt x="1048452"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900000" rIns="91440" bIns="45720" anchor="ctr"/>
                    </wps:wsp>
                  </a:graphicData>
                </a:graphic>
              </wp:anchor>
            </w:drawing>
          </mc:Choice>
          <mc:Fallback>
            <w:pict>
              <v:shape id="圆形小人" o:spid="_x0000_s1026" o:spt="100" style="position:absolute;left:0pt;margin-left:224.45pt;margin-top:67.7pt;height:30.65pt;width:33.05pt;z-index:-167822336;v-text-anchor:middle;mso-width-relative:page;mso-height-relative:page;" fillcolor="#5B9BD5 [3204]" filled="t" stroked="f" coordsize="2096905,1866796" o:gfxdata="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QDC+y3AAAAAsBAAAPAAAAAAAAAAEAIAAAACIAAABkcnMvZG93bnJldi54bWxQSwECFAAU&#10;AAAACACHTuJARgJLlEMDAADaBwAADgAAAAAAAAABACAAAAArAQAAZHJzL2Uyb0RvYy54bWxQSwUG&#10;AAAAAAYABgBZAQAA4AYAAAAA&#10;" path="m1048452,936104c1514414,936104,1915768,1306075,2095857,1839030l2096905,1866796,0,1866796,1048,1839032c181136,1306076,582491,936104,1048452,936104xm1048452,0c1278321,0,1464666,183796,1464666,410519c1464666,637242,1278321,821038,1048452,821038c818583,821038,632238,637242,632238,410519c632238,183796,818583,0,1048452,0xe">
                <v:fill on="t" focussize="0,0"/>
                <v:stroke on="f" weight="1pt" miterlimit="8" joinstyle="miter"/>
                <v:imagedata o:title=""/>
                <o:lock v:ext="edit" aspectratio="f"/>
                <v:textbox inset="2.54mm,25mm,2.54mm,1.27mm"/>
              </v:shape>
            </w:pict>
          </mc:Fallback>
        </mc:AlternateContent>
      </w:r>
      <w:r>
        <w:rPr>
          <w:sz w:val="21"/>
        </w:rPr>
        <mc:AlternateContent>
          <mc:Choice Requires="wps">
            <w:drawing>
              <wp:anchor distT="0" distB="0" distL="114300" distR="114300" simplePos="0" relativeHeight="4127137792" behindDoc="0" locked="0" layoutInCell="1" allowOverlap="1">
                <wp:simplePos x="0" y="0"/>
                <wp:positionH relativeFrom="column">
                  <wp:posOffset>3662045</wp:posOffset>
                </wp:positionH>
                <wp:positionV relativeFrom="paragraph">
                  <wp:posOffset>873125</wp:posOffset>
                </wp:positionV>
                <wp:extent cx="408305" cy="375920"/>
                <wp:effectExtent l="0" t="0" r="23495" b="5080"/>
                <wp:wrapNone/>
                <wp:docPr id="144" name="头像"/>
                <wp:cNvGraphicFramePr/>
                <a:graphic xmlns:a="http://schemas.openxmlformats.org/drawingml/2006/main">
                  <a:graphicData uri="http://schemas.microsoft.com/office/word/2010/wordprocessingShape">
                    <wps:wsp>
                      <wps:cNvSpPr/>
                      <wps:spPr bwMode="auto">
                        <a:xfrm>
                          <a:off x="4173220" y="1605915"/>
                          <a:ext cx="408305" cy="375920"/>
                        </a:xfrm>
                        <a:custGeom>
                          <a:avLst/>
                          <a:gdLst>
                            <a:gd name="T0" fmla="*/ 646796 w 5367"/>
                            <a:gd name="T1" fmla="*/ 843536 h 6897"/>
                            <a:gd name="T2" fmla="*/ 520861 w 5367"/>
                            <a:gd name="T3" fmla="*/ 880824 h 6897"/>
                            <a:gd name="T4" fmla="*/ 403764 w 5367"/>
                            <a:gd name="T5" fmla="*/ 946285 h 6897"/>
                            <a:gd name="T6" fmla="*/ 297714 w 5367"/>
                            <a:gd name="T7" fmla="*/ 1036605 h 6897"/>
                            <a:gd name="T8" fmla="*/ 204644 w 5367"/>
                            <a:gd name="T9" fmla="*/ 1149850 h 6897"/>
                            <a:gd name="T10" fmla="*/ 126487 w 5367"/>
                            <a:gd name="T11" fmla="*/ 1282429 h 6897"/>
                            <a:gd name="T12" fmla="*/ 65729 w 5367"/>
                            <a:gd name="T13" fmla="*/ 1432134 h 6897"/>
                            <a:gd name="T14" fmla="*/ 23475 w 5367"/>
                            <a:gd name="T15" fmla="*/ 1595648 h 6897"/>
                            <a:gd name="T16" fmla="*/ 2209 w 5367"/>
                            <a:gd name="T17" fmla="*/ 1771316 h 6897"/>
                            <a:gd name="T18" fmla="*/ 1481389 w 5367"/>
                            <a:gd name="T19" fmla="*/ 1905000 h 6897"/>
                            <a:gd name="T20" fmla="*/ 1480009 w 5367"/>
                            <a:gd name="T21" fmla="*/ 1771316 h 6897"/>
                            <a:gd name="T22" fmla="*/ 1459020 w 5367"/>
                            <a:gd name="T23" fmla="*/ 1595648 h 6897"/>
                            <a:gd name="T24" fmla="*/ 1417041 w 5367"/>
                            <a:gd name="T25" fmla="*/ 1432134 h 6897"/>
                            <a:gd name="T26" fmla="*/ 1355731 w 5367"/>
                            <a:gd name="T27" fmla="*/ 1282429 h 6897"/>
                            <a:gd name="T28" fmla="*/ 1277850 w 5367"/>
                            <a:gd name="T29" fmla="*/ 1149850 h 6897"/>
                            <a:gd name="T30" fmla="*/ 1184780 w 5367"/>
                            <a:gd name="T31" fmla="*/ 1036605 h 6897"/>
                            <a:gd name="T32" fmla="*/ 1078730 w 5367"/>
                            <a:gd name="T33" fmla="*/ 946285 h 6897"/>
                            <a:gd name="T34" fmla="*/ 961633 w 5367"/>
                            <a:gd name="T35" fmla="*/ 880824 h 6897"/>
                            <a:gd name="T36" fmla="*/ 835422 w 5367"/>
                            <a:gd name="T37" fmla="*/ 843536 h 6897"/>
                            <a:gd name="T38" fmla="*/ 747875 w 5367"/>
                            <a:gd name="T39" fmla="*/ 731120 h 6897"/>
                            <a:gd name="T40" fmla="*/ 805043 w 5367"/>
                            <a:gd name="T41" fmla="*/ 726701 h 6897"/>
                            <a:gd name="T42" fmla="*/ 868286 w 5367"/>
                            <a:gd name="T43" fmla="*/ 711786 h 6897"/>
                            <a:gd name="T44" fmla="*/ 926559 w 5367"/>
                            <a:gd name="T45" fmla="*/ 686927 h 6897"/>
                            <a:gd name="T46" fmla="*/ 979032 w 5367"/>
                            <a:gd name="T47" fmla="*/ 653230 h 6897"/>
                            <a:gd name="T48" fmla="*/ 1024876 w 5367"/>
                            <a:gd name="T49" fmla="*/ 611246 h 6897"/>
                            <a:gd name="T50" fmla="*/ 1063264 w 5367"/>
                            <a:gd name="T51" fmla="*/ 562358 h 6897"/>
                            <a:gd name="T52" fmla="*/ 1092815 w 5367"/>
                            <a:gd name="T53" fmla="*/ 507945 h 6897"/>
                            <a:gd name="T54" fmla="*/ 1112699 w 5367"/>
                            <a:gd name="T55" fmla="*/ 448008 h 6897"/>
                            <a:gd name="T56" fmla="*/ 1121813 w 5367"/>
                            <a:gd name="T57" fmla="*/ 384204 h 6897"/>
                            <a:gd name="T58" fmla="*/ 1120432 w 5367"/>
                            <a:gd name="T59" fmla="*/ 328134 h 6897"/>
                            <a:gd name="T60" fmla="*/ 1108004 w 5367"/>
                            <a:gd name="T61" fmla="*/ 265711 h 6897"/>
                            <a:gd name="T62" fmla="*/ 1085358 w 5367"/>
                            <a:gd name="T63" fmla="*/ 207155 h 6897"/>
                            <a:gd name="T64" fmla="*/ 1053322 w 5367"/>
                            <a:gd name="T65" fmla="*/ 153847 h 6897"/>
                            <a:gd name="T66" fmla="*/ 1012725 w 5367"/>
                            <a:gd name="T67" fmla="*/ 107168 h 6897"/>
                            <a:gd name="T68" fmla="*/ 964671 w 5367"/>
                            <a:gd name="T69" fmla="*/ 67395 h 6897"/>
                            <a:gd name="T70" fmla="*/ 910541 w 5367"/>
                            <a:gd name="T71" fmla="*/ 36183 h 6897"/>
                            <a:gd name="T72" fmla="*/ 850335 w 5367"/>
                            <a:gd name="T73" fmla="*/ 14087 h 6897"/>
                            <a:gd name="T74" fmla="*/ 786263 w 5367"/>
                            <a:gd name="T75" fmla="*/ 1933 h 6897"/>
                            <a:gd name="T76" fmla="*/ 728819 w 5367"/>
                            <a:gd name="T77" fmla="*/ 276 h 6897"/>
                            <a:gd name="T78" fmla="*/ 663366 w 5367"/>
                            <a:gd name="T79" fmla="*/ 9391 h 6897"/>
                            <a:gd name="T80" fmla="*/ 602332 w 5367"/>
                            <a:gd name="T81" fmla="*/ 28726 h 6897"/>
                            <a:gd name="T82" fmla="*/ 546545 w 5367"/>
                            <a:gd name="T83" fmla="*/ 57451 h 6897"/>
                            <a:gd name="T84" fmla="*/ 496282 w 5367"/>
                            <a:gd name="T85" fmla="*/ 95015 h 6897"/>
                            <a:gd name="T86" fmla="*/ 453751 w 5367"/>
                            <a:gd name="T87" fmla="*/ 139761 h 6897"/>
                            <a:gd name="T88" fmla="*/ 418954 w 5367"/>
                            <a:gd name="T89" fmla="*/ 191411 h 6897"/>
                            <a:gd name="T90" fmla="*/ 393546 w 5367"/>
                            <a:gd name="T91" fmla="*/ 248310 h 6897"/>
                            <a:gd name="T92" fmla="*/ 378356 w 5367"/>
                            <a:gd name="T93" fmla="*/ 309628 h 6897"/>
                            <a:gd name="T94" fmla="*/ 373938 w 5367"/>
                            <a:gd name="T95" fmla="*/ 365698 h 6897"/>
                            <a:gd name="T96" fmla="*/ 380013 w 5367"/>
                            <a:gd name="T97" fmla="*/ 430054 h 6897"/>
                            <a:gd name="T98" fmla="*/ 396584 w 5367"/>
                            <a:gd name="T99" fmla="*/ 491096 h 6897"/>
                            <a:gd name="T100" fmla="*/ 423372 w 5367"/>
                            <a:gd name="T101" fmla="*/ 547719 h 6897"/>
                            <a:gd name="T102" fmla="*/ 459551 w 5367"/>
                            <a:gd name="T103" fmla="*/ 597988 h 6897"/>
                            <a:gd name="T104" fmla="*/ 503186 w 5367"/>
                            <a:gd name="T105" fmla="*/ 641905 h 6897"/>
                            <a:gd name="T106" fmla="*/ 554278 w 5367"/>
                            <a:gd name="T107" fmla="*/ 678088 h 6897"/>
                            <a:gd name="T108" fmla="*/ 610894 w 5367"/>
                            <a:gd name="T109" fmla="*/ 705709 h 6897"/>
                            <a:gd name="T110" fmla="*/ 672756 w 5367"/>
                            <a:gd name="T111" fmla="*/ 723662 h 6897"/>
                            <a:gd name="T112" fmla="*/ 738209 w 5367"/>
                            <a:gd name="T113" fmla="*/ 730844 h 689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367" h="6897">
                              <a:moveTo>
                                <a:pt x="2684" y="3025"/>
                              </a:moveTo>
                              <a:lnTo>
                                <a:pt x="2684" y="3025"/>
                              </a:lnTo>
                              <a:lnTo>
                                <a:pt x="2615" y="3026"/>
                              </a:lnTo>
                              <a:lnTo>
                                <a:pt x="2545" y="3029"/>
                              </a:lnTo>
                              <a:lnTo>
                                <a:pt x="2478" y="3035"/>
                              </a:lnTo>
                              <a:lnTo>
                                <a:pt x="2409" y="3043"/>
                              </a:lnTo>
                              <a:lnTo>
                                <a:pt x="2342" y="3054"/>
                              </a:lnTo>
                              <a:lnTo>
                                <a:pt x="2275" y="3066"/>
                              </a:lnTo>
                              <a:lnTo>
                                <a:pt x="2209" y="3081"/>
                              </a:lnTo>
                              <a:lnTo>
                                <a:pt x="2143" y="3099"/>
                              </a:lnTo>
                              <a:lnTo>
                                <a:pt x="2077" y="3118"/>
                              </a:lnTo>
                              <a:lnTo>
                                <a:pt x="2013" y="3140"/>
                              </a:lnTo>
                              <a:lnTo>
                                <a:pt x="1949" y="3163"/>
                              </a:lnTo>
                              <a:lnTo>
                                <a:pt x="1886" y="3189"/>
                              </a:lnTo>
                              <a:lnTo>
                                <a:pt x="1823" y="3217"/>
                              </a:lnTo>
                              <a:lnTo>
                                <a:pt x="1761" y="3247"/>
                              </a:lnTo>
                              <a:lnTo>
                                <a:pt x="1700" y="3279"/>
                              </a:lnTo>
                              <a:lnTo>
                                <a:pt x="1639" y="3313"/>
                              </a:lnTo>
                              <a:lnTo>
                                <a:pt x="1579" y="3349"/>
                              </a:lnTo>
                              <a:lnTo>
                                <a:pt x="1521" y="3386"/>
                              </a:lnTo>
                              <a:lnTo>
                                <a:pt x="1462" y="3426"/>
                              </a:lnTo>
                              <a:lnTo>
                                <a:pt x="1405" y="3468"/>
                              </a:lnTo>
                              <a:lnTo>
                                <a:pt x="1348" y="3511"/>
                              </a:lnTo>
                              <a:lnTo>
                                <a:pt x="1293" y="3556"/>
                              </a:lnTo>
                              <a:lnTo>
                                <a:pt x="1237" y="3603"/>
                              </a:lnTo>
                              <a:lnTo>
                                <a:pt x="1183" y="3651"/>
                              </a:lnTo>
                              <a:lnTo>
                                <a:pt x="1131" y="3702"/>
                              </a:lnTo>
                              <a:lnTo>
                                <a:pt x="1078" y="3753"/>
                              </a:lnTo>
                              <a:lnTo>
                                <a:pt x="1027" y="3807"/>
                              </a:lnTo>
                              <a:lnTo>
                                <a:pt x="976" y="3863"/>
                              </a:lnTo>
                              <a:lnTo>
                                <a:pt x="927" y="3920"/>
                              </a:lnTo>
                              <a:lnTo>
                                <a:pt x="880" y="3978"/>
                              </a:lnTo>
                              <a:lnTo>
                                <a:pt x="833" y="4038"/>
                              </a:lnTo>
                              <a:lnTo>
                                <a:pt x="786" y="4100"/>
                              </a:lnTo>
                              <a:lnTo>
                                <a:pt x="741" y="4163"/>
                              </a:lnTo>
                              <a:lnTo>
                                <a:pt x="698" y="4227"/>
                              </a:lnTo>
                              <a:lnTo>
                                <a:pt x="655" y="4293"/>
                              </a:lnTo>
                              <a:lnTo>
                                <a:pt x="613" y="4361"/>
                              </a:lnTo>
                              <a:lnTo>
                                <a:pt x="573" y="4429"/>
                              </a:lnTo>
                              <a:lnTo>
                                <a:pt x="533" y="4499"/>
                              </a:lnTo>
                              <a:lnTo>
                                <a:pt x="495" y="4570"/>
                              </a:lnTo>
                              <a:lnTo>
                                <a:pt x="458" y="4643"/>
                              </a:lnTo>
                              <a:lnTo>
                                <a:pt x="423" y="4717"/>
                              </a:lnTo>
                              <a:lnTo>
                                <a:pt x="388" y="4791"/>
                              </a:lnTo>
                              <a:lnTo>
                                <a:pt x="356" y="4868"/>
                              </a:lnTo>
                              <a:lnTo>
                                <a:pt x="324" y="4945"/>
                              </a:lnTo>
                              <a:lnTo>
                                <a:pt x="294" y="5024"/>
                              </a:lnTo>
                              <a:lnTo>
                                <a:pt x="265" y="5104"/>
                              </a:lnTo>
                              <a:lnTo>
                                <a:pt x="238" y="5185"/>
                              </a:lnTo>
                              <a:lnTo>
                                <a:pt x="211" y="5266"/>
                              </a:lnTo>
                              <a:lnTo>
                                <a:pt x="186" y="5349"/>
                              </a:lnTo>
                              <a:lnTo>
                                <a:pt x="163" y="5433"/>
                              </a:lnTo>
                              <a:lnTo>
                                <a:pt x="141" y="5518"/>
                              </a:lnTo>
                              <a:lnTo>
                                <a:pt x="121" y="5603"/>
                              </a:lnTo>
                              <a:lnTo>
                                <a:pt x="102" y="5690"/>
                              </a:lnTo>
                              <a:lnTo>
                                <a:pt x="85" y="5777"/>
                              </a:lnTo>
                              <a:lnTo>
                                <a:pt x="69" y="5866"/>
                              </a:lnTo>
                              <a:lnTo>
                                <a:pt x="54" y="5955"/>
                              </a:lnTo>
                              <a:lnTo>
                                <a:pt x="42" y="6045"/>
                              </a:lnTo>
                              <a:lnTo>
                                <a:pt x="31" y="6136"/>
                              </a:lnTo>
                              <a:lnTo>
                                <a:pt x="22" y="6227"/>
                              </a:lnTo>
                              <a:lnTo>
                                <a:pt x="14" y="6319"/>
                              </a:lnTo>
                              <a:lnTo>
                                <a:pt x="8" y="6413"/>
                              </a:lnTo>
                              <a:lnTo>
                                <a:pt x="4" y="6506"/>
                              </a:lnTo>
                              <a:lnTo>
                                <a:pt x="1" y="6600"/>
                              </a:lnTo>
                              <a:lnTo>
                                <a:pt x="0" y="6695"/>
                              </a:lnTo>
                              <a:lnTo>
                                <a:pt x="1" y="6796"/>
                              </a:lnTo>
                              <a:lnTo>
                                <a:pt x="5" y="6897"/>
                              </a:lnTo>
                              <a:lnTo>
                                <a:pt x="5364" y="6897"/>
                              </a:lnTo>
                              <a:lnTo>
                                <a:pt x="5366" y="6796"/>
                              </a:lnTo>
                              <a:lnTo>
                                <a:pt x="5367" y="6695"/>
                              </a:lnTo>
                              <a:lnTo>
                                <a:pt x="5367" y="6600"/>
                              </a:lnTo>
                              <a:lnTo>
                                <a:pt x="5364" y="6506"/>
                              </a:lnTo>
                              <a:lnTo>
                                <a:pt x="5359" y="6413"/>
                              </a:lnTo>
                              <a:lnTo>
                                <a:pt x="5353" y="6319"/>
                              </a:lnTo>
                              <a:lnTo>
                                <a:pt x="5346" y="6227"/>
                              </a:lnTo>
                              <a:lnTo>
                                <a:pt x="5337" y="6136"/>
                              </a:lnTo>
                              <a:lnTo>
                                <a:pt x="5325" y="6045"/>
                              </a:lnTo>
                              <a:lnTo>
                                <a:pt x="5313" y="5955"/>
                              </a:lnTo>
                              <a:lnTo>
                                <a:pt x="5298" y="5866"/>
                              </a:lnTo>
                              <a:lnTo>
                                <a:pt x="5283" y="5777"/>
                              </a:lnTo>
                              <a:lnTo>
                                <a:pt x="5266" y="5690"/>
                              </a:lnTo>
                              <a:lnTo>
                                <a:pt x="5247" y="5603"/>
                              </a:lnTo>
                              <a:lnTo>
                                <a:pt x="5226" y="5518"/>
                              </a:lnTo>
                              <a:lnTo>
                                <a:pt x="5205" y="5433"/>
                              </a:lnTo>
                              <a:lnTo>
                                <a:pt x="5181" y="5349"/>
                              </a:lnTo>
                              <a:lnTo>
                                <a:pt x="5157" y="5266"/>
                              </a:lnTo>
                              <a:lnTo>
                                <a:pt x="5131" y="5185"/>
                              </a:lnTo>
                              <a:lnTo>
                                <a:pt x="5103" y="5104"/>
                              </a:lnTo>
                              <a:lnTo>
                                <a:pt x="5073" y="5024"/>
                              </a:lnTo>
                              <a:lnTo>
                                <a:pt x="5043" y="4945"/>
                              </a:lnTo>
                              <a:lnTo>
                                <a:pt x="5012" y="4868"/>
                              </a:lnTo>
                              <a:lnTo>
                                <a:pt x="4979" y="4791"/>
                              </a:lnTo>
                              <a:lnTo>
                                <a:pt x="4945" y="4717"/>
                              </a:lnTo>
                              <a:lnTo>
                                <a:pt x="4909" y="4643"/>
                              </a:lnTo>
                              <a:lnTo>
                                <a:pt x="4872" y="4570"/>
                              </a:lnTo>
                              <a:lnTo>
                                <a:pt x="4834" y="4499"/>
                              </a:lnTo>
                              <a:lnTo>
                                <a:pt x="4796" y="4429"/>
                              </a:lnTo>
                              <a:lnTo>
                                <a:pt x="4755" y="4361"/>
                              </a:lnTo>
                              <a:lnTo>
                                <a:pt x="4713" y="4293"/>
                              </a:lnTo>
                              <a:lnTo>
                                <a:pt x="4671" y="4227"/>
                              </a:lnTo>
                              <a:lnTo>
                                <a:pt x="4627" y="4163"/>
                              </a:lnTo>
                              <a:lnTo>
                                <a:pt x="4582" y="4100"/>
                              </a:lnTo>
                              <a:lnTo>
                                <a:pt x="4536" y="4038"/>
                              </a:lnTo>
                              <a:lnTo>
                                <a:pt x="4489" y="3978"/>
                              </a:lnTo>
                              <a:lnTo>
                                <a:pt x="4440" y="3920"/>
                              </a:lnTo>
                              <a:lnTo>
                                <a:pt x="4391" y="3863"/>
                              </a:lnTo>
                              <a:lnTo>
                                <a:pt x="4340" y="3807"/>
                              </a:lnTo>
                              <a:lnTo>
                                <a:pt x="4290" y="3753"/>
                              </a:lnTo>
                              <a:lnTo>
                                <a:pt x="4238" y="3702"/>
                              </a:lnTo>
                              <a:lnTo>
                                <a:pt x="4184" y="3651"/>
                              </a:lnTo>
                              <a:lnTo>
                                <a:pt x="4130" y="3603"/>
                              </a:lnTo>
                              <a:lnTo>
                                <a:pt x="4076" y="3556"/>
                              </a:lnTo>
                              <a:lnTo>
                                <a:pt x="4020" y="3511"/>
                              </a:lnTo>
                              <a:lnTo>
                                <a:pt x="3963" y="3468"/>
                              </a:lnTo>
                              <a:lnTo>
                                <a:pt x="3906" y="3426"/>
                              </a:lnTo>
                              <a:lnTo>
                                <a:pt x="3848" y="3386"/>
                              </a:lnTo>
                              <a:lnTo>
                                <a:pt x="3788" y="3349"/>
                              </a:lnTo>
                              <a:lnTo>
                                <a:pt x="3728" y="3313"/>
                              </a:lnTo>
                              <a:lnTo>
                                <a:pt x="3668" y="3279"/>
                              </a:lnTo>
                              <a:lnTo>
                                <a:pt x="3607" y="3247"/>
                              </a:lnTo>
                              <a:lnTo>
                                <a:pt x="3545" y="3217"/>
                              </a:lnTo>
                              <a:lnTo>
                                <a:pt x="3482" y="3189"/>
                              </a:lnTo>
                              <a:lnTo>
                                <a:pt x="3419" y="3163"/>
                              </a:lnTo>
                              <a:lnTo>
                                <a:pt x="3355" y="3140"/>
                              </a:lnTo>
                              <a:lnTo>
                                <a:pt x="3290" y="3118"/>
                              </a:lnTo>
                              <a:lnTo>
                                <a:pt x="3225" y="3099"/>
                              </a:lnTo>
                              <a:lnTo>
                                <a:pt x="3159" y="3081"/>
                              </a:lnTo>
                              <a:lnTo>
                                <a:pt x="3093" y="3066"/>
                              </a:lnTo>
                              <a:lnTo>
                                <a:pt x="3025" y="3054"/>
                              </a:lnTo>
                              <a:lnTo>
                                <a:pt x="2958" y="3043"/>
                              </a:lnTo>
                              <a:lnTo>
                                <a:pt x="2891" y="3035"/>
                              </a:lnTo>
                              <a:lnTo>
                                <a:pt x="2822" y="3029"/>
                              </a:lnTo>
                              <a:lnTo>
                                <a:pt x="2753" y="3026"/>
                              </a:lnTo>
                              <a:lnTo>
                                <a:pt x="2684" y="3025"/>
                              </a:lnTo>
                              <a:close/>
                              <a:moveTo>
                                <a:pt x="2708" y="2647"/>
                              </a:moveTo>
                              <a:lnTo>
                                <a:pt x="2708" y="2647"/>
                              </a:lnTo>
                              <a:lnTo>
                                <a:pt x="2743" y="2646"/>
                              </a:lnTo>
                              <a:lnTo>
                                <a:pt x="2778" y="2645"/>
                              </a:lnTo>
                              <a:lnTo>
                                <a:pt x="2813" y="2643"/>
                              </a:lnTo>
                              <a:lnTo>
                                <a:pt x="2847" y="2640"/>
                              </a:lnTo>
                              <a:lnTo>
                                <a:pt x="2882" y="2636"/>
                              </a:lnTo>
                              <a:lnTo>
                                <a:pt x="2915" y="2631"/>
                              </a:lnTo>
                              <a:lnTo>
                                <a:pt x="2949" y="2626"/>
                              </a:lnTo>
                              <a:lnTo>
                                <a:pt x="2982" y="2620"/>
                              </a:lnTo>
                              <a:lnTo>
                                <a:pt x="3014" y="2613"/>
                              </a:lnTo>
                              <a:lnTo>
                                <a:pt x="3047" y="2605"/>
                              </a:lnTo>
                              <a:lnTo>
                                <a:pt x="3079" y="2596"/>
                              </a:lnTo>
                              <a:lnTo>
                                <a:pt x="3112" y="2587"/>
                              </a:lnTo>
                              <a:lnTo>
                                <a:pt x="3144" y="2577"/>
                              </a:lnTo>
                              <a:lnTo>
                                <a:pt x="3175" y="2566"/>
                              </a:lnTo>
                              <a:lnTo>
                                <a:pt x="3205" y="2555"/>
                              </a:lnTo>
                              <a:lnTo>
                                <a:pt x="3236" y="2542"/>
                              </a:lnTo>
                              <a:lnTo>
                                <a:pt x="3266" y="2530"/>
                              </a:lnTo>
                              <a:lnTo>
                                <a:pt x="3297" y="2517"/>
                              </a:lnTo>
                              <a:lnTo>
                                <a:pt x="3326" y="2502"/>
                              </a:lnTo>
                              <a:lnTo>
                                <a:pt x="3355" y="2487"/>
                              </a:lnTo>
                              <a:lnTo>
                                <a:pt x="3383" y="2472"/>
                              </a:lnTo>
                              <a:lnTo>
                                <a:pt x="3411" y="2455"/>
                              </a:lnTo>
                              <a:lnTo>
                                <a:pt x="3439" y="2438"/>
                              </a:lnTo>
                              <a:lnTo>
                                <a:pt x="3466" y="2421"/>
                              </a:lnTo>
                              <a:lnTo>
                                <a:pt x="3493" y="2403"/>
                              </a:lnTo>
                              <a:lnTo>
                                <a:pt x="3519" y="2384"/>
                              </a:lnTo>
                              <a:lnTo>
                                <a:pt x="3545" y="2365"/>
                              </a:lnTo>
                              <a:lnTo>
                                <a:pt x="3571" y="2345"/>
                              </a:lnTo>
                              <a:lnTo>
                                <a:pt x="3596" y="2324"/>
                              </a:lnTo>
                              <a:lnTo>
                                <a:pt x="3619" y="2303"/>
                              </a:lnTo>
                              <a:lnTo>
                                <a:pt x="3643" y="2282"/>
                              </a:lnTo>
                              <a:lnTo>
                                <a:pt x="3667" y="2259"/>
                              </a:lnTo>
                              <a:lnTo>
                                <a:pt x="3689" y="2237"/>
                              </a:lnTo>
                              <a:lnTo>
                                <a:pt x="3711" y="2213"/>
                              </a:lnTo>
                              <a:lnTo>
                                <a:pt x="3733" y="2189"/>
                              </a:lnTo>
                              <a:lnTo>
                                <a:pt x="3754" y="2165"/>
                              </a:lnTo>
                              <a:lnTo>
                                <a:pt x="3774" y="2140"/>
                              </a:lnTo>
                              <a:lnTo>
                                <a:pt x="3795" y="2115"/>
                              </a:lnTo>
                              <a:lnTo>
                                <a:pt x="3814" y="2089"/>
                              </a:lnTo>
                              <a:lnTo>
                                <a:pt x="3832" y="2063"/>
                              </a:lnTo>
                              <a:lnTo>
                                <a:pt x="3850" y="2036"/>
                              </a:lnTo>
                              <a:lnTo>
                                <a:pt x="3868" y="2010"/>
                              </a:lnTo>
                              <a:lnTo>
                                <a:pt x="3884" y="1983"/>
                              </a:lnTo>
                              <a:lnTo>
                                <a:pt x="3900" y="1954"/>
                              </a:lnTo>
                              <a:lnTo>
                                <a:pt x="3915" y="1925"/>
                              </a:lnTo>
                              <a:lnTo>
                                <a:pt x="3930" y="1897"/>
                              </a:lnTo>
                              <a:lnTo>
                                <a:pt x="3944" y="1868"/>
                              </a:lnTo>
                              <a:lnTo>
                                <a:pt x="3957" y="1839"/>
                              </a:lnTo>
                              <a:lnTo>
                                <a:pt x="3970" y="1808"/>
                              </a:lnTo>
                              <a:lnTo>
                                <a:pt x="3981" y="1778"/>
                              </a:lnTo>
                              <a:lnTo>
                                <a:pt x="3993" y="1748"/>
                              </a:lnTo>
                              <a:lnTo>
                                <a:pt x="4003" y="1717"/>
                              </a:lnTo>
                              <a:lnTo>
                                <a:pt x="4012" y="1686"/>
                              </a:lnTo>
                              <a:lnTo>
                                <a:pt x="4021" y="1654"/>
                              </a:lnTo>
                              <a:lnTo>
                                <a:pt x="4029" y="1622"/>
                              </a:lnTo>
                              <a:lnTo>
                                <a:pt x="4036" y="1590"/>
                              </a:lnTo>
                              <a:lnTo>
                                <a:pt x="4042" y="1557"/>
                              </a:lnTo>
                              <a:lnTo>
                                <a:pt x="4048" y="1525"/>
                              </a:lnTo>
                              <a:lnTo>
                                <a:pt x="4052" y="1492"/>
                              </a:lnTo>
                              <a:lnTo>
                                <a:pt x="4057" y="1459"/>
                              </a:lnTo>
                              <a:lnTo>
                                <a:pt x="4060" y="1425"/>
                              </a:lnTo>
                              <a:lnTo>
                                <a:pt x="4062" y="1391"/>
                              </a:lnTo>
                              <a:lnTo>
                                <a:pt x="4063" y="1357"/>
                              </a:lnTo>
                              <a:lnTo>
                                <a:pt x="4063" y="1324"/>
                              </a:lnTo>
                              <a:lnTo>
                                <a:pt x="4063" y="1289"/>
                              </a:lnTo>
                              <a:lnTo>
                                <a:pt x="4062" y="1255"/>
                              </a:lnTo>
                              <a:lnTo>
                                <a:pt x="4060" y="1221"/>
                              </a:lnTo>
                              <a:lnTo>
                                <a:pt x="4057" y="1188"/>
                              </a:lnTo>
                              <a:lnTo>
                                <a:pt x="4052" y="1155"/>
                              </a:lnTo>
                              <a:lnTo>
                                <a:pt x="4048" y="1121"/>
                              </a:lnTo>
                              <a:lnTo>
                                <a:pt x="4042" y="1089"/>
                              </a:lnTo>
                              <a:lnTo>
                                <a:pt x="4036" y="1057"/>
                              </a:lnTo>
                              <a:lnTo>
                                <a:pt x="4029" y="1025"/>
                              </a:lnTo>
                              <a:lnTo>
                                <a:pt x="4021" y="993"/>
                              </a:lnTo>
                              <a:lnTo>
                                <a:pt x="4012" y="962"/>
                              </a:lnTo>
                              <a:lnTo>
                                <a:pt x="4003" y="930"/>
                              </a:lnTo>
                              <a:lnTo>
                                <a:pt x="3993" y="899"/>
                              </a:lnTo>
                              <a:lnTo>
                                <a:pt x="3981" y="868"/>
                              </a:lnTo>
                              <a:lnTo>
                                <a:pt x="3970" y="838"/>
                              </a:lnTo>
                              <a:lnTo>
                                <a:pt x="3957" y="809"/>
                              </a:lnTo>
                              <a:lnTo>
                                <a:pt x="3944" y="778"/>
                              </a:lnTo>
                              <a:lnTo>
                                <a:pt x="3930" y="750"/>
                              </a:lnTo>
                              <a:lnTo>
                                <a:pt x="3915" y="721"/>
                              </a:lnTo>
                              <a:lnTo>
                                <a:pt x="3900" y="693"/>
                              </a:lnTo>
                              <a:lnTo>
                                <a:pt x="3884" y="665"/>
                              </a:lnTo>
                              <a:lnTo>
                                <a:pt x="3868" y="638"/>
                              </a:lnTo>
                              <a:lnTo>
                                <a:pt x="3850" y="610"/>
                              </a:lnTo>
                              <a:lnTo>
                                <a:pt x="3832" y="584"/>
                              </a:lnTo>
                              <a:lnTo>
                                <a:pt x="3814" y="557"/>
                              </a:lnTo>
                              <a:lnTo>
                                <a:pt x="3795" y="532"/>
                              </a:lnTo>
                              <a:lnTo>
                                <a:pt x="3774" y="506"/>
                              </a:lnTo>
                              <a:lnTo>
                                <a:pt x="3754" y="481"/>
                              </a:lnTo>
                              <a:lnTo>
                                <a:pt x="3733" y="458"/>
                              </a:lnTo>
                              <a:lnTo>
                                <a:pt x="3711" y="433"/>
                              </a:lnTo>
                              <a:lnTo>
                                <a:pt x="3689" y="411"/>
                              </a:lnTo>
                              <a:lnTo>
                                <a:pt x="3667" y="388"/>
                              </a:lnTo>
                              <a:lnTo>
                                <a:pt x="3643" y="366"/>
                              </a:lnTo>
                              <a:lnTo>
                                <a:pt x="3619" y="344"/>
                              </a:lnTo>
                              <a:lnTo>
                                <a:pt x="3596" y="323"/>
                              </a:lnTo>
                              <a:lnTo>
                                <a:pt x="3571" y="303"/>
                              </a:lnTo>
                              <a:lnTo>
                                <a:pt x="3545" y="282"/>
                              </a:lnTo>
                              <a:lnTo>
                                <a:pt x="3519" y="263"/>
                              </a:lnTo>
                              <a:lnTo>
                                <a:pt x="3493" y="244"/>
                              </a:lnTo>
                              <a:lnTo>
                                <a:pt x="3466" y="226"/>
                              </a:lnTo>
                              <a:lnTo>
                                <a:pt x="3439" y="208"/>
                              </a:lnTo>
                              <a:lnTo>
                                <a:pt x="3411" y="191"/>
                              </a:lnTo>
                              <a:lnTo>
                                <a:pt x="3383" y="176"/>
                              </a:lnTo>
                              <a:lnTo>
                                <a:pt x="3355" y="160"/>
                              </a:lnTo>
                              <a:lnTo>
                                <a:pt x="3326" y="145"/>
                              </a:lnTo>
                              <a:lnTo>
                                <a:pt x="3297" y="131"/>
                              </a:lnTo>
                              <a:lnTo>
                                <a:pt x="3266" y="117"/>
                              </a:lnTo>
                              <a:lnTo>
                                <a:pt x="3236" y="104"/>
                              </a:lnTo>
                              <a:lnTo>
                                <a:pt x="3205" y="92"/>
                              </a:lnTo>
                              <a:lnTo>
                                <a:pt x="3175" y="80"/>
                              </a:lnTo>
                              <a:lnTo>
                                <a:pt x="3144" y="70"/>
                              </a:lnTo>
                              <a:lnTo>
                                <a:pt x="3112" y="60"/>
                              </a:lnTo>
                              <a:lnTo>
                                <a:pt x="3079" y="51"/>
                              </a:lnTo>
                              <a:lnTo>
                                <a:pt x="3047" y="42"/>
                              </a:lnTo>
                              <a:lnTo>
                                <a:pt x="3014" y="34"/>
                              </a:lnTo>
                              <a:lnTo>
                                <a:pt x="2982" y="27"/>
                              </a:lnTo>
                              <a:lnTo>
                                <a:pt x="2949" y="20"/>
                              </a:lnTo>
                              <a:lnTo>
                                <a:pt x="2915" y="15"/>
                              </a:lnTo>
                              <a:lnTo>
                                <a:pt x="2882" y="10"/>
                              </a:lnTo>
                              <a:lnTo>
                                <a:pt x="2847" y="7"/>
                              </a:lnTo>
                              <a:lnTo>
                                <a:pt x="2813" y="4"/>
                              </a:lnTo>
                              <a:lnTo>
                                <a:pt x="2778" y="1"/>
                              </a:lnTo>
                              <a:lnTo>
                                <a:pt x="2743" y="0"/>
                              </a:lnTo>
                              <a:lnTo>
                                <a:pt x="2708" y="0"/>
                              </a:lnTo>
                              <a:lnTo>
                                <a:pt x="2673" y="0"/>
                              </a:lnTo>
                              <a:lnTo>
                                <a:pt x="2639" y="1"/>
                              </a:lnTo>
                              <a:lnTo>
                                <a:pt x="2605" y="4"/>
                              </a:lnTo>
                              <a:lnTo>
                                <a:pt x="2570" y="7"/>
                              </a:lnTo>
                              <a:lnTo>
                                <a:pt x="2536" y="10"/>
                              </a:lnTo>
                              <a:lnTo>
                                <a:pt x="2503" y="15"/>
                              </a:lnTo>
                              <a:lnTo>
                                <a:pt x="2469" y="20"/>
                              </a:lnTo>
                              <a:lnTo>
                                <a:pt x="2436" y="27"/>
                              </a:lnTo>
                              <a:lnTo>
                                <a:pt x="2402" y="34"/>
                              </a:lnTo>
                              <a:lnTo>
                                <a:pt x="2370" y="42"/>
                              </a:lnTo>
                              <a:lnTo>
                                <a:pt x="2338" y="51"/>
                              </a:lnTo>
                              <a:lnTo>
                                <a:pt x="2306" y="60"/>
                              </a:lnTo>
                              <a:lnTo>
                                <a:pt x="2274" y="70"/>
                              </a:lnTo>
                              <a:lnTo>
                                <a:pt x="2243" y="80"/>
                              </a:lnTo>
                              <a:lnTo>
                                <a:pt x="2212" y="92"/>
                              </a:lnTo>
                              <a:lnTo>
                                <a:pt x="2181" y="104"/>
                              </a:lnTo>
                              <a:lnTo>
                                <a:pt x="2152" y="117"/>
                              </a:lnTo>
                              <a:lnTo>
                                <a:pt x="2121" y="131"/>
                              </a:lnTo>
                              <a:lnTo>
                                <a:pt x="2092" y="145"/>
                              </a:lnTo>
                              <a:lnTo>
                                <a:pt x="2063" y="160"/>
                              </a:lnTo>
                              <a:lnTo>
                                <a:pt x="2035" y="176"/>
                              </a:lnTo>
                              <a:lnTo>
                                <a:pt x="2007" y="191"/>
                              </a:lnTo>
                              <a:lnTo>
                                <a:pt x="1979" y="208"/>
                              </a:lnTo>
                              <a:lnTo>
                                <a:pt x="1952" y="226"/>
                              </a:lnTo>
                              <a:lnTo>
                                <a:pt x="1925" y="244"/>
                              </a:lnTo>
                              <a:lnTo>
                                <a:pt x="1899" y="263"/>
                              </a:lnTo>
                              <a:lnTo>
                                <a:pt x="1873" y="282"/>
                              </a:lnTo>
                              <a:lnTo>
                                <a:pt x="1847" y="303"/>
                              </a:lnTo>
                              <a:lnTo>
                                <a:pt x="1822" y="323"/>
                              </a:lnTo>
                              <a:lnTo>
                                <a:pt x="1797" y="344"/>
                              </a:lnTo>
                              <a:lnTo>
                                <a:pt x="1774" y="366"/>
                              </a:lnTo>
                              <a:lnTo>
                                <a:pt x="1751" y="388"/>
                              </a:lnTo>
                              <a:lnTo>
                                <a:pt x="1728" y="411"/>
                              </a:lnTo>
                              <a:lnTo>
                                <a:pt x="1706" y="433"/>
                              </a:lnTo>
                              <a:lnTo>
                                <a:pt x="1685" y="458"/>
                              </a:lnTo>
                              <a:lnTo>
                                <a:pt x="1664" y="481"/>
                              </a:lnTo>
                              <a:lnTo>
                                <a:pt x="1643" y="506"/>
                              </a:lnTo>
                              <a:lnTo>
                                <a:pt x="1623" y="532"/>
                              </a:lnTo>
                              <a:lnTo>
                                <a:pt x="1604" y="557"/>
                              </a:lnTo>
                              <a:lnTo>
                                <a:pt x="1586" y="584"/>
                              </a:lnTo>
                              <a:lnTo>
                                <a:pt x="1568" y="610"/>
                              </a:lnTo>
                              <a:lnTo>
                                <a:pt x="1550" y="638"/>
                              </a:lnTo>
                              <a:lnTo>
                                <a:pt x="1533" y="665"/>
                              </a:lnTo>
                              <a:lnTo>
                                <a:pt x="1517" y="693"/>
                              </a:lnTo>
                              <a:lnTo>
                                <a:pt x="1503" y="721"/>
                              </a:lnTo>
                              <a:lnTo>
                                <a:pt x="1488" y="750"/>
                              </a:lnTo>
                              <a:lnTo>
                                <a:pt x="1474" y="778"/>
                              </a:lnTo>
                              <a:lnTo>
                                <a:pt x="1461" y="809"/>
                              </a:lnTo>
                              <a:lnTo>
                                <a:pt x="1448" y="838"/>
                              </a:lnTo>
                              <a:lnTo>
                                <a:pt x="1436" y="868"/>
                              </a:lnTo>
                              <a:lnTo>
                                <a:pt x="1425" y="899"/>
                              </a:lnTo>
                              <a:lnTo>
                                <a:pt x="1415" y="930"/>
                              </a:lnTo>
                              <a:lnTo>
                                <a:pt x="1406" y="962"/>
                              </a:lnTo>
                              <a:lnTo>
                                <a:pt x="1397" y="993"/>
                              </a:lnTo>
                              <a:lnTo>
                                <a:pt x="1389" y="1025"/>
                              </a:lnTo>
                              <a:lnTo>
                                <a:pt x="1381" y="1057"/>
                              </a:lnTo>
                              <a:lnTo>
                                <a:pt x="1376" y="1089"/>
                              </a:lnTo>
                              <a:lnTo>
                                <a:pt x="1370" y="1121"/>
                              </a:lnTo>
                              <a:lnTo>
                                <a:pt x="1366" y="1155"/>
                              </a:lnTo>
                              <a:lnTo>
                                <a:pt x="1361" y="1188"/>
                              </a:lnTo>
                              <a:lnTo>
                                <a:pt x="1358" y="1221"/>
                              </a:lnTo>
                              <a:lnTo>
                                <a:pt x="1355" y="1255"/>
                              </a:lnTo>
                              <a:lnTo>
                                <a:pt x="1354" y="1289"/>
                              </a:lnTo>
                              <a:lnTo>
                                <a:pt x="1354" y="1324"/>
                              </a:lnTo>
                              <a:lnTo>
                                <a:pt x="1354" y="1357"/>
                              </a:lnTo>
                              <a:lnTo>
                                <a:pt x="1355" y="1391"/>
                              </a:lnTo>
                              <a:lnTo>
                                <a:pt x="1358" y="1425"/>
                              </a:lnTo>
                              <a:lnTo>
                                <a:pt x="1361" y="1459"/>
                              </a:lnTo>
                              <a:lnTo>
                                <a:pt x="1366" y="1492"/>
                              </a:lnTo>
                              <a:lnTo>
                                <a:pt x="1370" y="1525"/>
                              </a:lnTo>
                              <a:lnTo>
                                <a:pt x="1376" y="1557"/>
                              </a:lnTo>
                              <a:lnTo>
                                <a:pt x="1381" y="1590"/>
                              </a:lnTo>
                              <a:lnTo>
                                <a:pt x="1389" y="1622"/>
                              </a:lnTo>
                              <a:lnTo>
                                <a:pt x="1397" y="1654"/>
                              </a:lnTo>
                              <a:lnTo>
                                <a:pt x="1406" y="1686"/>
                              </a:lnTo>
                              <a:lnTo>
                                <a:pt x="1415" y="1717"/>
                              </a:lnTo>
                              <a:lnTo>
                                <a:pt x="1425" y="1748"/>
                              </a:lnTo>
                              <a:lnTo>
                                <a:pt x="1436" y="1778"/>
                              </a:lnTo>
                              <a:lnTo>
                                <a:pt x="1448" y="1808"/>
                              </a:lnTo>
                              <a:lnTo>
                                <a:pt x="1461" y="1839"/>
                              </a:lnTo>
                              <a:lnTo>
                                <a:pt x="1474" y="1868"/>
                              </a:lnTo>
                              <a:lnTo>
                                <a:pt x="1488" y="1897"/>
                              </a:lnTo>
                              <a:lnTo>
                                <a:pt x="1503" y="1925"/>
                              </a:lnTo>
                              <a:lnTo>
                                <a:pt x="1517" y="1954"/>
                              </a:lnTo>
                              <a:lnTo>
                                <a:pt x="1533" y="1983"/>
                              </a:lnTo>
                              <a:lnTo>
                                <a:pt x="1550" y="2010"/>
                              </a:lnTo>
                              <a:lnTo>
                                <a:pt x="1568" y="2036"/>
                              </a:lnTo>
                              <a:lnTo>
                                <a:pt x="1586" y="2063"/>
                              </a:lnTo>
                              <a:lnTo>
                                <a:pt x="1604" y="2089"/>
                              </a:lnTo>
                              <a:lnTo>
                                <a:pt x="1623" y="2115"/>
                              </a:lnTo>
                              <a:lnTo>
                                <a:pt x="1643" y="2140"/>
                              </a:lnTo>
                              <a:lnTo>
                                <a:pt x="1664" y="2165"/>
                              </a:lnTo>
                              <a:lnTo>
                                <a:pt x="1685" y="2189"/>
                              </a:lnTo>
                              <a:lnTo>
                                <a:pt x="1706" y="2213"/>
                              </a:lnTo>
                              <a:lnTo>
                                <a:pt x="1728" y="2237"/>
                              </a:lnTo>
                              <a:lnTo>
                                <a:pt x="1751" y="2259"/>
                              </a:lnTo>
                              <a:lnTo>
                                <a:pt x="1774" y="2282"/>
                              </a:lnTo>
                              <a:lnTo>
                                <a:pt x="1797" y="2303"/>
                              </a:lnTo>
                              <a:lnTo>
                                <a:pt x="1822" y="2324"/>
                              </a:lnTo>
                              <a:lnTo>
                                <a:pt x="1847" y="2345"/>
                              </a:lnTo>
                              <a:lnTo>
                                <a:pt x="1873" y="2365"/>
                              </a:lnTo>
                              <a:lnTo>
                                <a:pt x="1899" y="2384"/>
                              </a:lnTo>
                              <a:lnTo>
                                <a:pt x="1925" y="2403"/>
                              </a:lnTo>
                              <a:lnTo>
                                <a:pt x="1952" y="2421"/>
                              </a:lnTo>
                              <a:lnTo>
                                <a:pt x="1979" y="2438"/>
                              </a:lnTo>
                              <a:lnTo>
                                <a:pt x="2007" y="2455"/>
                              </a:lnTo>
                              <a:lnTo>
                                <a:pt x="2035" y="2472"/>
                              </a:lnTo>
                              <a:lnTo>
                                <a:pt x="2063" y="2487"/>
                              </a:lnTo>
                              <a:lnTo>
                                <a:pt x="2092" y="2502"/>
                              </a:lnTo>
                              <a:lnTo>
                                <a:pt x="2121" y="2517"/>
                              </a:lnTo>
                              <a:lnTo>
                                <a:pt x="2152" y="2530"/>
                              </a:lnTo>
                              <a:lnTo>
                                <a:pt x="2181" y="2542"/>
                              </a:lnTo>
                              <a:lnTo>
                                <a:pt x="2212" y="2555"/>
                              </a:lnTo>
                              <a:lnTo>
                                <a:pt x="2243" y="2566"/>
                              </a:lnTo>
                              <a:lnTo>
                                <a:pt x="2274" y="2577"/>
                              </a:lnTo>
                              <a:lnTo>
                                <a:pt x="2306" y="2587"/>
                              </a:lnTo>
                              <a:lnTo>
                                <a:pt x="2338" y="2596"/>
                              </a:lnTo>
                              <a:lnTo>
                                <a:pt x="2370" y="2605"/>
                              </a:lnTo>
                              <a:lnTo>
                                <a:pt x="2402" y="2613"/>
                              </a:lnTo>
                              <a:lnTo>
                                <a:pt x="2436" y="2620"/>
                              </a:lnTo>
                              <a:lnTo>
                                <a:pt x="2469" y="2626"/>
                              </a:lnTo>
                              <a:lnTo>
                                <a:pt x="2503" y="2631"/>
                              </a:lnTo>
                              <a:lnTo>
                                <a:pt x="2536" y="2636"/>
                              </a:lnTo>
                              <a:lnTo>
                                <a:pt x="2570" y="2640"/>
                              </a:lnTo>
                              <a:lnTo>
                                <a:pt x="2605" y="2643"/>
                              </a:lnTo>
                              <a:lnTo>
                                <a:pt x="2639" y="2645"/>
                              </a:lnTo>
                              <a:lnTo>
                                <a:pt x="2673" y="2646"/>
                              </a:lnTo>
                              <a:lnTo>
                                <a:pt x="2708" y="2647"/>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头像" o:spid="_x0000_s1026" o:spt="100" style="position:absolute;left:0pt;margin-left:288.35pt;margin-top:68.75pt;height:29.6pt;width:32.15pt;z-index:-167829504;v-text-anchor:middle;mso-width-relative:page;mso-height-relative:page;" fillcolor="#5B9BD5 [3204]" filled="t" stroked="f" coordsize="5367,6897" o:gfxdata="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" path="m2684,3025l2684,3025,2615,3026,2545,3029,2478,3035,2409,3043,2342,3054,2275,3066,2209,3081,2143,3099,2077,3118,2013,3140,1949,3163,1886,3189,1823,3217,1761,3247,1700,3279,1639,3313,1579,3349,1521,3386,1462,3426,1405,3468,1348,3511,1293,3556,1237,3603,1183,3651,1131,3702,1078,3753,1027,3807,976,3863,927,3920,880,3978,833,4038,786,4100,741,4163,698,4227,655,4293,613,4361,573,4429,533,4499,495,4570,458,4643,423,4717,388,4791,356,4868,324,4945,294,5024,265,5104,238,5185,211,5266,186,5349,163,5433,141,5518,121,5603,102,5690,85,5777,69,5866,54,5955,42,6045,31,6136,22,6227,14,6319,8,6413,4,6506,1,6600,0,6695,1,6796,5,6897,5364,6897,5366,6796,5367,6695,5367,6600,5364,6506,5359,6413,5353,6319,5346,6227,5337,6136,5325,6045,5313,5955,5298,5866,5283,5777,5266,5690,5247,5603,5226,5518,5205,5433,5181,5349,5157,5266,5131,5185,5103,5104,5073,5024,5043,4945,5012,4868,4979,4791,4945,4717,4909,4643,4872,4570,4834,4499,4796,4429,4755,4361,4713,4293,4671,4227,4627,4163,4582,4100,4536,4038,4489,3978,4440,3920,4391,3863,4340,3807,4290,3753,4238,3702,4184,3651,4130,3603,4076,3556,4020,3511,3963,3468,3906,3426,3848,3386,3788,3349,3728,3313,3668,3279,3607,3247,3545,3217,3482,3189,3419,3163,3355,3140,3290,3118,3225,3099,3159,3081,3093,3066,3025,3054,2958,3043,2891,3035,2822,3029,2753,3026,2684,3025xm2708,2647l2708,2647,2743,2646,2778,2645,2813,2643,2847,2640,2882,2636,2915,2631,2949,2626,2982,2620,3014,2613,3047,2605,3079,2596,3112,2587,3144,2577,3175,2566,3205,2555,3236,2542,3266,2530,3297,2517,3326,2502,3355,2487,3383,2472,3411,2455,3439,2438,3466,2421,3493,2403,3519,2384,3545,2365,3571,2345,3596,2324,3619,2303,3643,2282,3667,2259,3689,2237,3711,2213,3733,2189,3754,2165,3774,2140,3795,2115,3814,2089,3832,2063,3850,2036,3868,2010,3884,1983,3900,1954,3915,1925,3930,1897,3944,1868,3957,1839,3970,1808,3981,1778,3993,1748,4003,1717,4012,1686,4021,1654,4029,1622,4036,1590,4042,1557,4048,1525,4052,1492,4057,1459,4060,1425,4062,1391,4063,1357,4063,1324,4063,1289,4062,1255,4060,1221,4057,1188,4052,1155,4048,1121,4042,1089,4036,1057,4029,1025,4021,993,4012,962,4003,930,3993,899,3981,868,3970,838,3957,809,3944,778,3930,750,3915,721,3900,693,3884,665,3868,638,3850,610,3832,584,3814,557,3795,532,3774,506,3754,481,3733,458,3711,433,3689,411,3667,388,3643,366,3619,344,3596,323,3571,303,3545,282,3519,263,3493,244,3466,226,3439,208,3411,191,3383,176,3355,160,3326,145,3297,131,3266,117,3236,104,3205,92,3175,80,3144,70,3112,60,3079,51,3047,42,3014,34,2982,27,2949,20,2915,15,2882,10,2847,7,2813,4,2778,1,2743,0,2708,0,2673,0,2639,1,2605,4,2570,7,2536,10,2503,15,2469,20,2436,27,2402,34,2370,42,2338,51,2306,60,2274,70,2243,80,2212,92,2181,104,2152,117,2121,131,2092,145,2063,160,2035,176,2007,191,1979,208,1952,226,1925,244,1899,263,1873,282,1847,303,1822,323,1797,344,1774,366,1751,388,1728,411,1706,433,1685,458,1664,481,1643,506,1623,532,1604,557,1586,584,1568,610,1550,638,1533,665,1517,693,1503,721,1488,750,1474,778,1461,809,1448,838,1436,868,1425,899,1415,930,1406,962,1397,993,1389,1025,1381,1057,1376,1089,1370,1121,1366,1155,1361,1188,1358,1221,1355,1255,1354,1289,1354,1324,1354,1357,1355,1391,1358,1425,1361,1459,1366,1492,1370,1525,1376,1557,1381,1590,1389,1622,1397,1654,1406,1686,1415,1717,1425,1748,1436,1778,1448,1808,1461,1839,1474,1868,1488,1897,1503,1925,1517,1954,1533,1983,1550,2010,1568,2036,1586,2063,1604,2089,1623,2115,1643,2140,1664,2165,1685,2189,1706,2213,1728,2237,1751,2259,1774,2282,1797,2303,1822,2324,1847,2345,1873,2365,1899,2384,1925,2403,1952,2421,1979,2438,2007,2455,2035,2472,2063,2487,2092,2502,2121,2517,2152,2530,2181,2542,2212,2555,2243,2566,2274,2577,2306,2587,2338,2596,2370,2605,2402,2613,2436,2620,2469,2626,2503,2631,2536,2636,2570,2640,2605,2643,2639,2645,2673,2646,2708,2647xe">
                <v:path o:connectlocs="49206268,45976809;39625517,48009186;30717134,51577128;22649173,56500007;15568691,62672410;9622745,69898609;5000461,78058259;1785906,86970566;168053,96545325;112699559,103831752;112594573,96545325;110997794,86970566;107804159,78058259;103139881,69898609;97214932,62672410;90134450,56500007;82066490,51577128;73158107,48009186;63556359,45976809;56896050,39849591;61245217,39608734;66056552,38795794;70489784,37440858;74481770,35604207;77969441,33315875;80889884,30651242;83138034,27685469;84650748,24418612;85344113,20940984;85239051,17884896;84293566,14482540;82570728,11290953;80133526,8385408;77045030,5841176;73389229,3673354;69271183,1972149;64690894,767809;59816492,105357;55446327,15043;50466863,511855;45823582,1565706;41579477,3131358;37755621,5178779;34519992,7617653;31872743,10432829;29939780,13534101;28784171,16876229;28448063,19932317;28910230,23440031;30170901,26767117;32208851,29853345;34961239,32593250;38280857,34986940;42167780,36959089;46474953,38464568;51181225,39443093;56160690,39834547" o:connectangles="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36768" behindDoc="0" locked="0" layoutInCell="1" allowOverlap="1">
                <wp:simplePos x="0" y="0"/>
                <wp:positionH relativeFrom="column">
                  <wp:posOffset>434340</wp:posOffset>
                </wp:positionH>
                <wp:positionV relativeFrom="paragraph">
                  <wp:posOffset>857885</wp:posOffset>
                </wp:positionV>
                <wp:extent cx="438150" cy="391160"/>
                <wp:effectExtent l="0" t="0" r="19050" b="15240"/>
                <wp:wrapNone/>
                <wp:docPr id="145" name="头像"/>
                <wp:cNvGraphicFramePr/>
                <a:graphic xmlns:a="http://schemas.openxmlformats.org/drawingml/2006/main">
                  <a:graphicData uri="http://schemas.microsoft.com/office/word/2010/wordprocessingShape">
                    <wps:wsp>
                      <wps:cNvSpPr/>
                      <wps:spPr bwMode="auto">
                        <a:xfrm>
                          <a:off x="1386840" y="1010920"/>
                          <a:ext cx="438150" cy="391160"/>
                        </a:xfrm>
                        <a:custGeom>
                          <a:avLst/>
                          <a:gdLst/>
                          <a:ahLst/>
                          <a:cxnLst/>
                          <a:rect l="0" t="0" r="r" b="b"/>
                          <a:pathLst>
                            <a:path w="1917701" h="1819275">
                              <a:moveTo>
                                <a:pt x="711992" y="795933"/>
                              </a:moveTo>
                              <a:lnTo>
                                <a:pt x="722042" y="796197"/>
                              </a:lnTo>
                              <a:lnTo>
                                <a:pt x="731828" y="796462"/>
                              </a:lnTo>
                              <a:lnTo>
                                <a:pt x="742143" y="796991"/>
                              </a:lnTo>
                              <a:lnTo>
                                <a:pt x="751929" y="797784"/>
                              </a:lnTo>
                              <a:lnTo>
                                <a:pt x="761979" y="798577"/>
                              </a:lnTo>
                              <a:lnTo>
                                <a:pt x="771765" y="799635"/>
                              </a:lnTo>
                              <a:lnTo>
                                <a:pt x="781551" y="800957"/>
                              </a:lnTo>
                              <a:lnTo>
                                <a:pt x="791337" y="802544"/>
                              </a:lnTo>
                              <a:lnTo>
                                <a:pt x="800858" y="804130"/>
                              </a:lnTo>
                              <a:lnTo>
                                <a:pt x="810644" y="805981"/>
                              </a:lnTo>
                              <a:lnTo>
                                <a:pt x="820166" y="807832"/>
                              </a:lnTo>
                              <a:lnTo>
                                <a:pt x="829687" y="810212"/>
                              </a:lnTo>
                              <a:lnTo>
                                <a:pt x="839473" y="812592"/>
                              </a:lnTo>
                              <a:lnTo>
                                <a:pt x="848994" y="814972"/>
                              </a:lnTo>
                              <a:lnTo>
                                <a:pt x="858252" y="817616"/>
                              </a:lnTo>
                              <a:lnTo>
                                <a:pt x="867773" y="820525"/>
                              </a:lnTo>
                              <a:lnTo>
                                <a:pt x="886551" y="826871"/>
                              </a:lnTo>
                              <a:lnTo>
                                <a:pt x="905065" y="833746"/>
                              </a:lnTo>
                              <a:lnTo>
                                <a:pt x="923315" y="841415"/>
                              </a:lnTo>
                              <a:lnTo>
                                <a:pt x="941300" y="849612"/>
                              </a:lnTo>
                              <a:lnTo>
                                <a:pt x="959284" y="858603"/>
                              </a:lnTo>
                              <a:lnTo>
                                <a:pt x="976740" y="868122"/>
                              </a:lnTo>
                              <a:lnTo>
                                <a:pt x="993932" y="878170"/>
                              </a:lnTo>
                              <a:lnTo>
                                <a:pt x="1011123" y="889012"/>
                              </a:lnTo>
                              <a:lnTo>
                                <a:pt x="1003189" y="891392"/>
                              </a:lnTo>
                              <a:lnTo>
                                <a:pt x="995254" y="893772"/>
                              </a:lnTo>
                              <a:lnTo>
                                <a:pt x="987055" y="896416"/>
                              </a:lnTo>
                              <a:lnTo>
                                <a:pt x="979121" y="899325"/>
                              </a:lnTo>
                              <a:lnTo>
                                <a:pt x="971186" y="902762"/>
                              </a:lnTo>
                              <a:lnTo>
                                <a:pt x="962987" y="905936"/>
                              </a:lnTo>
                              <a:lnTo>
                                <a:pt x="955053" y="909638"/>
                              </a:lnTo>
                              <a:lnTo>
                                <a:pt x="947383" y="913604"/>
                              </a:lnTo>
                              <a:lnTo>
                                <a:pt x="939448" y="917835"/>
                              </a:lnTo>
                              <a:lnTo>
                                <a:pt x="932043" y="922066"/>
                              </a:lnTo>
                              <a:lnTo>
                                <a:pt x="924637" y="926826"/>
                              </a:lnTo>
                              <a:lnTo>
                                <a:pt x="917231" y="931850"/>
                              </a:lnTo>
                              <a:lnTo>
                                <a:pt x="910090" y="936874"/>
                              </a:lnTo>
                              <a:lnTo>
                                <a:pt x="902949" y="942427"/>
                              </a:lnTo>
                              <a:lnTo>
                                <a:pt x="896073" y="948509"/>
                              </a:lnTo>
                              <a:lnTo>
                                <a:pt x="889461" y="954326"/>
                              </a:lnTo>
                              <a:lnTo>
                                <a:pt x="883113" y="960937"/>
                              </a:lnTo>
                              <a:lnTo>
                                <a:pt x="877030" y="967812"/>
                              </a:lnTo>
                              <a:lnTo>
                                <a:pt x="871211" y="974952"/>
                              </a:lnTo>
                              <a:lnTo>
                                <a:pt x="865393" y="982356"/>
                              </a:lnTo>
                              <a:lnTo>
                                <a:pt x="859838" y="990024"/>
                              </a:lnTo>
                              <a:lnTo>
                                <a:pt x="854813" y="998486"/>
                              </a:lnTo>
                              <a:lnTo>
                                <a:pt x="850052" y="1006683"/>
                              </a:lnTo>
                              <a:lnTo>
                                <a:pt x="845556" y="1015674"/>
                              </a:lnTo>
                              <a:lnTo>
                                <a:pt x="841324" y="1025193"/>
                              </a:lnTo>
                              <a:lnTo>
                                <a:pt x="837886" y="1034713"/>
                              </a:lnTo>
                              <a:lnTo>
                                <a:pt x="834183" y="1044761"/>
                              </a:lnTo>
                              <a:lnTo>
                                <a:pt x="831274" y="1055074"/>
                              </a:lnTo>
                              <a:lnTo>
                                <a:pt x="828629" y="1066180"/>
                              </a:lnTo>
                              <a:lnTo>
                                <a:pt x="826249" y="1077550"/>
                              </a:lnTo>
                              <a:lnTo>
                                <a:pt x="824398" y="1089185"/>
                              </a:lnTo>
                              <a:lnTo>
                                <a:pt x="823340" y="1101349"/>
                              </a:lnTo>
                              <a:lnTo>
                                <a:pt x="822017" y="1115893"/>
                              </a:lnTo>
                              <a:lnTo>
                                <a:pt x="821488" y="1129907"/>
                              </a:lnTo>
                              <a:lnTo>
                                <a:pt x="821488" y="1143129"/>
                              </a:lnTo>
                              <a:lnTo>
                                <a:pt x="821753" y="1156086"/>
                              </a:lnTo>
                              <a:lnTo>
                                <a:pt x="822546" y="1168514"/>
                              </a:lnTo>
                              <a:lnTo>
                                <a:pt x="824133" y="1180413"/>
                              </a:lnTo>
                              <a:lnTo>
                                <a:pt x="825984" y="1192048"/>
                              </a:lnTo>
                              <a:lnTo>
                                <a:pt x="828100" y="1203154"/>
                              </a:lnTo>
                              <a:lnTo>
                                <a:pt x="830745" y="1213731"/>
                              </a:lnTo>
                              <a:lnTo>
                                <a:pt x="833654" y="1224044"/>
                              </a:lnTo>
                              <a:lnTo>
                                <a:pt x="836828" y="1233828"/>
                              </a:lnTo>
                              <a:lnTo>
                                <a:pt x="840531" y="1243348"/>
                              </a:lnTo>
                              <a:lnTo>
                                <a:pt x="844763" y="1252338"/>
                              </a:lnTo>
                              <a:lnTo>
                                <a:pt x="848994" y="1260800"/>
                              </a:lnTo>
                              <a:lnTo>
                                <a:pt x="853491" y="1269262"/>
                              </a:lnTo>
                              <a:lnTo>
                                <a:pt x="858516" y="1276930"/>
                              </a:lnTo>
                              <a:lnTo>
                                <a:pt x="863806" y="1284334"/>
                              </a:lnTo>
                              <a:lnTo>
                                <a:pt x="869360" y="1291474"/>
                              </a:lnTo>
                              <a:lnTo>
                                <a:pt x="874914" y="1298349"/>
                              </a:lnTo>
                              <a:lnTo>
                                <a:pt x="880997" y="1304960"/>
                              </a:lnTo>
                              <a:lnTo>
                                <a:pt x="887080" y="1311042"/>
                              </a:lnTo>
                              <a:lnTo>
                                <a:pt x="893428" y="1316859"/>
                              </a:lnTo>
                              <a:lnTo>
                                <a:pt x="900040" y="1322412"/>
                              </a:lnTo>
                              <a:lnTo>
                                <a:pt x="906652" y="1327436"/>
                              </a:lnTo>
                              <a:lnTo>
                                <a:pt x="913264" y="1332196"/>
                              </a:lnTo>
                              <a:lnTo>
                                <a:pt x="920405" y="1336956"/>
                              </a:lnTo>
                              <a:lnTo>
                                <a:pt x="927546" y="1341187"/>
                              </a:lnTo>
                              <a:lnTo>
                                <a:pt x="934687" y="1345417"/>
                              </a:lnTo>
                              <a:lnTo>
                                <a:pt x="941828" y="1349119"/>
                              </a:lnTo>
                              <a:lnTo>
                                <a:pt x="949234" y="1352821"/>
                              </a:lnTo>
                              <a:lnTo>
                                <a:pt x="956904" y="1355995"/>
                              </a:lnTo>
                              <a:lnTo>
                                <a:pt x="964310" y="1358903"/>
                              </a:lnTo>
                              <a:lnTo>
                                <a:pt x="971715" y="1361812"/>
                              </a:lnTo>
                              <a:lnTo>
                                <a:pt x="979121" y="1364456"/>
                              </a:lnTo>
                              <a:lnTo>
                                <a:pt x="986526" y="1366836"/>
                              </a:lnTo>
                              <a:lnTo>
                                <a:pt x="993932" y="1368952"/>
                              </a:lnTo>
                              <a:lnTo>
                                <a:pt x="1008479" y="1372654"/>
                              </a:lnTo>
                              <a:lnTo>
                                <a:pt x="1023025" y="1375562"/>
                              </a:lnTo>
                              <a:lnTo>
                                <a:pt x="1037043" y="1378471"/>
                              </a:lnTo>
                              <a:lnTo>
                                <a:pt x="1050532" y="1380058"/>
                              </a:lnTo>
                              <a:lnTo>
                                <a:pt x="1063227" y="1381380"/>
                              </a:lnTo>
                              <a:lnTo>
                                <a:pt x="1075129" y="1382438"/>
                              </a:lnTo>
                              <a:lnTo>
                                <a:pt x="1086237" y="1382702"/>
                              </a:lnTo>
                              <a:lnTo>
                                <a:pt x="1096287" y="1383231"/>
                              </a:lnTo>
                              <a:lnTo>
                                <a:pt x="1105015" y="1383495"/>
                              </a:lnTo>
                              <a:lnTo>
                                <a:pt x="1112421" y="1383231"/>
                              </a:lnTo>
                              <a:lnTo>
                                <a:pt x="1122736" y="1382702"/>
                              </a:lnTo>
                              <a:lnTo>
                                <a:pt x="1126703" y="1382438"/>
                              </a:lnTo>
                              <a:lnTo>
                                <a:pt x="1126703" y="1394337"/>
                              </a:lnTo>
                              <a:lnTo>
                                <a:pt x="1126968" y="1406236"/>
                              </a:lnTo>
                              <a:lnTo>
                                <a:pt x="1127232" y="1417607"/>
                              </a:lnTo>
                              <a:lnTo>
                                <a:pt x="1128025" y="1428977"/>
                              </a:lnTo>
                              <a:lnTo>
                                <a:pt x="1129083" y="1439554"/>
                              </a:lnTo>
                              <a:lnTo>
                                <a:pt x="1130141" y="1450131"/>
                              </a:lnTo>
                              <a:lnTo>
                                <a:pt x="1131728" y="1460444"/>
                              </a:lnTo>
                              <a:lnTo>
                                <a:pt x="1133580" y="1470228"/>
                              </a:lnTo>
                              <a:lnTo>
                                <a:pt x="1135431" y="1480012"/>
                              </a:lnTo>
                              <a:lnTo>
                                <a:pt x="1137547" y="1489267"/>
                              </a:lnTo>
                              <a:lnTo>
                                <a:pt x="1139927" y="1498522"/>
                              </a:lnTo>
                              <a:lnTo>
                                <a:pt x="1142572" y="1507513"/>
                              </a:lnTo>
                              <a:lnTo>
                                <a:pt x="1145481" y="1515710"/>
                              </a:lnTo>
                              <a:lnTo>
                                <a:pt x="1148391" y="1524172"/>
                              </a:lnTo>
                              <a:lnTo>
                                <a:pt x="1151564" y="1532105"/>
                              </a:lnTo>
                              <a:lnTo>
                                <a:pt x="1155003" y="1539773"/>
                              </a:lnTo>
                              <a:lnTo>
                                <a:pt x="1158441" y="1547442"/>
                              </a:lnTo>
                              <a:lnTo>
                                <a:pt x="1162408" y="1554581"/>
                              </a:lnTo>
                              <a:lnTo>
                                <a:pt x="1166111" y="1561721"/>
                              </a:lnTo>
                              <a:lnTo>
                                <a:pt x="1170078" y="1568596"/>
                              </a:lnTo>
                              <a:lnTo>
                                <a:pt x="1174575" y="1575207"/>
                              </a:lnTo>
                              <a:lnTo>
                                <a:pt x="1178806" y="1581553"/>
                              </a:lnTo>
                              <a:lnTo>
                                <a:pt x="1183038" y="1587370"/>
                              </a:lnTo>
                              <a:lnTo>
                                <a:pt x="1187799" y="1593452"/>
                              </a:lnTo>
                              <a:lnTo>
                                <a:pt x="1192560" y="1599005"/>
                              </a:lnTo>
                              <a:lnTo>
                                <a:pt x="1197320" y="1604558"/>
                              </a:lnTo>
                              <a:lnTo>
                                <a:pt x="1202346" y="1609582"/>
                              </a:lnTo>
                              <a:lnTo>
                                <a:pt x="1207635" y="1614607"/>
                              </a:lnTo>
                              <a:lnTo>
                                <a:pt x="1212660" y="1619366"/>
                              </a:lnTo>
                              <a:lnTo>
                                <a:pt x="1217950" y="1624126"/>
                              </a:lnTo>
                              <a:lnTo>
                                <a:pt x="1223240" y="1628357"/>
                              </a:lnTo>
                              <a:lnTo>
                                <a:pt x="1229058" y="1632852"/>
                              </a:lnTo>
                              <a:lnTo>
                                <a:pt x="1234348" y="1636819"/>
                              </a:lnTo>
                              <a:lnTo>
                                <a:pt x="1239902" y="1640521"/>
                              </a:lnTo>
                              <a:lnTo>
                                <a:pt x="1245721" y="1644487"/>
                              </a:lnTo>
                              <a:lnTo>
                                <a:pt x="1251540" y="1647660"/>
                              </a:lnTo>
                              <a:lnTo>
                                <a:pt x="1263177" y="1654271"/>
                              </a:lnTo>
                              <a:lnTo>
                                <a:pt x="1274814" y="1660353"/>
                              </a:lnTo>
                              <a:lnTo>
                                <a:pt x="1286716" y="1665377"/>
                              </a:lnTo>
                              <a:lnTo>
                                <a:pt x="1298882" y="1670137"/>
                              </a:lnTo>
                              <a:lnTo>
                                <a:pt x="1310784" y="1673839"/>
                              </a:lnTo>
                              <a:lnTo>
                                <a:pt x="1322686" y="1677541"/>
                              </a:lnTo>
                              <a:lnTo>
                                <a:pt x="1334588" y="1680714"/>
                              </a:lnTo>
                              <a:lnTo>
                                <a:pt x="1346225" y="1683094"/>
                              </a:lnTo>
                              <a:lnTo>
                                <a:pt x="1357862" y="1685474"/>
                              </a:lnTo>
                              <a:lnTo>
                                <a:pt x="1368971" y="1687325"/>
                              </a:lnTo>
                              <a:lnTo>
                                <a:pt x="1380079" y="1688382"/>
                              </a:lnTo>
                              <a:lnTo>
                                <a:pt x="1390658" y="1689705"/>
                              </a:lnTo>
                              <a:lnTo>
                                <a:pt x="1401238" y="1690498"/>
                              </a:lnTo>
                              <a:lnTo>
                                <a:pt x="1411024" y="1690762"/>
                              </a:lnTo>
                              <a:lnTo>
                                <a:pt x="1411817" y="1709537"/>
                              </a:lnTo>
                              <a:lnTo>
                                <a:pt x="1412346" y="1728311"/>
                              </a:lnTo>
                              <a:lnTo>
                                <a:pt x="1412875" y="1747086"/>
                              </a:lnTo>
                              <a:lnTo>
                                <a:pt x="1412875" y="1766125"/>
                              </a:lnTo>
                              <a:lnTo>
                                <a:pt x="1412346" y="1792832"/>
                              </a:lnTo>
                              <a:lnTo>
                                <a:pt x="1411553" y="1819275"/>
                              </a:lnTo>
                              <a:lnTo>
                                <a:pt x="793" y="1811078"/>
                              </a:lnTo>
                              <a:lnTo>
                                <a:pt x="264" y="1784635"/>
                              </a:lnTo>
                              <a:lnTo>
                                <a:pt x="0" y="1757928"/>
                              </a:lnTo>
                              <a:lnTo>
                                <a:pt x="529" y="1733071"/>
                              </a:lnTo>
                              <a:lnTo>
                                <a:pt x="1058" y="1708215"/>
                              </a:lnTo>
                              <a:lnTo>
                                <a:pt x="2645" y="1683623"/>
                              </a:lnTo>
                              <a:lnTo>
                                <a:pt x="4232" y="1659031"/>
                              </a:lnTo>
                              <a:lnTo>
                                <a:pt x="6612" y="1634968"/>
                              </a:lnTo>
                              <a:lnTo>
                                <a:pt x="8992" y="1610905"/>
                              </a:lnTo>
                              <a:lnTo>
                                <a:pt x="12166" y="1587106"/>
                              </a:lnTo>
                              <a:lnTo>
                                <a:pt x="15340" y="1563307"/>
                              </a:lnTo>
                              <a:lnTo>
                                <a:pt x="19307" y="1539773"/>
                              </a:lnTo>
                              <a:lnTo>
                                <a:pt x="23804" y="1516503"/>
                              </a:lnTo>
                              <a:lnTo>
                                <a:pt x="28300" y="1493762"/>
                              </a:lnTo>
                              <a:lnTo>
                                <a:pt x="33590" y="1470757"/>
                              </a:lnTo>
                              <a:lnTo>
                                <a:pt x="38879" y="1448280"/>
                              </a:lnTo>
                              <a:lnTo>
                                <a:pt x="44962" y="1425804"/>
                              </a:lnTo>
                              <a:lnTo>
                                <a:pt x="51045" y="1403856"/>
                              </a:lnTo>
                              <a:lnTo>
                                <a:pt x="57658" y="1382173"/>
                              </a:lnTo>
                              <a:lnTo>
                                <a:pt x="64799" y="1360754"/>
                              </a:lnTo>
                              <a:lnTo>
                                <a:pt x="72204" y="1339336"/>
                              </a:lnTo>
                              <a:lnTo>
                                <a:pt x="79874" y="1318710"/>
                              </a:lnTo>
                              <a:lnTo>
                                <a:pt x="88073" y="1298085"/>
                              </a:lnTo>
                              <a:lnTo>
                                <a:pt x="96272" y="1277459"/>
                              </a:lnTo>
                              <a:lnTo>
                                <a:pt x="105265" y="1257627"/>
                              </a:lnTo>
                              <a:lnTo>
                                <a:pt x="114522" y="1238059"/>
                              </a:lnTo>
                              <a:lnTo>
                                <a:pt x="123779" y="1218491"/>
                              </a:lnTo>
                              <a:lnTo>
                                <a:pt x="133565" y="1199452"/>
                              </a:lnTo>
                              <a:lnTo>
                                <a:pt x="143615" y="1180678"/>
                              </a:lnTo>
                              <a:lnTo>
                                <a:pt x="153930" y="1162432"/>
                              </a:lnTo>
                              <a:lnTo>
                                <a:pt x="165038" y="1144451"/>
                              </a:lnTo>
                              <a:lnTo>
                                <a:pt x="176147" y="1126734"/>
                              </a:lnTo>
                              <a:lnTo>
                                <a:pt x="187255" y="1109546"/>
                              </a:lnTo>
                              <a:lnTo>
                                <a:pt x="198892" y="1092623"/>
                              </a:lnTo>
                              <a:lnTo>
                                <a:pt x="210794" y="1075964"/>
                              </a:lnTo>
                              <a:lnTo>
                                <a:pt x="222960" y="1059834"/>
                              </a:lnTo>
                              <a:lnTo>
                                <a:pt x="235391" y="1044232"/>
                              </a:lnTo>
                              <a:lnTo>
                                <a:pt x="248351" y="1028895"/>
                              </a:lnTo>
                              <a:lnTo>
                                <a:pt x="261310" y="1013823"/>
                              </a:lnTo>
                              <a:lnTo>
                                <a:pt x="274799" y="999544"/>
                              </a:lnTo>
                              <a:lnTo>
                                <a:pt x="288288" y="985529"/>
                              </a:lnTo>
                              <a:lnTo>
                                <a:pt x="302041" y="971779"/>
                              </a:lnTo>
                              <a:lnTo>
                                <a:pt x="316059" y="958557"/>
                              </a:lnTo>
                              <a:lnTo>
                                <a:pt x="330341" y="946129"/>
                              </a:lnTo>
                              <a:lnTo>
                                <a:pt x="344888" y="933965"/>
                              </a:lnTo>
                              <a:lnTo>
                                <a:pt x="359963" y="922066"/>
                              </a:lnTo>
                              <a:lnTo>
                                <a:pt x="374774" y="910695"/>
                              </a:lnTo>
                              <a:lnTo>
                                <a:pt x="389850" y="899589"/>
                              </a:lnTo>
                              <a:lnTo>
                                <a:pt x="405454" y="889541"/>
                              </a:lnTo>
                              <a:lnTo>
                                <a:pt x="420794" y="879757"/>
                              </a:lnTo>
                              <a:lnTo>
                                <a:pt x="436664" y="870238"/>
                              </a:lnTo>
                              <a:lnTo>
                                <a:pt x="452533" y="861511"/>
                              </a:lnTo>
                              <a:lnTo>
                                <a:pt x="468666" y="853314"/>
                              </a:lnTo>
                              <a:lnTo>
                                <a:pt x="485064" y="845646"/>
                              </a:lnTo>
                              <a:lnTo>
                                <a:pt x="501727" y="838242"/>
                              </a:lnTo>
                              <a:lnTo>
                                <a:pt x="518389" y="831631"/>
                              </a:lnTo>
                              <a:lnTo>
                                <a:pt x="535316" y="825285"/>
                              </a:lnTo>
                              <a:lnTo>
                                <a:pt x="552243" y="819732"/>
                              </a:lnTo>
                              <a:lnTo>
                                <a:pt x="569435" y="814972"/>
                              </a:lnTo>
                              <a:lnTo>
                                <a:pt x="586891" y="810477"/>
                              </a:lnTo>
                              <a:lnTo>
                                <a:pt x="604347" y="806510"/>
                              </a:lnTo>
                              <a:lnTo>
                                <a:pt x="622067" y="803337"/>
                              </a:lnTo>
                              <a:lnTo>
                                <a:pt x="639787" y="800693"/>
                              </a:lnTo>
                              <a:lnTo>
                                <a:pt x="657508" y="798577"/>
                              </a:lnTo>
                              <a:lnTo>
                                <a:pt x="675757" y="796991"/>
                              </a:lnTo>
                              <a:lnTo>
                                <a:pt x="693742" y="796197"/>
                              </a:lnTo>
                              <a:lnTo>
                                <a:pt x="711992" y="795933"/>
                              </a:lnTo>
                              <a:close/>
                              <a:moveTo>
                                <a:pt x="1463280" y="660400"/>
                              </a:moveTo>
                              <a:lnTo>
                                <a:pt x="1469893" y="660400"/>
                              </a:lnTo>
                              <a:lnTo>
                                <a:pt x="1477034" y="660665"/>
                              </a:lnTo>
                              <a:lnTo>
                                <a:pt x="1483912" y="660929"/>
                              </a:lnTo>
                              <a:lnTo>
                                <a:pt x="1490789" y="661988"/>
                              </a:lnTo>
                              <a:lnTo>
                                <a:pt x="1497666" y="663046"/>
                              </a:lnTo>
                              <a:lnTo>
                                <a:pt x="1504279" y="664898"/>
                              </a:lnTo>
                              <a:lnTo>
                                <a:pt x="1510891" y="666750"/>
                              </a:lnTo>
                              <a:lnTo>
                                <a:pt x="1516975" y="668867"/>
                              </a:lnTo>
                              <a:lnTo>
                                <a:pt x="1523323" y="671248"/>
                              </a:lnTo>
                              <a:lnTo>
                                <a:pt x="1529142" y="673894"/>
                              </a:lnTo>
                              <a:lnTo>
                                <a:pt x="1535226" y="676804"/>
                              </a:lnTo>
                              <a:lnTo>
                                <a:pt x="1540780" y="679979"/>
                              </a:lnTo>
                              <a:lnTo>
                                <a:pt x="1546599" y="683683"/>
                              </a:lnTo>
                              <a:lnTo>
                                <a:pt x="1551625" y="687123"/>
                              </a:lnTo>
                              <a:lnTo>
                                <a:pt x="1556915" y="691356"/>
                              </a:lnTo>
                              <a:lnTo>
                                <a:pt x="1561676" y="695590"/>
                              </a:lnTo>
                              <a:lnTo>
                                <a:pt x="1566437" y="700088"/>
                              </a:lnTo>
                              <a:lnTo>
                                <a:pt x="1570934" y="704850"/>
                              </a:lnTo>
                              <a:lnTo>
                                <a:pt x="1575431" y="709613"/>
                              </a:lnTo>
                              <a:lnTo>
                                <a:pt x="1579134" y="714640"/>
                              </a:lnTo>
                              <a:lnTo>
                                <a:pt x="1583101" y="719931"/>
                              </a:lnTo>
                              <a:lnTo>
                                <a:pt x="1586540" y="725223"/>
                              </a:lnTo>
                              <a:lnTo>
                                <a:pt x="1589978" y="731044"/>
                              </a:lnTo>
                              <a:lnTo>
                                <a:pt x="1592888" y="736600"/>
                              </a:lnTo>
                              <a:lnTo>
                                <a:pt x="1595533" y="742685"/>
                              </a:lnTo>
                              <a:lnTo>
                                <a:pt x="1597914" y="748771"/>
                              </a:lnTo>
                              <a:lnTo>
                                <a:pt x="1600030" y="754856"/>
                              </a:lnTo>
                              <a:lnTo>
                                <a:pt x="1601881" y="761206"/>
                              </a:lnTo>
                              <a:lnTo>
                                <a:pt x="1603204" y="767556"/>
                              </a:lnTo>
                              <a:lnTo>
                                <a:pt x="1604526" y="774435"/>
                              </a:lnTo>
                              <a:lnTo>
                                <a:pt x="1605320" y="781050"/>
                              </a:lnTo>
                              <a:lnTo>
                                <a:pt x="1605584" y="787665"/>
                              </a:lnTo>
                              <a:lnTo>
                                <a:pt x="1605849" y="794544"/>
                              </a:lnTo>
                              <a:lnTo>
                                <a:pt x="1604791" y="967581"/>
                              </a:lnTo>
                              <a:lnTo>
                                <a:pt x="1781745" y="968375"/>
                              </a:lnTo>
                              <a:lnTo>
                                <a:pt x="1788887" y="968640"/>
                              </a:lnTo>
                              <a:lnTo>
                                <a:pt x="1795764" y="969169"/>
                              </a:lnTo>
                              <a:lnTo>
                                <a:pt x="1802641" y="970227"/>
                              </a:lnTo>
                              <a:lnTo>
                                <a:pt x="1809518" y="971285"/>
                              </a:lnTo>
                              <a:lnTo>
                                <a:pt x="1815866" y="972873"/>
                              </a:lnTo>
                              <a:lnTo>
                                <a:pt x="1822479" y="974725"/>
                              </a:lnTo>
                              <a:lnTo>
                                <a:pt x="1828827" y="977106"/>
                              </a:lnTo>
                              <a:lnTo>
                                <a:pt x="1834911" y="979488"/>
                              </a:lnTo>
                              <a:lnTo>
                                <a:pt x="1840994" y="982133"/>
                              </a:lnTo>
                              <a:lnTo>
                                <a:pt x="1846813" y="985044"/>
                              </a:lnTo>
                              <a:lnTo>
                                <a:pt x="1852633" y="988219"/>
                              </a:lnTo>
                              <a:lnTo>
                                <a:pt x="1857923" y="991923"/>
                              </a:lnTo>
                              <a:lnTo>
                                <a:pt x="1863213" y="995363"/>
                              </a:lnTo>
                              <a:lnTo>
                                <a:pt x="1868503" y="999596"/>
                              </a:lnTo>
                              <a:lnTo>
                                <a:pt x="1873264" y="1003829"/>
                              </a:lnTo>
                              <a:lnTo>
                                <a:pt x="1878025" y="1008327"/>
                              </a:lnTo>
                              <a:lnTo>
                                <a:pt x="1882522" y="1012825"/>
                              </a:lnTo>
                              <a:lnTo>
                                <a:pt x="1886754" y="1017852"/>
                              </a:lnTo>
                              <a:lnTo>
                                <a:pt x="1890986" y="1022879"/>
                              </a:lnTo>
                              <a:lnTo>
                                <a:pt x="1894689" y="1027906"/>
                              </a:lnTo>
                              <a:lnTo>
                                <a:pt x="1898128" y="1033463"/>
                              </a:lnTo>
                              <a:lnTo>
                                <a:pt x="1901302" y="1039283"/>
                              </a:lnTo>
                              <a:lnTo>
                                <a:pt x="1904211" y="1044840"/>
                              </a:lnTo>
                              <a:lnTo>
                                <a:pt x="1907385" y="1050660"/>
                              </a:lnTo>
                              <a:lnTo>
                                <a:pt x="1909766" y="1056746"/>
                              </a:lnTo>
                              <a:lnTo>
                                <a:pt x="1911882" y="1063096"/>
                              </a:lnTo>
                              <a:lnTo>
                                <a:pt x="1913469" y="1069181"/>
                              </a:lnTo>
                              <a:lnTo>
                                <a:pt x="1915056" y="1075796"/>
                              </a:lnTo>
                              <a:lnTo>
                                <a:pt x="1916114" y="1082410"/>
                              </a:lnTo>
                              <a:lnTo>
                                <a:pt x="1916908" y="1089290"/>
                              </a:lnTo>
                              <a:lnTo>
                                <a:pt x="1917436" y="1095640"/>
                              </a:lnTo>
                              <a:lnTo>
                                <a:pt x="1917701" y="1102783"/>
                              </a:lnTo>
                              <a:lnTo>
                                <a:pt x="1917436" y="1109663"/>
                              </a:lnTo>
                              <a:lnTo>
                                <a:pt x="1916908" y="1116277"/>
                              </a:lnTo>
                              <a:lnTo>
                                <a:pt x="1915849" y="1123156"/>
                              </a:lnTo>
                              <a:lnTo>
                                <a:pt x="1914791" y="1129506"/>
                              </a:lnTo>
                              <a:lnTo>
                                <a:pt x="1913204" y="1136121"/>
                              </a:lnTo>
                              <a:lnTo>
                                <a:pt x="1911088" y="1142471"/>
                              </a:lnTo>
                              <a:lnTo>
                                <a:pt x="1908972" y="1148556"/>
                              </a:lnTo>
                              <a:lnTo>
                                <a:pt x="1906592" y="1154642"/>
                              </a:lnTo>
                              <a:lnTo>
                                <a:pt x="1903682" y="1160463"/>
                              </a:lnTo>
                              <a:lnTo>
                                <a:pt x="1900773" y="1166283"/>
                              </a:lnTo>
                              <a:lnTo>
                                <a:pt x="1897599" y="1171840"/>
                              </a:lnTo>
                              <a:lnTo>
                                <a:pt x="1893896" y="1177131"/>
                              </a:lnTo>
                              <a:lnTo>
                                <a:pt x="1889928" y="1182158"/>
                              </a:lnTo>
                              <a:lnTo>
                                <a:pt x="1885960" y="1187450"/>
                              </a:lnTo>
                              <a:lnTo>
                                <a:pt x="1881728" y="1192213"/>
                              </a:lnTo>
                              <a:lnTo>
                                <a:pt x="1876967" y="1196975"/>
                              </a:lnTo>
                              <a:lnTo>
                                <a:pt x="1872206" y="1201208"/>
                              </a:lnTo>
                              <a:lnTo>
                                <a:pt x="1867445" y="1205442"/>
                              </a:lnTo>
                              <a:lnTo>
                                <a:pt x="1862155" y="1209411"/>
                              </a:lnTo>
                              <a:lnTo>
                                <a:pt x="1856600" y="1212850"/>
                              </a:lnTo>
                              <a:lnTo>
                                <a:pt x="1851046" y="1216554"/>
                              </a:lnTo>
                              <a:lnTo>
                                <a:pt x="1845491" y="1219465"/>
                              </a:lnTo>
                              <a:lnTo>
                                <a:pt x="1839407" y="1222375"/>
                              </a:lnTo>
                              <a:lnTo>
                                <a:pt x="1833588" y="1225021"/>
                              </a:lnTo>
                              <a:lnTo>
                                <a:pt x="1827240" y="1227402"/>
                              </a:lnTo>
                              <a:lnTo>
                                <a:pt x="1821156" y="1229519"/>
                              </a:lnTo>
                              <a:lnTo>
                                <a:pt x="1814544" y="1231371"/>
                              </a:lnTo>
                              <a:lnTo>
                                <a:pt x="1807931" y="1232958"/>
                              </a:lnTo>
                              <a:lnTo>
                                <a:pt x="1801054" y="1234017"/>
                              </a:lnTo>
                              <a:lnTo>
                                <a:pt x="1794177" y="1234546"/>
                              </a:lnTo>
                              <a:lnTo>
                                <a:pt x="1787300" y="1235340"/>
                              </a:lnTo>
                              <a:lnTo>
                                <a:pt x="1780158" y="1235340"/>
                              </a:lnTo>
                              <a:lnTo>
                                <a:pt x="1603204" y="1234281"/>
                              </a:lnTo>
                              <a:lnTo>
                                <a:pt x="1602410" y="1407319"/>
                              </a:lnTo>
                              <a:lnTo>
                                <a:pt x="1602146" y="1413933"/>
                              </a:lnTo>
                              <a:lnTo>
                                <a:pt x="1601617" y="1420813"/>
                              </a:lnTo>
                              <a:lnTo>
                                <a:pt x="1600559" y="1427692"/>
                              </a:lnTo>
                              <a:lnTo>
                                <a:pt x="1599501" y="1434306"/>
                              </a:lnTo>
                              <a:lnTo>
                                <a:pt x="1597914" y="1440392"/>
                              </a:lnTo>
                              <a:lnTo>
                                <a:pt x="1595798" y="1446742"/>
                              </a:lnTo>
                              <a:lnTo>
                                <a:pt x="1593682" y="1453092"/>
                              </a:lnTo>
                              <a:lnTo>
                                <a:pt x="1591301" y="1459177"/>
                              </a:lnTo>
                              <a:lnTo>
                                <a:pt x="1588656" y="1464998"/>
                              </a:lnTo>
                              <a:lnTo>
                                <a:pt x="1585482" y="1470819"/>
                              </a:lnTo>
                              <a:lnTo>
                                <a:pt x="1582043" y="1476111"/>
                              </a:lnTo>
                              <a:lnTo>
                                <a:pt x="1578605" y="1481931"/>
                              </a:lnTo>
                              <a:lnTo>
                                <a:pt x="1574637" y="1486958"/>
                              </a:lnTo>
                              <a:lnTo>
                                <a:pt x="1570670" y="1491986"/>
                              </a:lnTo>
                              <a:lnTo>
                                <a:pt x="1566437" y="1496748"/>
                              </a:lnTo>
                              <a:lnTo>
                                <a:pt x="1561941" y="1501511"/>
                              </a:lnTo>
                              <a:lnTo>
                                <a:pt x="1557180" y="1505744"/>
                              </a:lnTo>
                              <a:lnTo>
                                <a:pt x="1552154" y="1509713"/>
                              </a:lnTo>
                              <a:lnTo>
                                <a:pt x="1546864" y="1513946"/>
                              </a:lnTo>
                              <a:lnTo>
                                <a:pt x="1541309" y="1517650"/>
                              </a:lnTo>
                              <a:lnTo>
                                <a:pt x="1536019" y="1521090"/>
                              </a:lnTo>
                              <a:lnTo>
                                <a:pt x="1530200" y="1524000"/>
                              </a:lnTo>
                              <a:lnTo>
                                <a:pt x="1524381" y="1527175"/>
                              </a:lnTo>
                              <a:lnTo>
                                <a:pt x="1518297" y="1529821"/>
                              </a:lnTo>
                              <a:lnTo>
                                <a:pt x="1511949" y="1532202"/>
                              </a:lnTo>
                              <a:lnTo>
                                <a:pt x="1505601" y="1534319"/>
                              </a:lnTo>
                              <a:lnTo>
                                <a:pt x="1499253" y="1535906"/>
                              </a:lnTo>
                              <a:lnTo>
                                <a:pt x="1492640" y="1537494"/>
                              </a:lnTo>
                              <a:lnTo>
                                <a:pt x="1485763" y="1538288"/>
                              </a:lnTo>
                              <a:lnTo>
                                <a:pt x="1478886" y="1539346"/>
                              </a:lnTo>
                              <a:lnTo>
                                <a:pt x="1472009" y="1539875"/>
                              </a:lnTo>
                              <a:lnTo>
                                <a:pt x="1464867" y="1539875"/>
                              </a:lnTo>
                              <a:lnTo>
                                <a:pt x="1458255" y="1539611"/>
                              </a:lnTo>
                              <a:lnTo>
                                <a:pt x="1451113" y="1539346"/>
                              </a:lnTo>
                              <a:lnTo>
                                <a:pt x="1444236" y="1538288"/>
                              </a:lnTo>
                              <a:lnTo>
                                <a:pt x="1437623" y="1536965"/>
                              </a:lnTo>
                              <a:lnTo>
                                <a:pt x="1431010" y="1535377"/>
                              </a:lnTo>
                              <a:lnTo>
                                <a:pt x="1424398" y="1533525"/>
                              </a:lnTo>
                              <a:lnTo>
                                <a:pt x="1418314" y="1531673"/>
                              </a:lnTo>
                              <a:lnTo>
                                <a:pt x="1411966" y="1529292"/>
                              </a:lnTo>
                              <a:lnTo>
                                <a:pt x="1406147" y="1526381"/>
                              </a:lnTo>
                              <a:lnTo>
                                <a:pt x="1400063" y="1523471"/>
                              </a:lnTo>
                              <a:lnTo>
                                <a:pt x="1394509" y="1520296"/>
                              </a:lnTo>
                              <a:lnTo>
                                <a:pt x="1388690" y="1516592"/>
                              </a:lnTo>
                              <a:lnTo>
                                <a:pt x="1383399" y="1512888"/>
                              </a:lnTo>
                              <a:lnTo>
                                <a:pt x="1378374" y="1508919"/>
                              </a:lnTo>
                              <a:lnTo>
                                <a:pt x="1373348" y="1504686"/>
                              </a:lnTo>
                              <a:lnTo>
                                <a:pt x="1368852" y="1500188"/>
                              </a:lnTo>
                              <a:lnTo>
                                <a:pt x="1364355" y="1495425"/>
                              </a:lnTo>
                              <a:lnTo>
                                <a:pt x="1359858" y="1490663"/>
                              </a:lnTo>
                              <a:lnTo>
                                <a:pt x="1356155" y="1485636"/>
                              </a:lnTo>
                              <a:lnTo>
                                <a:pt x="1352188" y="1480344"/>
                              </a:lnTo>
                              <a:lnTo>
                                <a:pt x="1348749" y="1475052"/>
                              </a:lnTo>
                              <a:lnTo>
                                <a:pt x="1345311" y="1469496"/>
                              </a:lnTo>
                              <a:lnTo>
                                <a:pt x="1342401" y="1463675"/>
                              </a:lnTo>
                              <a:lnTo>
                                <a:pt x="1339756" y="1457854"/>
                              </a:lnTo>
                              <a:lnTo>
                                <a:pt x="1337375" y="1451504"/>
                              </a:lnTo>
                              <a:lnTo>
                                <a:pt x="1335259" y="1445154"/>
                              </a:lnTo>
                              <a:lnTo>
                                <a:pt x="1333408" y="1439069"/>
                              </a:lnTo>
                              <a:lnTo>
                                <a:pt x="1332085" y="1432454"/>
                              </a:lnTo>
                              <a:lnTo>
                                <a:pt x="1330763" y="1425840"/>
                              </a:lnTo>
                              <a:lnTo>
                                <a:pt x="1329969" y="1419490"/>
                              </a:lnTo>
                              <a:lnTo>
                                <a:pt x="1329440" y="1412611"/>
                              </a:lnTo>
                              <a:lnTo>
                                <a:pt x="1329440" y="1405731"/>
                              </a:lnTo>
                              <a:lnTo>
                                <a:pt x="1330234" y="1232958"/>
                              </a:lnTo>
                              <a:lnTo>
                                <a:pt x="1153279" y="1231636"/>
                              </a:lnTo>
                              <a:lnTo>
                                <a:pt x="1146402" y="1231371"/>
                              </a:lnTo>
                              <a:lnTo>
                                <a:pt x="1139525" y="1231106"/>
                              </a:lnTo>
                              <a:lnTo>
                                <a:pt x="1132648" y="1230048"/>
                              </a:lnTo>
                              <a:lnTo>
                                <a:pt x="1125771" y="1228990"/>
                              </a:lnTo>
                              <a:lnTo>
                                <a:pt x="1119423" y="1227138"/>
                              </a:lnTo>
                              <a:lnTo>
                                <a:pt x="1112810" y="1225286"/>
                              </a:lnTo>
                              <a:lnTo>
                                <a:pt x="1106462" y="1223433"/>
                              </a:lnTo>
                              <a:lnTo>
                                <a:pt x="1100378" y="1221052"/>
                              </a:lnTo>
                              <a:lnTo>
                                <a:pt x="1094295" y="1218406"/>
                              </a:lnTo>
                              <a:lnTo>
                                <a:pt x="1088476" y="1215231"/>
                              </a:lnTo>
                              <a:lnTo>
                                <a:pt x="1082656" y="1212056"/>
                              </a:lnTo>
                              <a:lnTo>
                                <a:pt x="1077102" y="1208352"/>
                              </a:lnTo>
                              <a:lnTo>
                                <a:pt x="1071812" y="1204648"/>
                              </a:lnTo>
                              <a:lnTo>
                                <a:pt x="1066786" y="1200679"/>
                              </a:lnTo>
                              <a:lnTo>
                                <a:pt x="1062025" y="1196446"/>
                              </a:lnTo>
                              <a:lnTo>
                                <a:pt x="1057264" y="1192213"/>
                              </a:lnTo>
                              <a:lnTo>
                                <a:pt x="1052767" y="1187450"/>
                              </a:lnTo>
                              <a:lnTo>
                                <a:pt x="1048271" y="1182688"/>
                              </a:lnTo>
                              <a:lnTo>
                                <a:pt x="1044303" y="1177396"/>
                              </a:lnTo>
                              <a:lnTo>
                                <a:pt x="1040600" y="1172104"/>
                              </a:lnTo>
                              <a:lnTo>
                                <a:pt x="1036897" y="1166813"/>
                              </a:lnTo>
                              <a:lnTo>
                                <a:pt x="1033723" y="1161256"/>
                              </a:lnTo>
                              <a:lnTo>
                                <a:pt x="1030549" y="1155435"/>
                              </a:lnTo>
                              <a:lnTo>
                                <a:pt x="1027904" y="1149615"/>
                              </a:lnTo>
                              <a:lnTo>
                                <a:pt x="1025523" y="1143265"/>
                              </a:lnTo>
                              <a:lnTo>
                                <a:pt x="1023407" y="1137444"/>
                              </a:lnTo>
                              <a:lnTo>
                                <a:pt x="1021820" y="1130829"/>
                              </a:lnTo>
                              <a:lnTo>
                                <a:pt x="1020233" y="1124215"/>
                              </a:lnTo>
                              <a:lnTo>
                                <a:pt x="1019175" y="1117600"/>
                              </a:lnTo>
                              <a:lnTo>
                                <a:pt x="1018117" y="1111250"/>
                              </a:lnTo>
                              <a:lnTo>
                                <a:pt x="1017853" y="1104371"/>
                              </a:lnTo>
                              <a:lnTo>
                                <a:pt x="1017588" y="1097492"/>
                              </a:lnTo>
                              <a:lnTo>
                                <a:pt x="1017853" y="1090613"/>
                              </a:lnTo>
                              <a:lnTo>
                                <a:pt x="1018382" y="1083733"/>
                              </a:lnTo>
                              <a:lnTo>
                                <a:pt x="1019440" y="1077383"/>
                              </a:lnTo>
                              <a:lnTo>
                                <a:pt x="1020498" y="1070769"/>
                              </a:lnTo>
                              <a:lnTo>
                                <a:pt x="1022085" y="1064154"/>
                              </a:lnTo>
                              <a:lnTo>
                                <a:pt x="1024201" y="1057804"/>
                              </a:lnTo>
                              <a:lnTo>
                                <a:pt x="1026317" y="1051719"/>
                              </a:lnTo>
                              <a:lnTo>
                                <a:pt x="1028697" y="1045633"/>
                              </a:lnTo>
                              <a:lnTo>
                                <a:pt x="1031607" y="1039813"/>
                              </a:lnTo>
                              <a:lnTo>
                                <a:pt x="1034516" y="1033992"/>
                              </a:lnTo>
                              <a:lnTo>
                                <a:pt x="1037690" y="1028435"/>
                              </a:lnTo>
                              <a:lnTo>
                                <a:pt x="1041394" y="1023144"/>
                              </a:lnTo>
                              <a:lnTo>
                                <a:pt x="1045361" y="1017852"/>
                              </a:lnTo>
                              <a:lnTo>
                                <a:pt x="1049329" y="1012825"/>
                              </a:lnTo>
                              <a:lnTo>
                                <a:pt x="1053561" y="1008063"/>
                              </a:lnTo>
                              <a:lnTo>
                                <a:pt x="1058057" y="1003565"/>
                              </a:lnTo>
                              <a:lnTo>
                                <a:pt x="1062818" y="999067"/>
                              </a:lnTo>
                              <a:lnTo>
                                <a:pt x="1067844" y="994833"/>
                              </a:lnTo>
                              <a:lnTo>
                                <a:pt x="1073134" y="990865"/>
                              </a:lnTo>
                              <a:lnTo>
                                <a:pt x="1078689" y="987160"/>
                              </a:lnTo>
                              <a:lnTo>
                                <a:pt x="1083979" y="983721"/>
                              </a:lnTo>
                              <a:lnTo>
                                <a:pt x="1089798" y="980546"/>
                              </a:lnTo>
                              <a:lnTo>
                                <a:pt x="1095617" y="977635"/>
                              </a:lnTo>
                              <a:lnTo>
                                <a:pt x="1101701" y="975254"/>
                              </a:lnTo>
                              <a:lnTo>
                                <a:pt x="1108049" y="972873"/>
                              </a:lnTo>
                              <a:lnTo>
                                <a:pt x="1114133" y="970756"/>
                              </a:lnTo>
                              <a:lnTo>
                                <a:pt x="1120745" y="968904"/>
                              </a:lnTo>
                              <a:lnTo>
                                <a:pt x="1127358" y="967581"/>
                              </a:lnTo>
                              <a:lnTo>
                                <a:pt x="1134235" y="966258"/>
                              </a:lnTo>
                              <a:lnTo>
                                <a:pt x="1141112" y="965465"/>
                              </a:lnTo>
                              <a:lnTo>
                                <a:pt x="1147989" y="965200"/>
                              </a:lnTo>
                              <a:lnTo>
                                <a:pt x="1155131" y="964935"/>
                              </a:lnTo>
                              <a:lnTo>
                                <a:pt x="1332085" y="965994"/>
                              </a:lnTo>
                              <a:lnTo>
                                <a:pt x="1332879" y="793221"/>
                              </a:lnTo>
                              <a:lnTo>
                                <a:pt x="1333143" y="786342"/>
                              </a:lnTo>
                              <a:lnTo>
                                <a:pt x="1333672" y="779463"/>
                              </a:lnTo>
                              <a:lnTo>
                                <a:pt x="1334730" y="772583"/>
                              </a:lnTo>
                              <a:lnTo>
                                <a:pt x="1335788" y="765969"/>
                              </a:lnTo>
                              <a:lnTo>
                                <a:pt x="1337375" y="759883"/>
                              </a:lnTo>
                              <a:lnTo>
                                <a:pt x="1339227" y="753269"/>
                              </a:lnTo>
                              <a:lnTo>
                                <a:pt x="1341608" y="747448"/>
                              </a:lnTo>
                              <a:lnTo>
                                <a:pt x="1343988" y="741098"/>
                              </a:lnTo>
                              <a:lnTo>
                                <a:pt x="1346633" y="735013"/>
                              </a:lnTo>
                              <a:lnTo>
                                <a:pt x="1349807" y="729456"/>
                              </a:lnTo>
                              <a:lnTo>
                                <a:pt x="1353246" y="723900"/>
                              </a:lnTo>
                              <a:lnTo>
                                <a:pt x="1356684" y="718344"/>
                              </a:lnTo>
                              <a:lnTo>
                                <a:pt x="1360652" y="713317"/>
                              </a:lnTo>
                              <a:lnTo>
                                <a:pt x="1364355" y="708290"/>
                              </a:lnTo>
                              <a:lnTo>
                                <a:pt x="1368852" y="703527"/>
                              </a:lnTo>
                              <a:lnTo>
                                <a:pt x="1373348" y="698765"/>
                              </a:lnTo>
                              <a:lnTo>
                                <a:pt x="1378109" y="694267"/>
                              </a:lnTo>
                              <a:lnTo>
                                <a:pt x="1383135" y="690298"/>
                              </a:lnTo>
                              <a:lnTo>
                                <a:pt x="1388161" y="686329"/>
                              </a:lnTo>
                              <a:lnTo>
                                <a:pt x="1393451" y="682890"/>
                              </a:lnTo>
                              <a:lnTo>
                                <a:pt x="1399270" y="679186"/>
                              </a:lnTo>
                              <a:lnTo>
                                <a:pt x="1404824" y="676275"/>
                              </a:lnTo>
                              <a:lnTo>
                                <a:pt x="1410908" y="673365"/>
                              </a:lnTo>
                              <a:lnTo>
                                <a:pt x="1416992" y="670454"/>
                              </a:lnTo>
                              <a:lnTo>
                                <a:pt x="1423075" y="668073"/>
                              </a:lnTo>
                              <a:lnTo>
                                <a:pt x="1429688" y="666221"/>
                              </a:lnTo>
                              <a:lnTo>
                                <a:pt x="1436036" y="664369"/>
                              </a:lnTo>
                              <a:lnTo>
                                <a:pt x="1442649" y="662781"/>
                              </a:lnTo>
                              <a:lnTo>
                                <a:pt x="1449261" y="661988"/>
                              </a:lnTo>
                              <a:lnTo>
                                <a:pt x="1456138" y="660929"/>
                              </a:lnTo>
                              <a:lnTo>
                                <a:pt x="1463280" y="660400"/>
                              </a:lnTo>
                              <a:close/>
                              <a:moveTo>
                                <a:pt x="714108" y="0"/>
                              </a:moveTo>
                              <a:lnTo>
                                <a:pt x="723364" y="0"/>
                              </a:lnTo>
                              <a:lnTo>
                                <a:pt x="732621" y="264"/>
                              </a:lnTo>
                              <a:lnTo>
                                <a:pt x="741349" y="529"/>
                              </a:lnTo>
                              <a:lnTo>
                                <a:pt x="750606" y="1058"/>
                              </a:lnTo>
                              <a:lnTo>
                                <a:pt x="759599" y="2115"/>
                              </a:lnTo>
                              <a:lnTo>
                                <a:pt x="768591" y="3173"/>
                              </a:lnTo>
                              <a:lnTo>
                                <a:pt x="777319" y="4495"/>
                              </a:lnTo>
                              <a:lnTo>
                                <a:pt x="786312" y="5817"/>
                              </a:lnTo>
                              <a:lnTo>
                                <a:pt x="795040" y="7404"/>
                              </a:lnTo>
                              <a:lnTo>
                                <a:pt x="803503" y="9520"/>
                              </a:lnTo>
                              <a:lnTo>
                                <a:pt x="812231" y="11635"/>
                              </a:lnTo>
                              <a:lnTo>
                                <a:pt x="820959" y="14015"/>
                              </a:lnTo>
                              <a:lnTo>
                                <a:pt x="829158" y="16395"/>
                              </a:lnTo>
                              <a:lnTo>
                                <a:pt x="837622" y="19039"/>
                              </a:lnTo>
                              <a:lnTo>
                                <a:pt x="845821" y="21948"/>
                              </a:lnTo>
                              <a:lnTo>
                                <a:pt x="853755" y="24856"/>
                              </a:lnTo>
                              <a:lnTo>
                                <a:pt x="861954" y="28294"/>
                              </a:lnTo>
                              <a:lnTo>
                                <a:pt x="869889" y="31732"/>
                              </a:lnTo>
                              <a:lnTo>
                                <a:pt x="877559" y="35434"/>
                              </a:lnTo>
                              <a:lnTo>
                                <a:pt x="885493" y="39136"/>
                              </a:lnTo>
                              <a:lnTo>
                                <a:pt x="892899" y="43102"/>
                              </a:lnTo>
                              <a:lnTo>
                                <a:pt x="900569" y="47333"/>
                              </a:lnTo>
                              <a:lnTo>
                                <a:pt x="907710" y="51299"/>
                              </a:lnTo>
                              <a:lnTo>
                                <a:pt x="915116" y="56059"/>
                              </a:lnTo>
                              <a:lnTo>
                                <a:pt x="922257" y="60554"/>
                              </a:lnTo>
                              <a:lnTo>
                                <a:pt x="929398" y="65314"/>
                              </a:lnTo>
                              <a:lnTo>
                                <a:pt x="936274" y="70338"/>
                              </a:lnTo>
                              <a:lnTo>
                                <a:pt x="943151" y="75362"/>
                              </a:lnTo>
                              <a:lnTo>
                                <a:pt x="949763" y="80915"/>
                              </a:lnTo>
                              <a:lnTo>
                                <a:pt x="956111" y="86204"/>
                              </a:lnTo>
                              <a:lnTo>
                                <a:pt x="962458" y="91757"/>
                              </a:lnTo>
                              <a:lnTo>
                                <a:pt x="968806" y="97575"/>
                              </a:lnTo>
                              <a:lnTo>
                                <a:pt x="974889" y="103392"/>
                              </a:lnTo>
                              <a:lnTo>
                                <a:pt x="980972" y="109474"/>
                              </a:lnTo>
                              <a:lnTo>
                                <a:pt x="986526" y="115556"/>
                              </a:lnTo>
                              <a:lnTo>
                                <a:pt x="992080" y="121902"/>
                              </a:lnTo>
                              <a:lnTo>
                                <a:pt x="997635" y="128513"/>
                              </a:lnTo>
                              <a:lnTo>
                                <a:pt x="1002924" y="134859"/>
                              </a:lnTo>
                              <a:lnTo>
                                <a:pt x="1008214" y="141470"/>
                              </a:lnTo>
                              <a:lnTo>
                                <a:pt x="1013239" y="148345"/>
                              </a:lnTo>
                              <a:lnTo>
                                <a:pt x="1018000" y="155220"/>
                              </a:lnTo>
                              <a:lnTo>
                                <a:pt x="1022761" y="162360"/>
                              </a:lnTo>
                              <a:lnTo>
                                <a:pt x="1027257" y="169499"/>
                              </a:lnTo>
                              <a:lnTo>
                                <a:pt x="1031489" y="176903"/>
                              </a:lnTo>
                              <a:lnTo>
                                <a:pt x="1035720" y="184043"/>
                              </a:lnTo>
                              <a:lnTo>
                                <a:pt x="1039688" y="191711"/>
                              </a:lnTo>
                              <a:lnTo>
                                <a:pt x="1043655" y="199115"/>
                              </a:lnTo>
                              <a:lnTo>
                                <a:pt x="1047093" y="206784"/>
                              </a:lnTo>
                              <a:lnTo>
                                <a:pt x="1050532" y="214717"/>
                              </a:lnTo>
                              <a:lnTo>
                                <a:pt x="1053705" y="222650"/>
                              </a:lnTo>
                              <a:lnTo>
                                <a:pt x="1057144" y="230318"/>
                              </a:lnTo>
                              <a:lnTo>
                                <a:pt x="1059788" y="238780"/>
                              </a:lnTo>
                              <a:lnTo>
                                <a:pt x="1062433" y="246713"/>
                              </a:lnTo>
                              <a:lnTo>
                                <a:pt x="1064814" y="255175"/>
                              </a:lnTo>
                              <a:lnTo>
                                <a:pt x="1067194" y="263372"/>
                              </a:lnTo>
                              <a:lnTo>
                                <a:pt x="1069310" y="271834"/>
                              </a:lnTo>
                              <a:lnTo>
                                <a:pt x="1070897" y="280031"/>
                              </a:lnTo>
                              <a:lnTo>
                                <a:pt x="1072484" y="288757"/>
                              </a:lnTo>
                              <a:lnTo>
                                <a:pt x="1074071" y="297219"/>
                              </a:lnTo>
                              <a:lnTo>
                                <a:pt x="1075129" y="305945"/>
                              </a:lnTo>
                              <a:lnTo>
                                <a:pt x="1076186" y="314936"/>
                              </a:lnTo>
                              <a:lnTo>
                                <a:pt x="1076980" y="323397"/>
                              </a:lnTo>
                              <a:lnTo>
                                <a:pt x="1077509" y="332388"/>
                              </a:lnTo>
                              <a:lnTo>
                                <a:pt x="1077773" y="341379"/>
                              </a:lnTo>
                              <a:lnTo>
                                <a:pt x="1077773" y="350369"/>
                              </a:lnTo>
                              <a:lnTo>
                                <a:pt x="1077509" y="359360"/>
                              </a:lnTo>
                              <a:lnTo>
                                <a:pt x="1077244" y="368350"/>
                              </a:lnTo>
                              <a:lnTo>
                                <a:pt x="1076716" y="377341"/>
                              </a:lnTo>
                              <a:lnTo>
                                <a:pt x="1075658" y="385803"/>
                              </a:lnTo>
                              <a:lnTo>
                                <a:pt x="1074600" y="394793"/>
                              </a:lnTo>
                              <a:lnTo>
                                <a:pt x="1073277" y="403519"/>
                              </a:lnTo>
                              <a:lnTo>
                                <a:pt x="1071955" y="411981"/>
                              </a:lnTo>
                              <a:lnTo>
                                <a:pt x="1070103" y="420707"/>
                              </a:lnTo>
                              <a:lnTo>
                                <a:pt x="1068252" y="428905"/>
                              </a:lnTo>
                              <a:lnTo>
                                <a:pt x="1065872" y="437366"/>
                              </a:lnTo>
                              <a:lnTo>
                                <a:pt x="1063756" y="445564"/>
                              </a:lnTo>
                              <a:lnTo>
                                <a:pt x="1061111" y="454026"/>
                              </a:lnTo>
                              <a:lnTo>
                                <a:pt x="1058466" y="461958"/>
                              </a:lnTo>
                              <a:lnTo>
                                <a:pt x="1055557" y="469891"/>
                              </a:lnTo>
                              <a:lnTo>
                                <a:pt x="1052383" y="478089"/>
                              </a:lnTo>
                              <a:lnTo>
                                <a:pt x="1048945" y="485757"/>
                              </a:lnTo>
                              <a:lnTo>
                                <a:pt x="1045506" y="493426"/>
                              </a:lnTo>
                              <a:lnTo>
                                <a:pt x="1041804" y="501358"/>
                              </a:lnTo>
                              <a:lnTo>
                                <a:pt x="1038101" y="508762"/>
                              </a:lnTo>
                              <a:lnTo>
                                <a:pt x="1033869" y="516166"/>
                              </a:lnTo>
                              <a:lnTo>
                                <a:pt x="1029637" y="523570"/>
                              </a:lnTo>
                              <a:lnTo>
                                <a:pt x="1025141" y="530710"/>
                              </a:lnTo>
                              <a:lnTo>
                                <a:pt x="1020380" y="537850"/>
                              </a:lnTo>
                              <a:lnTo>
                                <a:pt x="1015620" y="544725"/>
                              </a:lnTo>
                              <a:lnTo>
                                <a:pt x="1010859" y="551864"/>
                              </a:lnTo>
                              <a:lnTo>
                                <a:pt x="1005834" y="558211"/>
                              </a:lnTo>
                              <a:lnTo>
                                <a:pt x="1000544" y="564821"/>
                              </a:lnTo>
                              <a:lnTo>
                                <a:pt x="995254" y="571432"/>
                              </a:lnTo>
                              <a:lnTo>
                                <a:pt x="989436" y="578043"/>
                              </a:lnTo>
                              <a:lnTo>
                                <a:pt x="983882" y="584125"/>
                              </a:lnTo>
                              <a:lnTo>
                                <a:pt x="977798" y="590207"/>
                              </a:lnTo>
                              <a:lnTo>
                                <a:pt x="971980" y="596024"/>
                              </a:lnTo>
                              <a:lnTo>
                                <a:pt x="965632" y="601842"/>
                              </a:lnTo>
                              <a:lnTo>
                                <a:pt x="959549" y="607659"/>
                              </a:lnTo>
                              <a:lnTo>
                                <a:pt x="953201" y="612948"/>
                              </a:lnTo>
                              <a:lnTo>
                                <a:pt x="946325" y="618501"/>
                              </a:lnTo>
                              <a:lnTo>
                                <a:pt x="939713" y="623789"/>
                              </a:lnTo>
                              <a:lnTo>
                                <a:pt x="933100" y="628813"/>
                              </a:lnTo>
                              <a:lnTo>
                                <a:pt x="926224" y="633573"/>
                              </a:lnTo>
                              <a:lnTo>
                                <a:pt x="919083" y="638333"/>
                              </a:lnTo>
                              <a:lnTo>
                                <a:pt x="911942" y="642828"/>
                              </a:lnTo>
                              <a:lnTo>
                                <a:pt x="904536" y="647323"/>
                              </a:lnTo>
                              <a:lnTo>
                                <a:pt x="897131" y="651290"/>
                              </a:lnTo>
                              <a:lnTo>
                                <a:pt x="889461" y="655521"/>
                              </a:lnTo>
                              <a:lnTo>
                                <a:pt x="881791" y="659487"/>
                              </a:lnTo>
                              <a:lnTo>
                                <a:pt x="874120" y="663189"/>
                              </a:lnTo>
                              <a:lnTo>
                                <a:pt x="866186" y="666627"/>
                              </a:lnTo>
                              <a:lnTo>
                                <a:pt x="857987" y="670064"/>
                              </a:lnTo>
                              <a:lnTo>
                                <a:pt x="850052" y="672973"/>
                              </a:lnTo>
                              <a:lnTo>
                                <a:pt x="841853" y="676146"/>
                              </a:lnTo>
                              <a:lnTo>
                                <a:pt x="833654" y="679055"/>
                              </a:lnTo>
                              <a:lnTo>
                                <a:pt x="825455" y="681699"/>
                              </a:lnTo>
                              <a:lnTo>
                                <a:pt x="816992" y="684079"/>
                              </a:lnTo>
                              <a:lnTo>
                                <a:pt x="808264" y="686195"/>
                              </a:lnTo>
                              <a:lnTo>
                                <a:pt x="799800" y="688310"/>
                              </a:lnTo>
                              <a:lnTo>
                                <a:pt x="791072" y="690161"/>
                              </a:lnTo>
                              <a:lnTo>
                                <a:pt x="782609" y="691483"/>
                              </a:lnTo>
                              <a:lnTo>
                                <a:pt x="773616" y="693070"/>
                              </a:lnTo>
                              <a:lnTo>
                                <a:pt x="764624" y="694128"/>
                              </a:lnTo>
                              <a:lnTo>
                                <a:pt x="755632" y="695185"/>
                              </a:lnTo>
                              <a:lnTo>
                                <a:pt x="746639" y="695714"/>
                              </a:lnTo>
                              <a:lnTo>
                                <a:pt x="737647" y="696243"/>
                              </a:lnTo>
                              <a:lnTo>
                                <a:pt x="728390" y="696507"/>
                              </a:lnTo>
                              <a:lnTo>
                                <a:pt x="719133" y="696507"/>
                              </a:lnTo>
                              <a:lnTo>
                                <a:pt x="709876" y="696507"/>
                              </a:lnTo>
                              <a:lnTo>
                                <a:pt x="700883" y="695979"/>
                              </a:lnTo>
                              <a:lnTo>
                                <a:pt x="691891" y="695450"/>
                              </a:lnTo>
                              <a:lnTo>
                                <a:pt x="682898" y="694392"/>
                              </a:lnTo>
                              <a:lnTo>
                                <a:pt x="673906" y="693599"/>
                              </a:lnTo>
                              <a:lnTo>
                                <a:pt x="664913" y="692541"/>
                              </a:lnTo>
                              <a:lnTo>
                                <a:pt x="656186" y="690954"/>
                              </a:lnTo>
                              <a:lnTo>
                                <a:pt x="647458" y="689103"/>
                              </a:lnTo>
                              <a:lnTo>
                                <a:pt x="638730" y="687252"/>
                              </a:lnTo>
                              <a:lnTo>
                                <a:pt x="630266" y="684872"/>
                              </a:lnTo>
                              <a:lnTo>
                                <a:pt x="621538" y="683021"/>
                              </a:lnTo>
                              <a:lnTo>
                                <a:pt x="613339" y="680113"/>
                              </a:lnTo>
                              <a:lnTo>
                                <a:pt x="604876" y="677468"/>
                              </a:lnTo>
                              <a:lnTo>
                                <a:pt x="596676" y="674824"/>
                              </a:lnTo>
                              <a:lnTo>
                                <a:pt x="588478" y="671651"/>
                              </a:lnTo>
                              <a:lnTo>
                                <a:pt x="580543" y="668213"/>
                              </a:lnTo>
                              <a:lnTo>
                                <a:pt x="572873" y="665040"/>
                              </a:lnTo>
                              <a:lnTo>
                                <a:pt x="564674" y="661603"/>
                              </a:lnTo>
                              <a:lnTo>
                                <a:pt x="557004" y="657636"/>
                              </a:lnTo>
                              <a:lnTo>
                                <a:pt x="549598" y="653405"/>
                              </a:lnTo>
                              <a:lnTo>
                                <a:pt x="541928" y="649439"/>
                              </a:lnTo>
                              <a:lnTo>
                                <a:pt x="534787" y="645208"/>
                              </a:lnTo>
                              <a:lnTo>
                                <a:pt x="527382" y="640713"/>
                              </a:lnTo>
                              <a:lnTo>
                                <a:pt x="520241" y="635953"/>
                              </a:lnTo>
                              <a:lnTo>
                                <a:pt x="513364" y="631193"/>
                              </a:lnTo>
                              <a:lnTo>
                                <a:pt x="506223" y="626169"/>
                              </a:lnTo>
                              <a:lnTo>
                                <a:pt x="499611" y="621145"/>
                              </a:lnTo>
                              <a:lnTo>
                                <a:pt x="492734" y="615592"/>
                              </a:lnTo>
                              <a:lnTo>
                                <a:pt x="486122" y="610303"/>
                              </a:lnTo>
                              <a:lnTo>
                                <a:pt x="480039" y="604750"/>
                              </a:lnTo>
                              <a:lnTo>
                                <a:pt x="473691" y="598933"/>
                              </a:lnTo>
                              <a:lnTo>
                                <a:pt x="467873" y="593115"/>
                              </a:lnTo>
                              <a:lnTo>
                                <a:pt x="461790" y="587298"/>
                              </a:lnTo>
                              <a:lnTo>
                                <a:pt x="455971" y="580952"/>
                              </a:lnTo>
                              <a:lnTo>
                                <a:pt x="450152" y="574605"/>
                              </a:lnTo>
                              <a:lnTo>
                                <a:pt x="444863" y="568523"/>
                              </a:lnTo>
                              <a:lnTo>
                                <a:pt x="439573" y="561913"/>
                              </a:lnTo>
                              <a:lnTo>
                                <a:pt x="434283" y="555038"/>
                              </a:lnTo>
                              <a:lnTo>
                                <a:pt x="429258" y="548162"/>
                              </a:lnTo>
                              <a:lnTo>
                                <a:pt x="424497" y="541287"/>
                              </a:lnTo>
                              <a:lnTo>
                                <a:pt x="419737" y="534148"/>
                              </a:lnTo>
                              <a:lnTo>
                                <a:pt x="415240" y="527008"/>
                              </a:lnTo>
                              <a:lnTo>
                                <a:pt x="411009" y="519868"/>
                              </a:lnTo>
                              <a:lnTo>
                                <a:pt x="406777" y="512464"/>
                              </a:lnTo>
                              <a:lnTo>
                                <a:pt x="402545" y="505060"/>
                              </a:lnTo>
                              <a:lnTo>
                                <a:pt x="398842" y="497392"/>
                              </a:lnTo>
                              <a:lnTo>
                                <a:pt x="395140" y="489988"/>
                              </a:lnTo>
                              <a:lnTo>
                                <a:pt x="391966" y="481791"/>
                              </a:lnTo>
                              <a:lnTo>
                                <a:pt x="388792" y="474122"/>
                              </a:lnTo>
                              <a:lnTo>
                                <a:pt x="385618" y="466189"/>
                              </a:lnTo>
                              <a:lnTo>
                                <a:pt x="382709" y="458256"/>
                              </a:lnTo>
                              <a:lnTo>
                                <a:pt x="380064" y="449795"/>
                              </a:lnTo>
                              <a:lnTo>
                                <a:pt x="377684" y="441862"/>
                              </a:lnTo>
                              <a:lnTo>
                                <a:pt x="375303" y="433400"/>
                              </a:lnTo>
                              <a:lnTo>
                                <a:pt x="373187" y="425203"/>
                              </a:lnTo>
                              <a:lnTo>
                                <a:pt x="371336" y="416477"/>
                              </a:lnTo>
                              <a:lnTo>
                                <a:pt x="370014" y="407750"/>
                              </a:lnTo>
                              <a:lnTo>
                                <a:pt x="368427" y="399289"/>
                              </a:lnTo>
                              <a:lnTo>
                                <a:pt x="367369" y="390562"/>
                              </a:lnTo>
                              <a:lnTo>
                                <a:pt x="366311" y="382101"/>
                              </a:lnTo>
                              <a:lnTo>
                                <a:pt x="365517" y="373110"/>
                              </a:lnTo>
                              <a:lnTo>
                                <a:pt x="364988" y="364120"/>
                              </a:lnTo>
                              <a:lnTo>
                                <a:pt x="364724" y="355129"/>
                              </a:lnTo>
                              <a:lnTo>
                                <a:pt x="364724" y="346403"/>
                              </a:lnTo>
                              <a:lnTo>
                                <a:pt x="364988" y="337412"/>
                              </a:lnTo>
                              <a:lnTo>
                                <a:pt x="365253" y="328422"/>
                              </a:lnTo>
                              <a:lnTo>
                                <a:pt x="365782" y="319695"/>
                              </a:lnTo>
                              <a:lnTo>
                                <a:pt x="366575" y="310705"/>
                              </a:lnTo>
                              <a:lnTo>
                                <a:pt x="367898" y="301979"/>
                              </a:lnTo>
                              <a:lnTo>
                                <a:pt x="368956" y="292988"/>
                              </a:lnTo>
                              <a:lnTo>
                                <a:pt x="370542" y="284791"/>
                              </a:lnTo>
                              <a:lnTo>
                                <a:pt x="372394" y="276064"/>
                              </a:lnTo>
                              <a:lnTo>
                                <a:pt x="374245" y="267603"/>
                              </a:lnTo>
                              <a:lnTo>
                                <a:pt x="376626" y="259141"/>
                              </a:lnTo>
                              <a:lnTo>
                                <a:pt x="378477" y="250944"/>
                              </a:lnTo>
                              <a:lnTo>
                                <a:pt x="381386" y="242746"/>
                              </a:lnTo>
                              <a:lnTo>
                                <a:pt x="384031" y="234549"/>
                              </a:lnTo>
                              <a:lnTo>
                                <a:pt x="386940" y="226616"/>
                              </a:lnTo>
                              <a:lnTo>
                                <a:pt x="390114" y="218683"/>
                              </a:lnTo>
                              <a:lnTo>
                                <a:pt x="393553" y="210750"/>
                              </a:lnTo>
                              <a:lnTo>
                                <a:pt x="396991" y="203082"/>
                              </a:lnTo>
                              <a:lnTo>
                                <a:pt x="400694" y="195678"/>
                              </a:lnTo>
                              <a:lnTo>
                                <a:pt x="404396" y="187745"/>
                              </a:lnTo>
                              <a:lnTo>
                                <a:pt x="408628" y="180341"/>
                              </a:lnTo>
                              <a:lnTo>
                                <a:pt x="412860" y="173201"/>
                              </a:lnTo>
                              <a:lnTo>
                                <a:pt x="417356" y="165797"/>
                              </a:lnTo>
                              <a:lnTo>
                                <a:pt x="422117" y="158658"/>
                              </a:lnTo>
                              <a:lnTo>
                                <a:pt x="426878" y="151783"/>
                              </a:lnTo>
                              <a:lnTo>
                                <a:pt x="431638" y="144907"/>
                              </a:lnTo>
                              <a:lnTo>
                                <a:pt x="436664" y="138297"/>
                              </a:lnTo>
                              <a:lnTo>
                                <a:pt x="441953" y="131686"/>
                              </a:lnTo>
                              <a:lnTo>
                                <a:pt x="447243" y="125075"/>
                              </a:lnTo>
                              <a:lnTo>
                                <a:pt x="453062" y="118993"/>
                              </a:lnTo>
                              <a:lnTo>
                                <a:pt x="458616" y="112647"/>
                              </a:lnTo>
                              <a:lnTo>
                                <a:pt x="464434" y="106301"/>
                              </a:lnTo>
                              <a:lnTo>
                                <a:pt x="470518" y="100483"/>
                              </a:lnTo>
                              <a:lnTo>
                                <a:pt x="476865" y="94666"/>
                              </a:lnTo>
                              <a:lnTo>
                                <a:pt x="482948" y="89113"/>
                              </a:lnTo>
                              <a:lnTo>
                                <a:pt x="489560" y="83560"/>
                              </a:lnTo>
                              <a:lnTo>
                                <a:pt x="496172" y="78271"/>
                              </a:lnTo>
                              <a:lnTo>
                                <a:pt x="502520" y="72983"/>
                              </a:lnTo>
                              <a:lnTo>
                                <a:pt x="509397" y="67958"/>
                              </a:lnTo>
                              <a:lnTo>
                                <a:pt x="516538" y="62934"/>
                              </a:lnTo>
                              <a:lnTo>
                                <a:pt x="523414" y="58175"/>
                              </a:lnTo>
                              <a:lnTo>
                                <a:pt x="530820" y="53679"/>
                              </a:lnTo>
                              <a:lnTo>
                                <a:pt x="537961" y="49184"/>
                              </a:lnTo>
                              <a:lnTo>
                                <a:pt x="545367" y="45217"/>
                              </a:lnTo>
                              <a:lnTo>
                                <a:pt x="553301" y="40987"/>
                              </a:lnTo>
                              <a:lnTo>
                                <a:pt x="560707" y="37020"/>
                              </a:lnTo>
                              <a:lnTo>
                                <a:pt x="568377" y="33583"/>
                              </a:lnTo>
                              <a:lnTo>
                                <a:pt x="576311" y="29881"/>
                              </a:lnTo>
                              <a:lnTo>
                                <a:pt x="584510" y="26707"/>
                              </a:lnTo>
                              <a:lnTo>
                                <a:pt x="592445" y="23534"/>
                              </a:lnTo>
                              <a:lnTo>
                                <a:pt x="600379" y="20361"/>
                              </a:lnTo>
                              <a:lnTo>
                                <a:pt x="608843" y="17717"/>
                              </a:lnTo>
                              <a:lnTo>
                                <a:pt x="617042" y="15073"/>
                              </a:lnTo>
                              <a:lnTo>
                                <a:pt x="625505" y="12693"/>
                              </a:lnTo>
                              <a:lnTo>
                                <a:pt x="633969" y="10313"/>
                              </a:lnTo>
                              <a:lnTo>
                                <a:pt x="642697" y="8462"/>
                              </a:lnTo>
                              <a:lnTo>
                                <a:pt x="651425" y="6875"/>
                              </a:lnTo>
                              <a:lnTo>
                                <a:pt x="659888" y="5024"/>
                              </a:lnTo>
                              <a:lnTo>
                                <a:pt x="668881" y="3702"/>
                              </a:lnTo>
                              <a:lnTo>
                                <a:pt x="677873" y="2644"/>
                              </a:lnTo>
                              <a:lnTo>
                                <a:pt x="686601" y="1851"/>
                              </a:lnTo>
                              <a:lnTo>
                                <a:pt x="695858" y="793"/>
                              </a:lnTo>
                              <a:lnTo>
                                <a:pt x="704851" y="264"/>
                              </a:lnTo>
                              <a:lnTo>
                                <a:pt x="714108"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头像" o:spid="_x0000_s1026" o:spt="100" style="position:absolute;left:0pt;margin-left:34.2pt;margin-top:67.55pt;height:30.8pt;width:34.5pt;z-index:-167830528;v-text-anchor:middle;mso-width-relative:page;mso-height-relative:page;" fillcolor="#5B9BD5 [3204]" filled="t" stroked="f" coordsize="1917701,1819275" o:gfxdata="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" path="m711992,795933l722042,796197,731828,796462,742143,796991,751929,797784,761979,798577,771765,799635,781551,800957,791337,802544,800858,804130,810644,805981,820166,807832,829687,810212,839473,812592,848994,814972,858252,817616,867773,820525,886551,826871,905065,833746,923315,841415,941300,849612,959284,858603,976740,868122,993932,878170,1011123,889012,1003189,891392,995254,893772,987055,896416,979121,899325,971186,902762,962987,905936,955053,909638,947383,913604,939448,917835,932043,922066,924637,926826,917231,931850,910090,936874,902949,942427,896073,948509,889461,954326,883113,960937,877030,967812,871211,974952,865393,982356,859838,990024,854813,998486,850052,1006683,845556,1015674,841324,1025193,837886,1034713,834183,1044761,831274,1055074,828629,1066180,826249,1077550,824398,1089185,823340,1101349,822017,1115893,821488,1129907,821488,1143129,821753,1156086,822546,1168514,824133,1180413,825984,1192048,828100,1203154,830745,1213731,833654,1224044,836828,1233828,840531,1243348,844763,1252338,848994,1260800,853491,1269262,858516,1276930,863806,1284334,869360,1291474,874914,1298349,880997,1304960,887080,1311042,893428,1316859,900040,1322412,906652,1327436,913264,1332196,920405,1336956,927546,1341187,934687,1345417,941828,1349119,949234,1352821,956904,1355995,964310,1358903,971715,1361812,979121,1364456,986526,1366836,993932,1368952,1008479,1372654,1023025,1375562,1037043,1378471,1050532,1380058,1063227,1381380,1075129,1382438,1086237,1382702,1096287,1383231,1105015,1383495,1112421,1383231,1122736,1382702,1126703,1382438,1126703,1394337,1126968,1406236,1127232,1417607,1128025,1428977,1129083,1439554,1130141,1450131,1131728,1460444,1133580,1470228,1135431,1480012,1137547,1489267,1139927,1498522,1142572,1507513,1145481,1515710,1148391,1524172,1151564,1532105,1155003,1539773,1158441,1547442,1162408,1554581,1166111,1561721,1170078,1568596,1174575,1575207,1178806,1581553,1183038,1587370,1187799,1593452,1192560,1599005,1197320,1604558,1202346,1609582,1207635,1614607,1212660,1619366,1217950,1624126,1223240,1628357,1229058,1632852,1234348,1636819,1239902,1640521,1245721,1644487,1251540,1647660,1263177,1654271,1274814,1660353,1286716,1665377,1298882,1670137,1310784,1673839,1322686,1677541,1334588,1680714,1346225,1683094,1357862,1685474,1368971,1687325,1380079,1688382,1390658,1689705,1401238,1690498,1411024,1690762,1411817,1709537,1412346,1728311,1412875,1747086,1412875,1766125,1412346,1792832,1411553,1819275,793,1811078,264,1784635,0,1757928,529,1733071,1058,1708215,2645,1683623,4232,1659031,6612,1634968,8992,1610905,12166,1587106,15340,1563307,19307,1539773,23804,1516503,28300,1493762,33590,1470757,38879,1448280,44962,1425804,51045,1403856,57658,1382173,64799,1360754,72204,1339336,79874,1318710,88073,1298085,96272,1277459,105265,1257627,114522,1238059,123779,1218491,133565,1199452,143615,1180678,153930,1162432,165038,1144451,176147,1126734,187255,1109546,198892,1092623,210794,1075964,222960,1059834,235391,1044232,248351,1028895,261310,1013823,274799,999544,288288,985529,302041,971779,316059,958557,330341,946129,344888,933965,359963,922066,374774,910695,389850,899589,405454,889541,420794,879757,436664,870238,452533,861511,468666,853314,485064,845646,501727,838242,518389,831631,535316,825285,552243,819732,569435,814972,586891,810477,604347,806510,622067,803337,639787,800693,657508,798577,675757,796991,693742,796197,711992,795933xm1463280,660400l1469893,660400,1477034,660665,1483912,660929,1490789,661988,1497666,663046,1504279,664898,1510891,666750,1516975,668867,1523323,671248,1529142,673894,1535226,676804,1540780,679979,1546599,683683,1551625,687123,1556915,691356,1561676,695590,1566437,700088,1570934,704850,1575431,709613,1579134,714640,1583101,719931,1586540,725223,1589978,731044,1592888,736600,1595533,742685,1597914,748771,1600030,754856,1601881,761206,1603204,767556,1604526,774435,1605320,781050,1605584,787665,1605849,794544,1604791,967581,1781745,968375,1788887,968640,1795764,969169,1802641,970227,1809518,971285,1815866,972873,1822479,974725,1828827,977106,1834911,979488,1840994,982133,1846813,985044,1852633,988219,1857923,991923,1863213,995363,1868503,999596,1873264,1003829,1878025,1008327,1882522,1012825,1886754,1017852,1890986,1022879,1894689,1027906,1898128,1033463,1901302,1039283,1904211,1044840,1907385,1050660,1909766,1056746,1911882,1063096,1913469,1069181,1915056,1075796,1916114,1082410,1916908,1089290,1917436,1095640,1917701,1102783,1917436,1109663,1916908,1116277,1915849,1123156,1914791,1129506,1913204,1136121,1911088,1142471,1908972,1148556,1906592,1154642,1903682,1160463,1900773,1166283,1897599,1171840,1893896,1177131,1889928,1182158,1885960,1187450,1881728,1192213,1876967,1196975,1872206,1201208,1867445,1205442,1862155,1209411,1856600,1212850,1851046,1216554,1845491,1219465,1839407,1222375,1833588,1225021,1827240,1227402,1821156,1229519,1814544,1231371,1807931,1232958,1801054,1234017,1794177,1234546,1787300,1235340,1780158,1235340,1603204,1234281,1602410,1407319,1602146,1413933,1601617,1420813,1600559,1427692,1599501,1434306,1597914,1440392,1595798,1446742,1593682,1453092,1591301,1459177,1588656,1464998,1585482,1470819,1582043,1476111,1578605,1481931,1574637,1486958,1570670,1491986,1566437,1496748,1561941,1501511,1557180,1505744,1552154,1509713,1546864,1513946,1541309,1517650,1536019,1521090,1530200,1524000,1524381,1527175,1518297,1529821,1511949,1532202,1505601,1534319,1499253,1535906,1492640,1537494,1485763,1538288,1478886,1539346,1472009,1539875,1464867,1539875,1458255,1539611,1451113,1539346,1444236,1538288,1437623,1536965,1431010,1535377,1424398,1533525,1418314,1531673,1411966,1529292,1406147,1526381,1400063,1523471,1394509,1520296,1388690,1516592,1383399,1512888,1378374,1508919,1373348,1504686,1368852,1500188,1364355,1495425,1359858,1490663,1356155,1485636,1352188,1480344,1348749,1475052,1345311,1469496,1342401,1463675,1339756,1457854,1337375,1451504,1335259,1445154,1333408,1439069,1332085,1432454,1330763,1425840,1329969,1419490,1329440,1412611,1329440,1405731,1330234,1232958,1153279,1231636,1146402,1231371,1139525,1231106,1132648,1230048,1125771,1228990,1119423,1227138,1112810,1225286,1106462,1223433,1100378,1221052,1094295,1218406,1088476,1215231,1082656,1212056,1077102,1208352,1071812,1204648,1066786,1200679,1062025,1196446,1057264,1192213,1052767,1187450,1048271,1182688,1044303,1177396,1040600,1172104,1036897,1166813,1033723,1161256,1030549,1155435,1027904,1149615,1025523,1143265,1023407,1137444,1021820,1130829,1020233,1124215,1019175,1117600,1018117,1111250,1017853,1104371,1017588,1097492,1017853,1090613,1018382,1083733,1019440,1077383,1020498,1070769,1022085,1064154,1024201,1057804,1026317,1051719,1028697,1045633,1031607,1039813,1034516,1033992,1037690,1028435,1041394,1023144,1045361,1017852,1049329,1012825,1053561,1008063,1058057,1003565,1062818,999067,1067844,994833,1073134,990865,1078689,987160,1083979,983721,1089798,980546,1095617,977635,1101701,975254,1108049,972873,1114133,970756,1120745,968904,1127358,967581,1134235,966258,1141112,965465,1147989,965200,1155131,964935,1332085,965994,1332879,793221,1333143,786342,1333672,779463,1334730,772583,1335788,765969,1337375,759883,1339227,753269,1341608,747448,1343988,741098,1346633,735013,1349807,729456,1353246,723900,1356684,718344,1360652,713317,1364355,708290,1368852,703527,1373348,698765,1378109,694267,1383135,690298,1388161,686329,1393451,682890,1399270,679186,1404824,676275,1410908,673365,1416992,670454,1423075,668073,1429688,666221,1436036,664369,1442649,662781,1449261,661988,1456138,660929,1463280,660400xm714108,0l723364,0,732621,264,741349,529,750606,1058,759599,2115,768591,3173,777319,4495,786312,5817,795040,7404,803503,9520,812231,11635,820959,14015,829158,16395,837622,19039,845821,21948,853755,24856,861954,28294,869889,31732,877559,35434,885493,39136,892899,43102,900569,47333,907710,51299,915116,56059,922257,60554,929398,65314,936274,70338,943151,75362,949763,80915,956111,86204,962458,91757,968806,97575,974889,103392,980972,109474,986526,115556,992080,121902,997635,128513,1002924,134859,1008214,141470,1013239,148345,1018000,155220,1022761,162360,1027257,169499,1031489,176903,1035720,184043,1039688,191711,1043655,199115,1047093,206784,1050532,214717,1053705,222650,1057144,230318,1059788,238780,1062433,246713,1064814,255175,1067194,263372,1069310,271834,1070897,280031,1072484,288757,1074071,297219,1075129,305945,1076186,314936,1076980,323397,1077509,332388,1077773,341379,1077773,350369,1077509,359360,1077244,368350,1076716,377341,1075658,385803,1074600,394793,1073277,403519,1071955,411981,1070103,420707,1068252,428905,1065872,437366,1063756,445564,1061111,454026,1058466,461958,1055557,469891,1052383,478089,1048945,485757,1045506,493426,1041804,501358,1038101,508762,1033869,516166,1029637,523570,1025141,530710,1020380,537850,1015620,544725,1010859,551864,1005834,558211,1000544,564821,995254,571432,989436,578043,983882,584125,977798,590207,971980,596024,965632,601842,959549,607659,953201,612948,946325,618501,939713,623789,933100,628813,926224,633573,919083,638333,911942,642828,904536,647323,897131,651290,889461,655521,881791,659487,874120,663189,866186,666627,857987,670064,850052,672973,841853,676146,833654,679055,825455,681699,816992,684079,808264,686195,799800,688310,791072,690161,782609,691483,773616,693070,764624,694128,755632,695185,746639,695714,737647,696243,728390,696507,719133,696507,709876,696507,700883,695979,691891,695450,682898,694392,673906,693599,664913,692541,656186,690954,647458,689103,638730,687252,630266,684872,621538,683021,613339,680113,604876,677468,596676,674824,588478,671651,580543,668213,572873,665040,564674,661603,557004,657636,549598,653405,541928,649439,534787,645208,527382,640713,520241,635953,513364,631193,506223,626169,499611,621145,492734,615592,486122,610303,480039,604750,473691,598933,467873,593115,461790,587298,455971,580952,450152,574605,444863,568523,439573,561913,434283,555038,429258,548162,424497,541287,419737,534148,415240,527008,411009,519868,406777,512464,402545,505060,398842,497392,395140,489988,391966,481791,388792,474122,385618,466189,382709,458256,380064,449795,377684,441862,375303,433400,373187,425203,371336,416477,370014,407750,368427,399289,367369,390562,366311,382101,365517,373110,364988,364120,364724,355129,364724,346403,364988,337412,365253,328422,365782,319695,366575,310705,367898,301979,368956,292988,370542,284791,372394,276064,374245,267603,376626,259141,378477,250944,381386,242746,384031,234549,386940,226616,390114,218683,393553,210750,396991,203082,400694,195678,404396,187745,408628,180341,412860,173201,417356,165797,422117,158658,426878,151783,431638,144907,436664,138297,441953,131686,447243,125075,453062,118993,458616,112647,464434,106301,470518,100483,476865,94666,482948,89113,489560,83560,496172,78271,502520,72983,509397,67958,516538,62934,523414,58175,530820,53679,537961,49184,545367,45217,553301,40987,560707,37020,568377,33583,576311,29881,584510,26707,592445,23534,600379,20361,608843,17717,617042,15073,625505,12693,633969,10313,642697,8462,651425,6875,659888,5024,668881,3702,677873,2644,686601,1851,695858,793,704851,264,714108,0xe">
                <v:fill on="t" focussize="0,0"/>
                <v:stroke on="f"/>
                <v:imagedata o:title=""/>
                <o:lock v:ext="edit" aspectratio="f"/>
              </v:shape>
            </w:pict>
          </mc:Fallback>
        </mc:AlternateContent>
      </w:r>
      <w:r>
        <w:rPr>
          <w:sz w:val="21"/>
        </w:rPr>
        <mc:AlternateContent>
          <mc:Choice Requires="wps">
            <w:drawing>
              <wp:anchor distT="0" distB="0" distL="114300" distR="114300" simplePos="0" relativeHeight="4127140864" behindDoc="0" locked="0" layoutInCell="1" allowOverlap="1">
                <wp:simplePos x="0" y="0"/>
                <wp:positionH relativeFrom="column">
                  <wp:posOffset>5245100</wp:posOffset>
                </wp:positionH>
                <wp:positionV relativeFrom="paragraph">
                  <wp:posOffset>864235</wp:posOffset>
                </wp:positionV>
                <wp:extent cx="386080" cy="384810"/>
                <wp:effectExtent l="0" t="0" r="20320" b="21590"/>
                <wp:wrapNone/>
                <wp:docPr id="286" name="方形小人"/>
                <wp:cNvGraphicFramePr/>
                <a:graphic xmlns:a="http://schemas.openxmlformats.org/drawingml/2006/main">
                  <a:graphicData uri="http://schemas.microsoft.com/office/word/2010/wordprocessingShape">
                    <wps:wsp>
                      <wps:cNvSpPr/>
                      <wps:spPr>
                        <a:xfrm>
                          <a:off x="3434715" y="7535545"/>
                          <a:ext cx="386080" cy="384810"/>
                        </a:xfrm>
                        <a:custGeom>
                          <a:avLst/>
                          <a:gdLst/>
                          <a:ahLst/>
                          <a:cxnLst/>
                          <a:rect l="l" t="t" r="r" b="b"/>
                          <a:pathLst>
                            <a:path w="1520415" h="1755576">
                              <a:moveTo>
                                <a:pt x="393420" y="849255"/>
                              </a:moveTo>
                              <a:cubicBezTo>
                                <a:pt x="462894" y="997863"/>
                                <a:pt x="601240" y="1098122"/>
                                <a:pt x="760208" y="1098122"/>
                              </a:cubicBezTo>
                              <a:cubicBezTo>
                                <a:pt x="919176" y="1098122"/>
                                <a:pt x="1057521" y="997863"/>
                                <a:pt x="1126995" y="849255"/>
                              </a:cubicBezTo>
                              <a:cubicBezTo>
                                <a:pt x="1344348" y="849804"/>
                                <a:pt x="1520415" y="1129988"/>
                                <a:pt x="1520415" y="1475516"/>
                              </a:cubicBezTo>
                              <a:lnTo>
                                <a:pt x="1520415" y="1755576"/>
                              </a:lnTo>
                              <a:lnTo>
                                <a:pt x="0" y="1755576"/>
                              </a:lnTo>
                              <a:lnTo>
                                <a:pt x="0" y="1475516"/>
                              </a:lnTo>
                              <a:cubicBezTo>
                                <a:pt x="0" y="1129988"/>
                                <a:pt x="176067" y="849804"/>
                                <a:pt x="393420" y="849255"/>
                              </a:cubicBezTo>
                              <a:close/>
                              <a:moveTo>
                                <a:pt x="760207" y="0"/>
                              </a:moveTo>
                              <a:cubicBezTo>
                                <a:pt x="968994" y="0"/>
                                <a:pt x="1138249" y="213584"/>
                                <a:pt x="1138249" y="477053"/>
                              </a:cubicBezTo>
                              <a:cubicBezTo>
                                <a:pt x="1138249" y="740522"/>
                                <a:pt x="968994" y="954106"/>
                                <a:pt x="760207" y="954106"/>
                              </a:cubicBezTo>
                              <a:cubicBezTo>
                                <a:pt x="551420" y="954106"/>
                                <a:pt x="382165" y="740522"/>
                                <a:pt x="382165" y="477053"/>
                              </a:cubicBezTo>
                              <a:cubicBezTo>
                                <a:pt x="382165" y="213584"/>
                                <a:pt x="551420" y="0"/>
                                <a:pt x="760207"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方形小人" o:spid="_x0000_s1026" o:spt="100" style="position:absolute;left:0pt;margin-left:413pt;margin-top:68.05pt;height:30.3pt;width:30.4pt;z-index:-167826432;v-text-anchor:middle;mso-width-relative:page;mso-height-relative:page;" fillcolor="#5B9BD5 [3204]" filled="t" stroked="f" coordsize="1520415,1755576" o:gfxdata="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&#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I9otyvaAAAACwEAAA8AAAAAAAAAAQAgAAAAIgAAAGRy&#10;cy9kb3ducmV2LnhtbFBLAQIUABQAAAAIAIdO4kDZ0AZUWQMAAIMIAAAOAAAAAAAAAAEAIAAAACkB&#10;AABkcnMvZTJvRG9jLnhtbFBLBQYAAAAABgAGAFkBAAD0BgAAAAA=&#10;" path="m393420,849255c462894,997863,601240,1098122,760208,1098122c919176,1098122,1057521,997863,1126995,849255c1344348,849804,1520415,1129988,1520415,1475516l1520415,1755576,0,1755576,0,1475516c0,1129988,176067,849804,393420,849255xm760207,0c968994,0,1138249,213584,1138249,477053c1138249,740522,968994,954106,760207,954106c551420,954106,382165,740522,382165,477053c382165,213584,551420,0,760207,0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4127141888" behindDoc="0" locked="0" layoutInCell="1" allowOverlap="1">
                <wp:simplePos x="0" y="0"/>
                <wp:positionH relativeFrom="column">
                  <wp:posOffset>1264285</wp:posOffset>
                </wp:positionH>
                <wp:positionV relativeFrom="paragraph">
                  <wp:posOffset>868045</wp:posOffset>
                </wp:positionV>
                <wp:extent cx="365125" cy="381000"/>
                <wp:effectExtent l="0" t="0" r="15875" b="0"/>
                <wp:wrapNone/>
                <wp:docPr id="306" name="圆环小人"/>
                <wp:cNvGraphicFramePr/>
                <a:graphic xmlns:a="http://schemas.openxmlformats.org/drawingml/2006/main">
                  <a:graphicData uri="http://schemas.microsoft.com/office/word/2010/wordprocessingShape">
                    <wps:wsp>
                      <wps:cNvSpPr/>
                      <wps:spPr>
                        <a:xfrm>
                          <a:off x="5697220" y="6535420"/>
                          <a:ext cx="365125" cy="381000"/>
                        </a:xfrm>
                        <a:custGeom>
                          <a:avLst/>
                          <a:gdLst/>
                          <a:ahLst/>
                          <a:cxnLst/>
                          <a:rect l="l" t="t" r="r" b="b"/>
                          <a:pathLst>
                            <a:path w="1363201" h="1348896">
                              <a:moveTo>
                                <a:pt x="658470" y="710475"/>
                              </a:moveTo>
                              <a:cubicBezTo>
                                <a:pt x="1027156" y="698755"/>
                                <a:pt x="1338704" y="981142"/>
                                <a:pt x="1363201" y="1348896"/>
                              </a:cubicBezTo>
                              <a:lnTo>
                                <a:pt x="1262707" y="1348896"/>
                              </a:lnTo>
                              <a:cubicBezTo>
                                <a:pt x="1239052" y="1037914"/>
                                <a:pt x="974407" y="800143"/>
                                <a:pt x="661637" y="810085"/>
                              </a:cubicBezTo>
                              <a:cubicBezTo>
                                <a:pt x="361432" y="819628"/>
                                <a:pt x="119967" y="1054106"/>
                                <a:pt x="99662" y="1348896"/>
                              </a:cubicBezTo>
                              <a:lnTo>
                                <a:pt x="0" y="1348896"/>
                              </a:lnTo>
                              <a:cubicBezTo>
                                <a:pt x="20238" y="1000252"/>
                                <a:pt x="304456" y="721728"/>
                                <a:pt x="658470" y="710475"/>
                              </a:cubicBezTo>
                              <a:close/>
                              <a:moveTo>
                                <a:pt x="680226" y="95884"/>
                              </a:moveTo>
                              <a:cubicBezTo>
                                <a:pt x="551092" y="95884"/>
                                <a:pt x="446408" y="200568"/>
                                <a:pt x="446408" y="329703"/>
                              </a:cubicBezTo>
                              <a:cubicBezTo>
                                <a:pt x="446408" y="458838"/>
                                <a:pt x="551092" y="563521"/>
                                <a:pt x="680226" y="563521"/>
                              </a:cubicBezTo>
                              <a:cubicBezTo>
                                <a:pt x="809361" y="563521"/>
                                <a:pt x="914045" y="458838"/>
                                <a:pt x="914045" y="329703"/>
                              </a:cubicBezTo>
                              <a:cubicBezTo>
                                <a:pt x="914045" y="200568"/>
                                <a:pt x="809361" y="95884"/>
                                <a:pt x="680226" y="95884"/>
                              </a:cubicBezTo>
                              <a:close/>
                              <a:moveTo>
                                <a:pt x="680226" y="0"/>
                              </a:moveTo>
                              <a:cubicBezTo>
                                <a:pt x="862316" y="0"/>
                                <a:pt x="1009929" y="147613"/>
                                <a:pt x="1009929" y="329703"/>
                              </a:cubicBezTo>
                              <a:cubicBezTo>
                                <a:pt x="1009929" y="511793"/>
                                <a:pt x="862316" y="659406"/>
                                <a:pt x="680226" y="659406"/>
                              </a:cubicBezTo>
                              <a:cubicBezTo>
                                <a:pt x="498136" y="659406"/>
                                <a:pt x="350524" y="511793"/>
                                <a:pt x="350524" y="329703"/>
                              </a:cubicBezTo>
                              <a:cubicBezTo>
                                <a:pt x="350524" y="147613"/>
                                <a:pt x="498136" y="0"/>
                                <a:pt x="680226" y="0"/>
                              </a:cubicBezTo>
                              <a:close/>
                            </a:path>
                          </a:pathLst>
                        </a:cu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圆环小人" o:spid="_x0000_s1026" o:spt="100" style="position:absolute;left:0pt;margin-left:99.55pt;margin-top:68.35pt;height:30pt;width:28.75pt;z-index:-167825408;v-text-anchor:middle;mso-width-relative:page;mso-height-relative:page;" fillcolor="#5B9BD5 [3204]" filled="t" stroked="f" coordsize="1363201,1348896" o:gfxdata="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&#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DViXxn2AAAAAsBAAAPAAAAAAAAAAEAIAAAACIAAABk&#10;cnMvZG93bnJldi54bWxQSwECFAAUAAAACACHTuJArBSTF84DAABhCgAADgAAAAAAAAABACAAAAAn&#10;AQAAZHJzL2Uyb0RvYy54bWxQSwUGAAAAAAYABgBZAQAAZwcAAAAA&#10;" path="m658470,710475c1027156,698755,1338704,981142,1363201,1348896l1262707,1348896c1239052,1037914,974407,800143,661637,810085c361432,819628,119967,1054106,99662,1348896l0,1348896c20238,1000252,304456,721728,658470,710475xm680226,95884c551092,95884,446408,200568,446408,329703c446408,458838,551092,563521,680226,563521c809361,563521,914045,458838,914045,329703c914045,200568,809361,95884,680226,95884xm680226,0c862316,0,1009929,147613,1009929,329703c1009929,511793,862316,659406,680226,659406c498136,659406,350524,511793,350524,329703c350524,147613,498136,0,680226,0xe">
                <v:fill on="t" focussize="0,0"/>
                <v:stroke on="f" weight="0.25pt" miterlimit="8" joinstyle="miter"/>
                <v:imagedata o:title=""/>
                <o:lock v:ext="edit" aspectratio="f"/>
              </v:shape>
            </w:pict>
          </mc:Fallback>
        </mc:AlternateContent>
      </w:r>
      <w:r>
        <w:rPr>
          <w:sz w:val="21"/>
        </w:rPr>
        <mc:AlternateContent>
          <mc:Choice Requires="wps">
            <w:drawing>
              <wp:anchor distT="0" distB="0" distL="114300" distR="114300" simplePos="0" relativeHeight="4127138816" behindDoc="0" locked="0" layoutInCell="1" allowOverlap="1">
                <wp:simplePos x="0" y="0"/>
                <wp:positionH relativeFrom="column">
                  <wp:posOffset>2021205</wp:posOffset>
                </wp:positionH>
                <wp:positionV relativeFrom="paragraph">
                  <wp:posOffset>857885</wp:posOffset>
                </wp:positionV>
                <wp:extent cx="437515" cy="391160"/>
                <wp:effectExtent l="0" t="0" r="19685" b="15240"/>
                <wp:wrapNone/>
                <wp:docPr id="146" name="头像"/>
                <wp:cNvGraphicFramePr/>
                <a:graphic xmlns:a="http://schemas.openxmlformats.org/drawingml/2006/main">
                  <a:graphicData uri="http://schemas.microsoft.com/office/word/2010/wordprocessingShape">
                    <wps:wsp>
                      <wps:cNvSpPr/>
                      <wps:spPr bwMode="auto">
                        <a:xfrm>
                          <a:off x="3554095" y="4653915"/>
                          <a:ext cx="437515" cy="391160"/>
                        </a:xfrm>
                        <a:custGeom>
                          <a:avLst/>
                          <a:gdLst/>
                          <a:ahLst/>
                          <a:cxnLst/>
                          <a:rect l="0" t="0" r="r" b="b"/>
                          <a:pathLst>
                            <a:path w="1647825" h="1824038">
                              <a:moveTo>
                                <a:pt x="984667" y="1001712"/>
                              </a:moveTo>
                              <a:lnTo>
                                <a:pt x="990761" y="1001712"/>
                              </a:lnTo>
                              <a:lnTo>
                                <a:pt x="1530189" y="1001712"/>
                              </a:lnTo>
                              <a:lnTo>
                                <a:pt x="1536548" y="1001712"/>
                              </a:lnTo>
                              <a:lnTo>
                                <a:pt x="1542377" y="1002243"/>
                              </a:lnTo>
                              <a:lnTo>
                                <a:pt x="1548206" y="1003040"/>
                              </a:lnTo>
                              <a:lnTo>
                                <a:pt x="1554034" y="1004102"/>
                              </a:lnTo>
                              <a:lnTo>
                                <a:pt x="1559598" y="1005429"/>
                              </a:lnTo>
                              <a:lnTo>
                                <a:pt x="1565427" y="1006757"/>
                              </a:lnTo>
                              <a:lnTo>
                                <a:pt x="1570726" y="1008615"/>
                              </a:lnTo>
                              <a:lnTo>
                                <a:pt x="1576025" y="1010739"/>
                              </a:lnTo>
                              <a:lnTo>
                                <a:pt x="1581059" y="1013129"/>
                              </a:lnTo>
                              <a:lnTo>
                                <a:pt x="1586358" y="1015518"/>
                              </a:lnTo>
                              <a:lnTo>
                                <a:pt x="1591392" y="1018439"/>
                              </a:lnTo>
                              <a:lnTo>
                                <a:pt x="1596161" y="1021359"/>
                              </a:lnTo>
                              <a:lnTo>
                                <a:pt x="1600665" y="1024545"/>
                              </a:lnTo>
                              <a:lnTo>
                                <a:pt x="1604904" y="1027997"/>
                              </a:lnTo>
                              <a:lnTo>
                                <a:pt x="1609143" y="1031713"/>
                              </a:lnTo>
                              <a:lnTo>
                                <a:pt x="1613382" y="1035430"/>
                              </a:lnTo>
                              <a:lnTo>
                                <a:pt x="1617356" y="1039413"/>
                              </a:lnTo>
                              <a:lnTo>
                                <a:pt x="1621065" y="1043661"/>
                              </a:lnTo>
                              <a:lnTo>
                                <a:pt x="1624510" y="1048174"/>
                              </a:lnTo>
                              <a:lnTo>
                                <a:pt x="1627689" y="1052422"/>
                              </a:lnTo>
                              <a:lnTo>
                                <a:pt x="1630869" y="1057201"/>
                              </a:lnTo>
                              <a:lnTo>
                                <a:pt x="1633518" y="1061980"/>
                              </a:lnTo>
                              <a:lnTo>
                                <a:pt x="1636167" y="1066759"/>
                              </a:lnTo>
                              <a:lnTo>
                                <a:pt x="1638552" y="1071804"/>
                              </a:lnTo>
                              <a:lnTo>
                                <a:pt x="1640671" y="1077379"/>
                              </a:lnTo>
                              <a:lnTo>
                                <a:pt x="1642526" y="1082689"/>
                              </a:lnTo>
                              <a:lnTo>
                                <a:pt x="1644116" y="1087999"/>
                              </a:lnTo>
                              <a:lnTo>
                                <a:pt x="1645441" y="1093840"/>
                              </a:lnTo>
                              <a:lnTo>
                                <a:pt x="1646500" y="1099416"/>
                              </a:lnTo>
                              <a:lnTo>
                                <a:pt x="1647295" y="1104991"/>
                              </a:lnTo>
                              <a:lnTo>
                                <a:pt x="1647560" y="1111098"/>
                              </a:lnTo>
                              <a:lnTo>
                                <a:pt x="1647825" y="1116673"/>
                              </a:lnTo>
                              <a:lnTo>
                                <a:pt x="1647560" y="1122780"/>
                              </a:lnTo>
                              <a:lnTo>
                                <a:pt x="1647295" y="1128621"/>
                              </a:lnTo>
                              <a:lnTo>
                                <a:pt x="1646500" y="1134196"/>
                              </a:lnTo>
                              <a:lnTo>
                                <a:pt x="1645441" y="1140037"/>
                              </a:lnTo>
                              <a:lnTo>
                                <a:pt x="1644116" y="1145613"/>
                              </a:lnTo>
                              <a:lnTo>
                                <a:pt x="1642526" y="1150923"/>
                              </a:lnTo>
                              <a:lnTo>
                                <a:pt x="1640671" y="1156498"/>
                              </a:lnTo>
                              <a:lnTo>
                                <a:pt x="1638552" y="1161543"/>
                              </a:lnTo>
                              <a:lnTo>
                                <a:pt x="1636167" y="1166587"/>
                              </a:lnTo>
                              <a:lnTo>
                                <a:pt x="1633518" y="1171632"/>
                              </a:lnTo>
                              <a:lnTo>
                                <a:pt x="1630869" y="1176411"/>
                              </a:lnTo>
                              <a:lnTo>
                                <a:pt x="1627689" y="1181190"/>
                              </a:lnTo>
                              <a:lnTo>
                                <a:pt x="1624510" y="1185703"/>
                              </a:lnTo>
                              <a:lnTo>
                                <a:pt x="1621065" y="1189951"/>
                              </a:lnTo>
                              <a:lnTo>
                                <a:pt x="1617356" y="1193934"/>
                              </a:lnTo>
                              <a:lnTo>
                                <a:pt x="1613382" y="1198182"/>
                              </a:lnTo>
                              <a:lnTo>
                                <a:pt x="1609143" y="1201899"/>
                              </a:lnTo>
                              <a:lnTo>
                                <a:pt x="1604904" y="1205616"/>
                              </a:lnTo>
                              <a:lnTo>
                                <a:pt x="1600665" y="1209067"/>
                              </a:lnTo>
                              <a:lnTo>
                                <a:pt x="1596161" y="1212253"/>
                              </a:lnTo>
                              <a:lnTo>
                                <a:pt x="1591392" y="1215174"/>
                              </a:lnTo>
                              <a:lnTo>
                                <a:pt x="1586358" y="1217829"/>
                              </a:lnTo>
                              <a:lnTo>
                                <a:pt x="1581059" y="1220484"/>
                              </a:lnTo>
                              <a:lnTo>
                                <a:pt x="1576025" y="1222608"/>
                              </a:lnTo>
                              <a:lnTo>
                                <a:pt x="1570726" y="1224732"/>
                              </a:lnTo>
                              <a:lnTo>
                                <a:pt x="1565427" y="1226590"/>
                              </a:lnTo>
                              <a:lnTo>
                                <a:pt x="1559598" y="1228183"/>
                              </a:lnTo>
                              <a:lnTo>
                                <a:pt x="1554034" y="1229511"/>
                              </a:lnTo>
                              <a:lnTo>
                                <a:pt x="1548206" y="1230573"/>
                              </a:lnTo>
                              <a:lnTo>
                                <a:pt x="1542377" y="1231369"/>
                              </a:lnTo>
                              <a:lnTo>
                                <a:pt x="1536548" y="1231635"/>
                              </a:lnTo>
                              <a:lnTo>
                                <a:pt x="1530189" y="1231900"/>
                              </a:lnTo>
                              <a:lnTo>
                                <a:pt x="990761" y="1231900"/>
                              </a:lnTo>
                              <a:lnTo>
                                <a:pt x="984667" y="1231635"/>
                              </a:lnTo>
                              <a:lnTo>
                                <a:pt x="978838" y="1231369"/>
                              </a:lnTo>
                              <a:lnTo>
                                <a:pt x="972745" y="1230573"/>
                              </a:lnTo>
                              <a:lnTo>
                                <a:pt x="967181" y="1229511"/>
                              </a:lnTo>
                              <a:lnTo>
                                <a:pt x="961352" y="1228183"/>
                              </a:lnTo>
                              <a:lnTo>
                                <a:pt x="955788" y="1226590"/>
                              </a:lnTo>
                              <a:lnTo>
                                <a:pt x="950489" y="1224732"/>
                              </a:lnTo>
                              <a:lnTo>
                                <a:pt x="944925" y="1222608"/>
                              </a:lnTo>
                              <a:lnTo>
                                <a:pt x="939627" y="1220484"/>
                              </a:lnTo>
                              <a:lnTo>
                                <a:pt x="934593" y="1217829"/>
                              </a:lnTo>
                              <a:lnTo>
                                <a:pt x="929824" y="1215174"/>
                              </a:lnTo>
                              <a:lnTo>
                                <a:pt x="925055" y="1212253"/>
                              </a:lnTo>
                              <a:lnTo>
                                <a:pt x="920286" y="1209067"/>
                              </a:lnTo>
                              <a:lnTo>
                                <a:pt x="915781" y="1205616"/>
                              </a:lnTo>
                              <a:lnTo>
                                <a:pt x="911542" y="1201899"/>
                              </a:lnTo>
                              <a:lnTo>
                                <a:pt x="907568" y="1198182"/>
                              </a:lnTo>
                              <a:lnTo>
                                <a:pt x="903594" y="1193934"/>
                              </a:lnTo>
                              <a:lnTo>
                                <a:pt x="900150" y="1189951"/>
                              </a:lnTo>
                              <a:lnTo>
                                <a:pt x="896440" y="1185703"/>
                              </a:lnTo>
                              <a:lnTo>
                                <a:pt x="893261" y="1181190"/>
                              </a:lnTo>
                              <a:lnTo>
                                <a:pt x="890347" y="1176411"/>
                              </a:lnTo>
                              <a:lnTo>
                                <a:pt x="887167" y="1171632"/>
                              </a:lnTo>
                              <a:lnTo>
                                <a:pt x="884783" y="1166587"/>
                              </a:lnTo>
                              <a:lnTo>
                                <a:pt x="882398" y="1161543"/>
                              </a:lnTo>
                              <a:lnTo>
                                <a:pt x="880279" y="1156498"/>
                              </a:lnTo>
                              <a:lnTo>
                                <a:pt x="878689" y="1150923"/>
                              </a:lnTo>
                              <a:lnTo>
                                <a:pt x="876834" y="1145613"/>
                              </a:lnTo>
                              <a:lnTo>
                                <a:pt x="875510" y="1140037"/>
                              </a:lnTo>
                              <a:lnTo>
                                <a:pt x="874450" y="1134196"/>
                              </a:lnTo>
                              <a:lnTo>
                                <a:pt x="873920" y="1128621"/>
                              </a:lnTo>
                              <a:lnTo>
                                <a:pt x="873125" y="1122780"/>
                              </a:lnTo>
                              <a:lnTo>
                                <a:pt x="873125" y="1116673"/>
                              </a:lnTo>
                              <a:lnTo>
                                <a:pt x="873125" y="1111098"/>
                              </a:lnTo>
                              <a:lnTo>
                                <a:pt x="873920" y="1104991"/>
                              </a:lnTo>
                              <a:lnTo>
                                <a:pt x="874450" y="1099416"/>
                              </a:lnTo>
                              <a:lnTo>
                                <a:pt x="875510" y="1093840"/>
                              </a:lnTo>
                              <a:lnTo>
                                <a:pt x="876834" y="1087999"/>
                              </a:lnTo>
                              <a:lnTo>
                                <a:pt x="878689" y="1082689"/>
                              </a:lnTo>
                              <a:lnTo>
                                <a:pt x="880279" y="1077379"/>
                              </a:lnTo>
                              <a:lnTo>
                                <a:pt x="882398" y="1071804"/>
                              </a:lnTo>
                              <a:lnTo>
                                <a:pt x="884783" y="1066759"/>
                              </a:lnTo>
                              <a:lnTo>
                                <a:pt x="887167" y="1061980"/>
                              </a:lnTo>
                              <a:lnTo>
                                <a:pt x="890347" y="1057201"/>
                              </a:lnTo>
                              <a:lnTo>
                                <a:pt x="893261" y="1052422"/>
                              </a:lnTo>
                              <a:lnTo>
                                <a:pt x="896440" y="1048174"/>
                              </a:lnTo>
                              <a:lnTo>
                                <a:pt x="900150" y="1043661"/>
                              </a:lnTo>
                              <a:lnTo>
                                <a:pt x="903594" y="1039413"/>
                              </a:lnTo>
                              <a:lnTo>
                                <a:pt x="907568" y="1035430"/>
                              </a:lnTo>
                              <a:lnTo>
                                <a:pt x="911542" y="1031713"/>
                              </a:lnTo>
                              <a:lnTo>
                                <a:pt x="915781" y="1027997"/>
                              </a:lnTo>
                              <a:lnTo>
                                <a:pt x="920286" y="1024545"/>
                              </a:lnTo>
                              <a:lnTo>
                                <a:pt x="925055" y="1021359"/>
                              </a:lnTo>
                              <a:lnTo>
                                <a:pt x="929824" y="1018439"/>
                              </a:lnTo>
                              <a:lnTo>
                                <a:pt x="934593" y="1015518"/>
                              </a:lnTo>
                              <a:lnTo>
                                <a:pt x="939627" y="1013129"/>
                              </a:lnTo>
                              <a:lnTo>
                                <a:pt x="944925" y="1010739"/>
                              </a:lnTo>
                              <a:lnTo>
                                <a:pt x="950489" y="1008615"/>
                              </a:lnTo>
                              <a:lnTo>
                                <a:pt x="955788" y="1006757"/>
                              </a:lnTo>
                              <a:lnTo>
                                <a:pt x="961352" y="1005429"/>
                              </a:lnTo>
                              <a:lnTo>
                                <a:pt x="967181" y="1004102"/>
                              </a:lnTo>
                              <a:lnTo>
                                <a:pt x="972745" y="1003040"/>
                              </a:lnTo>
                              <a:lnTo>
                                <a:pt x="978838" y="1002243"/>
                              </a:lnTo>
                              <a:lnTo>
                                <a:pt x="984667" y="1001712"/>
                              </a:lnTo>
                              <a:close/>
                              <a:moveTo>
                                <a:pt x="710407" y="800017"/>
                              </a:moveTo>
                              <a:lnTo>
                                <a:pt x="719935" y="800017"/>
                              </a:lnTo>
                              <a:lnTo>
                                <a:pt x="729729" y="800281"/>
                              </a:lnTo>
                              <a:lnTo>
                                <a:pt x="739522" y="800810"/>
                              </a:lnTo>
                              <a:lnTo>
                                <a:pt x="749050" y="801604"/>
                              </a:lnTo>
                              <a:lnTo>
                                <a:pt x="768637" y="803190"/>
                              </a:lnTo>
                              <a:lnTo>
                                <a:pt x="787694" y="805571"/>
                              </a:lnTo>
                              <a:lnTo>
                                <a:pt x="806222" y="809009"/>
                              </a:lnTo>
                              <a:lnTo>
                                <a:pt x="825014" y="812711"/>
                              </a:lnTo>
                              <a:lnTo>
                                <a:pt x="843806" y="817207"/>
                              </a:lnTo>
                              <a:lnTo>
                                <a:pt x="862070" y="822232"/>
                              </a:lnTo>
                              <a:lnTo>
                                <a:pt x="880333" y="828315"/>
                              </a:lnTo>
                              <a:lnTo>
                                <a:pt x="898331" y="834398"/>
                              </a:lnTo>
                              <a:lnTo>
                                <a:pt x="916329" y="841538"/>
                              </a:lnTo>
                              <a:lnTo>
                                <a:pt x="934063" y="849472"/>
                              </a:lnTo>
                              <a:lnTo>
                                <a:pt x="951532" y="857671"/>
                              </a:lnTo>
                              <a:lnTo>
                                <a:pt x="968736" y="866663"/>
                              </a:lnTo>
                              <a:lnTo>
                                <a:pt x="985941" y="875919"/>
                              </a:lnTo>
                              <a:lnTo>
                                <a:pt x="1002351" y="885969"/>
                              </a:lnTo>
                              <a:lnTo>
                                <a:pt x="973236" y="888349"/>
                              </a:lnTo>
                              <a:lnTo>
                                <a:pt x="959208" y="889672"/>
                              </a:lnTo>
                              <a:lnTo>
                                <a:pt x="946503" y="891258"/>
                              </a:lnTo>
                              <a:lnTo>
                                <a:pt x="934328" y="892845"/>
                              </a:lnTo>
                              <a:lnTo>
                                <a:pt x="923476" y="894167"/>
                              </a:lnTo>
                              <a:lnTo>
                                <a:pt x="913947" y="896019"/>
                              </a:lnTo>
                              <a:lnTo>
                                <a:pt x="906007" y="897870"/>
                              </a:lnTo>
                              <a:lnTo>
                                <a:pt x="898596" y="899986"/>
                              </a:lnTo>
                              <a:lnTo>
                                <a:pt x="890920" y="902630"/>
                              </a:lnTo>
                              <a:lnTo>
                                <a:pt x="883244" y="905540"/>
                              </a:lnTo>
                              <a:lnTo>
                                <a:pt x="875304" y="909242"/>
                              </a:lnTo>
                              <a:lnTo>
                                <a:pt x="867628" y="912945"/>
                              </a:lnTo>
                              <a:lnTo>
                                <a:pt x="859952" y="917176"/>
                              </a:lnTo>
                              <a:lnTo>
                                <a:pt x="851747" y="921937"/>
                              </a:lnTo>
                              <a:lnTo>
                                <a:pt x="844071" y="926962"/>
                              </a:lnTo>
                              <a:lnTo>
                                <a:pt x="836131" y="932251"/>
                              </a:lnTo>
                              <a:lnTo>
                                <a:pt x="828455" y="938334"/>
                              </a:lnTo>
                              <a:lnTo>
                                <a:pt x="820779" y="944416"/>
                              </a:lnTo>
                              <a:lnTo>
                                <a:pt x="813368" y="951028"/>
                              </a:lnTo>
                              <a:lnTo>
                                <a:pt x="805957" y="958169"/>
                              </a:lnTo>
                              <a:lnTo>
                                <a:pt x="798811" y="965574"/>
                              </a:lnTo>
                              <a:lnTo>
                                <a:pt x="791929" y="973244"/>
                              </a:lnTo>
                              <a:lnTo>
                                <a:pt x="785312" y="981442"/>
                              </a:lnTo>
                              <a:lnTo>
                                <a:pt x="778695" y="989641"/>
                              </a:lnTo>
                              <a:lnTo>
                                <a:pt x="772607" y="998368"/>
                              </a:lnTo>
                              <a:lnTo>
                                <a:pt x="766784" y="1007360"/>
                              </a:lnTo>
                              <a:lnTo>
                                <a:pt x="761490" y="1016881"/>
                              </a:lnTo>
                              <a:lnTo>
                                <a:pt x="756197" y="1026402"/>
                              </a:lnTo>
                              <a:lnTo>
                                <a:pt x="751432" y="1036451"/>
                              </a:lnTo>
                              <a:lnTo>
                                <a:pt x="747462" y="1046501"/>
                              </a:lnTo>
                              <a:lnTo>
                                <a:pt x="743492" y="1056815"/>
                              </a:lnTo>
                              <a:lnTo>
                                <a:pt x="740316" y="1067923"/>
                              </a:lnTo>
                              <a:lnTo>
                                <a:pt x="737140" y="1079031"/>
                              </a:lnTo>
                              <a:lnTo>
                                <a:pt x="735287" y="1090138"/>
                              </a:lnTo>
                              <a:lnTo>
                                <a:pt x="733434" y="1101775"/>
                              </a:lnTo>
                              <a:lnTo>
                                <a:pt x="732111" y="1113412"/>
                              </a:lnTo>
                              <a:lnTo>
                                <a:pt x="731846" y="1125577"/>
                              </a:lnTo>
                              <a:lnTo>
                                <a:pt x="731846" y="1137743"/>
                              </a:lnTo>
                              <a:lnTo>
                                <a:pt x="732905" y="1150173"/>
                              </a:lnTo>
                              <a:lnTo>
                                <a:pt x="734228" y="1162867"/>
                              </a:lnTo>
                              <a:lnTo>
                                <a:pt x="736346" y="1174768"/>
                              </a:lnTo>
                              <a:lnTo>
                                <a:pt x="738992" y="1186405"/>
                              </a:lnTo>
                              <a:lnTo>
                                <a:pt x="742433" y="1197513"/>
                              </a:lnTo>
                              <a:lnTo>
                                <a:pt x="745874" y="1208620"/>
                              </a:lnTo>
                              <a:lnTo>
                                <a:pt x="750109" y="1219199"/>
                              </a:lnTo>
                              <a:lnTo>
                                <a:pt x="754873" y="1229513"/>
                              </a:lnTo>
                              <a:lnTo>
                                <a:pt x="759902" y="1239299"/>
                              </a:lnTo>
                              <a:lnTo>
                                <a:pt x="765461" y="1248555"/>
                              </a:lnTo>
                              <a:lnTo>
                                <a:pt x="771548" y="1257547"/>
                              </a:lnTo>
                              <a:lnTo>
                                <a:pt x="778165" y="1266274"/>
                              </a:lnTo>
                              <a:lnTo>
                                <a:pt x="784782" y="1274473"/>
                              </a:lnTo>
                              <a:lnTo>
                                <a:pt x="791929" y="1282407"/>
                              </a:lnTo>
                              <a:lnTo>
                                <a:pt x="799605" y="1289812"/>
                              </a:lnTo>
                              <a:lnTo>
                                <a:pt x="807545" y="1296953"/>
                              </a:lnTo>
                              <a:lnTo>
                                <a:pt x="815485" y="1303829"/>
                              </a:lnTo>
                              <a:lnTo>
                                <a:pt x="824220" y="1309912"/>
                              </a:lnTo>
                              <a:lnTo>
                                <a:pt x="832690" y="1315994"/>
                              </a:lnTo>
                              <a:lnTo>
                                <a:pt x="841689" y="1321284"/>
                              </a:lnTo>
                              <a:lnTo>
                                <a:pt x="850953" y="1326573"/>
                              </a:lnTo>
                              <a:lnTo>
                                <a:pt x="860481" y="1331334"/>
                              </a:lnTo>
                              <a:lnTo>
                                <a:pt x="870010" y="1335565"/>
                              </a:lnTo>
                              <a:lnTo>
                                <a:pt x="879803" y="1339532"/>
                              </a:lnTo>
                              <a:lnTo>
                                <a:pt x="889861" y="1342970"/>
                              </a:lnTo>
                              <a:lnTo>
                                <a:pt x="899919" y="1346144"/>
                              </a:lnTo>
                              <a:lnTo>
                                <a:pt x="910242" y="1349053"/>
                              </a:lnTo>
                              <a:lnTo>
                                <a:pt x="920300" y="1350904"/>
                              </a:lnTo>
                              <a:lnTo>
                                <a:pt x="930622" y="1353020"/>
                              </a:lnTo>
                              <a:lnTo>
                                <a:pt x="941209" y="1354607"/>
                              </a:lnTo>
                              <a:lnTo>
                                <a:pt x="951797" y="1355400"/>
                              </a:lnTo>
                              <a:lnTo>
                                <a:pt x="962384" y="1356194"/>
                              </a:lnTo>
                              <a:lnTo>
                                <a:pt x="972707" y="1356458"/>
                              </a:lnTo>
                              <a:lnTo>
                                <a:pt x="1352790" y="1356458"/>
                              </a:lnTo>
                              <a:lnTo>
                                <a:pt x="1360466" y="1380260"/>
                              </a:lnTo>
                              <a:lnTo>
                                <a:pt x="1367877" y="1404327"/>
                              </a:lnTo>
                              <a:lnTo>
                                <a:pt x="1375023" y="1428658"/>
                              </a:lnTo>
                              <a:lnTo>
                                <a:pt x="1381640" y="1453253"/>
                              </a:lnTo>
                              <a:lnTo>
                                <a:pt x="1387728" y="1478378"/>
                              </a:lnTo>
                              <a:lnTo>
                                <a:pt x="1393286" y="1503502"/>
                              </a:lnTo>
                              <a:lnTo>
                                <a:pt x="1398315" y="1529156"/>
                              </a:lnTo>
                              <a:lnTo>
                                <a:pt x="1402815" y="1555074"/>
                              </a:lnTo>
                              <a:lnTo>
                                <a:pt x="1407049" y="1581256"/>
                              </a:lnTo>
                              <a:lnTo>
                                <a:pt x="1410490" y="1607703"/>
                              </a:lnTo>
                              <a:lnTo>
                                <a:pt x="1413667" y="1634414"/>
                              </a:lnTo>
                              <a:lnTo>
                                <a:pt x="1416313" y="1661126"/>
                              </a:lnTo>
                              <a:lnTo>
                                <a:pt x="1417901" y="1688366"/>
                              </a:lnTo>
                              <a:lnTo>
                                <a:pt x="1419490" y="1715606"/>
                              </a:lnTo>
                              <a:lnTo>
                                <a:pt x="1420284" y="1742846"/>
                              </a:lnTo>
                              <a:lnTo>
                                <a:pt x="1420813" y="1770880"/>
                              </a:lnTo>
                              <a:lnTo>
                                <a:pt x="1420284" y="1797327"/>
                              </a:lnTo>
                              <a:lnTo>
                                <a:pt x="1419490" y="1824038"/>
                              </a:lnTo>
                              <a:lnTo>
                                <a:pt x="1059" y="1824038"/>
                              </a:lnTo>
                              <a:lnTo>
                                <a:pt x="265" y="1797327"/>
                              </a:lnTo>
                              <a:lnTo>
                                <a:pt x="0" y="1770880"/>
                              </a:lnTo>
                              <a:lnTo>
                                <a:pt x="265" y="1745756"/>
                              </a:lnTo>
                              <a:lnTo>
                                <a:pt x="794" y="1720896"/>
                              </a:lnTo>
                              <a:lnTo>
                                <a:pt x="2118" y="1696035"/>
                              </a:lnTo>
                              <a:lnTo>
                                <a:pt x="3441" y="1671704"/>
                              </a:lnTo>
                              <a:lnTo>
                                <a:pt x="5559" y="1647109"/>
                              </a:lnTo>
                              <a:lnTo>
                                <a:pt x="8205" y="1622778"/>
                              </a:lnTo>
                              <a:lnTo>
                                <a:pt x="11117" y="1598976"/>
                              </a:lnTo>
                              <a:lnTo>
                                <a:pt x="14293" y="1575173"/>
                              </a:lnTo>
                              <a:lnTo>
                                <a:pt x="17999" y="1551371"/>
                              </a:lnTo>
                              <a:lnTo>
                                <a:pt x="22234" y="1528362"/>
                              </a:lnTo>
                              <a:lnTo>
                                <a:pt x="26998" y="1505089"/>
                              </a:lnTo>
                              <a:lnTo>
                                <a:pt x="31762" y="1482081"/>
                              </a:lnTo>
                              <a:lnTo>
                                <a:pt x="37056" y="1459601"/>
                              </a:lnTo>
                              <a:lnTo>
                                <a:pt x="43143" y="1436856"/>
                              </a:lnTo>
                              <a:lnTo>
                                <a:pt x="49496" y="1414906"/>
                              </a:lnTo>
                              <a:lnTo>
                                <a:pt x="55848" y="1392955"/>
                              </a:lnTo>
                              <a:lnTo>
                                <a:pt x="62730" y="1371268"/>
                              </a:lnTo>
                              <a:lnTo>
                                <a:pt x="69876" y="1349846"/>
                              </a:lnTo>
                              <a:lnTo>
                                <a:pt x="77552" y="1328689"/>
                              </a:lnTo>
                              <a:lnTo>
                                <a:pt x="85757" y="1307796"/>
                              </a:lnTo>
                              <a:lnTo>
                                <a:pt x="93962" y="1287696"/>
                              </a:lnTo>
                              <a:lnTo>
                                <a:pt x="102697" y="1267332"/>
                              </a:lnTo>
                              <a:lnTo>
                                <a:pt x="111961" y="1247497"/>
                              </a:lnTo>
                              <a:lnTo>
                                <a:pt x="121489" y="1227926"/>
                              </a:lnTo>
                              <a:lnTo>
                                <a:pt x="131018" y="1208885"/>
                              </a:lnTo>
                              <a:lnTo>
                                <a:pt x="141076" y="1189843"/>
                              </a:lnTo>
                              <a:lnTo>
                                <a:pt x="151398" y="1171330"/>
                              </a:lnTo>
                              <a:lnTo>
                                <a:pt x="162250" y="1153346"/>
                              </a:lnTo>
                              <a:lnTo>
                                <a:pt x="173102" y="1135363"/>
                              </a:lnTo>
                              <a:lnTo>
                                <a:pt x="184484" y="1118172"/>
                              </a:lnTo>
                              <a:lnTo>
                                <a:pt x="196130" y="1100982"/>
                              </a:lnTo>
                              <a:lnTo>
                                <a:pt x="208040" y="1084320"/>
                              </a:lnTo>
                              <a:lnTo>
                                <a:pt x="220216" y="1067923"/>
                              </a:lnTo>
                              <a:lnTo>
                                <a:pt x="232656" y="1052055"/>
                              </a:lnTo>
                              <a:lnTo>
                                <a:pt x="245625" y="1036716"/>
                              </a:lnTo>
                              <a:lnTo>
                                <a:pt x="258330" y="1021641"/>
                              </a:lnTo>
                              <a:lnTo>
                                <a:pt x="271829" y="1006831"/>
                              </a:lnTo>
                              <a:lnTo>
                                <a:pt x="285327" y="992814"/>
                              </a:lnTo>
                              <a:lnTo>
                                <a:pt x="299091" y="979062"/>
                              </a:lnTo>
                              <a:lnTo>
                                <a:pt x="313119" y="965574"/>
                              </a:lnTo>
                              <a:lnTo>
                                <a:pt x="327412" y="952879"/>
                              </a:lnTo>
                              <a:lnTo>
                                <a:pt x="341969" y="940714"/>
                              </a:lnTo>
                              <a:lnTo>
                                <a:pt x="356792" y="928548"/>
                              </a:lnTo>
                              <a:lnTo>
                                <a:pt x="371614" y="917176"/>
                              </a:lnTo>
                              <a:lnTo>
                                <a:pt x="386965" y="906069"/>
                              </a:lnTo>
                              <a:lnTo>
                                <a:pt x="402317" y="895754"/>
                              </a:lnTo>
                              <a:lnTo>
                                <a:pt x="417933" y="885704"/>
                              </a:lnTo>
                              <a:lnTo>
                                <a:pt x="434079" y="876184"/>
                              </a:lnTo>
                              <a:lnTo>
                                <a:pt x="449695" y="867192"/>
                              </a:lnTo>
                              <a:lnTo>
                                <a:pt x="466105" y="858993"/>
                              </a:lnTo>
                              <a:lnTo>
                                <a:pt x="482516" y="850795"/>
                              </a:lnTo>
                              <a:lnTo>
                                <a:pt x="499190" y="843654"/>
                              </a:lnTo>
                              <a:lnTo>
                                <a:pt x="515865" y="836778"/>
                              </a:lnTo>
                              <a:lnTo>
                                <a:pt x="532805" y="830695"/>
                              </a:lnTo>
                              <a:lnTo>
                                <a:pt x="550009" y="824612"/>
                              </a:lnTo>
                              <a:lnTo>
                                <a:pt x="567214" y="819587"/>
                              </a:lnTo>
                              <a:lnTo>
                                <a:pt x="584683" y="815091"/>
                              </a:lnTo>
                              <a:lnTo>
                                <a:pt x="602152" y="811389"/>
                              </a:lnTo>
                              <a:lnTo>
                                <a:pt x="619885" y="807686"/>
                              </a:lnTo>
                              <a:lnTo>
                                <a:pt x="637619" y="805042"/>
                              </a:lnTo>
                              <a:lnTo>
                                <a:pt x="655618" y="802661"/>
                              </a:lnTo>
                              <a:lnTo>
                                <a:pt x="673881" y="801075"/>
                              </a:lnTo>
                              <a:lnTo>
                                <a:pt x="692144" y="800281"/>
                              </a:lnTo>
                              <a:lnTo>
                                <a:pt x="710407" y="800017"/>
                              </a:lnTo>
                              <a:close/>
                              <a:moveTo>
                                <a:pt x="717024" y="0"/>
                              </a:moveTo>
                              <a:lnTo>
                                <a:pt x="726288" y="265"/>
                              </a:lnTo>
                              <a:lnTo>
                                <a:pt x="735552" y="529"/>
                              </a:lnTo>
                              <a:lnTo>
                                <a:pt x="744286" y="1322"/>
                              </a:lnTo>
                              <a:lnTo>
                                <a:pt x="753550" y="1851"/>
                              </a:lnTo>
                              <a:lnTo>
                                <a:pt x="762549" y="2909"/>
                              </a:lnTo>
                              <a:lnTo>
                                <a:pt x="771548" y="4232"/>
                              </a:lnTo>
                              <a:lnTo>
                                <a:pt x="780547" y="5818"/>
                              </a:lnTo>
                              <a:lnTo>
                                <a:pt x="789017" y="7141"/>
                              </a:lnTo>
                              <a:lnTo>
                                <a:pt x="798016" y="8992"/>
                              </a:lnTo>
                              <a:lnTo>
                                <a:pt x="806751" y="11108"/>
                              </a:lnTo>
                              <a:lnTo>
                                <a:pt x="814956" y="13488"/>
                              </a:lnTo>
                              <a:lnTo>
                                <a:pt x="823691" y="15868"/>
                              </a:lnTo>
                              <a:lnTo>
                                <a:pt x="831896" y="18513"/>
                              </a:lnTo>
                              <a:lnTo>
                                <a:pt x="840366" y="21422"/>
                              </a:lnTo>
                              <a:lnTo>
                                <a:pt x="848306" y="24331"/>
                              </a:lnTo>
                              <a:lnTo>
                                <a:pt x="856511" y="27769"/>
                              </a:lnTo>
                              <a:lnTo>
                                <a:pt x="864452" y="30943"/>
                              </a:lnTo>
                              <a:lnTo>
                                <a:pt x="872392" y="34645"/>
                              </a:lnTo>
                              <a:lnTo>
                                <a:pt x="880068" y="38348"/>
                              </a:lnTo>
                              <a:lnTo>
                                <a:pt x="888008" y="42315"/>
                              </a:lnTo>
                              <a:lnTo>
                                <a:pt x="895419" y="46546"/>
                              </a:lnTo>
                              <a:lnTo>
                                <a:pt x="902831" y="50778"/>
                              </a:lnTo>
                              <a:lnTo>
                                <a:pt x="910242" y="55274"/>
                              </a:lnTo>
                              <a:lnTo>
                                <a:pt x="917388" y="59770"/>
                              </a:lnTo>
                              <a:lnTo>
                                <a:pt x="924534" y="64530"/>
                              </a:lnTo>
                              <a:lnTo>
                                <a:pt x="931416" y="69555"/>
                              </a:lnTo>
                              <a:lnTo>
                                <a:pt x="938298" y="74580"/>
                              </a:lnTo>
                              <a:lnTo>
                                <a:pt x="944915" y="80134"/>
                              </a:lnTo>
                              <a:lnTo>
                                <a:pt x="951532" y="85423"/>
                              </a:lnTo>
                              <a:lnTo>
                                <a:pt x="958149" y="90977"/>
                              </a:lnTo>
                              <a:lnTo>
                                <a:pt x="964501" y="96795"/>
                              </a:lnTo>
                              <a:lnTo>
                                <a:pt x="970324" y="102614"/>
                              </a:lnTo>
                              <a:lnTo>
                                <a:pt x="976677" y="108697"/>
                              </a:lnTo>
                              <a:lnTo>
                                <a:pt x="982235" y="114779"/>
                              </a:lnTo>
                              <a:lnTo>
                                <a:pt x="987793" y="121127"/>
                              </a:lnTo>
                              <a:lnTo>
                                <a:pt x="993616" y="127738"/>
                              </a:lnTo>
                              <a:lnTo>
                                <a:pt x="998910" y="134085"/>
                              </a:lnTo>
                              <a:lnTo>
                                <a:pt x="1004204" y="140697"/>
                              </a:lnTo>
                              <a:lnTo>
                                <a:pt x="1009233" y="147573"/>
                              </a:lnTo>
                              <a:lnTo>
                                <a:pt x="1013997" y="154450"/>
                              </a:lnTo>
                              <a:lnTo>
                                <a:pt x="1018761" y="161590"/>
                              </a:lnTo>
                              <a:lnTo>
                                <a:pt x="1023526" y="168731"/>
                              </a:lnTo>
                              <a:lnTo>
                                <a:pt x="1027760" y="175871"/>
                              </a:lnTo>
                              <a:lnTo>
                                <a:pt x="1032260" y="183277"/>
                              </a:lnTo>
                              <a:lnTo>
                                <a:pt x="1036230" y="190682"/>
                              </a:lnTo>
                              <a:lnTo>
                                <a:pt x="1039936" y="198351"/>
                              </a:lnTo>
                              <a:lnTo>
                                <a:pt x="1043906" y="206021"/>
                              </a:lnTo>
                              <a:lnTo>
                                <a:pt x="1047082" y="213955"/>
                              </a:lnTo>
                              <a:lnTo>
                                <a:pt x="1050523" y="221889"/>
                              </a:lnTo>
                              <a:lnTo>
                                <a:pt x="1053699" y="229823"/>
                              </a:lnTo>
                              <a:lnTo>
                                <a:pt x="1056611" y="238022"/>
                              </a:lnTo>
                              <a:lnTo>
                                <a:pt x="1059258" y="245956"/>
                              </a:lnTo>
                              <a:lnTo>
                                <a:pt x="1061640" y="254419"/>
                              </a:lnTo>
                              <a:lnTo>
                                <a:pt x="1064022" y="262617"/>
                              </a:lnTo>
                              <a:lnTo>
                                <a:pt x="1066139" y="271080"/>
                              </a:lnTo>
                              <a:lnTo>
                                <a:pt x="1068257" y="279543"/>
                              </a:lnTo>
                              <a:lnTo>
                                <a:pt x="1069845" y="288271"/>
                              </a:lnTo>
                              <a:lnTo>
                                <a:pt x="1071168" y="296734"/>
                              </a:lnTo>
                              <a:lnTo>
                                <a:pt x="1072492" y="305461"/>
                              </a:lnTo>
                              <a:lnTo>
                                <a:pt x="1073550" y="314453"/>
                              </a:lnTo>
                              <a:lnTo>
                                <a:pt x="1074344" y="323180"/>
                              </a:lnTo>
                              <a:lnTo>
                                <a:pt x="1074874" y="332172"/>
                              </a:lnTo>
                              <a:lnTo>
                                <a:pt x="1075403" y="341164"/>
                              </a:lnTo>
                              <a:lnTo>
                                <a:pt x="1075403" y="350156"/>
                              </a:lnTo>
                              <a:lnTo>
                                <a:pt x="1075403" y="359412"/>
                              </a:lnTo>
                              <a:lnTo>
                                <a:pt x="1074874" y="368140"/>
                              </a:lnTo>
                              <a:lnTo>
                                <a:pt x="1074344" y="377132"/>
                              </a:lnTo>
                              <a:lnTo>
                                <a:pt x="1073550" y="385859"/>
                              </a:lnTo>
                              <a:lnTo>
                                <a:pt x="1072492" y="394587"/>
                              </a:lnTo>
                              <a:lnTo>
                                <a:pt x="1071168" y="403314"/>
                              </a:lnTo>
                              <a:lnTo>
                                <a:pt x="1069845" y="412042"/>
                              </a:lnTo>
                              <a:lnTo>
                                <a:pt x="1068257" y="420505"/>
                              </a:lnTo>
                              <a:lnTo>
                                <a:pt x="1066139" y="429232"/>
                              </a:lnTo>
                              <a:lnTo>
                                <a:pt x="1064022" y="437431"/>
                              </a:lnTo>
                              <a:lnTo>
                                <a:pt x="1061640" y="445894"/>
                              </a:lnTo>
                              <a:lnTo>
                                <a:pt x="1059258" y="454092"/>
                              </a:lnTo>
                              <a:lnTo>
                                <a:pt x="1056611" y="462555"/>
                              </a:lnTo>
                              <a:lnTo>
                                <a:pt x="1053699" y="470489"/>
                              </a:lnTo>
                              <a:lnTo>
                                <a:pt x="1050523" y="478423"/>
                              </a:lnTo>
                              <a:lnTo>
                                <a:pt x="1047082" y="486357"/>
                              </a:lnTo>
                              <a:lnTo>
                                <a:pt x="1043906" y="494027"/>
                              </a:lnTo>
                              <a:lnTo>
                                <a:pt x="1039936" y="501696"/>
                              </a:lnTo>
                              <a:lnTo>
                                <a:pt x="1036230" y="509366"/>
                              </a:lnTo>
                              <a:lnTo>
                                <a:pt x="1032260" y="516771"/>
                              </a:lnTo>
                              <a:lnTo>
                                <a:pt x="1027760" y="524441"/>
                              </a:lnTo>
                              <a:lnTo>
                                <a:pt x="1023526" y="531581"/>
                              </a:lnTo>
                              <a:lnTo>
                                <a:pt x="1018761" y="538722"/>
                              </a:lnTo>
                              <a:lnTo>
                                <a:pt x="1013997" y="545863"/>
                              </a:lnTo>
                              <a:lnTo>
                                <a:pt x="1009233" y="552474"/>
                              </a:lnTo>
                              <a:lnTo>
                                <a:pt x="1004204" y="559351"/>
                              </a:lnTo>
                              <a:lnTo>
                                <a:pt x="998910" y="566227"/>
                              </a:lnTo>
                              <a:lnTo>
                                <a:pt x="993616" y="572838"/>
                              </a:lnTo>
                              <a:lnTo>
                                <a:pt x="987793" y="578921"/>
                              </a:lnTo>
                              <a:lnTo>
                                <a:pt x="982235" y="585533"/>
                              </a:lnTo>
                              <a:lnTo>
                                <a:pt x="976677" y="591616"/>
                              </a:lnTo>
                              <a:lnTo>
                                <a:pt x="970324" y="597434"/>
                              </a:lnTo>
                              <a:lnTo>
                                <a:pt x="964501" y="603517"/>
                              </a:lnTo>
                              <a:lnTo>
                                <a:pt x="958149" y="609071"/>
                              </a:lnTo>
                              <a:lnTo>
                                <a:pt x="951532" y="614624"/>
                              </a:lnTo>
                              <a:lnTo>
                                <a:pt x="944915" y="620178"/>
                              </a:lnTo>
                              <a:lnTo>
                                <a:pt x="938298" y="625468"/>
                              </a:lnTo>
                              <a:lnTo>
                                <a:pt x="931416" y="630493"/>
                              </a:lnTo>
                              <a:lnTo>
                                <a:pt x="924534" y="635517"/>
                              </a:lnTo>
                              <a:lnTo>
                                <a:pt x="917388" y="640278"/>
                              </a:lnTo>
                              <a:lnTo>
                                <a:pt x="910242" y="645038"/>
                              </a:lnTo>
                              <a:lnTo>
                                <a:pt x="902831" y="649534"/>
                              </a:lnTo>
                              <a:lnTo>
                                <a:pt x="895419" y="653766"/>
                              </a:lnTo>
                              <a:lnTo>
                                <a:pt x="888008" y="657733"/>
                              </a:lnTo>
                              <a:lnTo>
                                <a:pt x="880068" y="661700"/>
                              </a:lnTo>
                              <a:lnTo>
                                <a:pt x="872392" y="665667"/>
                              </a:lnTo>
                              <a:lnTo>
                                <a:pt x="864452" y="669105"/>
                              </a:lnTo>
                              <a:lnTo>
                                <a:pt x="856511" y="672807"/>
                              </a:lnTo>
                              <a:lnTo>
                                <a:pt x="848306" y="675981"/>
                              </a:lnTo>
                              <a:lnTo>
                                <a:pt x="840366" y="678890"/>
                              </a:lnTo>
                              <a:lnTo>
                                <a:pt x="831896" y="681535"/>
                              </a:lnTo>
                              <a:lnTo>
                                <a:pt x="823691" y="684180"/>
                              </a:lnTo>
                              <a:lnTo>
                                <a:pt x="814956" y="687089"/>
                              </a:lnTo>
                              <a:lnTo>
                                <a:pt x="806751" y="688940"/>
                              </a:lnTo>
                              <a:lnTo>
                                <a:pt x="798016" y="691056"/>
                              </a:lnTo>
                              <a:lnTo>
                                <a:pt x="789017" y="692907"/>
                              </a:lnTo>
                              <a:lnTo>
                                <a:pt x="780547" y="694758"/>
                              </a:lnTo>
                              <a:lnTo>
                                <a:pt x="771548" y="696081"/>
                              </a:lnTo>
                              <a:lnTo>
                                <a:pt x="762549" y="697403"/>
                              </a:lnTo>
                              <a:lnTo>
                                <a:pt x="753550" y="698196"/>
                              </a:lnTo>
                              <a:lnTo>
                                <a:pt x="744286" y="699254"/>
                              </a:lnTo>
                              <a:lnTo>
                                <a:pt x="735552" y="699783"/>
                              </a:lnTo>
                              <a:lnTo>
                                <a:pt x="726288" y="700048"/>
                              </a:lnTo>
                              <a:lnTo>
                                <a:pt x="717024" y="700048"/>
                              </a:lnTo>
                              <a:lnTo>
                                <a:pt x="707760" y="700048"/>
                              </a:lnTo>
                              <a:lnTo>
                                <a:pt x="698496" y="699783"/>
                              </a:lnTo>
                              <a:lnTo>
                                <a:pt x="689232" y="699254"/>
                              </a:lnTo>
                              <a:lnTo>
                                <a:pt x="680498" y="698196"/>
                              </a:lnTo>
                              <a:lnTo>
                                <a:pt x="671234" y="697403"/>
                              </a:lnTo>
                              <a:lnTo>
                                <a:pt x="662235" y="696081"/>
                              </a:lnTo>
                              <a:lnTo>
                                <a:pt x="653235" y="694758"/>
                              </a:lnTo>
                              <a:lnTo>
                                <a:pt x="644766" y="692907"/>
                              </a:lnTo>
                              <a:lnTo>
                                <a:pt x="636031" y="691056"/>
                              </a:lnTo>
                              <a:lnTo>
                                <a:pt x="627561" y="688940"/>
                              </a:lnTo>
                              <a:lnTo>
                                <a:pt x="618827" y="687089"/>
                              </a:lnTo>
                              <a:lnTo>
                                <a:pt x="610092" y="684180"/>
                              </a:lnTo>
                              <a:lnTo>
                                <a:pt x="601887" y="681535"/>
                              </a:lnTo>
                              <a:lnTo>
                                <a:pt x="593417" y="678890"/>
                              </a:lnTo>
                              <a:lnTo>
                                <a:pt x="585477" y="675981"/>
                              </a:lnTo>
                              <a:lnTo>
                                <a:pt x="577536" y="672807"/>
                              </a:lnTo>
                              <a:lnTo>
                                <a:pt x="569331" y="669105"/>
                              </a:lnTo>
                              <a:lnTo>
                                <a:pt x="561391" y="665667"/>
                              </a:lnTo>
                              <a:lnTo>
                                <a:pt x="553715" y="661700"/>
                              </a:lnTo>
                              <a:lnTo>
                                <a:pt x="545775" y="657733"/>
                              </a:lnTo>
                              <a:lnTo>
                                <a:pt x="538363" y="653766"/>
                              </a:lnTo>
                              <a:lnTo>
                                <a:pt x="530952" y="649534"/>
                              </a:lnTo>
                              <a:lnTo>
                                <a:pt x="523541" y="645038"/>
                              </a:lnTo>
                              <a:lnTo>
                                <a:pt x="516395" y="640278"/>
                              </a:lnTo>
                              <a:lnTo>
                                <a:pt x="509248" y="635517"/>
                              </a:lnTo>
                              <a:lnTo>
                                <a:pt x="502367" y="630493"/>
                              </a:lnTo>
                              <a:lnTo>
                                <a:pt x="495485" y="625468"/>
                              </a:lnTo>
                              <a:lnTo>
                                <a:pt x="488603" y="620178"/>
                              </a:lnTo>
                              <a:lnTo>
                                <a:pt x="482251" y="614624"/>
                              </a:lnTo>
                              <a:lnTo>
                                <a:pt x="475898" y="609071"/>
                              </a:lnTo>
                              <a:lnTo>
                                <a:pt x="469546" y="603517"/>
                              </a:lnTo>
                              <a:lnTo>
                                <a:pt x="463458" y="597434"/>
                              </a:lnTo>
                              <a:lnTo>
                                <a:pt x="457371" y="591616"/>
                              </a:lnTo>
                              <a:lnTo>
                                <a:pt x="451548" y="585533"/>
                              </a:lnTo>
                              <a:lnTo>
                                <a:pt x="445989" y="578921"/>
                              </a:lnTo>
                              <a:lnTo>
                                <a:pt x="440166" y="572838"/>
                              </a:lnTo>
                              <a:lnTo>
                                <a:pt x="434873" y="566227"/>
                              </a:lnTo>
                              <a:lnTo>
                                <a:pt x="429579" y="559351"/>
                              </a:lnTo>
                              <a:lnTo>
                                <a:pt x="424550" y="552474"/>
                              </a:lnTo>
                              <a:lnTo>
                                <a:pt x="419786" y="545863"/>
                              </a:lnTo>
                              <a:lnTo>
                                <a:pt x="415022" y="538722"/>
                              </a:lnTo>
                              <a:lnTo>
                                <a:pt x="410257" y="531581"/>
                              </a:lnTo>
                              <a:lnTo>
                                <a:pt x="406022" y="524441"/>
                              </a:lnTo>
                              <a:lnTo>
                                <a:pt x="401523" y="516771"/>
                              </a:lnTo>
                              <a:lnTo>
                                <a:pt x="397553" y="509366"/>
                              </a:lnTo>
                              <a:lnTo>
                                <a:pt x="393847" y="501696"/>
                              </a:lnTo>
                              <a:lnTo>
                                <a:pt x="389877" y="494027"/>
                              </a:lnTo>
                              <a:lnTo>
                                <a:pt x="386701" y="486357"/>
                              </a:lnTo>
                              <a:lnTo>
                                <a:pt x="383260" y="478423"/>
                              </a:lnTo>
                              <a:lnTo>
                                <a:pt x="380084" y="470489"/>
                              </a:lnTo>
                              <a:lnTo>
                                <a:pt x="377172" y="462555"/>
                              </a:lnTo>
                              <a:lnTo>
                                <a:pt x="374525" y="454092"/>
                              </a:lnTo>
                              <a:lnTo>
                                <a:pt x="372143" y="445894"/>
                              </a:lnTo>
                              <a:lnTo>
                                <a:pt x="369761" y="437431"/>
                              </a:lnTo>
                              <a:lnTo>
                                <a:pt x="367644" y="429232"/>
                              </a:lnTo>
                              <a:lnTo>
                                <a:pt x="365791" y="420505"/>
                              </a:lnTo>
                              <a:lnTo>
                                <a:pt x="363938" y="412042"/>
                              </a:lnTo>
                              <a:lnTo>
                                <a:pt x="362615" y="403314"/>
                              </a:lnTo>
                              <a:lnTo>
                                <a:pt x="361291" y="394587"/>
                              </a:lnTo>
                              <a:lnTo>
                                <a:pt x="360232" y="385859"/>
                              </a:lnTo>
                              <a:lnTo>
                                <a:pt x="359438" y="377132"/>
                              </a:lnTo>
                              <a:lnTo>
                                <a:pt x="358909" y="368140"/>
                              </a:lnTo>
                              <a:lnTo>
                                <a:pt x="358380" y="359412"/>
                              </a:lnTo>
                              <a:lnTo>
                                <a:pt x="358380" y="350156"/>
                              </a:lnTo>
                              <a:lnTo>
                                <a:pt x="358380" y="341164"/>
                              </a:lnTo>
                              <a:lnTo>
                                <a:pt x="358909" y="332172"/>
                              </a:lnTo>
                              <a:lnTo>
                                <a:pt x="359438" y="323180"/>
                              </a:lnTo>
                              <a:lnTo>
                                <a:pt x="360232" y="314453"/>
                              </a:lnTo>
                              <a:lnTo>
                                <a:pt x="361291" y="305461"/>
                              </a:lnTo>
                              <a:lnTo>
                                <a:pt x="362615" y="296734"/>
                              </a:lnTo>
                              <a:lnTo>
                                <a:pt x="363938" y="288271"/>
                              </a:lnTo>
                              <a:lnTo>
                                <a:pt x="365791" y="279543"/>
                              </a:lnTo>
                              <a:lnTo>
                                <a:pt x="367644" y="271080"/>
                              </a:lnTo>
                              <a:lnTo>
                                <a:pt x="369761" y="262617"/>
                              </a:lnTo>
                              <a:lnTo>
                                <a:pt x="372143" y="254419"/>
                              </a:lnTo>
                              <a:lnTo>
                                <a:pt x="374525" y="245956"/>
                              </a:lnTo>
                              <a:lnTo>
                                <a:pt x="377172" y="238022"/>
                              </a:lnTo>
                              <a:lnTo>
                                <a:pt x="380084" y="229823"/>
                              </a:lnTo>
                              <a:lnTo>
                                <a:pt x="383260" y="221889"/>
                              </a:lnTo>
                              <a:lnTo>
                                <a:pt x="386701" y="213955"/>
                              </a:lnTo>
                              <a:lnTo>
                                <a:pt x="389877" y="206021"/>
                              </a:lnTo>
                              <a:lnTo>
                                <a:pt x="393847" y="198351"/>
                              </a:lnTo>
                              <a:lnTo>
                                <a:pt x="397553" y="190682"/>
                              </a:lnTo>
                              <a:lnTo>
                                <a:pt x="401523" y="183277"/>
                              </a:lnTo>
                              <a:lnTo>
                                <a:pt x="406022" y="175871"/>
                              </a:lnTo>
                              <a:lnTo>
                                <a:pt x="410257" y="168731"/>
                              </a:lnTo>
                              <a:lnTo>
                                <a:pt x="415022" y="161590"/>
                              </a:lnTo>
                              <a:lnTo>
                                <a:pt x="419786" y="154450"/>
                              </a:lnTo>
                              <a:lnTo>
                                <a:pt x="424550" y="147573"/>
                              </a:lnTo>
                              <a:lnTo>
                                <a:pt x="429579" y="140697"/>
                              </a:lnTo>
                              <a:lnTo>
                                <a:pt x="434873" y="134085"/>
                              </a:lnTo>
                              <a:lnTo>
                                <a:pt x="440166" y="127738"/>
                              </a:lnTo>
                              <a:lnTo>
                                <a:pt x="445989" y="121127"/>
                              </a:lnTo>
                              <a:lnTo>
                                <a:pt x="451548" y="114779"/>
                              </a:lnTo>
                              <a:lnTo>
                                <a:pt x="457371" y="108697"/>
                              </a:lnTo>
                              <a:lnTo>
                                <a:pt x="463458" y="102614"/>
                              </a:lnTo>
                              <a:lnTo>
                                <a:pt x="469546" y="96795"/>
                              </a:lnTo>
                              <a:lnTo>
                                <a:pt x="475898" y="90977"/>
                              </a:lnTo>
                              <a:lnTo>
                                <a:pt x="482251" y="85423"/>
                              </a:lnTo>
                              <a:lnTo>
                                <a:pt x="488603" y="80134"/>
                              </a:lnTo>
                              <a:lnTo>
                                <a:pt x="495485" y="74580"/>
                              </a:lnTo>
                              <a:lnTo>
                                <a:pt x="502367" y="69555"/>
                              </a:lnTo>
                              <a:lnTo>
                                <a:pt x="509248" y="64530"/>
                              </a:lnTo>
                              <a:lnTo>
                                <a:pt x="516395" y="59770"/>
                              </a:lnTo>
                              <a:lnTo>
                                <a:pt x="523541" y="55274"/>
                              </a:lnTo>
                              <a:lnTo>
                                <a:pt x="530952" y="50778"/>
                              </a:lnTo>
                              <a:lnTo>
                                <a:pt x="538363" y="46546"/>
                              </a:lnTo>
                              <a:lnTo>
                                <a:pt x="545775" y="42315"/>
                              </a:lnTo>
                              <a:lnTo>
                                <a:pt x="553715" y="38348"/>
                              </a:lnTo>
                              <a:lnTo>
                                <a:pt x="561391" y="34645"/>
                              </a:lnTo>
                              <a:lnTo>
                                <a:pt x="569331" y="30943"/>
                              </a:lnTo>
                              <a:lnTo>
                                <a:pt x="577536" y="27769"/>
                              </a:lnTo>
                              <a:lnTo>
                                <a:pt x="585477" y="24331"/>
                              </a:lnTo>
                              <a:lnTo>
                                <a:pt x="593417" y="21422"/>
                              </a:lnTo>
                              <a:lnTo>
                                <a:pt x="601887" y="18513"/>
                              </a:lnTo>
                              <a:lnTo>
                                <a:pt x="610092" y="15868"/>
                              </a:lnTo>
                              <a:lnTo>
                                <a:pt x="618827" y="13488"/>
                              </a:lnTo>
                              <a:lnTo>
                                <a:pt x="627561" y="11108"/>
                              </a:lnTo>
                              <a:lnTo>
                                <a:pt x="636031" y="8992"/>
                              </a:lnTo>
                              <a:lnTo>
                                <a:pt x="644766" y="7141"/>
                              </a:lnTo>
                              <a:lnTo>
                                <a:pt x="653235" y="5818"/>
                              </a:lnTo>
                              <a:lnTo>
                                <a:pt x="662235" y="4232"/>
                              </a:lnTo>
                              <a:lnTo>
                                <a:pt x="671234" y="2909"/>
                              </a:lnTo>
                              <a:lnTo>
                                <a:pt x="680498" y="1851"/>
                              </a:lnTo>
                              <a:lnTo>
                                <a:pt x="689232" y="1322"/>
                              </a:lnTo>
                              <a:lnTo>
                                <a:pt x="698496" y="529"/>
                              </a:lnTo>
                              <a:lnTo>
                                <a:pt x="707760" y="265"/>
                              </a:lnTo>
                              <a:lnTo>
                                <a:pt x="717024"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头像" o:spid="_x0000_s1026" o:spt="100" style="position:absolute;left:0pt;margin-left:159.15pt;margin-top:67.55pt;height:30.8pt;width:34.45pt;z-index:-167828480;v-text-anchor:middle;mso-width-relative:page;mso-height-relative:page;" fillcolor="#5B9BD5 [3204]" filled="t" stroked="f" coordsize="1647825,1824038" o:gfxdata="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" path="m984667,1001712l990761,1001712,1530189,1001712,1536548,1001712,1542377,1002243,1548206,1003040,1554034,1004102,1559598,1005429,1565427,1006757,1570726,1008615,1576025,1010739,1581059,1013129,1586358,1015518,1591392,1018439,1596161,1021359,1600665,1024545,1604904,1027997,1609143,1031713,1613382,1035430,1617356,1039413,1621065,1043661,1624510,1048174,1627689,1052422,1630869,1057201,1633518,1061980,1636167,1066759,1638552,1071804,1640671,1077379,1642526,1082689,1644116,1087999,1645441,1093840,1646500,1099416,1647295,1104991,1647560,1111098,1647825,1116673,1647560,1122780,1647295,1128621,1646500,1134196,1645441,1140037,1644116,1145613,1642526,1150923,1640671,1156498,1638552,1161543,1636167,1166587,1633518,1171632,1630869,1176411,1627689,1181190,1624510,1185703,1621065,1189951,1617356,1193934,1613382,1198182,1609143,1201899,1604904,1205616,1600665,1209067,1596161,1212253,1591392,1215174,1586358,1217829,1581059,1220484,1576025,1222608,1570726,1224732,1565427,1226590,1559598,1228183,1554034,1229511,1548206,1230573,1542377,1231369,1536548,1231635,1530189,1231900,990761,1231900,984667,1231635,978838,1231369,972745,1230573,967181,1229511,961352,1228183,955788,1226590,950489,1224732,944925,1222608,939627,1220484,934593,1217829,929824,1215174,925055,1212253,920286,1209067,915781,1205616,911542,1201899,907568,1198182,903594,1193934,900150,1189951,896440,1185703,893261,1181190,890347,1176411,887167,1171632,884783,1166587,882398,1161543,880279,1156498,878689,1150923,876834,1145613,875510,1140037,874450,1134196,873920,1128621,873125,1122780,873125,1116673,873125,1111098,873920,1104991,874450,1099416,875510,1093840,876834,1087999,878689,1082689,880279,1077379,882398,1071804,884783,1066759,887167,1061980,890347,1057201,893261,1052422,896440,1048174,900150,1043661,903594,1039413,907568,1035430,911542,1031713,915781,1027997,920286,1024545,925055,1021359,929824,1018439,934593,1015518,939627,1013129,944925,1010739,950489,1008615,955788,1006757,961352,1005429,967181,1004102,972745,1003040,978838,1002243,984667,1001712xm710407,800017l719935,800017,729729,800281,739522,800810,749050,801604,768637,803190,787694,805571,806222,809009,825014,812711,843806,817207,862070,822232,880333,828315,898331,834398,916329,841538,934063,849472,951532,857671,968736,866663,985941,875919,1002351,885969,973236,888349,959208,889672,946503,891258,934328,892845,923476,894167,913947,896019,906007,897870,898596,899986,890920,902630,883244,905540,875304,909242,867628,912945,859952,917176,851747,921937,844071,926962,836131,932251,828455,938334,820779,944416,813368,951028,805957,958169,798811,965574,791929,973244,785312,981442,778695,989641,772607,998368,766784,1007360,761490,1016881,756197,1026402,751432,1036451,747462,1046501,743492,1056815,740316,1067923,737140,1079031,735287,1090138,733434,1101775,732111,1113412,731846,1125577,731846,1137743,732905,1150173,734228,1162867,736346,1174768,738992,1186405,742433,1197513,745874,1208620,750109,1219199,754873,1229513,759902,1239299,765461,1248555,771548,1257547,778165,1266274,784782,1274473,791929,1282407,799605,1289812,807545,1296953,815485,1303829,824220,1309912,832690,1315994,841689,1321284,850953,1326573,860481,1331334,870010,1335565,879803,1339532,889861,1342970,899919,1346144,910242,1349053,920300,1350904,930622,1353020,941209,1354607,951797,1355400,962384,1356194,972707,1356458,1352790,1356458,1360466,1380260,1367877,1404327,1375023,1428658,1381640,1453253,1387728,1478378,1393286,1503502,1398315,1529156,1402815,1555074,1407049,1581256,1410490,1607703,1413667,1634414,1416313,1661126,1417901,1688366,1419490,1715606,1420284,1742846,1420813,1770880,1420284,1797327,1419490,1824038,1059,1824038,265,1797327,0,1770880,265,1745756,794,1720896,2118,1696035,3441,1671704,5559,1647109,8205,1622778,11117,1598976,14293,1575173,17999,1551371,22234,1528362,26998,1505089,31762,1482081,37056,1459601,43143,1436856,49496,1414906,55848,1392955,62730,1371268,69876,1349846,77552,1328689,85757,1307796,93962,1287696,102697,1267332,111961,1247497,121489,1227926,131018,1208885,141076,1189843,151398,1171330,162250,1153346,173102,1135363,184484,1118172,196130,1100982,208040,1084320,220216,1067923,232656,1052055,245625,1036716,258330,1021641,271829,1006831,285327,992814,299091,979062,313119,965574,327412,952879,341969,940714,356792,928548,371614,917176,386965,906069,402317,895754,417933,885704,434079,876184,449695,867192,466105,858993,482516,850795,499190,843654,515865,836778,532805,830695,550009,824612,567214,819587,584683,815091,602152,811389,619885,807686,637619,805042,655618,802661,673881,801075,692144,800281,710407,800017xm717024,0l726288,265,735552,529,744286,1322,753550,1851,762549,2909,771548,4232,780547,5818,789017,7141,798016,8992,806751,11108,814956,13488,823691,15868,831896,18513,840366,21422,848306,24331,856511,27769,864452,30943,872392,34645,880068,38348,888008,42315,895419,46546,902831,50778,910242,55274,917388,59770,924534,64530,931416,69555,938298,74580,944915,80134,951532,85423,958149,90977,964501,96795,970324,102614,976677,108697,982235,114779,987793,121127,993616,127738,998910,134085,1004204,140697,1009233,147573,1013997,154450,1018761,161590,1023526,168731,1027760,175871,1032260,183277,1036230,190682,1039936,198351,1043906,206021,1047082,213955,1050523,221889,1053699,229823,1056611,238022,1059258,245956,1061640,254419,1064022,262617,1066139,271080,1068257,279543,1069845,288271,1071168,296734,1072492,305461,1073550,314453,1074344,323180,1074874,332172,1075403,341164,1075403,350156,1075403,359412,1074874,368140,1074344,377132,1073550,385859,1072492,394587,1071168,403314,1069845,412042,1068257,420505,1066139,429232,1064022,437431,1061640,445894,1059258,454092,1056611,462555,1053699,470489,1050523,478423,1047082,486357,1043906,494027,1039936,501696,1036230,509366,1032260,516771,1027760,524441,1023526,531581,1018761,538722,1013997,545863,1009233,552474,1004204,559351,998910,566227,993616,572838,987793,578921,982235,585533,976677,591616,970324,597434,964501,603517,958149,609071,951532,614624,944915,620178,938298,625468,931416,630493,924534,635517,917388,640278,910242,645038,902831,649534,895419,653766,888008,657733,880068,661700,872392,665667,864452,669105,856511,672807,848306,675981,840366,678890,831896,681535,823691,684180,814956,687089,806751,688940,798016,691056,789017,692907,780547,694758,771548,696081,762549,697403,753550,698196,744286,699254,735552,699783,726288,700048,717024,700048,707760,700048,698496,699783,689232,699254,680498,698196,671234,697403,662235,696081,653235,694758,644766,692907,636031,691056,627561,688940,618827,687089,610092,684180,601887,681535,593417,678890,585477,675981,577536,672807,569331,669105,561391,665667,553715,661700,545775,657733,538363,653766,530952,649534,523541,645038,516395,640278,509248,635517,502367,630493,495485,625468,488603,620178,482251,614624,475898,609071,469546,603517,463458,597434,457371,591616,451548,585533,445989,578921,440166,572838,434873,566227,429579,559351,424550,552474,419786,545863,415022,538722,410257,531581,406022,524441,401523,516771,397553,509366,393847,501696,389877,494027,386701,486357,383260,478423,380084,470489,377172,462555,374525,454092,372143,445894,369761,437431,367644,429232,365791,420505,363938,412042,362615,403314,361291,394587,360232,385859,359438,377132,358909,368140,358380,359412,358380,350156,358380,341164,358909,332172,359438,323180,360232,314453,361291,305461,362615,296734,363938,288271,365791,279543,367644,271080,369761,262617,372143,254419,374525,245956,377172,238022,380084,229823,383260,221889,386701,213955,389877,206021,393847,198351,397553,190682,401523,183277,406022,175871,410257,168731,415022,161590,419786,154450,424550,147573,429579,140697,434873,134085,440166,127738,445989,121127,451548,114779,457371,108697,463458,102614,469546,96795,475898,90977,482251,85423,488603,80134,495485,74580,502367,69555,509248,64530,516395,59770,523541,55274,530952,50778,538363,46546,545775,42315,553715,38348,561391,34645,569331,30943,577536,27769,585477,24331,593417,21422,601887,18513,610092,15868,618827,13488,627561,11108,636031,8992,644766,7141,653235,5818,662235,4232,671234,2909,680498,1851,689232,1322,698496,529,707760,265,717024,0xe">
                <v:fill on="t" focussize="0,0"/>
                <v:stroke on="f"/>
                <v:imagedata o:title=""/>
                <o:lock v:ext="edit" aspectratio="f"/>
              </v:shape>
            </w:pict>
          </mc:Fallback>
        </mc:AlternateContent>
      </w:r>
      <w:r>
        <w:rPr>
          <w:sz w:val="21"/>
        </w:rPr>
        <mc:AlternateContent>
          <mc:Choice Requires="wps">
            <w:drawing>
              <wp:anchor distT="0" distB="0" distL="114300" distR="114300" simplePos="0" relativeHeight="4127139840" behindDoc="0" locked="0" layoutInCell="1" allowOverlap="1">
                <wp:simplePos x="0" y="0"/>
                <wp:positionH relativeFrom="column">
                  <wp:posOffset>4462145</wp:posOffset>
                </wp:positionH>
                <wp:positionV relativeFrom="paragraph">
                  <wp:posOffset>873125</wp:posOffset>
                </wp:positionV>
                <wp:extent cx="391160" cy="375920"/>
                <wp:effectExtent l="0" t="0" r="15240" b="5080"/>
                <wp:wrapNone/>
                <wp:docPr id="147" name="男人"/>
                <wp:cNvGraphicFramePr/>
                <a:graphic xmlns:a="http://schemas.openxmlformats.org/drawingml/2006/main">
                  <a:graphicData uri="http://schemas.microsoft.com/office/word/2010/wordprocessingShape">
                    <wps:wsp>
                      <wps:cNvSpPr/>
                      <wps:spPr bwMode="auto">
                        <a:xfrm>
                          <a:off x="6339840" y="3844290"/>
                          <a:ext cx="391160" cy="375920"/>
                        </a:xfrm>
                        <a:custGeom>
                          <a:avLst/>
                          <a:gdLst>
                            <a:gd name="T0" fmla="*/ 416334317 w 5965"/>
                            <a:gd name="T1" fmla="*/ 75815881 h 5525"/>
                            <a:gd name="T2" fmla="*/ 416538070 w 5965"/>
                            <a:gd name="T3" fmla="*/ 102142015 h 5525"/>
                            <a:gd name="T4" fmla="*/ 412968551 w 5965"/>
                            <a:gd name="T5" fmla="*/ 149998739 h 5525"/>
                            <a:gd name="T6" fmla="*/ 415008322 w 5965"/>
                            <a:gd name="T7" fmla="*/ 163264210 h 5525"/>
                            <a:gd name="T8" fmla="*/ 420413859 w 5965"/>
                            <a:gd name="T9" fmla="*/ 173672291 h 5525"/>
                            <a:gd name="T10" fmla="*/ 424493721 w 5965"/>
                            <a:gd name="T11" fmla="*/ 190712788 h 5525"/>
                            <a:gd name="T12" fmla="*/ 423983698 w 5965"/>
                            <a:gd name="T13" fmla="*/ 209080215 h 5525"/>
                            <a:gd name="T14" fmla="*/ 420107909 w 5965"/>
                            <a:gd name="T15" fmla="*/ 229590285 h 5525"/>
                            <a:gd name="T16" fmla="*/ 413478254 w 5965"/>
                            <a:gd name="T17" fmla="*/ 244691987 h 5525"/>
                            <a:gd name="T18" fmla="*/ 407766767 w 5965"/>
                            <a:gd name="T19" fmla="*/ 249590096 h 5525"/>
                            <a:gd name="T20" fmla="*/ 397465396 w 5965"/>
                            <a:gd name="T21" fmla="*/ 255814496 h 5525"/>
                            <a:gd name="T22" fmla="*/ 392671758 w 5965"/>
                            <a:gd name="T23" fmla="*/ 263977690 h 5525"/>
                            <a:gd name="T24" fmla="*/ 390020087 w 5965"/>
                            <a:gd name="T25" fmla="*/ 284385517 h 5525"/>
                            <a:gd name="T26" fmla="*/ 387878120 w 5965"/>
                            <a:gd name="T27" fmla="*/ 299385614 h 5525"/>
                            <a:gd name="T28" fmla="*/ 380840638 w 5965"/>
                            <a:gd name="T29" fmla="*/ 311222230 h 5525"/>
                            <a:gd name="T30" fmla="*/ 372681234 w 5965"/>
                            <a:gd name="T31" fmla="*/ 324079365 h 5525"/>
                            <a:gd name="T32" fmla="*/ 387878120 w 5965"/>
                            <a:gd name="T33" fmla="*/ 335099630 h 5525"/>
                            <a:gd name="T34" fmla="*/ 404502878 w 5965"/>
                            <a:gd name="T35" fmla="*/ 367242149 h 5525"/>
                            <a:gd name="T36" fmla="*/ 414090473 w 5965"/>
                            <a:gd name="T37" fmla="*/ 377956321 h 5525"/>
                            <a:gd name="T38" fmla="*/ 487932935 w 5965"/>
                            <a:gd name="T39" fmla="*/ 405201051 h 5525"/>
                            <a:gd name="T40" fmla="*/ 557083956 w 5965"/>
                            <a:gd name="T41" fmla="*/ 433568224 h 5525"/>
                            <a:gd name="T42" fmla="*/ 582786287 w 5965"/>
                            <a:gd name="T43" fmla="*/ 444180473 h 5525"/>
                            <a:gd name="T44" fmla="*/ 595535256 w 5965"/>
                            <a:gd name="T45" fmla="*/ 453160019 h 5525"/>
                            <a:gd name="T46" fmla="*/ 604816582 w 5965"/>
                            <a:gd name="T47" fmla="*/ 465710742 h 5525"/>
                            <a:gd name="T48" fmla="*/ 607774521 w 5965"/>
                            <a:gd name="T49" fmla="*/ 515098245 h 5525"/>
                            <a:gd name="T50" fmla="*/ 204073 w 5965"/>
                            <a:gd name="T51" fmla="*/ 563771320 h 5525"/>
                            <a:gd name="T52" fmla="*/ 1427872 w 5965"/>
                            <a:gd name="T53" fmla="*/ 479588397 h 5525"/>
                            <a:gd name="T54" fmla="*/ 6323706 w 5965"/>
                            <a:gd name="T55" fmla="*/ 461017121 h 5525"/>
                            <a:gd name="T56" fmla="*/ 16930707 w 5965"/>
                            <a:gd name="T57" fmla="*/ 449792689 h 5525"/>
                            <a:gd name="T58" fmla="*/ 30495968 w 5965"/>
                            <a:gd name="T59" fmla="*/ 441629494 h 5525"/>
                            <a:gd name="T60" fmla="*/ 67621272 w 5965"/>
                            <a:gd name="T61" fmla="*/ 427751840 h 5525"/>
                            <a:gd name="T62" fmla="*/ 156558744 w 5965"/>
                            <a:gd name="T63" fmla="*/ 389895181 h 5525"/>
                            <a:gd name="T64" fmla="*/ 196336039 w 5965"/>
                            <a:gd name="T65" fmla="*/ 376425862 h 5525"/>
                            <a:gd name="T66" fmla="*/ 207555259 w 5965"/>
                            <a:gd name="T67" fmla="*/ 361425765 h 5525"/>
                            <a:gd name="T68" fmla="*/ 232951320 w 5965"/>
                            <a:gd name="T69" fmla="*/ 332038392 h 5525"/>
                            <a:gd name="T70" fmla="*/ 227545783 w 5965"/>
                            <a:gd name="T71" fmla="*/ 319283501 h 5525"/>
                            <a:gd name="T72" fmla="*/ 219284183 w 5965"/>
                            <a:gd name="T73" fmla="*/ 309487603 h 5525"/>
                            <a:gd name="T74" fmla="*/ 211634801 w 5965"/>
                            <a:gd name="T75" fmla="*/ 254079869 h 5525"/>
                            <a:gd name="T76" fmla="*/ 201435626 w 5965"/>
                            <a:gd name="T77" fmla="*/ 252038830 h 5525"/>
                            <a:gd name="T78" fmla="*/ 194602217 w 5965"/>
                            <a:gd name="T79" fmla="*/ 247549057 h 5525"/>
                            <a:gd name="T80" fmla="*/ 188584461 w 5965"/>
                            <a:gd name="T81" fmla="*/ 236324625 h 5525"/>
                            <a:gd name="T82" fmla="*/ 183484873 w 5965"/>
                            <a:gd name="T83" fmla="*/ 214284096 h 5525"/>
                            <a:gd name="T84" fmla="*/ 180731007 w 5965"/>
                            <a:gd name="T85" fmla="*/ 182651837 h 5525"/>
                            <a:gd name="T86" fmla="*/ 183484873 w 5965"/>
                            <a:gd name="T87" fmla="*/ 173978383 h 5525"/>
                            <a:gd name="T88" fmla="*/ 188380388 w 5965"/>
                            <a:gd name="T89" fmla="*/ 161325415 h 5525"/>
                            <a:gd name="T90" fmla="*/ 186442494 w 5965"/>
                            <a:gd name="T91" fmla="*/ 146325318 h 5525"/>
                            <a:gd name="T92" fmla="*/ 182158878 w 5965"/>
                            <a:gd name="T93" fmla="*/ 105101329 h 5525"/>
                            <a:gd name="T94" fmla="*/ 185728718 w 5965"/>
                            <a:gd name="T95" fmla="*/ 72550475 h 5525"/>
                            <a:gd name="T96" fmla="*/ 195927893 w 5965"/>
                            <a:gd name="T97" fmla="*/ 47856724 h 5525"/>
                            <a:gd name="T98" fmla="*/ 211736678 w 5965"/>
                            <a:gd name="T99" fmla="*/ 30203724 h 5525"/>
                            <a:gd name="T100" fmla="*/ 231931275 w 5965"/>
                            <a:gd name="T101" fmla="*/ 18979291 h 5525"/>
                            <a:gd name="T102" fmla="*/ 260693422 w 5965"/>
                            <a:gd name="T103" fmla="*/ 8367362 h 5525"/>
                            <a:gd name="T104" fmla="*/ 283845639 w 5965"/>
                            <a:gd name="T105" fmla="*/ 2346811 h 5525"/>
                            <a:gd name="T106" fmla="*/ 309547969 w 5965"/>
                            <a:gd name="T107" fmla="*/ 0 h 5525"/>
                            <a:gd name="T108" fmla="*/ 336575975 w 5965"/>
                            <a:gd name="T109" fmla="*/ 3469254 h 5525"/>
                            <a:gd name="T110" fmla="*/ 364114003 w 5965"/>
                            <a:gd name="T111" fmla="*/ 15305870 h 5525"/>
                            <a:gd name="T112" fmla="*/ 399199536 w 5965"/>
                            <a:gd name="T113" fmla="*/ 32550854 h 5525"/>
                            <a:gd name="T114" fmla="*/ 407256744 w 5965"/>
                            <a:gd name="T115" fmla="*/ 44081378 h 552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965" h="5525">
                              <a:moveTo>
                                <a:pt x="4036" y="532"/>
                              </a:moveTo>
                              <a:lnTo>
                                <a:pt x="4036" y="532"/>
                              </a:lnTo>
                              <a:lnTo>
                                <a:pt x="4053" y="600"/>
                              </a:lnTo>
                              <a:lnTo>
                                <a:pt x="4065" y="654"/>
                              </a:lnTo>
                              <a:lnTo>
                                <a:pt x="4075" y="700"/>
                              </a:lnTo>
                              <a:lnTo>
                                <a:pt x="4082" y="743"/>
                              </a:lnTo>
                              <a:lnTo>
                                <a:pt x="4085" y="785"/>
                              </a:lnTo>
                              <a:lnTo>
                                <a:pt x="4088" y="833"/>
                              </a:lnTo>
                              <a:lnTo>
                                <a:pt x="4088" y="889"/>
                              </a:lnTo>
                              <a:lnTo>
                                <a:pt x="4087" y="959"/>
                              </a:lnTo>
                              <a:lnTo>
                                <a:pt x="4084" y="1001"/>
                              </a:lnTo>
                              <a:lnTo>
                                <a:pt x="4079" y="1065"/>
                              </a:lnTo>
                              <a:lnTo>
                                <a:pt x="4063" y="1229"/>
                              </a:lnTo>
                              <a:lnTo>
                                <a:pt x="4056" y="1316"/>
                              </a:lnTo>
                              <a:lnTo>
                                <a:pt x="4051" y="1398"/>
                              </a:lnTo>
                              <a:lnTo>
                                <a:pt x="4050" y="1436"/>
                              </a:lnTo>
                              <a:lnTo>
                                <a:pt x="4049" y="1470"/>
                              </a:lnTo>
                              <a:lnTo>
                                <a:pt x="4050" y="1499"/>
                              </a:lnTo>
                              <a:lnTo>
                                <a:pt x="4051" y="1523"/>
                              </a:lnTo>
                              <a:lnTo>
                                <a:pt x="4055" y="1555"/>
                              </a:lnTo>
                              <a:lnTo>
                                <a:pt x="4061" y="1580"/>
                              </a:lnTo>
                              <a:lnTo>
                                <a:pt x="4069" y="1600"/>
                              </a:lnTo>
                              <a:lnTo>
                                <a:pt x="4076" y="1619"/>
                              </a:lnTo>
                              <a:lnTo>
                                <a:pt x="4085" y="1636"/>
                              </a:lnTo>
                              <a:lnTo>
                                <a:pt x="4097" y="1655"/>
                              </a:lnTo>
                              <a:lnTo>
                                <a:pt x="4109" y="1676"/>
                              </a:lnTo>
                              <a:lnTo>
                                <a:pt x="4122" y="1702"/>
                              </a:lnTo>
                              <a:lnTo>
                                <a:pt x="4133" y="1727"/>
                              </a:lnTo>
                              <a:lnTo>
                                <a:pt x="4142" y="1754"/>
                              </a:lnTo>
                              <a:lnTo>
                                <a:pt x="4149" y="1782"/>
                              </a:lnTo>
                              <a:lnTo>
                                <a:pt x="4156" y="1811"/>
                              </a:lnTo>
                              <a:lnTo>
                                <a:pt x="4159" y="1840"/>
                              </a:lnTo>
                              <a:lnTo>
                                <a:pt x="4162" y="1869"/>
                              </a:lnTo>
                              <a:lnTo>
                                <a:pt x="4163" y="1899"/>
                              </a:lnTo>
                              <a:lnTo>
                                <a:pt x="4165" y="1929"/>
                              </a:lnTo>
                              <a:lnTo>
                                <a:pt x="4163" y="1959"/>
                              </a:lnTo>
                              <a:lnTo>
                                <a:pt x="4162" y="1989"/>
                              </a:lnTo>
                              <a:lnTo>
                                <a:pt x="4160" y="2018"/>
                              </a:lnTo>
                              <a:lnTo>
                                <a:pt x="4157" y="2049"/>
                              </a:lnTo>
                              <a:lnTo>
                                <a:pt x="4149" y="2104"/>
                              </a:lnTo>
                              <a:lnTo>
                                <a:pt x="4140" y="2158"/>
                              </a:lnTo>
                              <a:lnTo>
                                <a:pt x="4134" y="2187"/>
                              </a:lnTo>
                              <a:lnTo>
                                <a:pt x="4127" y="2218"/>
                              </a:lnTo>
                              <a:lnTo>
                                <a:pt x="4119" y="2250"/>
                              </a:lnTo>
                              <a:lnTo>
                                <a:pt x="4109" y="2283"/>
                              </a:lnTo>
                              <a:lnTo>
                                <a:pt x="4097" y="2315"/>
                              </a:lnTo>
                              <a:lnTo>
                                <a:pt x="4084" y="2345"/>
                              </a:lnTo>
                              <a:lnTo>
                                <a:pt x="4070" y="2373"/>
                              </a:lnTo>
                              <a:lnTo>
                                <a:pt x="4062" y="2387"/>
                              </a:lnTo>
                              <a:lnTo>
                                <a:pt x="4054" y="2398"/>
                              </a:lnTo>
                              <a:lnTo>
                                <a:pt x="4045" y="2410"/>
                              </a:lnTo>
                              <a:lnTo>
                                <a:pt x="4034" y="2420"/>
                              </a:lnTo>
                              <a:lnTo>
                                <a:pt x="4023" y="2430"/>
                              </a:lnTo>
                              <a:lnTo>
                                <a:pt x="4011" y="2438"/>
                              </a:lnTo>
                              <a:lnTo>
                                <a:pt x="3998" y="2446"/>
                              </a:lnTo>
                              <a:lnTo>
                                <a:pt x="3986" y="2452"/>
                              </a:lnTo>
                              <a:lnTo>
                                <a:pt x="3959" y="2467"/>
                              </a:lnTo>
                              <a:lnTo>
                                <a:pt x="3933" y="2480"/>
                              </a:lnTo>
                              <a:lnTo>
                                <a:pt x="3920" y="2488"/>
                              </a:lnTo>
                              <a:lnTo>
                                <a:pt x="3908" y="2497"/>
                              </a:lnTo>
                              <a:lnTo>
                                <a:pt x="3897" y="2507"/>
                              </a:lnTo>
                              <a:lnTo>
                                <a:pt x="3887" y="2517"/>
                              </a:lnTo>
                              <a:lnTo>
                                <a:pt x="3877" y="2529"/>
                              </a:lnTo>
                              <a:lnTo>
                                <a:pt x="3868" y="2544"/>
                              </a:lnTo>
                              <a:lnTo>
                                <a:pt x="3858" y="2565"/>
                              </a:lnTo>
                              <a:lnTo>
                                <a:pt x="3850" y="2587"/>
                              </a:lnTo>
                              <a:lnTo>
                                <a:pt x="3843" y="2611"/>
                              </a:lnTo>
                              <a:lnTo>
                                <a:pt x="3838" y="2634"/>
                              </a:lnTo>
                              <a:lnTo>
                                <a:pt x="3834" y="2659"/>
                              </a:lnTo>
                              <a:lnTo>
                                <a:pt x="3831" y="2684"/>
                              </a:lnTo>
                              <a:lnTo>
                                <a:pt x="3828" y="2736"/>
                              </a:lnTo>
                              <a:lnTo>
                                <a:pt x="3824" y="2787"/>
                              </a:lnTo>
                              <a:lnTo>
                                <a:pt x="3821" y="2837"/>
                              </a:lnTo>
                              <a:lnTo>
                                <a:pt x="3819" y="2863"/>
                              </a:lnTo>
                              <a:lnTo>
                                <a:pt x="3814" y="2887"/>
                              </a:lnTo>
                              <a:lnTo>
                                <a:pt x="3810" y="2911"/>
                              </a:lnTo>
                              <a:lnTo>
                                <a:pt x="3803" y="2934"/>
                              </a:lnTo>
                              <a:lnTo>
                                <a:pt x="3794" y="2959"/>
                              </a:lnTo>
                              <a:lnTo>
                                <a:pt x="3784" y="2980"/>
                              </a:lnTo>
                              <a:lnTo>
                                <a:pt x="3773" y="3000"/>
                              </a:lnTo>
                              <a:lnTo>
                                <a:pt x="3761" y="3018"/>
                              </a:lnTo>
                              <a:lnTo>
                                <a:pt x="3747" y="3035"/>
                              </a:lnTo>
                              <a:lnTo>
                                <a:pt x="3734" y="3050"/>
                              </a:lnTo>
                              <a:lnTo>
                                <a:pt x="3708" y="3081"/>
                              </a:lnTo>
                              <a:lnTo>
                                <a:pt x="3696" y="3098"/>
                              </a:lnTo>
                              <a:lnTo>
                                <a:pt x="3684" y="3115"/>
                              </a:lnTo>
                              <a:lnTo>
                                <a:pt x="3673" y="3133"/>
                              </a:lnTo>
                              <a:lnTo>
                                <a:pt x="3663" y="3153"/>
                              </a:lnTo>
                              <a:lnTo>
                                <a:pt x="3654" y="3176"/>
                              </a:lnTo>
                              <a:lnTo>
                                <a:pt x="3647" y="3201"/>
                              </a:lnTo>
                              <a:lnTo>
                                <a:pt x="3643" y="3229"/>
                              </a:lnTo>
                              <a:lnTo>
                                <a:pt x="3640" y="3261"/>
                              </a:lnTo>
                              <a:lnTo>
                                <a:pt x="3803" y="3284"/>
                              </a:lnTo>
                              <a:lnTo>
                                <a:pt x="3852" y="3389"/>
                              </a:lnTo>
                              <a:lnTo>
                                <a:pt x="3881" y="3449"/>
                              </a:lnTo>
                              <a:lnTo>
                                <a:pt x="3914" y="3511"/>
                              </a:lnTo>
                              <a:lnTo>
                                <a:pt x="3930" y="3542"/>
                              </a:lnTo>
                              <a:lnTo>
                                <a:pt x="3948" y="3571"/>
                              </a:lnTo>
                              <a:lnTo>
                                <a:pt x="3966" y="3599"/>
                              </a:lnTo>
                              <a:lnTo>
                                <a:pt x="3985" y="3626"/>
                              </a:lnTo>
                              <a:lnTo>
                                <a:pt x="4003" y="3649"/>
                              </a:lnTo>
                              <a:lnTo>
                                <a:pt x="4022" y="3670"/>
                              </a:lnTo>
                              <a:lnTo>
                                <a:pt x="4041" y="3689"/>
                              </a:lnTo>
                              <a:lnTo>
                                <a:pt x="4051" y="3697"/>
                              </a:lnTo>
                              <a:lnTo>
                                <a:pt x="4060" y="3704"/>
                              </a:lnTo>
                              <a:lnTo>
                                <a:pt x="4316" y="3774"/>
                              </a:lnTo>
                              <a:lnTo>
                                <a:pt x="4431" y="3821"/>
                              </a:lnTo>
                              <a:lnTo>
                                <a:pt x="4547" y="3870"/>
                              </a:lnTo>
                              <a:lnTo>
                                <a:pt x="4784" y="3971"/>
                              </a:lnTo>
                              <a:lnTo>
                                <a:pt x="5020" y="4073"/>
                              </a:lnTo>
                              <a:lnTo>
                                <a:pt x="5251" y="4171"/>
                              </a:lnTo>
                              <a:lnTo>
                                <a:pt x="5302" y="4192"/>
                              </a:lnTo>
                              <a:lnTo>
                                <a:pt x="5356" y="4211"/>
                              </a:lnTo>
                              <a:lnTo>
                                <a:pt x="5462" y="4249"/>
                              </a:lnTo>
                              <a:lnTo>
                                <a:pt x="5514" y="4267"/>
                              </a:lnTo>
                              <a:lnTo>
                                <a:pt x="5567" y="4287"/>
                              </a:lnTo>
                              <a:lnTo>
                                <a:pt x="5617" y="4307"/>
                              </a:lnTo>
                              <a:lnTo>
                                <a:pt x="5666" y="4328"/>
                              </a:lnTo>
                              <a:lnTo>
                                <a:pt x="5691" y="4341"/>
                              </a:lnTo>
                              <a:lnTo>
                                <a:pt x="5714" y="4353"/>
                              </a:lnTo>
                              <a:lnTo>
                                <a:pt x="5736" y="4365"/>
                              </a:lnTo>
                              <a:lnTo>
                                <a:pt x="5759" y="4379"/>
                              </a:lnTo>
                              <a:lnTo>
                                <a:pt x="5780" y="4393"/>
                              </a:lnTo>
                              <a:lnTo>
                                <a:pt x="5800" y="4408"/>
                              </a:lnTo>
                              <a:lnTo>
                                <a:pt x="5820" y="4424"/>
                              </a:lnTo>
                              <a:lnTo>
                                <a:pt x="5839" y="4441"/>
                              </a:lnTo>
                              <a:lnTo>
                                <a:pt x="5857" y="4459"/>
                              </a:lnTo>
                              <a:lnTo>
                                <a:pt x="5874" y="4477"/>
                              </a:lnTo>
                              <a:lnTo>
                                <a:pt x="5889" y="4497"/>
                              </a:lnTo>
                              <a:lnTo>
                                <a:pt x="5904" y="4518"/>
                              </a:lnTo>
                              <a:lnTo>
                                <a:pt x="5917" y="4540"/>
                              </a:lnTo>
                              <a:lnTo>
                                <a:pt x="5930" y="4564"/>
                              </a:lnTo>
                              <a:lnTo>
                                <a:pt x="5942" y="4588"/>
                              </a:lnTo>
                              <a:lnTo>
                                <a:pt x="5952" y="4615"/>
                              </a:lnTo>
                              <a:lnTo>
                                <a:pt x="5952" y="4700"/>
                              </a:lnTo>
                              <a:lnTo>
                                <a:pt x="5954" y="4804"/>
                              </a:lnTo>
                              <a:lnTo>
                                <a:pt x="5959" y="5048"/>
                              </a:lnTo>
                              <a:lnTo>
                                <a:pt x="5963" y="5176"/>
                              </a:lnTo>
                              <a:lnTo>
                                <a:pt x="5965" y="5302"/>
                              </a:lnTo>
                              <a:lnTo>
                                <a:pt x="5965" y="5420"/>
                              </a:lnTo>
                              <a:lnTo>
                                <a:pt x="5965" y="5525"/>
                              </a:lnTo>
                              <a:lnTo>
                                <a:pt x="2" y="5525"/>
                              </a:lnTo>
                              <a:lnTo>
                                <a:pt x="0" y="5420"/>
                              </a:lnTo>
                              <a:lnTo>
                                <a:pt x="2" y="5302"/>
                              </a:lnTo>
                              <a:lnTo>
                                <a:pt x="4" y="5176"/>
                              </a:lnTo>
                              <a:lnTo>
                                <a:pt x="6" y="5048"/>
                              </a:lnTo>
                              <a:lnTo>
                                <a:pt x="12" y="4804"/>
                              </a:lnTo>
                              <a:lnTo>
                                <a:pt x="14" y="4700"/>
                              </a:lnTo>
                              <a:lnTo>
                                <a:pt x="15" y="4615"/>
                              </a:lnTo>
                              <a:lnTo>
                                <a:pt x="25" y="4588"/>
                              </a:lnTo>
                              <a:lnTo>
                                <a:pt x="36" y="4564"/>
                              </a:lnTo>
                              <a:lnTo>
                                <a:pt x="48" y="4540"/>
                              </a:lnTo>
                              <a:lnTo>
                                <a:pt x="62" y="4518"/>
                              </a:lnTo>
                              <a:lnTo>
                                <a:pt x="77" y="4497"/>
                              </a:lnTo>
                              <a:lnTo>
                                <a:pt x="93" y="4477"/>
                              </a:lnTo>
                              <a:lnTo>
                                <a:pt x="110" y="4459"/>
                              </a:lnTo>
                              <a:lnTo>
                                <a:pt x="128" y="4441"/>
                              </a:lnTo>
                              <a:lnTo>
                                <a:pt x="147" y="4424"/>
                              </a:lnTo>
                              <a:lnTo>
                                <a:pt x="166" y="4408"/>
                              </a:lnTo>
                              <a:lnTo>
                                <a:pt x="187" y="4393"/>
                              </a:lnTo>
                              <a:lnTo>
                                <a:pt x="208" y="4379"/>
                              </a:lnTo>
                              <a:lnTo>
                                <a:pt x="230" y="4365"/>
                              </a:lnTo>
                              <a:lnTo>
                                <a:pt x="253" y="4353"/>
                              </a:lnTo>
                              <a:lnTo>
                                <a:pt x="276" y="4341"/>
                              </a:lnTo>
                              <a:lnTo>
                                <a:pt x="299" y="4328"/>
                              </a:lnTo>
                              <a:lnTo>
                                <a:pt x="349" y="4307"/>
                              </a:lnTo>
                              <a:lnTo>
                                <a:pt x="400" y="4287"/>
                              </a:lnTo>
                              <a:lnTo>
                                <a:pt x="451" y="4267"/>
                              </a:lnTo>
                              <a:lnTo>
                                <a:pt x="505" y="4249"/>
                              </a:lnTo>
                              <a:lnTo>
                                <a:pt x="611" y="4211"/>
                              </a:lnTo>
                              <a:lnTo>
                                <a:pt x="663" y="4192"/>
                              </a:lnTo>
                              <a:lnTo>
                                <a:pt x="716" y="4171"/>
                              </a:lnTo>
                              <a:lnTo>
                                <a:pt x="945" y="4073"/>
                              </a:lnTo>
                              <a:lnTo>
                                <a:pt x="1183" y="3971"/>
                              </a:lnTo>
                              <a:lnTo>
                                <a:pt x="1419" y="3870"/>
                              </a:lnTo>
                              <a:lnTo>
                                <a:pt x="1535" y="3821"/>
                              </a:lnTo>
                              <a:lnTo>
                                <a:pt x="1649" y="3774"/>
                              </a:lnTo>
                              <a:lnTo>
                                <a:pt x="1906" y="3704"/>
                              </a:lnTo>
                              <a:lnTo>
                                <a:pt x="1916" y="3697"/>
                              </a:lnTo>
                              <a:lnTo>
                                <a:pt x="1925" y="3689"/>
                              </a:lnTo>
                              <a:lnTo>
                                <a:pt x="1944" y="3670"/>
                              </a:lnTo>
                              <a:lnTo>
                                <a:pt x="1963" y="3649"/>
                              </a:lnTo>
                              <a:lnTo>
                                <a:pt x="1982" y="3626"/>
                              </a:lnTo>
                              <a:lnTo>
                                <a:pt x="1999" y="3599"/>
                              </a:lnTo>
                              <a:lnTo>
                                <a:pt x="2017" y="3571"/>
                              </a:lnTo>
                              <a:lnTo>
                                <a:pt x="2035" y="3542"/>
                              </a:lnTo>
                              <a:lnTo>
                                <a:pt x="2052" y="3511"/>
                              </a:lnTo>
                              <a:lnTo>
                                <a:pt x="2084" y="3449"/>
                              </a:lnTo>
                              <a:lnTo>
                                <a:pt x="2114" y="3389"/>
                              </a:lnTo>
                              <a:lnTo>
                                <a:pt x="2162" y="3284"/>
                              </a:lnTo>
                              <a:lnTo>
                                <a:pt x="2284" y="3254"/>
                              </a:lnTo>
                              <a:lnTo>
                                <a:pt x="2278" y="3228"/>
                              </a:lnTo>
                              <a:lnTo>
                                <a:pt x="2272" y="3203"/>
                              </a:lnTo>
                              <a:lnTo>
                                <a:pt x="2263" y="3182"/>
                              </a:lnTo>
                              <a:lnTo>
                                <a:pt x="2253" y="3162"/>
                              </a:lnTo>
                              <a:lnTo>
                                <a:pt x="2243" y="3145"/>
                              </a:lnTo>
                              <a:lnTo>
                                <a:pt x="2231" y="3129"/>
                              </a:lnTo>
                              <a:lnTo>
                                <a:pt x="2220" y="3115"/>
                              </a:lnTo>
                              <a:lnTo>
                                <a:pt x="2208" y="3100"/>
                              </a:lnTo>
                              <a:lnTo>
                                <a:pt x="2183" y="3075"/>
                              </a:lnTo>
                              <a:lnTo>
                                <a:pt x="2172" y="3061"/>
                              </a:lnTo>
                              <a:lnTo>
                                <a:pt x="2160" y="3048"/>
                              </a:lnTo>
                              <a:lnTo>
                                <a:pt x="2150" y="3033"/>
                              </a:lnTo>
                              <a:lnTo>
                                <a:pt x="2139" y="3017"/>
                              </a:lnTo>
                              <a:lnTo>
                                <a:pt x="2130" y="3000"/>
                              </a:lnTo>
                              <a:lnTo>
                                <a:pt x="2122" y="2981"/>
                              </a:lnTo>
                              <a:lnTo>
                                <a:pt x="2075" y="2490"/>
                              </a:lnTo>
                              <a:lnTo>
                                <a:pt x="2074" y="2491"/>
                              </a:lnTo>
                              <a:lnTo>
                                <a:pt x="2071" y="2491"/>
                              </a:lnTo>
                              <a:lnTo>
                                <a:pt x="2059" y="2490"/>
                              </a:lnTo>
                              <a:lnTo>
                                <a:pt x="2040" y="2487"/>
                              </a:lnTo>
                              <a:lnTo>
                                <a:pt x="2018" y="2481"/>
                              </a:lnTo>
                              <a:lnTo>
                                <a:pt x="1975" y="2470"/>
                              </a:lnTo>
                              <a:lnTo>
                                <a:pt x="1959" y="2465"/>
                              </a:lnTo>
                              <a:lnTo>
                                <a:pt x="1949" y="2460"/>
                              </a:lnTo>
                              <a:lnTo>
                                <a:pt x="1935" y="2450"/>
                              </a:lnTo>
                              <a:lnTo>
                                <a:pt x="1921" y="2439"/>
                              </a:lnTo>
                              <a:lnTo>
                                <a:pt x="1908" y="2426"/>
                              </a:lnTo>
                              <a:lnTo>
                                <a:pt x="1897" y="2410"/>
                              </a:lnTo>
                              <a:lnTo>
                                <a:pt x="1886" y="2394"/>
                              </a:lnTo>
                              <a:lnTo>
                                <a:pt x="1876" y="2377"/>
                              </a:lnTo>
                              <a:lnTo>
                                <a:pt x="1866" y="2358"/>
                              </a:lnTo>
                              <a:lnTo>
                                <a:pt x="1857" y="2337"/>
                              </a:lnTo>
                              <a:lnTo>
                                <a:pt x="1849" y="2316"/>
                              </a:lnTo>
                              <a:lnTo>
                                <a:pt x="1841" y="2295"/>
                              </a:lnTo>
                              <a:lnTo>
                                <a:pt x="1834" y="2273"/>
                              </a:lnTo>
                              <a:lnTo>
                                <a:pt x="1828" y="2249"/>
                              </a:lnTo>
                              <a:lnTo>
                                <a:pt x="1817" y="2200"/>
                              </a:lnTo>
                              <a:lnTo>
                                <a:pt x="1806" y="2151"/>
                              </a:lnTo>
                              <a:lnTo>
                                <a:pt x="1799" y="2100"/>
                              </a:lnTo>
                              <a:lnTo>
                                <a:pt x="1793" y="2050"/>
                              </a:lnTo>
                              <a:lnTo>
                                <a:pt x="1787" y="2000"/>
                              </a:lnTo>
                              <a:lnTo>
                                <a:pt x="1784" y="1952"/>
                              </a:lnTo>
                              <a:lnTo>
                                <a:pt x="1777" y="1863"/>
                              </a:lnTo>
                              <a:lnTo>
                                <a:pt x="1772" y="1790"/>
                              </a:lnTo>
                              <a:lnTo>
                                <a:pt x="1772" y="1775"/>
                              </a:lnTo>
                              <a:lnTo>
                                <a:pt x="1774" y="1762"/>
                              </a:lnTo>
                              <a:lnTo>
                                <a:pt x="1779" y="1747"/>
                              </a:lnTo>
                              <a:lnTo>
                                <a:pt x="1784" y="1734"/>
                              </a:lnTo>
                              <a:lnTo>
                                <a:pt x="1791" y="1720"/>
                              </a:lnTo>
                              <a:lnTo>
                                <a:pt x="1799" y="1705"/>
                              </a:lnTo>
                              <a:lnTo>
                                <a:pt x="1815" y="1674"/>
                              </a:lnTo>
                              <a:lnTo>
                                <a:pt x="1823" y="1657"/>
                              </a:lnTo>
                              <a:lnTo>
                                <a:pt x="1831" y="1640"/>
                              </a:lnTo>
                              <a:lnTo>
                                <a:pt x="1838" y="1621"/>
                              </a:lnTo>
                              <a:lnTo>
                                <a:pt x="1842" y="1602"/>
                              </a:lnTo>
                              <a:lnTo>
                                <a:pt x="1847" y="1581"/>
                              </a:lnTo>
                              <a:lnTo>
                                <a:pt x="1848" y="1559"/>
                              </a:lnTo>
                              <a:lnTo>
                                <a:pt x="1847" y="1536"/>
                              </a:lnTo>
                              <a:lnTo>
                                <a:pt x="1844" y="1523"/>
                              </a:lnTo>
                              <a:lnTo>
                                <a:pt x="1842" y="1510"/>
                              </a:lnTo>
                              <a:lnTo>
                                <a:pt x="1828" y="1434"/>
                              </a:lnTo>
                              <a:lnTo>
                                <a:pt x="1814" y="1360"/>
                              </a:lnTo>
                              <a:lnTo>
                                <a:pt x="1804" y="1290"/>
                              </a:lnTo>
                              <a:lnTo>
                                <a:pt x="1796" y="1221"/>
                              </a:lnTo>
                              <a:lnTo>
                                <a:pt x="1791" y="1155"/>
                              </a:lnTo>
                              <a:lnTo>
                                <a:pt x="1787" y="1092"/>
                              </a:lnTo>
                              <a:lnTo>
                                <a:pt x="1786" y="1030"/>
                              </a:lnTo>
                              <a:lnTo>
                                <a:pt x="1786" y="971"/>
                              </a:lnTo>
                              <a:lnTo>
                                <a:pt x="1790" y="915"/>
                              </a:lnTo>
                              <a:lnTo>
                                <a:pt x="1794" y="861"/>
                              </a:lnTo>
                              <a:lnTo>
                                <a:pt x="1802" y="808"/>
                              </a:lnTo>
                              <a:lnTo>
                                <a:pt x="1810" y="759"/>
                              </a:lnTo>
                              <a:lnTo>
                                <a:pt x="1821" y="711"/>
                              </a:lnTo>
                              <a:lnTo>
                                <a:pt x="1833" y="666"/>
                              </a:lnTo>
                              <a:lnTo>
                                <a:pt x="1848" y="622"/>
                              </a:lnTo>
                              <a:lnTo>
                                <a:pt x="1863" y="581"/>
                              </a:lnTo>
                              <a:lnTo>
                                <a:pt x="1881" y="542"/>
                              </a:lnTo>
                              <a:lnTo>
                                <a:pt x="1900" y="504"/>
                              </a:lnTo>
                              <a:lnTo>
                                <a:pt x="1921" y="469"/>
                              </a:lnTo>
                              <a:lnTo>
                                <a:pt x="1944" y="436"/>
                              </a:lnTo>
                              <a:lnTo>
                                <a:pt x="1967" y="403"/>
                              </a:lnTo>
                              <a:lnTo>
                                <a:pt x="1993" y="374"/>
                              </a:lnTo>
                              <a:lnTo>
                                <a:pt x="2020" y="347"/>
                              </a:lnTo>
                              <a:lnTo>
                                <a:pt x="2047" y="320"/>
                              </a:lnTo>
                              <a:lnTo>
                                <a:pt x="2076" y="296"/>
                              </a:lnTo>
                              <a:lnTo>
                                <a:pt x="2107" y="274"/>
                              </a:lnTo>
                              <a:lnTo>
                                <a:pt x="2138" y="253"/>
                              </a:lnTo>
                              <a:lnTo>
                                <a:pt x="2170" y="234"/>
                              </a:lnTo>
                              <a:lnTo>
                                <a:pt x="2204" y="216"/>
                              </a:lnTo>
                              <a:lnTo>
                                <a:pt x="2239" y="200"/>
                              </a:lnTo>
                              <a:lnTo>
                                <a:pt x="2274" y="186"/>
                              </a:lnTo>
                              <a:lnTo>
                                <a:pt x="2311" y="174"/>
                              </a:lnTo>
                              <a:lnTo>
                                <a:pt x="2364" y="151"/>
                              </a:lnTo>
                              <a:lnTo>
                                <a:pt x="2423" y="129"/>
                              </a:lnTo>
                              <a:lnTo>
                                <a:pt x="2488" y="105"/>
                              </a:lnTo>
                              <a:lnTo>
                                <a:pt x="2556" y="82"/>
                              </a:lnTo>
                              <a:lnTo>
                                <a:pt x="2592" y="71"/>
                              </a:lnTo>
                              <a:lnTo>
                                <a:pt x="2627" y="60"/>
                              </a:lnTo>
                              <a:lnTo>
                                <a:pt x="2665" y="50"/>
                              </a:lnTo>
                              <a:lnTo>
                                <a:pt x="2703" y="40"/>
                              </a:lnTo>
                              <a:lnTo>
                                <a:pt x="2742" y="31"/>
                              </a:lnTo>
                              <a:lnTo>
                                <a:pt x="2783" y="23"/>
                              </a:lnTo>
                              <a:lnTo>
                                <a:pt x="2823" y="16"/>
                              </a:lnTo>
                              <a:lnTo>
                                <a:pt x="2864" y="11"/>
                              </a:lnTo>
                              <a:lnTo>
                                <a:pt x="2906" y="5"/>
                              </a:lnTo>
                              <a:lnTo>
                                <a:pt x="2949" y="2"/>
                              </a:lnTo>
                              <a:lnTo>
                                <a:pt x="2991" y="0"/>
                              </a:lnTo>
                              <a:lnTo>
                                <a:pt x="3035" y="0"/>
                              </a:lnTo>
                              <a:lnTo>
                                <a:pt x="3078" y="1"/>
                              </a:lnTo>
                              <a:lnTo>
                                <a:pt x="3122" y="3"/>
                              </a:lnTo>
                              <a:lnTo>
                                <a:pt x="3166" y="9"/>
                              </a:lnTo>
                              <a:lnTo>
                                <a:pt x="3211" y="14"/>
                              </a:lnTo>
                              <a:lnTo>
                                <a:pt x="3255" y="23"/>
                              </a:lnTo>
                              <a:lnTo>
                                <a:pt x="3300" y="34"/>
                              </a:lnTo>
                              <a:lnTo>
                                <a:pt x="3346" y="47"/>
                              </a:lnTo>
                              <a:lnTo>
                                <a:pt x="3390" y="62"/>
                              </a:lnTo>
                              <a:lnTo>
                                <a:pt x="3435" y="80"/>
                              </a:lnTo>
                              <a:lnTo>
                                <a:pt x="3481" y="101"/>
                              </a:lnTo>
                              <a:lnTo>
                                <a:pt x="3525" y="123"/>
                              </a:lnTo>
                              <a:lnTo>
                                <a:pt x="3570" y="150"/>
                              </a:lnTo>
                              <a:lnTo>
                                <a:pt x="3688" y="260"/>
                              </a:lnTo>
                              <a:lnTo>
                                <a:pt x="3879" y="292"/>
                              </a:lnTo>
                              <a:lnTo>
                                <a:pt x="3888" y="297"/>
                              </a:lnTo>
                              <a:lnTo>
                                <a:pt x="3897" y="304"/>
                              </a:lnTo>
                              <a:lnTo>
                                <a:pt x="3914" y="319"/>
                              </a:lnTo>
                              <a:lnTo>
                                <a:pt x="3929" y="335"/>
                              </a:lnTo>
                              <a:lnTo>
                                <a:pt x="3944" y="353"/>
                              </a:lnTo>
                              <a:lnTo>
                                <a:pt x="3958" y="372"/>
                              </a:lnTo>
                              <a:lnTo>
                                <a:pt x="3971" y="392"/>
                              </a:lnTo>
                              <a:lnTo>
                                <a:pt x="3983" y="412"/>
                              </a:lnTo>
                              <a:lnTo>
                                <a:pt x="3993" y="432"/>
                              </a:lnTo>
                              <a:lnTo>
                                <a:pt x="4012" y="470"/>
                              </a:lnTo>
                              <a:lnTo>
                                <a:pt x="4025" y="502"/>
                              </a:lnTo>
                              <a:lnTo>
                                <a:pt x="4036" y="532"/>
                              </a:lnTo>
                              <a:close/>
                            </a:path>
                          </a:pathLst>
                        </a:custGeom>
                        <a:solidFill>
                          <a:schemeClr val="accent1"/>
                        </a:solidFill>
                        <a:ln>
                          <a:noFill/>
                        </a:ln>
                      </wps:spPr>
                      <wps:bodyPr anchor="ctr"/>
                    </wps:wsp>
                  </a:graphicData>
                </a:graphic>
              </wp:anchor>
            </w:drawing>
          </mc:Choice>
          <mc:Fallback>
            <w:pict>
              <v:shape id="男人" o:spid="_x0000_s1026" o:spt="100" style="position:absolute;left:0pt;margin-left:351.35pt;margin-top:68.75pt;height:29.6pt;width:30.8pt;z-index:-167827456;v-text-anchor:middle;mso-width-relative:page;mso-height-relative:page;" fillcolor="#5B9BD5 [3204]" filled="t" stroked="f" coordsize="5965,5525" o:gfxdata="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" path="m4036,532l4036,532,4053,600,4065,654,4075,700,4082,743,4085,785,4088,833,4088,889,4087,959,4084,1001,4079,1065,4063,1229,4056,1316,4051,1398,4050,1436,4049,1470,4050,1499,4051,1523,4055,1555,4061,1580,4069,1600,4076,1619,4085,1636,4097,1655,4109,1676,4122,1702,4133,1727,4142,1754,4149,1782,4156,1811,4159,1840,4162,1869,4163,1899,4165,1929,4163,1959,4162,1989,4160,2018,4157,2049,4149,2104,4140,2158,4134,2187,4127,2218,4119,2250,4109,2283,4097,2315,4084,2345,4070,2373,4062,2387,4054,2398,4045,2410,4034,2420,4023,2430,4011,2438,3998,2446,3986,2452,3959,2467,3933,2480,3920,2488,3908,2497,3897,2507,3887,2517,3877,2529,3868,2544,3858,2565,3850,2587,3843,2611,3838,2634,3834,2659,3831,2684,3828,2736,3824,2787,3821,2837,3819,2863,3814,2887,3810,2911,3803,2934,3794,2959,3784,2980,3773,3000,3761,3018,3747,3035,3734,3050,3708,3081,3696,3098,3684,3115,3673,3133,3663,3153,3654,3176,3647,3201,3643,3229,3640,3261,3803,3284,3852,3389,3881,3449,3914,3511,3930,3542,3948,3571,3966,3599,3985,3626,4003,3649,4022,3670,4041,3689,4051,3697,4060,3704,4316,3774,4431,3821,4547,3870,4784,3971,5020,4073,5251,4171,5302,4192,5356,4211,5462,4249,5514,4267,5567,4287,5617,4307,5666,4328,5691,4341,5714,4353,5736,4365,5759,4379,5780,4393,5800,4408,5820,4424,5839,4441,5857,4459,5874,4477,5889,4497,5904,4518,5917,4540,5930,4564,5942,4588,5952,4615,5952,4700,5954,4804,5959,5048,5963,5176,5965,5302,5965,5420,5965,5525,2,5525,0,5420,2,5302,4,5176,6,5048,12,4804,14,4700,15,4615,25,4588,36,4564,48,4540,62,4518,77,4497,93,4477,110,4459,128,4441,147,4424,166,4408,187,4393,208,4379,230,4365,253,4353,276,4341,299,4328,349,4307,400,4287,451,4267,505,4249,611,4211,663,4192,716,4171,945,4073,1183,3971,1419,3870,1535,3821,1649,3774,1906,3704,1916,3697,1925,3689,1944,3670,1963,3649,1982,3626,1999,3599,2017,3571,2035,3542,2052,3511,2084,3449,2114,3389,2162,3284,2284,3254,2278,3228,2272,3203,2263,3182,2253,3162,2243,3145,2231,3129,2220,3115,2208,3100,2183,3075,2172,3061,2160,3048,2150,3033,2139,3017,2130,3000,2122,2981,2075,2490,2074,2491,2071,2491,2059,2490,2040,2487,2018,2481,1975,2470,1959,2465,1949,2460,1935,2450,1921,2439,1908,2426,1897,2410,1886,2394,1876,2377,1866,2358,1857,2337,1849,2316,1841,2295,1834,2273,1828,2249,1817,2200,1806,2151,1799,2100,1793,2050,1787,2000,1784,1952,1777,1863,1772,1790,1772,1775,1774,1762,1779,1747,1784,1734,1791,1720,1799,1705,1815,1674,1823,1657,1831,1640,1838,1621,1842,1602,1847,1581,1848,1559,1847,1536,1844,1523,1842,1510,1828,1434,1814,1360,1804,1290,1796,1221,1791,1155,1787,1092,1786,1030,1786,971,1790,915,1794,861,1802,808,1810,759,1821,711,1833,666,1848,622,1863,581,1881,542,1900,504,1921,469,1944,436,1967,403,1993,374,2020,347,2047,320,2076,296,2107,274,2138,253,2170,234,2204,216,2239,200,2274,186,2311,174,2364,151,2423,129,2488,105,2556,82,2592,71,2627,60,2665,50,2703,40,2742,31,2783,23,2823,16,2864,11,2906,5,2949,2,2991,0,3035,0,3078,1,3122,3,3166,9,3211,14,3255,23,3300,34,3346,47,3390,62,3435,80,3481,101,3525,123,3570,150,3688,260,3879,292,3888,297,3897,304,3914,319,3929,335,3944,353,3958,372,3971,392,3983,412,3993,432,4012,470,4025,502,4036,532xe">
                <v:path o:connectlocs="@0,@0;@0,@0;@0,@0;@0,@0;@0,@0;@0,@0;@0,@0;@0,@0;@0,@0;@0,@0;@0,@0;@0,@0;@0,@0;@0,@0;@0,@0;@0,@0;@0,@0;@0,@0;@0,@0;@0,@0;@0,@0;@0,@0;@0,@0;@0,@0;@0,@0;13382262,@0;93633933,@0;414682454,@0;1110245658,@0;1999799303,@0;@0,@0;@0,@0;@0,@0;@0,@0;@0,@0;@0,@0;@0,@0;@0,@0;@0,@0;@0,@0;@0,@0;@0,@0;@0,@0;@0,@0;@0,@0;@0,@0;@0,@0;@0,@0;@0,@0;@0,2055055914;@0,1291347524;@0,569313796;@0,159676595;@0,0;@0,236047414;@0,1041408624;@0,@0;@0,@0" o:connectangles="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4127135744" behindDoc="0" locked="0" layoutInCell="1" allowOverlap="1">
                <wp:simplePos x="0" y="0"/>
                <wp:positionH relativeFrom="column">
                  <wp:posOffset>-1145540</wp:posOffset>
                </wp:positionH>
                <wp:positionV relativeFrom="paragraph">
                  <wp:posOffset>-923925</wp:posOffset>
                </wp:positionV>
                <wp:extent cx="7595870" cy="10786745"/>
                <wp:effectExtent l="0" t="0" r="24130" b="8255"/>
                <wp:wrapNone/>
                <wp:docPr id="148" name="图文框 148"/>
                <wp:cNvGraphicFramePr/>
                <a:graphic xmlns:a="http://schemas.openxmlformats.org/drawingml/2006/main">
                  <a:graphicData uri="http://schemas.microsoft.com/office/word/2010/wordprocessingShape">
                    <wps:wsp>
                      <wps:cNvSpPr/>
                      <wps:spPr>
                        <a:xfrm>
                          <a:off x="255905" y="272415"/>
                          <a:ext cx="7595870" cy="10786745"/>
                        </a:xfrm>
                        <a:prstGeom prst="frame">
                          <a:avLst>
                            <a:gd name="adj1" fmla="val 4730"/>
                          </a:avLst>
                        </a:prstGeom>
                        <a:solidFill>
                          <a:srgbClr val="5B9BD5">
                            <a:alpha val="7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90.2pt;margin-top:-72.75pt;height:849.35pt;width:598.1pt;z-index:-167831552;v-text-anchor:middle;mso-width-relative:page;mso-height-relative:page;" fillcolor="#5B9BD5" filled="t" stroked="f" coordsize="7595870,10786745" o:gfxdata="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YRQ+e&#10;2gAAAA8BAAAPAAAAAAAAAAEAIAAAACIAAABkcnMvZG93bnJldi54bWxQSwECFAAUAAAACACHTuJA&#10;0tHeo5ECAADpBAAADgAAAAAAAAABACAAAAApAQAAZHJzL2Uyb0RvYy54bWxQSwUGAAAAAAYABgBZ&#10;AQAALAYAAAAA&#10;" path="m0,0l7595870,0,7595870,10786745,0,10786745xm359284,359284l359284,10427460,7236585,10427460,7236585,359284xe">
                <v:path textboxrect="0,0,7595870,10786745" o:connectlocs="3797935,0;0,5393372;3797935,10786745;7595870,5393372" o:connectangles="247,164,82,0"/>
                <v:fill on="t" opacity="48496f" focussize="0,0"/>
                <v:stroke on="f" weight="1pt" miterlimit="8" joinstyle="miter"/>
                <v:imagedata o:title=""/>
                <o:lock v:ext="edit" aspectratio="f"/>
                <v:textbox>
                  <w:txbxContent>
                    <w:p>
                      <w:pPr>
                        <w:jc w:val="center"/>
                      </w:pPr>
                    </w:p>
                  </w:txbxContent>
                </v:textbox>
              </v:shape>
            </w:pict>
          </mc:Fallback>
        </mc:AlternateConten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7B1482"/>
    <w:rsid w:val="2C7B1482"/>
    <w:rsid w:val="465D02F5"/>
    <w:rsid w:val="5F6FB687"/>
    <w:rsid w:val="BFDB84BD"/>
    <w:rsid w:val="FBEF5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19979;&#36733;&#20013;&#24515;\c2b537b0abb598bfdd803eaadc5d6ce3\&#21307;&#25252;&#20154;&#21592;&#27714;&#32844;&#31616;&#21382;&#22871;&#35013;.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医护人员求职简历套装.docx</Template>
  <Pages>4</Pages>
  <Words>0</Words>
  <Characters>0</Characters>
  <Lines>0</Lines>
  <Paragraphs>0</Paragraphs>
  <TotalTime>1</TotalTime>
  <ScaleCrop>false</ScaleCrop>
  <LinksUpToDate>false</LinksUpToDate>
  <CharactersWithSpaces>14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2020-07-21T10:09:00Z</dcterms:created>
  <dc:creator>computer</dc:creator>
  <cp:lastModifiedBy>XXX</cp:lastModifiedBy>
  <dcterms:modified xsi:type="dcterms:W3CDTF">2020-09-02T05:39:26Z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KSORubyTemplateID" linkTarget="0">
    <vt:lpwstr>4</vt:lpwstr>
  </property>
  <property fmtid="{D5CDD505-2E9C-101B-9397-08002B2CF9AE}" pid="4" name="KSOTemplateKey">
    <vt:lpwstr>1.0_CbE0uS1A/04ZQ5clsv0ICuhoUjghzlocQWC7/3tfu+j0BKEGHg/0KvLOmfpwZA0pcTzfGCNOLzSCwvdRP9w5ew==</vt:lpwstr>
  </property>
</Properties>
</file>