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rPr>
          <w:rFonts w:hint="eastAsia"/>
          <w:lang w:eastAsia="zh-CN"/>
        </w:rPr>
        <w:sectPr>
          <w:pgSz w:w="11906" w:h="16838"/>
          <w:pgMar w:top="454" w:right="454" w:bottom="454" w:left="454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4446905</wp:posOffset>
                </wp:positionV>
                <wp:extent cx="3721735" cy="56642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9035" y="2770505"/>
                          <a:ext cx="372173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Ansi="Impact" w:eastAsia="黑体" w:cs="Impact" w:asciiTheme="majorHAnsi"/>
                                <w:color w:val="FFFFFF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hAnsi="Impact" w:eastAsia="黑体" w:cs="Impact" w:asciiTheme="majorHAnsi"/>
                                <w:color w:val="FFFFFF"/>
                                <w:sz w:val="44"/>
                                <w:szCs w:val="52"/>
                              </w:rPr>
                              <w:t>PERSONAL</w:t>
                            </w:r>
                            <w:r>
                              <w:rPr>
                                <w:rFonts w:hAnsi="Impact" w:eastAsia="黑体" w:cs="Impact" w:asciiTheme="majorHAnsi"/>
                                <w:color w:val="FFFFFF"/>
                                <w:sz w:val="44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8pt;margin-top:350.15pt;height:44.6pt;width:293.05pt;z-index:251666432;mso-width-relative:page;mso-height-relative:page;" filled="f" stroked="f" coordsize="21600,21600" o:gfxdata="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BbQMV3AAAAAsBAAAPAAAAAAAAAAEA&#10;IAAAACIAAABkcnMvZG93bnJldi54bWxQSwECFAAUAAAACACHTuJAh9ixnwsCAADYAwAADgAAAAAA&#10;AAABACAAAAAr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Ansi="Impact" w:eastAsia="黑体" w:cs="Impact" w:asciiTheme="majorHAnsi"/>
                          <w:color w:val="FFFFFF"/>
                          <w:sz w:val="20"/>
                          <w:szCs w:val="22"/>
                        </w:rPr>
                      </w:pPr>
                      <w:r>
                        <w:rPr>
                          <w:rFonts w:hint="eastAsia" w:hAnsi="Impact" w:eastAsia="黑体" w:cs="Impact" w:asciiTheme="majorHAnsi"/>
                          <w:color w:val="FFFFFF"/>
                          <w:sz w:val="44"/>
                          <w:szCs w:val="52"/>
                        </w:rPr>
                        <w:t>PERSONAL</w:t>
                      </w:r>
                      <w:r>
                        <w:rPr>
                          <w:rFonts w:hAnsi="Impact" w:eastAsia="黑体" w:cs="Impact" w:asciiTheme="majorHAnsi"/>
                          <w:color w:val="FFFFFF"/>
                          <w:sz w:val="44"/>
                          <w:szCs w:val="5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6078855</wp:posOffset>
                </wp:positionV>
                <wp:extent cx="3811270" cy="122682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>
                                      <w14:alpha w14:val="14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>
                                      <w14:alpha w14:val="14000"/>
                                    </w14:schemeClr>
                                  </w14:solidFill>
                                </w14:textFill>
                              </w:rPr>
                              <w:t>At the most beautiful age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>
                                      <w14:alpha w14:val="14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>
                                      <w14:alpha w14:val="14000"/>
                                    </w14:schemeClr>
                                  </w14:solidFill>
                                </w14:textFill>
                              </w:rPr>
                              <w:t>Choose the right 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25pt;margin-top:478.65pt;height:96.6pt;width:300.1pt;z-index:251702272;mso-width-relative:page;mso-height-relative:page;" filled="f" stroked="f" coordsize="21600,21600" o:gfxdata="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6gzL83AAAAAwBAAAPAAAAAAAAAAEAIAAAACIAAABkcnMv&#10;ZG93bnJldi54bWxQSwECFAAUAAAACACHTuJACgSobv8BAADN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>
                                <w14:alpha w14:val="14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>
                                <w14:alpha w14:val="14000"/>
                              </w14:schemeClr>
                            </w14:solidFill>
                          </w14:textFill>
                        </w:rPr>
                        <w:t>At the most beautiful age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>
                                <w14:alpha w14:val="14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>
                                <w14:alpha w14:val="14000"/>
                              </w14:schemeClr>
                            </w14:solidFill>
                          </w14:textFill>
                        </w:rPr>
                        <w:t>Choose the right career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4935855</wp:posOffset>
                </wp:positionV>
                <wp:extent cx="3811270" cy="122682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在最美的年龄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选择最适合的事业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25pt;margin-top:388.65pt;height:96.6pt;width:300.1pt;z-index:251700224;mso-width-relative:page;mso-height-relative:page;" filled="f" stroked="f" coordsize="21600,21600" o:gfxdata="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WbIm/bAAAACwEAAA8AAAAAAAAAAQAgAAAAIgAAAGRycy9k&#10;b3ducmV2LnhtbFBLAQIUABQAAAAIAIdO4kApBVjV/wEAAM0DAAAOAAAAAAAAAAEAIAAAACo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在最美的年龄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选择最适合的事业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1692910</wp:posOffset>
                </wp:positionV>
                <wp:extent cx="4034790" cy="905510"/>
                <wp:effectExtent l="0" t="0" r="3810" b="8890"/>
                <wp:wrapNone/>
                <wp:docPr id="20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5555" y="2065020"/>
                          <a:ext cx="4034790" cy="905510"/>
                          <a:chOff x="0" y="0"/>
                          <a:chExt cx="8680450" cy="1946275"/>
                        </a:xfrm>
                        <a:solidFill>
                          <a:srgbClr val="FFFFFF"/>
                        </a:solidFill>
                      </wpg:grpSpPr>
                      <wps:wsp>
                        <wps:cNvPr id="24" name="Freeform 5"/>
                        <wps:cNvSpPr/>
                        <wps:spPr bwMode="auto">
                          <a:xfrm>
                            <a:off x="1055687" y="147636"/>
                            <a:ext cx="766762" cy="323850"/>
                          </a:xfrm>
                          <a:custGeom>
                            <a:avLst/>
                            <a:gdLst>
                              <a:gd name="T0" fmla="*/ 167 w 181"/>
                              <a:gd name="T1" fmla="*/ 48 h 76"/>
                              <a:gd name="T2" fmla="*/ 118 w 181"/>
                              <a:gd name="T3" fmla="*/ 48 h 76"/>
                              <a:gd name="T4" fmla="*/ 118 w 181"/>
                              <a:gd name="T5" fmla="*/ 14 h 76"/>
                              <a:gd name="T6" fmla="*/ 104 w 181"/>
                              <a:gd name="T7" fmla="*/ 0 h 76"/>
                              <a:gd name="T8" fmla="*/ 90 w 181"/>
                              <a:gd name="T9" fmla="*/ 14 h 76"/>
                              <a:gd name="T10" fmla="*/ 90 w 181"/>
                              <a:gd name="T11" fmla="*/ 48 h 76"/>
                              <a:gd name="T12" fmla="*/ 14 w 181"/>
                              <a:gd name="T13" fmla="*/ 48 h 76"/>
                              <a:gd name="T14" fmla="*/ 0 w 181"/>
                              <a:gd name="T15" fmla="*/ 62 h 76"/>
                              <a:gd name="T16" fmla="*/ 14 w 181"/>
                              <a:gd name="T17" fmla="*/ 76 h 76"/>
                              <a:gd name="T18" fmla="*/ 167 w 181"/>
                              <a:gd name="T19" fmla="*/ 76 h 76"/>
                              <a:gd name="T20" fmla="*/ 181 w 181"/>
                              <a:gd name="T21" fmla="*/ 62 h 76"/>
                              <a:gd name="T22" fmla="*/ 167 w 181"/>
                              <a:gd name="T23" fmla="*/ 4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1" h="76">
                                <a:moveTo>
                                  <a:pt x="167" y="48"/>
                                </a:moveTo>
                                <a:cubicBezTo>
                                  <a:pt x="118" y="48"/>
                                  <a:pt x="118" y="48"/>
                                  <a:pt x="118" y="48"/>
                                </a:cubicBezTo>
                                <a:cubicBezTo>
                                  <a:pt x="118" y="14"/>
                                  <a:pt x="118" y="14"/>
                                  <a:pt x="118" y="14"/>
                                </a:cubicBezTo>
                                <a:cubicBezTo>
                                  <a:pt x="118" y="7"/>
                                  <a:pt x="112" y="0"/>
                                  <a:pt x="104" y="0"/>
                                </a:cubicBezTo>
                                <a:cubicBezTo>
                                  <a:pt x="96" y="0"/>
                                  <a:pt x="90" y="7"/>
                                  <a:pt x="90" y="14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6" y="48"/>
                                  <a:pt x="0" y="54"/>
                                  <a:pt x="0" y="62"/>
                                </a:cubicBezTo>
                                <a:cubicBezTo>
                                  <a:pt x="0" y="70"/>
                                  <a:pt x="6" y="76"/>
                                  <a:pt x="14" y="76"/>
                                </a:cubicBezTo>
                                <a:cubicBezTo>
                                  <a:pt x="167" y="76"/>
                                  <a:pt x="167" y="76"/>
                                  <a:pt x="167" y="76"/>
                                </a:cubicBezTo>
                                <a:cubicBezTo>
                                  <a:pt x="175" y="76"/>
                                  <a:pt x="181" y="70"/>
                                  <a:pt x="181" y="62"/>
                                </a:cubicBezTo>
                                <a:cubicBezTo>
                                  <a:pt x="181" y="54"/>
                                  <a:pt x="175" y="48"/>
                                  <a:pt x="167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8" name="Freeform 6"/>
                        <wps:cNvSpPr>
                          <a:spLocks noEditPoints="1"/>
                        </wps:cNvSpPr>
                        <wps:spPr bwMode="auto">
                          <a:xfrm>
                            <a:off x="2347912" y="84137"/>
                            <a:ext cx="827088" cy="186213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 h 437"/>
                              <a:gd name="T2" fmla="*/ 181 w 195"/>
                              <a:gd name="T3" fmla="*/ 0 h 437"/>
                              <a:gd name="T4" fmla="*/ 14 w 195"/>
                              <a:gd name="T5" fmla="*/ 0 h 437"/>
                              <a:gd name="T6" fmla="*/ 0 w 195"/>
                              <a:gd name="T7" fmla="*/ 14 h 437"/>
                              <a:gd name="T8" fmla="*/ 14 w 195"/>
                              <a:gd name="T9" fmla="*/ 28 h 437"/>
                              <a:gd name="T10" fmla="*/ 35 w 195"/>
                              <a:gd name="T11" fmla="*/ 28 h 437"/>
                              <a:gd name="T12" fmla="*/ 35 w 195"/>
                              <a:gd name="T13" fmla="*/ 150 h 437"/>
                              <a:gd name="T14" fmla="*/ 35 w 195"/>
                              <a:gd name="T15" fmla="*/ 156 h 437"/>
                              <a:gd name="T16" fmla="*/ 35 w 195"/>
                              <a:gd name="T17" fmla="*/ 338 h 437"/>
                              <a:gd name="T18" fmla="*/ 14 w 195"/>
                              <a:gd name="T19" fmla="*/ 338 h 437"/>
                              <a:gd name="T20" fmla="*/ 0 w 195"/>
                              <a:gd name="T21" fmla="*/ 352 h 437"/>
                              <a:gd name="T22" fmla="*/ 14 w 195"/>
                              <a:gd name="T23" fmla="*/ 366 h 437"/>
                              <a:gd name="T24" fmla="*/ 127 w 195"/>
                              <a:gd name="T25" fmla="*/ 366 h 437"/>
                              <a:gd name="T26" fmla="*/ 127 w 195"/>
                              <a:gd name="T27" fmla="*/ 423 h 437"/>
                              <a:gd name="T28" fmla="*/ 141 w 195"/>
                              <a:gd name="T29" fmla="*/ 437 h 437"/>
                              <a:gd name="T30" fmla="*/ 155 w 195"/>
                              <a:gd name="T31" fmla="*/ 423 h 437"/>
                              <a:gd name="T32" fmla="*/ 155 w 195"/>
                              <a:gd name="T33" fmla="*/ 28 h 437"/>
                              <a:gd name="T34" fmla="*/ 181 w 195"/>
                              <a:gd name="T35" fmla="*/ 28 h 437"/>
                              <a:gd name="T36" fmla="*/ 195 w 195"/>
                              <a:gd name="T37" fmla="*/ 14 h 437"/>
                              <a:gd name="T38" fmla="*/ 127 w 195"/>
                              <a:gd name="T39" fmla="*/ 338 h 437"/>
                              <a:gd name="T40" fmla="*/ 63 w 195"/>
                              <a:gd name="T41" fmla="*/ 338 h 437"/>
                              <a:gd name="T42" fmla="*/ 63 w 195"/>
                              <a:gd name="T43" fmla="*/ 248 h 437"/>
                              <a:gd name="T44" fmla="*/ 98 w 195"/>
                              <a:gd name="T45" fmla="*/ 248 h 437"/>
                              <a:gd name="T46" fmla="*/ 112 w 195"/>
                              <a:gd name="T47" fmla="*/ 234 h 437"/>
                              <a:gd name="T48" fmla="*/ 98 w 195"/>
                              <a:gd name="T49" fmla="*/ 220 h 437"/>
                              <a:gd name="T50" fmla="*/ 63 w 195"/>
                              <a:gd name="T51" fmla="*/ 220 h 437"/>
                              <a:gd name="T52" fmla="*/ 63 w 195"/>
                              <a:gd name="T53" fmla="*/ 170 h 437"/>
                              <a:gd name="T54" fmla="*/ 98 w 195"/>
                              <a:gd name="T55" fmla="*/ 170 h 437"/>
                              <a:gd name="T56" fmla="*/ 112 w 195"/>
                              <a:gd name="T57" fmla="*/ 156 h 437"/>
                              <a:gd name="T58" fmla="*/ 98 w 195"/>
                              <a:gd name="T59" fmla="*/ 142 h 437"/>
                              <a:gd name="T60" fmla="*/ 63 w 195"/>
                              <a:gd name="T61" fmla="*/ 142 h 437"/>
                              <a:gd name="T62" fmla="*/ 63 w 195"/>
                              <a:gd name="T63" fmla="*/ 28 h 437"/>
                              <a:gd name="T64" fmla="*/ 127 w 195"/>
                              <a:gd name="T65" fmla="*/ 28 h 437"/>
                              <a:gd name="T66" fmla="*/ 127 w 195"/>
                              <a:gd name="T67" fmla="*/ 338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437">
                                <a:moveTo>
                                  <a:pt x="195" y="14"/>
                                </a:moveTo>
                                <a:cubicBezTo>
                                  <a:pt x="195" y="6"/>
                                  <a:pt x="189" y="0"/>
                                  <a:pt x="18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cubicBezTo>
                                  <a:pt x="35" y="150"/>
                                  <a:pt x="35" y="150"/>
                                  <a:pt x="35" y="150"/>
                                </a:cubicBezTo>
                                <a:cubicBezTo>
                                  <a:pt x="35" y="156"/>
                                  <a:pt x="35" y="156"/>
                                  <a:pt x="35" y="156"/>
                                </a:cubicBezTo>
                                <a:cubicBezTo>
                                  <a:pt x="35" y="338"/>
                                  <a:pt x="35" y="338"/>
                                  <a:pt x="35" y="338"/>
                                </a:cubicBezTo>
                                <a:cubicBezTo>
                                  <a:pt x="14" y="338"/>
                                  <a:pt x="14" y="338"/>
                                  <a:pt x="14" y="338"/>
                                </a:cubicBezTo>
                                <a:cubicBezTo>
                                  <a:pt x="6" y="338"/>
                                  <a:pt x="0" y="344"/>
                                  <a:pt x="0" y="352"/>
                                </a:cubicBezTo>
                                <a:cubicBezTo>
                                  <a:pt x="0" y="360"/>
                                  <a:pt x="6" y="366"/>
                                  <a:pt x="14" y="366"/>
                                </a:cubicBezTo>
                                <a:cubicBezTo>
                                  <a:pt x="127" y="366"/>
                                  <a:pt x="127" y="366"/>
                                  <a:pt x="127" y="366"/>
                                </a:cubicBezTo>
                                <a:cubicBezTo>
                                  <a:pt x="127" y="423"/>
                                  <a:pt x="127" y="423"/>
                                  <a:pt x="127" y="423"/>
                                </a:cubicBezTo>
                                <a:cubicBezTo>
                                  <a:pt x="127" y="431"/>
                                  <a:pt x="133" y="437"/>
                                  <a:pt x="141" y="437"/>
                                </a:cubicBezTo>
                                <a:cubicBezTo>
                                  <a:pt x="149" y="437"/>
                                  <a:pt x="155" y="431"/>
                                  <a:pt x="155" y="423"/>
                                </a:cubicBezTo>
                                <a:cubicBezTo>
                                  <a:pt x="155" y="28"/>
                                  <a:pt x="155" y="28"/>
                                  <a:pt x="155" y="28"/>
                                </a:cubicBezTo>
                                <a:cubicBezTo>
                                  <a:pt x="181" y="28"/>
                                  <a:pt x="181" y="28"/>
                                  <a:pt x="181" y="28"/>
                                </a:cubicBezTo>
                                <a:cubicBezTo>
                                  <a:pt x="189" y="28"/>
                                  <a:pt x="195" y="22"/>
                                  <a:pt x="195" y="14"/>
                                </a:cubicBezTo>
                                <a:close/>
                                <a:moveTo>
                                  <a:pt x="127" y="338"/>
                                </a:moveTo>
                                <a:cubicBezTo>
                                  <a:pt x="63" y="338"/>
                                  <a:pt x="63" y="338"/>
                                  <a:pt x="63" y="338"/>
                                </a:cubicBezTo>
                                <a:cubicBezTo>
                                  <a:pt x="63" y="248"/>
                                  <a:pt x="63" y="248"/>
                                  <a:pt x="63" y="248"/>
                                </a:cubicBezTo>
                                <a:cubicBezTo>
                                  <a:pt x="98" y="248"/>
                                  <a:pt x="98" y="248"/>
                                  <a:pt x="98" y="248"/>
                                </a:cubicBezTo>
                                <a:cubicBezTo>
                                  <a:pt x="105" y="248"/>
                                  <a:pt x="112" y="241"/>
                                  <a:pt x="112" y="234"/>
                                </a:cubicBezTo>
                                <a:cubicBezTo>
                                  <a:pt x="112" y="226"/>
                                  <a:pt x="105" y="220"/>
                                  <a:pt x="98" y="220"/>
                                </a:cubicBezTo>
                                <a:cubicBezTo>
                                  <a:pt x="63" y="220"/>
                                  <a:pt x="63" y="220"/>
                                  <a:pt x="63" y="220"/>
                                </a:cubicBezTo>
                                <a:cubicBezTo>
                                  <a:pt x="63" y="170"/>
                                  <a:pt x="63" y="170"/>
                                  <a:pt x="63" y="170"/>
                                </a:cubicBezTo>
                                <a:cubicBezTo>
                                  <a:pt x="98" y="170"/>
                                  <a:pt x="98" y="170"/>
                                  <a:pt x="98" y="170"/>
                                </a:cubicBezTo>
                                <a:cubicBezTo>
                                  <a:pt x="105" y="170"/>
                                  <a:pt x="112" y="163"/>
                                  <a:pt x="112" y="156"/>
                                </a:cubicBezTo>
                                <a:cubicBezTo>
                                  <a:pt x="112" y="148"/>
                                  <a:pt x="105" y="142"/>
                                  <a:pt x="98" y="142"/>
                                </a:cubicBezTo>
                                <a:cubicBezTo>
                                  <a:pt x="63" y="142"/>
                                  <a:pt x="63" y="142"/>
                                  <a:pt x="63" y="142"/>
                                </a:cubicBezTo>
                                <a:cubicBezTo>
                                  <a:pt x="63" y="28"/>
                                  <a:pt x="63" y="28"/>
                                  <a:pt x="63" y="28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lnTo>
                                  <a:pt x="127" y="3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9" name="Freeform 7"/>
                        <wps:cNvSpPr/>
                        <wps:spPr bwMode="auto">
                          <a:xfrm>
                            <a:off x="7073900" y="84137"/>
                            <a:ext cx="1606550" cy="1862138"/>
                          </a:xfrm>
                          <a:custGeom>
                            <a:avLst/>
                            <a:gdLst>
                              <a:gd name="T0" fmla="*/ 365 w 379"/>
                              <a:gd name="T1" fmla="*/ 0 h 437"/>
                              <a:gd name="T2" fmla="*/ 14 w 379"/>
                              <a:gd name="T3" fmla="*/ 0 h 437"/>
                              <a:gd name="T4" fmla="*/ 0 w 379"/>
                              <a:gd name="T5" fmla="*/ 14 h 437"/>
                              <a:gd name="T6" fmla="*/ 0 w 379"/>
                              <a:gd name="T7" fmla="*/ 423 h 437"/>
                              <a:gd name="T8" fmla="*/ 14 w 379"/>
                              <a:gd name="T9" fmla="*/ 437 h 437"/>
                              <a:gd name="T10" fmla="*/ 28 w 379"/>
                              <a:gd name="T11" fmla="*/ 423 h 437"/>
                              <a:gd name="T12" fmla="*/ 28 w 379"/>
                              <a:gd name="T13" fmla="*/ 28 h 437"/>
                              <a:gd name="T14" fmla="*/ 365 w 379"/>
                              <a:gd name="T15" fmla="*/ 28 h 437"/>
                              <a:gd name="T16" fmla="*/ 379 w 379"/>
                              <a:gd name="T17" fmla="*/ 14 h 437"/>
                              <a:gd name="T18" fmla="*/ 365 w 379"/>
                              <a:gd name="T1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9" h="437">
                                <a:moveTo>
                                  <a:pt x="36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423"/>
                                  <a:pt x="0" y="423"/>
                                  <a:pt x="0" y="423"/>
                                </a:cubicBezTo>
                                <a:cubicBezTo>
                                  <a:pt x="0" y="431"/>
                                  <a:pt x="7" y="437"/>
                                  <a:pt x="14" y="437"/>
                                </a:cubicBezTo>
                                <a:cubicBezTo>
                                  <a:pt x="22" y="437"/>
                                  <a:pt x="28" y="431"/>
                                  <a:pt x="28" y="42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365" y="28"/>
                                  <a:pt x="365" y="28"/>
                                  <a:pt x="365" y="28"/>
                                </a:cubicBezTo>
                                <a:cubicBezTo>
                                  <a:pt x="373" y="28"/>
                                  <a:pt x="379" y="22"/>
                                  <a:pt x="379" y="14"/>
                                </a:cubicBezTo>
                                <a:cubicBezTo>
                                  <a:pt x="379" y="6"/>
                                  <a:pt x="373" y="0"/>
                                  <a:pt x="36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1" name="Freeform 8"/>
                        <wps:cNvSpPr/>
                        <wps:spPr bwMode="auto">
                          <a:xfrm>
                            <a:off x="0" y="0"/>
                            <a:ext cx="971550" cy="471488"/>
                          </a:xfrm>
                          <a:custGeom>
                            <a:avLst/>
                            <a:gdLst>
                              <a:gd name="T0" fmla="*/ 215 w 229"/>
                              <a:gd name="T1" fmla="*/ 0 h 111"/>
                              <a:gd name="T2" fmla="*/ 201 w 229"/>
                              <a:gd name="T3" fmla="*/ 14 h 111"/>
                              <a:gd name="T4" fmla="*/ 201 w 229"/>
                              <a:gd name="T5" fmla="*/ 83 h 111"/>
                              <a:gd name="T6" fmla="*/ 14 w 229"/>
                              <a:gd name="T7" fmla="*/ 83 h 111"/>
                              <a:gd name="T8" fmla="*/ 0 w 229"/>
                              <a:gd name="T9" fmla="*/ 97 h 111"/>
                              <a:gd name="T10" fmla="*/ 14 w 229"/>
                              <a:gd name="T11" fmla="*/ 111 h 111"/>
                              <a:gd name="T12" fmla="*/ 215 w 229"/>
                              <a:gd name="T13" fmla="*/ 111 h 111"/>
                              <a:gd name="T14" fmla="*/ 229 w 229"/>
                              <a:gd name="T15" fmla="*/ 97 h 111"/>
                              <a:gd name="T16" fmla="*/ 229 w 229"/>
                              <a:gd name="T17" fmla="*/ 14 h 111"/>
                              <a:gd name="T18" fmla="*/ 215 w 229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111">
                                <a:moveTo>
                                  <a:pt x="215" y="0"/>
                                </a:moveTo>
                                <a:cubicBezTo>
                                  <a:pt x="207" y="0"/>
                                  <a:pt x="201" y="6"/>
                                  <a:pt x="201" y="14"/>
                                </a:cubicBezTo>
                                <a:cubicBezTo>
                                  <a:pt x="201" y="83"/>
                                  <a:pt x="201" y="83"/>
                                  <a:pt x="201" y="83"/>
                                </a:cubicBezTo>
                                <a:cubicBezTo>
                                  <a:pt x="14" y="83"/>
                                  <a:pt x="14" y="83"/>
                                  <a:pt x="14" y="83"/>
                                </a:cubicBezTo>
                                <a:cubicBezTo>
                                  <a:pt x="6" y="83"/>
                                  <a:pt x="0" y="89"/>
                                  <a:pt x="0" y="97"/>
                                </a:cubicBezTo>
                                <a:cubicBezTo>
                                  <a:pt x="0" y="105"/>
                                  <a:pt x="6" y="111"/>
                                  <a:pt x="14" y="111"/>
                                </a:cubicBezTo>
                                <a:cubicBezTo>
                                  <a:pt x="215" y="111"/>
                                  <a:pt x="215" y="111"/>
                                  <a:pt x="215" y="111"/>
                                </a:cubicBezTo>
                                <a:cubicBezTo>
                                  <a:pt x="223" y="111"/>
                                  <a:pt x="229" y="105"/>
                                  <a:pt x="229" y="97"/>
                                </a:cubicBezTo>
                                <a:cubicBezTo>
                                  <a:pt x="229" y="14"/>
                                  <a:pt x="229" y="14"/>
                                  <a:pt x="229" y="14"/>
                                </a:cubicBezTo>
                                <a:cubicBezTo>
                                  <a:pt x="229" y="6"/>
                                  <a:pt x="223" y="0"/>
                                  <a:pt x="21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5" name="Freeform 9"/>
                        <wps:cNvSpPr/>
                        <wps:spPr bwMode="auto">
                          <a:xfrm>
                            <a:off x="852487" y="557213"/>
                            <a:ext cx="119063" cy="1389062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326"/>
                              <a:gd name="T2" fmla="*/ 0 w 28"/>
                              <a:gd name="T3" fmla="*/ 14 h 326"/>
                              <a:gd name="T4" fmla="*/ 0 w 28"/>
                              <a:gd name="T5" fmla="*/ 312 h 326"/>
                              <a:gd name="T6" fmla="*/ 14 w 28"/>
                              <a:gd name="T7" fmla="*/ 326 h 326"/>
                              <a:gd name="T8" fmla="*/ 28 w 28"/>
                              <a:gd name="T9" fmla="*/ 312 h 326"/>
                              <a:gd name="T10" fmla="*/ 28 w 28"/>
                              <a:gd name="T11" fmla="*/ 14 h 326"/>
                              <a:gd name="T12" fmla="*/ 14 w 28"/>
                              <a:gd name="T1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326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12"/>
                                  <a:pt x="0" y="312"/>
                                  <a:pt x="0" y="312"/>
                                </a:cubicBezTo>
                                <a:cubicBezTo>
                                  <a:pt x="0" y="320"/>
                                  <a:pt x="6" y="326"/>
                                  <a:pt x="14" y="326"/>
                                </a:cubicBezTo>
                                <a:cubicBezTo>
                                  <a:pt x="22" y="326"/>
                                  <a:pt x="28" y="320"/>
                                  <a:pt x="28" y="312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6" name="Freeform 10"/>
                        <wps:cNvSpPr/>
                        <wps:spPr bwMode="auto">
                          <a:xfrm>
                            <a:off x="4865687" y="873126"/>
                            <a:ext cx="119063" cy="1073149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52"/>
                              <a:gd name="T2" fmla="*/ 0 w 28"/>
                              <a:gd name="T3" fmla="*/ 14 h 252"/>
                              <a:gd name="T4" fmla="*/ 0 w 28"/>
                              <a:gd name="T5" fmla="*/ 238 h 252"/>
                              <a:gd name="T6" fmla="*/ 14 w 28"/>
                              <a:gd name="T7" fmla="*/ 252 h 252"/>
                              <a:gd name="T8" fmla="*/ 28 w 28"/>
                              <a:gd name="T9" fmla="*/ 238 h 252"/>
                              <a:gd name="T10" fmla="*/ 28 w 28"/>
                              <a:gd name="T11" fmla="*/ 14 h 252"/>
                              <a:gd name="T12" fmla="*/ 14 w 28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5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38"/>
                                  <a:pt x="0" y="238"/>
                                  <a:pt x="0" y="238"/>
                                </a:cubicBezTo>
                                <a:cubicBezTo>
                                  <a:pt x="0" y="246"/>
                                  <a:pt x="6" y="252"/>
                                  <a:pt x="14" y="252"/>
                                </a:cubicBezTo>
                                <a:cubicBezTo>
                                  <a:pt x="22" y="252"/>
                                  <a:pt x="28" y="246"/>
                                  <a:pt x="28" y="23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8" name="Freeform 11"/>
                        <wps:cNvSpPr/>
                        <wps:spPr bwMode="auto">
                          <a:xfrm>
                            <a:off x="4865687" y="476251"/>
                            <a:ext cx="119063" cy="306388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72"/>
                              <a:gd name="T2" fmla="*/ 0 w 28"/>
                              <a:gd name="T3" fmla="*/ 14 h 72"/>
                              <a:gd name="T4" fmla="*/ 0 w 28"/>
                              <a:gd name="T5" fmla="*/ 58 h 72"/>
                              <a:gd name="T6" fmla="*/ 14 w 28"/>
                              <a:gd name="T7" fmla="*/ 72 h 72"/>
                              <a:gd name="T8" fmla="*/ 28 w 28"/>
                              <a:gd name="T9" fmla="*/ 58 h 72"/>
                              <a:gd name="T10" fmla="*/ 28 w 28"/>
                              <a:gd name="T11" fmla="*/ 14 h 72"/>
                              <a:gd name="T12" fmla="*/ 14 w 28"/>
                              <a:gd name="T1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7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7"/>
                                  <a:pt x="0" y="14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0" y="66"/>
                                  <a:pt x="6" y="72"/>
                                  <a:pt x="14" y="72"/>
                                </a:cubicBezTo>
                                <a:cubicBezTo>
                                  <a:pt x="22" y="72"/>
                                  <a:pt x="28" y="66"/>
                                  <a:pt x="28" y="5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7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3" name="Freeform 12"/>
                        <wps:cNvSpPr/>
                        <wps:spPr bwMode="auto">
                          <a:xfrm>
                            <a:off x="4781550" y="0"/>
                            <a:ext cx="660399" cy="336549"/>
                          </a:xfrm>
                          <a:custGeom>
                            <a:avLst/>
                            <a:gdLst>
                              <a:gd name="T0" fmla="*/ 96 w 156"/>
                              <a:gd name="T1" fmla="*/ 65 h 79"/>
                              <a:gd name="T2" fmla="*/ 96 w 156"/>
                              <a:gd name="T3" fmla="*/ 52 h 79"/>
                              <a:gd name="T4" fmla="*/ 142 w 156"/>
                              <a:gd name="T5" fmla="*/ 52 h 79"/>
                              <a:gd name="T6" fmla="*/ 156 w 156"/>
                              <a:gd name="T7" fmla="*/ 38 h 79"/>
                              <a:gd name="T8" fmla="*/ 142 w 156"/>
                              <a:gd name="T9" fmla="*/ 24 h 79"/>
                              <a:gd name="T10" fmla="*/ 28 w 156"/>
                              <a:gd name="T11" fmla="*/ 24 h 79"/>
                              <a:gd name="T12" fmla="*/ 28 w 156"/>
                              <a:gd name="T13" fmla="*/ 14 h 79"/>
                              <a:gd name="T14" fmla="*/ 14 w 156"/>
                              <a:gd name="T15" fmla="*/ 0 h 79"/>
                              <a:gd name="T16" fmla="*/ 0 w 156"/>
                              <a:gd name="T17" fmla="*/ 14 h 79"/>
                              <a:gd name="T18" fmla="*/ 0 w 156"/>
                              <a:gd name="T19" fmla="*/ 38 h 79"/>
                              <a:gd name="T20" fmla="*/ 14 w 156"/>
                              <a:gd name="T21" fmla="*/ 52 h 79"/>
                              <a:gd name="T22" fmla="*/ 68 w 156"/>
                              <a:gd name="T23" fmla="*/ 52 h 79"/>
                              <a:gd name="T24" fmla="*/ 68 w 156"/>
                              <a:gd name="T25" fmla="*/ 65 h 79"/>
                              <a:gd name="T26" fmla="*/ 82 w 156"/>
                              <a:gd name="T27" fmla="*/ 79 h 79"/>
                              <a:gd name="T28" fmla="*/ 96 w 156"/>
                              <a:gd name="T29" fmla="*/ 6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96" y="65"/>
                                </a:move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4" name="Freeform 13"/>
                        <wps:cNvSpPr/>
                        <wps:spPr bwMode="auto">
                          <a:xfrm>
                            <a:off x="5746750" y="0"/>
                            <a:ext cx="661989" cy="336549"/>
                          </a:xfrm>
                          <a:custGeom>
                            <a:avLst/>
                            <a:gdLst>
                              <a:gd name="T0" fmla="*/ 142 w 156"/>
                              <a:gd name="T1" fmla="*/ 24 h 79"/>
                              <a:gd name="T2" fmla="*/ 28 w 156"/>
                              <a:gd name="T3" fmla="*/ 24 h 79"/>
                              <a:gd name="T4" fmla="*/ 28 w 156"/>
                              <a:gd name="T5" fmla="*/ 14 h 79"/>
                              <a:gd name="T6" fmla="*/ 14 w 156"/>
                              <a:gd name="T7" fmla="*/ 0 h 79"/>
                              <a:gd name="T8" fmla="*/ 0 w 156"/>
                              <a:gd name="T9" fmla="*/ 14 h 79"/>
                              <a:gd name="T10" fmla="*/ 0 w 156"/>
                              <a:gd name="T11" fmla="*/ 38 h 79"/>
                              <a:gd name="T12" fmla="*/ 14 w 156"/>
                              <a:gd name="T13" fmla="*/ 52 h 79"/>
                              <a:gd name="T14" fmla="*/ 68 w 156"/>
                              <a:gd name="T15" fmla="*/ 52 h 79"/>
                              <a:gd name="T16" fmla="*/ 68 w 156"/>
                              <a:gd name="T17" fmla="*/ 65 h 79"/>
                              <a:gd name="T18" fmla="*/ 82 w 156"/>
                              <a:gd name="T19" fmla="*/ 79 h 79"/>
                              <a:gd name="T20" fmla="*/ 96 w 156"/>
                              <a:gd name="T21" fmla="*/ 65 h 79"/>
                              <a:gd name="T22" fmla="*/ 96 w 156"/>
                              <a:gd name="T23" fmla="*/ 52 h 79"/>
                              <a:gd name="T24" fmla="*/ 142 w 156"/>
                              <a:gd name="T25" fmla="*/ 52 h 79"/>
                              <a:gd name="T26" fmla="*/ 156 w 156"/>
                              <a:gd name="T27" fmla="*/ 38 h 79"/>
                              <a:gd name="T28" fmla="*/ 142 w 156"/>
                              <a:gd name="T29" fmla="*/ 2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142" y="24"/>
                                </a:move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5" name="Freeform 14"/>
                        <wps:cNvSpPr/>
                        <wps:spPr bwMode="auto">
                          <a:xfrm>
                            <a:off x="7335836" y="604838"/>
                            <a:ext cx="398463" cy="119063"/>
                          </a:xfrm>
                          <a:custGeom>
                            <a:avLst/>
                            <a:gdLst>
                              <a:gd name="T0" fmla="*/ 94 w 94"/>
                              <a:gd name="T1" fmla="*/ 14 h 28"/>
                              <a:gd name="T2" fmla="*/ 80 w 94"/>
                              <a:gd name="T3" fmla="*/ 0 h 28"/>
                              <a:gd name="T4" fmla="*/ 14 w 94"/>
                              <a:gd name="T5" fmla="*/ 0 h 28"/>
                              <a:gd name="T6" fmla="*/ 0 w 94"/>
                              <a:gd name="T7" fmla="*/ 14 h 28"/>
                              <a:gd name="T8" fmla="*/ 14 w 94"/>
                              <a:gd name="T9" fmla="*/ 28 h 28"/>
                              <a:gd name="T10" fmla="*/ 80 w 94"/>
                              <a:gd name="T11" fmla="*/ 28 h 28"/>
                              <a:gd name="T12" fmla="*/ 94 w 94"/>
                              <a:gd name="T1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8">
                                <a:moveTo>
                                  <a:pt x="94" y="14"/>
                                </a:moveTo>
                                <a:cubicBezTo>
                                  <a:pt x="94" y="6"/>
                                  <a:pt x="88" y="0"/>
                                  <a:pt x="80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80" y="28"/>
                                  <a:pt x="80" y="28"/>
                                  <a:pt x="80" y="28"/>
                                </a:cubicBezTo>
                                <a:cubicBezTo>
                                  <a:pt x="88" y="28"/>
                                  <a:pt x="94" y="22"/>
                                  <a:pt x="94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6" name="Freeform 15"/>
                        <wps:cNvSpPr/>
                        <wps:spPr bwMode="auto">
                          <a:xfrm>
                            <a:off x="5154612" y="476251"/>
                            <a:ext cx="1139824" cy="1470024"/>
                          </a:xfrm>
                          <a:custGeom>
                            <a:avLst/>
                            <a:gdLst>
                              <a:gd name="T0" fmla="*/ 255 w 269"/>
                              <a:gd name="T1" fmla="*/ 0 h 345"/>
                              <a:gd name="T2" fmla="*/ 14 w 269"/>
                              <a:gd name="T3" fmla="*/ 0 h 345"/>
                              <a:gd name="T4" fmla="*/ 0 w 269"/>
                              <a:gd name="T5" fmla="*/ 14 h 345"/>
                              <a:gd name="T6" fmla="*/ 14 w 269"/>
                              <a:gd name="T7" fmla="*/ 28 h 345"/>
                              <a:gd name="T8" fmla="*/ 241 w 269"/>
                              <a:gd name="T9" fmla="*/ 28 h 345"/>
                              <a:gd name="T10" fmla="*/ 241 w 269"/>
                              <a:gd name="T11" fmla="*/ 317 h 345"/>
                              <a:gd name="T12" fmla="*/ 168 w 269"/>
                              <a:gd name="T13" fmla="*/ 317 h 345"/>
                              <a:gd name="T14" fmla="*/ 154 w 269"/>
                              <a:gd name="T15" fmla="*/ 331 h 345"/>
                              <a:gd name="T16" fmla="*/ 168 w 269"/>
                              <a:gd name="T17" fmla="*/ 345 h 345"/>
                              <a:gd name="T18" fmla="*/ 255 w 269"/>
                              <a:gd name="T19" fmla="*/ 345 h 345"/>
                              <a:gd name="T20" fmla="*/ 269 w 269"/>
                              <a:gd name="T21" fmla="*/ 331 h 345"/>
                              <a:gd name="T22" fmla="*/ 269 w 269"/>
                              <a:gd name="T23" fmla="*/ 14 h 345"/>
                              <a:gd name="T24" fmla="*/ 255 w 269"/>
                              <a:gd name="T25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" h="345">
                                <a:moveTo>
                                  <a:pt x="25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7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241" y="28"/>
                                  <a:pt x="241" y="28"/>
                                  <a:pt x="241" y="28"/>
                                </a:cubicBezTo>
                                <a:cubicBezTo>
                                  <a:pt x="241" y="317"/>
                                  <a:pt x="241" y="317"/>
                                  <a:pt x="241" y="317"/>
                                </a:cubicBezTo>
                                <a:cubicBezTo>
                                  <a:pt x="168" y="317"/>
                                  <a:pt x="168" y="317"/>
                                  <a:pt x="168" y="317"/>
                                </a:cubicBezTo>
                                <a:cubicBezTo>
                                  <a:pt x="160" y="317"/>
                                  <a:pt x="154" y="323"/>
                                  <a:pt x="154" y="331"/>
                                </a:cubicBezTo>
                                <a:cubicBezTo>
                                  <a:pt x="154" y="339"/>
                                  <a:pt x="160" y="345"/>
                                  <a:pt x="168" y="345"/>
                                </a:cubicBezTo>
                                <a:cubicBezTo>
                                  <a:pt x="255" y="345"/>
                                  <a:pt x="255" y="345"/>
                                  <a:pt x="255" y="345"/>
                                </a:cubicBezTo>
                                <a:cubicBezTo>
                                  <a:pt x="263" y="345"/>
                                  <a:pt x="269" y="339"/>
                                  <a:pt x="269" y="331"/>
                                </a:cubicBezTo>
                                <a:cubicBezTo>
                                  <a:pt x="269" y="14"/>
                                  <a:pt x="269" y="14"/>
                                  <a:pt x="269" y="14"/>
                                </a:cubicBezTo>
                                <a:cubicBezTo>
                                  <a:pt x="269" y="7"/>
                                  <a:pt x="263" y="0"/>
                                  <a:pt x="25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7" name="Freeform 16"/>
                        <wps:cNvSpPr/>
                        <wps:spPr bwMode="auto">
                          <a:xfrm>
                            <a:off x="8010524" y="604838"/>
                            <a:ext cx="584201" cy="1341437"/>
                          </a:xfrm>
                          <a:custGeom>
                            <a:avLst/>
                            <a:gdLst>
                              <a:gd name="T0" fmla="*/ 124 w 138"/>
                              <a:gd name="T1" fmla="*/ 0 h 315"/>
                              <a:gd name="T2" fmla="*/ 14 w 138"/>
                              <a:gd name="T3" fmla="*/ 0 h 315"/>
                              <a:gd name="T4" fmla="*/ 0 w 138"/>
                              <a:gd name="T5" fmla="*/ 14 h 315"/>
                              <a:gd name="T6" fmla="*/ 14 w 138"/>
                              <a:gd name="T7" fmla="*/ 28 h 315"/>
                              <a:gd name="T8" fmla="*/ 110 w 138"/>
                              <a:gd name="T9" fmla="*/ 28 h 315"/>
                              <a:gd name="T10" fmla="*/ 110 w 138"/>
                              <a:gd name="T11" fmla="*/ 287 h 315"/>
                              <a:gd name="T12" fmla="*/ 26 w 138"/>
                              <a:gd name="T13" fmla="*/ 287 h 315"/>
                              <a:gd name="T14" fmla="*/ 12 w 138"/>
                              <a:gd name="T15" fmla="*/ 301 h 315"/>
                              <a:gd name="T16" fmla="*/ 26 w 138"/>
                              <a:gd name="T17" fmla="*/ 315 h 315"/>
                              <a:gd name="T18" fmla="*/ 124 w 138"/>
                              <a:gd name="T19" fmla="*/ 315 h 315"/>
                              <a:gd name="T20" fmla="*/ 138 w 138"/>
                              <a:gd name="T21" fmla="*/ 301 h 315"/>
                              <a:gd name="T22" fmla="*/ 138 w 138"/>
                              <a:gd name="T23" fmla="*/ 14 h 315"/>
                              <a:gd name="T24" fmla="*/ 124 w 138"/>
                              <a:gd name="T25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315">
                                <a:moveTo>
                                  <a:pt x="124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110" y="28"/>
                                  <a:pt x="110" y="28"/>
                                  <a:pt x="110" y="28"/>
                                </a:cubicBezTo>
                                <a:cubicBezTo>
                                  <a:pt x="110" y="287"/>
                                  <a:pt x="110" y="287"/>
                                  <a:pt x="110" y="287"/>
                                </a:cubicBezTo>
                                <a:cubicBezTo>
                                  <a:pt x="26" y="287"/>
                                  <a:pt x="26" y="287"/>
                                  <a:pt x="26" y="287"/>
                                </a:cubicBezTo>
                                <a:cubicBezTo>
                                  <a:pt x="19" y="287"/>
                                  <a:pt x="12" y="293"/>
                                  <a:pt x="12" y="301"/>
                                </a:cubicBezTo>
                                <a:cubicBezTo>
                                  <a:pt x="12" y="309"/>
                                  <a:pt x="19" y="315"/>
                                  <a:pt x="26" y="315"/>
                                </a:cubicBezTo>
                                <a:cubicBezTo>
                                  <a:pt x="124" y="315"/>
                                  <a:pt x="124" y="315"/>
                                  <a:pt x="124" y="315"/>
                                </a:cubicBezTo>
                                <a:cubicBezTo>
                                  <a:pt x="132" y="315"/>
                                  <a:pt x="138" y="309"/>
                                  <a:pt x="138" y="301"/>
                                </a:cubicBezTo>
                                <a:cubicBezTo>
                                  <a:pt x="138" y="14"/>
                                  <a:pt x="138" y="14"/>
                                  <a:pt x="138" y="14"/>
                                </a:cubicBezTo>
                                <a:cubicBezTo>
                                  <a:pt x="138" y="6"/>
                                  <a:pt x="132" y="0"/>
                                  <a:pt x="12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0" name="Freeform 17"/>
                        <wps:cNvSpPr/>
                        <wps:spPr bwMode="auto">
                          <a:xfrm>
                            <a:off x="3119436" y="1227137"/>
                            <a:ext cx="500064" cy="719138"/>
                          </a:xfrm>
                          <a:custGeom>
                            <a:avLst/>
                            <a:gdLst>
                              <a:gd name="T0" fmla="*/ 109 w 118"/>
                              <a:gd name="T1" fmla="*/ 4 h 169"/>
                              <a:gd name="T2" fmla="*/ 90 w 118"/>
                              <a:gd name="T3" fmla="*/ 8 h 169"/>
                              <a:gd name="T4" fmla="*/ 4 w 118"/>
                              <a:gd name="T5" fmla="*/ 147 h 169"/>
                              <a:gd name="T6" fmla="*/ 9 w 118"/>
                              <a:gd name="T7" fmla="*/ 167 h 169"/>
                              <a:gd name="T8" fmla="*/ 16 w 118"/>
                              <a:gd name="T9" fmla="*/ 169 h 169"/>
                              <a:gd name="T10" fmla="*/ 28 w 118"/>
                              <a:gd name="T11" fmla="*/ 162 h 169"/>
                              <a:gd name="T12" fmla="*/ 114 w 118"/>
                              <a:gd name="T13" fmla="*/ 23 h 169"/>
                              <a:gd name="T14" fmla="*/ 109 w 118"/>
                              <a:gd name="T15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109" y="4"/>
                                </a:moveTo>
                                <a:cubicBezTo>
                                  <a:pt x="103" y="0"/>
                                  <a:pt x="94" y="2"/>
                                  <a:pt x="90" y="8"/>
                                </a:cubicBezTo>
                                <a:cubicBezTo>
                                  <a:pt x="4" y="147"/>
                                  <a:pt x="4" y="147"/>
                                  <a:pt x="4" y="147"/>
                                </a:cubicBezTo>
                                <a:cubicBezTo>
                                  <a:pt x="0" y="154"/>
                                  <a:pt x="2" y="163"/>
                                  <a:pt x="9" y="167"/>
                                </a:cubicBezTo>
                                <a:cubicBezTo>
                                  <a:pt x="11" y="168"/>
                                  <a:pt x="14" y="169"/>
                                  <a:pt x="16" y="169"/>
                                </a:cubicBezTo>
                                <a:cubicBezTo>
                                  <a:pt x="21" y="169"/>
                                  <a:pt x="25" y="166"/>
                                  <a:pt x="28" y="162"/>
                                </a:cubicBezTo>
                                <a:cubicBezTo>
                                  <a:pt x="114" y="23"/>
                                  <a:pt x="114" y="23"/>
                                  <a:pt x="114" y="23"/>
                                </a:cubicBezTo>
                                <a:cubicBezTo>
                                  <a:pt x="118" y="17"/>
                                  <a:pt x="116" y="8"/>
                                  <a:pt x="109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6" name="Freeform 18"/>
                        <wps:cNvSpPr/>
                        <wps:spPr bwMode="auto">
                          <a:xfrm>
                            <a:off x="3284538" y="84137"/>
                            <a:ext cx="949326" cy="1862138"/>
                          </a:xfrm>
                          <a:custGeom>
                            <a:avLst/>
                            <a:gdLst>
                              <a:gd name="T0" fmla="*/ 105 w 224"/>
                              <a:gd name="T1" fmla="*/ 226 h 437"/>
                              <a:gd name="T2" fmla="*/ 104 w 224"/>
                              <a:gd name="T3" fmla="*/ 226 h 437"/>
                              <a:gd name="T4" fmla="*/ 104 w 224"/>
                              <a:gd name="T5" fmla="*/ 225 h 437"/>
                              <a:gd name="T6" fmla="*/ 103 w 224"/>
                              <a:gd name="T7" fmla="*/ 224 h 437"/>
                              <a:gd name="T8" fmla="*/ 102 w 224"/>
                              <a:gd name="T9" fmla="*/ 223 h 437"/>
                              <a:gd name="T10" fmla="*/ 101 w 224"/>
                              <a:gd name="T11" fmla="*/ 222 h 437"/>
                              <a:gd name="T12" fmla="*/ 100 w 224"/>
                              <a:gd name="T13" fmla="*/ 222 h 437"/>
                              <a:gd name="T14" fmla="*/ 98 w 224"/>
                              <a:gd name="T15" fmla="*/ 221 h 437"/>
                              <a:gd name="T16" fmla="*/ 97 w 224"/>
                              <a:gd name="T17" fmla="*/ 221 h 437"/>
                              <a:gd name="T18" fmla="*/ 96 w 224"/>
                              <a:gd name="T19" fmla="*/ 220 h 437"/>
                              <a:gd name="T20" fmla="*/ 95 w 224"/>
                              <a:gd name="T21" fmla="*/ 220 h 437"/>
                              <a:gd name="T22" fmla="*/ 93 w 224"/>
                              <a:gd name="T23" fmla="*/ 220 h 437"/>
                              <a:gd name="T24" fmla="*/ 93 w 224"/>
                              <a:gd name="T25" fmla="*/ 220 h 437"/>
                              <a:gd name="T26" fmla="*/ 28 w 224"/>
                              <a:gd name="T27" fmla="*/ 220 h 437"/>
                              <a:gd name="T28" fmla="*/ 28 w 224"/>
                              <a:gd name="T29" fmla="*/ 28 h 437"/>
                              <a:gd name="T30" fmla="*/ 157 w 224"/>
                              <a:gd name="T31" fmla="*/ 28 h 437"/>
                              <a:gd name="T32" fmla="*/ 157 w 224"/>
                              <a:gd name="T33" fmla="*/ 220 h 437"/>
                              <a:gd name="T34" fmla="*/ 148 w 224"/>
                              <a:gd name="T35" fmla="*/ 220 h 437"/>
                              <a:gd name="T36" fmla="*/ 134 w 224"/>
                              <a:gd name="T37" fmla="*/ 234 h 437"/>
                              <a:gd name="T38" fmla="*/ 148 w 224"/>
                              <a:gd name="T39" fmla="*/ 248 h 437"/>
                              <a:gd name="T40" fmla="*/ 171 w 224"/>
                              <a:gd name="T41" fmla="*/ 248 h 437"/>
                              <a:gd name="T42" fmla="*/ 185 w 224"/>
                              <a:gd name="T43" fmla="*/ 234 h 437"/>
                              <a:gd name="T44" fmla="*/ 185 w 224"/>
                              <a:gd name="T45" fmla="*/ 14 h 437"/>
                              <a:gd name="T46" fmla="*/ 171 w 224"/>
                              <a:gd name="T47" fmla="*/ 0 h 437"/>
                              <a:gd name="T48" fmla="*/ 14 w 224"/>
                              <a:gd name="T49" fmla="*/ 0 h 437"/>
                              <a:gd name="T50" fmla="*/ 0 w 224"/>
                              <a:gd name="T51" fmla="*/ 14 h 437"/>
                              <a:gd name="T52" fmla="*/ 0 w 224"/>
                              <a:gd name="T53" fmla="*/ 234 h 437"/>
                              <a:gd name="T54" fmla="*/ 14 w 224"/>
                              <a:gd name="T55" fmla="*/ 248 h 437"/>
                              <a:gd name="T56" fmla="*/ 85 w 224"/>
                              <a:gd name="T57" fmla="*/ 248 h 437"/>
                              <a:gd name="T58" fmla="*/ 196 w 224"/>
                              <a:gd name="T59" fmla="*/ 430 h 437"/>
                              <a:gd name="T60" fmla="*/ 208 w 224"/>
                              <a:gd name="T61" fmla="*/ 437 h 437"/>
                              <a:gd name="T62" fmla="*/ 216 w 224"/>
                              <a:gd name="T63" fmla="*/ 435 h 437"/>
                              <a:gd name="T64" fmla="*/ 220 w 224"/>
                              <a:gd name="T65" fmla="*/ 416 h 437"/>
                              <a:gd name="T66" fmla="*/ 105 w 224"/>
                              <a:gd name="T67" fmla="*/ 22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4" h="437">
                                <a:moveTo>
                                  <a:pt x="105" y="226"/>
                                </a:moveTo>
                                <a:cubicBezTo>
                                  <a:pt x="105" y="226"/>
                                  <a:pt x="105" y="226"/>
                                  <a:pt x="104" y="226"/>
                                </a:cubicBezTo>
                                <a:cubicBezTo>
                                  <a:pt x="104" y="226"/>
                                  <a:pt x="104" y="225"/>
                                  <a:pt x="104" y="225"/>
                                </a:cubicBezTo>
                                <a:cubicBezTo>
                                  <a:pt x="103" y="225"/>
                                  <a:pt x="103" y="224"/>
                                  <a:pt x="103" y="224"/>
                                </a:cubicBezTo>
                                <a:cubicBezTo>
                                  <a:pt x="102" y="224"/>
                                  <a:pt x="102" y="223"/>
                                  <a:pt x="102" y="223"/>
                                </a:cubicBezTo>
                                <a:cubicBezTo>
                                  <a:pt x="101" y="223"/>
                                  <a:pt x="101" y="223"/>
                                  <a:pt x="101" y="222"/>
                                </a:cubicBezTo>
                                <a:cubicBezTo>
                                  <a:pt x="100" y="222"/>
                                  <a:pt x="100" y="222"/>
                                  <a:pt x="100" y="222"/>
                                </a:cubicBezTo>
                                <a:cubicBezTo>
                                  <a:pt x="99" y="221"/>
                                  <a:pt x="99" y="221"/>
                                  <a:pt x="98" y="221"/>
                                </a:cubicBezTo>
                                <a:cubicBezTo>
                                  <a:pt x="98" y="221"/>
                                  <a:pt x="98" y="221"/>
                                  <a:pt x="97" y="221"/>
                                </a:cubicBezTo>
                                <a:cubicBezTo>
                                  <a:pt x="97" y="220"/>
                                  <a:pt x="96" y="220"/>
                                  <a:pt x="96" y="220"/>
                                </a:cubicBezTo>
                                <a:cubicBezTo>
                                  <a:pt x="95" y="220"/>
                                  <a:pt x="95" y="220"/>
                                  <a:pt x="95" y="220"/>
                                </a:cubicBezTo>
                                <a:cubicBezTo>
                                  <a:pt x="94" y="220"/>
                                  <a:pt x="94" y="220"/>
                                  <a:pt x="93" y="220"/>
                                </a:cubicBezTo>
                                <a:cubicBezTo>
                                  <a:pt x="93" y="220"/>
                                  <a:pt x="93" y="220"/>
                                  <a:pt x="93" y="220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7" y="220"/>
                                  <a:pt x="157" y="220"/>
                                  <a:pt x="157" y="220"/>
                                </a:cubicBezTo>
                                <a:cubicBezTo>
                                  <a:pt x="148" y="220"/>
                                  <a:pt x="148" y="220"/>
                                  <a:pt x="148" y="220"/>
                                </a:cubicBezTo>
                                <a:cubicBezTo>
                                  <a:pt x="140" y="220"/>
                                  <a:pt x="134" y="226"/>
                                  <a:pt x="134" y="234"/>
                                </a:cubicBezTo>
                                <a:cubicBezTo>
                                  <a:pt x="134" y="241"/>
                                  <a:pt x="140" y="248"/>
                                  <a:pt x="148" y="248"/>
                                </a:cubicBezTo>
                                <a:cubicBezTo>
                                  <a:pt x="171" y="248"/>
                                  <a:pt x="171" y="248"/>
                                  <a:pt x="171" y="248"/>
                                </a:cubicBezTo>
                                <a:cubicBezTo>
                                  <a:pt x="179" y="248"/>
                                  <a:pt x="185" y="241"/>
                                  <a:pt x="185" y="234"/>
                                </a:cubicBezTo>
                                <a:cubicBezTo>
                                  <a:pt x="185" y="14"/>
                                  <a:pt x="185" y="14"/>
                                  <a:pt x="185" y="14"/>
                                </a:cubicBezTo>
                                <a:cubicBezTo>
                                  <a:pt x="185" y="6"/>
                                  <a:pt x="179" y="0"/>
                                  <a:pt x="17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34"/>
                                  <a:pt x="0" y="234"/>
                                  <a:pt x="0" y="234"/>
                                </a:cubicBezTo>
                                <a:cubicBezTo>
                                  <a:pt x="0" y="241"/>
                                  <a:pt x="7" y="248"/>
                                  <a:pt x="14" y="248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196" y="430"/>
                                  <a:pt x="196" y="430"/>
                                  <a:pt x="196" y="430"/>
                                </a:cubicBezTo>
                                <a:cubicBezTo>
                                  <a:pt x="199" y="434"/>
                                  <a:pt x="204" y="437"/>
                                  <a:pt x="208" y="437"/>
                                </a:cubicBezTo>
                                <a:cubicBezTo>
                                  <a:pt x="211" y="437"/>
                                  <a:pt x="213" y="436"/>
                                  <a:pt x="216" y="435"/>
                                </a:cubicBezTo>
                                <a:cubicBezTo>
                                  <a:pt x="222" y="431"/>
                                  <a:pt x="224" y="422"/>
                                  <a:pt x="220" y="416"/>
                                </a:cubicBezTo>
                                <a:lnTo>
                                  <a:pt x="105" y="2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7" name="Freeform 19"/>
                        <wps:cNvSpPr/>
                        <wps:spPr bwMode="auto">
                          <a:xfrm>
                            <a:off x="60326" y="673101"/>
                            <a:ext cx="711201" cy="1065212"/>
                          </a:xfrm>
                          <a:custGeom>
                            <a:avLst/>
                            <a:gdLst>
                              <a:gd name="T0" fmla="*/ 153 w 168"/>
                              <a:gd name="T1" fmla="*/ 0 h 250"/>
                              <a:gd name="T2" fmla="*/ 26 w 168"/>
                              <a:gd name="T3" fmla="*/ 0 h 250"/>
                              <a:gd name="T4" fmla="*/ 12 w 168"/>
                              <a:gd name="T5" fmla="*/ 14 h 250"/>
                              <a:gd name="T6" fmla="*/ 26 w 168"/>
                              <a:gd name="T7" fmla="*/ 28 h 250"/>
                              <a:gd name="T8" fmla="*/ 128 w 168"/>
                              <a:gd name="T9" fmla="*/ 28 h 250"/>
                              <a:gd name="T10" fmla="*/ 5 w 168"/>
                              <a:gd name="T11" fmla="*/ 229 h 250"/>
                              <a:gd name="T12" fmla="*/ 9 w 168"/>
                              <a:gd name="T13" fmla="*/ 248 h 250"/>
                              <a:gd name="T14" fmla="*/ 16 w 168"/>
                              <a:gd name="T15" fmla="*/ 250 h 250"/>
                              <a:gd name="T16" fmla="*/ 28 w 168"/>
                              <a:gd name="T17" fmla="*/ 244 h 250"/>
                              <a:gd name="T18" fmla="*/ 165 w 168"/>
                              <a:gd name="T19" fmla="*/ 21 h 250"/>
                              <a:gd name="T20" fmla="*/ 166 w 168"/>
                              <a:gd name="T21" fmla="*/ 7 h 250"/>
                              <a:gd name="T22" fmla="*/ 153 w 168"/>
                              <a:gd name="T2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153" y="0"/>
                                </a:move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9" y="0"/>
                                  <a:pt x="12" y="6"/>
                                  <a:pt x="12" y="14"/>
                                </a:cubicBezTo>
                                <a:cubicBezTo>
                                  <a:pt x="12" y="22"/>
                                  <a:pt x="19" y="28"/>
                                  <a:pt x="26" y="28"/>
                                </a:cubicBezTo>
                                <a:cubicBezTo>
                                  <a:pt x="128" y="28"/>
                                  <a:pt x="128" y="28"/>
                                  <a:pt x="128" y="28"/>
                                </a:cubicBezTo>
                                <a:cubicBezTo>
                                  <a:pt x="5" y="229"/>
                                  <a:pt x="5" y="229"/>
                                  <a:pt x="5" y="229"/>
                                </a:cubicBezTo>
                                <a:cubicBezTo>
                                  <a:pt x="0" y="235"/>
                                  <a:pt x="3" y="244"/>
                                  <a:pt x="9" y="248"/>
                                </a:cubicBezTo>
                                <a:cubicBezTo>
                                  <a:pt x="11" y="249"/>
                                  <a:pt x="14" y="250"/>
                                  <a:pt x="16" y="250"/>
                                </a:cubicBezTo>
                                <a:cubicBezTo>
                                  <a:pt x="21" y="250"/>
                                  <a:pt x="26" y="248"/>
                                  <a:pt x="28" y="244"/>
                                </a:cubicBezTo>
                                <a:cubicBezTo>
                                  <a:pt x="165" y="21"/>
                                  <a:pt x="165" y="21"/>
                                  <a:pt x="165" y="21"/>
                                </a:cubicBezTo>
                                <a:cubicBezTo>
                                  <a:pt x="168" y="17"/>
                                  <a:pt x="168" y="12"/>
                                  <a:pt x="166" y="7"/>
                                </a:cubicBezTo>
                                <a:cubicBezTo>
                                  <a:pt x="163" y="3"/>
                                  <a:pt x="159" y="0"/>
                                  <a:pt x="15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8" name="Freeform 20"/>
                        <wps:cNvSpPr/>
                        <wps:spPr bwMode="auto">
                          <a:xfrm>
                            <a:off x="1050925" y="673101"/>
                            <a:ext cx="712788" cy="1065212"/>
                          </a:xfrm>
                          <a:custGeom>
                            <a:avLst/>
                            <a:gdLst>
                              <a:gd name="T0" fmla="*/ 40 w 168"/>
                              <a:gd name="T1" fmla="*/ 28 h 250"/>
                              <a:gd name="T2" fmla="*/ 142 w 168"/>
                              <a:gd name="T3" fmla="*/ 28 h 250"/>
                              <a:gd name="T4" fmla="*/ 156 w 168"/>
                              <a:gd name="T5" fmla="*/ 14 h 250"/>
                              <a:gd name="T6" fmla="*/ 142 w 168"/>
                              <a:gd name="T7" fmla="*/ 0 h 250"/>
                              <a:gd name="T8" fmla="*/ 15 w 168"/>
                              <a:gd name="T9" fmla="*/ 0 h 250"/>
                              <a:gd name="T10" fmla="*/ 3 w 168"/>
                              <a:gd name="T11" fmla="*/ 7 h 250"/>
                              <a:gd name="T12" fmla="*/ 3 w 168"/>
                              <a:gd name="T13" fmla="*/ 21 h 250"/>
                              <a:gd name="T14" fmla="*/ 140 w 168"/>
                              <a:gd name="T15" fmla="*/ 244 h 250"/>
                              <a:gd name="T16" fmla="*/ 152 w 168"/>
                              <a:gd name="T17" fmla="*/ 250 h 250"/>
                              <a:gd name="T18" fmla="*/ 159 w 168"/>
                              <a:gd name="T19" fmla="*/ 248 h 250"/>
                              <a:gd name="T20" fmla="*/ 164 w 168"/>
                              <a:gd name="T21" fmla="*/ 229 h 250"/>
                              <a:gd name="T22" fmla="*/ 40 w 168"/>
                              <a:gd name="T23" fmla="*/ 28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40" y="28"/>
                                </a:moveTo>
                                <a:cubicBezTo>
                                  <a:pt x="142" y="28"/>
                                  <a:pt x="142" y="28"/>
                                  <a:pt x="142" y="28"/>
                                </a:cubicBezTo>
                                <a:cubicBezTo>
                                  <a:pt x="150" y="28"/>
                                  <a:pt x="156" y="22"/>
                                  <a:pt x="156" y="14"/>
                                </a:cubicBezTo>
                                <a:cubicBezTo>
                                  <a:pt x="156" y="6"/>
                                  <a:pt x="150" y="0"/>
                                  <a:pt x="142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0" y="0"/>
                                  <a:pt x="5" y="3"/>
                                  <a:pt x="3" y="7"/>
                                </a:cubicBezTo>
                                <a:cubicBezTo>
                                  <a:pt x="0" y="12"/>
                                  <a:pt x="0" y="17"/>
                                  <a:pt x="3" y="21"/>
                                </a:cubicBezTo>
                                <a:cubicBezTo>
                                  <a:pt x="140" y="244"/>
                                  <a:pt x="140" y="244"/>
                                  <a:pt x="140" y="244"/>
                                </a:cubicBezTo>
                                <a:cubicBezTo>
                                  <a:pt x="143" y="248"/>
                                  <a:pt x="147" y="250"/>
                                  <a:pt x="152" y="250"/>
                                </a:cubicBezTo>
                                <a:cubicBezTo>
                                  <a:pt x="154" y="250"/>
                                  <a:pt x="157" y="249"/>
                                  <a:pt x="159" y="248"/>
                                </a:cubicBezTo>
                                <a:cubicBezTo>
                                  <a:pt x="166" y="244"/>
                                  <a:pt x="168" y="235"/>
                                  <a:pt x="164" y="229"/>
                                </a:cubicBez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0" name="Freeform 21"/>
                        <wps:cNvSpPr/>
                        <wps:spPr bwMode="auto">
                          <a:xfrm>
                            <a:off x="5154612" y="757236"/>
                            <a:ext cx="850900" cy="852487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86 h 200"/>
                              <a:gd name="T2" fmla="*/ 201 w 201"/>
                              <a:gd name="T3" fmla="*/ 14 h 200"/>
                              <a:gd name="T4" fmla="*/ 187 w 201"/>
                              <a:gd name="T5" fmla="*/ 0 h 200"/>
                              <a:gd name="T6" fmla="*/ 14 w 201"/>
                              <a:gd name="T7" fmla="*/ 0 h 200"/>
                              <a:gd name="T8" fmla="*/ 0 w 201"/>
                              <a:gd name="T9" fmla="*/ 14 h 200"/>
                              <a:gd name="T10" fmla="*/ 0 w 201"/>
                              <a:gd name="T11" fmla="*/ 89 h 200"/>
                              <a:gd name="T12" fmla="*/ 14 w 201"/>
                              <a:gd name="T13" fmla="*/ 103 h 200"/>
                              <a:gd name="T14" fmla="*/ 28 w 201"/>
                              <a:gd name="T15" fmla="*/ 89 h 200"/>
                              <a:gd name="T16" fmla="*/ 28 w 201"/>
                              <a:gd name="T17" fmla="*/ 28 h 200"/>
                              <a:gd name="T18" fmla="*/ 173 w 201"/>
                              <a:gd name="T19" fmla="*/ 28 h 200"/>
                              <a:gd name="T20" fmla="*/ 173 w 201"/>
                              <a:gd name="T21" fmla="*/ 172 h 200"/>
                              <a:gd name="T22" fmla="*/ 28 w 201"/>
                              <a:gd name="T23" fmla="*/ 172 h 200"/>
                              <a:gd name="T24" fmla="*/ 28 w 201"/>
                              <a:gd name="T25" fmla="*/ 160 h 200"/>
                              <a:gd name="T26" fmla="*/ 134 w 201"/>
                              <a:gd name="T27" fmla="*/ 103 h 200"/>
                              <a:gd name="T28" fmla="*/ 140 w 201"/>
                              <a:gd name="T29" fmla="*/ 84 h 200"/>
                              <a:gd name="T30" fmla="*/ 121 w 201"/>
                              <a:gd name="T31" fmla="*/ 78 h 200"/>
                              <a:gd name="T32" fmla="*/ 8 w 201"/>
                              <a:gd name="T33" fmla="*/ 139 h 200"/>
                              <a:gd name="T34" fmla="*/ 0 w 201"/>
                              <a:gd name="T35" fmla="*/ 151 h 200"/>
                              <a:gd name="T36" fmla="*/ 0 w 201"/>
                              <a:gd name="T37" fmla="*/ 186 h 200"/>
                              <a:gd name="T38" fmla="*/ 14 w 201"/>
                              <a:gd name="T39" fmla="*/ 200 h 200"/>
                              <a:gd name="T40" fmla="*/ 187 w 201"/>
                              <a:gd name="T41" fmla="*/ 200 h 200"/>
                              <a:gd name="T42" fmla="*/ 201 w 201"/>
                              <a:gd name="T43" fmla="*/ 18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201" y="186"/>
                                </a:moveTo>
                                <a:cubicBezTo>
                                  <a:pt x="201" y="14"/>
                                  <a:pt x="201" y="14"/>
                                  <a:pt x="201" y="14"/>
                                </a:cubicBezTo>
                                <a:cubicBezTo>
                                  <a:pt x="201" y="6"/>
                                  <a:pt x="195" y="0"/>
                                  <a:pt x="187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89"/>
                                  <a:pt x="0" y="89"/>
                                  <a:pt x="0" y="89"/>
                                </a:cubicBezTo>
                                <a:cubicBezTo>
                                  <a:pt x="0" y="97"/>
                                  <a:pt x="7" y="103"/>
                                  <a:pt x="14" y="103"/>
                                </a:cubicBezTo>
                                <a:cubicBezTo>
                                  <a:pt x="22" y="103"/>
                                  <a:pt x="28" y="97"/>
                                  <a:pt x="28" y="89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73" y="28"/>
                                  <a:pt x="173" y="28"/>
                                  <a:pt x="173" y="28"/>
                                </a:cubicBezTo>
                                <a:cubicBezTo>
                                  <a:pt x="173" y="172"/>
                                  <a:pt x="173" y="172"/>
                                  <a:pt x="173" y="172"/>
                                </a:cubicBezTo>
                                <a:cubicBezTo>
                                  <a:pt x="28" y="172"/>
                                  <a:pt x="28" y="172"/>
                                  <a:pt x="28" y="172"/>
                                </a:cubicBezTo>
                                <a:cubicBezTo>
                                  <a:pt x="28" y="160"/>
                                  <a:pt x="28" y="160"/>
                                  <a:pt x="28" y="160"/>
                                </a:cubicBezTo>
                                <a:cubicBezTo>
                                  <a:pt x="134" y="103"/>
                                  <a:pt x="134" y="103"/>
                                  <a:pt x="134" y="103"/>
                                </a:cubicBezTo>
                                <a:cubicBezTo>
                                  <a:pt x="141" y="99"/>
                                  <a:pt x="143" y="91"/>
                                  <a:pt x="140" y="84"/>
                                </a:cubicBezTo>
                                <a:cubicBezTo>
                                  <a:pt x="136" y="77"/>
                                  <a:pt x="128" y="75"/>
                                  <a:pt x="121" y="78"/>
                                </a:cubicBezTo>
                                <a:cubicBezTo>
                                  <a:pt x="8" y="139"/>
                                  <a:pt x="8" y="139"/>
                                  <a:pt x="8" y="139"/>
                                </a:cubicBezTo>
                                <a:cubicBezTo>
                                  <a:pt x="3" y="142"/>
                                  <a:pt x="0" y="146"/>
                                  <a:pt x="0" y="151"/>
                                </a:cubicBezTo>
                                <a:cubicBezTo>
                                  <a:pt x="0" y="186"/>
                                  <a:pt x="0" y="186"/>
                                  <a:pt x="0" y="186"/>
                                </a:cubicBezTo>
                                <a:cubicBezTo>
                                  <a:pt x="0" y="193"/>
                                  <a:pt x="7" y="200"/>
                                  <a:pt x="14" y="200"/>
                                </a:cubicBezTo>
                                <a:cubicBezTo>
                                  <a:pt x="187" y="200"/>
                                  <a:pt x="187" y="200"/>
                                  <a:pt x="187" y="200"/>
                                </a:cubicBezTo>
                                <a:cubicBezTo>
                                  <a:pt x="195" y="200"/>
                                  <a:pt x="201" y="193"/>
                                  <a:pt x="201" y="1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8" name="Freeform 22"/>
                        <wps:cNvSpPr/>
                        <wps:spPr bwMode="auto">
                          <a:xfrm>
                            <a:off x="7442200" y="339724"/>
                            <a:ext cx="495299" cy="1606551"/>
                          </a:xfrm>
                          <a:custGeom>
                            <a:avLst/>
                            <a:gdLst>
                              <a:gd name="T0" fmla="*/ 103 w 117"/>
                              <a:gd name="T1" fmla="*/ 0 h 377"/>
                              <a:gd name="T2" fmla="*/ 89 w 117"/>
                              <a:gd name="T3" fmla="*/ 14 h 377"/>
                              <a:gd name="T4" fmla="*/ 89 w 117"/>
                              <a:gd name="T5" fmla="*/ 217 h 377"/>
                              <a:gd name="T6" fmla="*/ 4 w 117"/>
                              <a:gd name="T7" fmla="*/ 355 h 377"/>
                              <a:gd name="T8" fmla="*/ 8 w 117"/>
                              <a:gd name="T9" fmla="*/ 375 h 377"/>
                              <a:gd name="T10" fmla="*/ 16 w 117"/>
                              <a:gd name="T11" fmla="*/ 377 h 377"/>
                              <a:gd name="T12" fmla="*/ 27 w 117"/>
                              <a:gd name="T13" fmla="*/ 370 h 377"/>
                              <a:gd name="T14" fmla="*/ 115 w 117"/>
                              <a:gd name="T15" fmla="*/ 229 h 377"/>
                              <a:gd name="T16" fmla="*/ 117 w 117"/>
                              <a:gd name="T17" fmla="*/ 221 h 377"/>
                              <a:gd name="T18" fmla="*/ 117 w 117"/>
                              <a:gd name="T19" fmla="*/ 14 h 377"/>
                              <a:gd name="T20" fmla="*/ 103 w 117"/>
                              <a:gd name="T21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7" h="377">
                                <a:moveTo>
                                  <a:pt x="103" y="0"/>
                                </a:moveTo>
                                <a:cubicBezTo>
                                  <a:pt x="95" y="0"/>
                                  <a:pt x="89" y="6"/>
                                  <a:pt x="89" y="14"/>
                                </a:cubicBezTo>
                                <a:cubicBezTo>
                                  <a:pt x="89" y="217"/>
                                  <a:pt x="89" y="217"/>
                                  <a:pt x="89" y="217"/>
                                </a:cubicBezTo>
                                <a:cubicBezTo>
                                  <a:pt x="4" y="355"/>
                                  <a:pt x="4" y="355"/>
                                  <a:pt x="4" y="355"/>
                                </a:cubicBezTo>
                                <a:cubicBezTo>
                                  <a:pt x="0" y="362"/>
                                  <a:pt x="2" y="371"/>
                                  <a:pt x="8" y="375"/>
                                </a:cubicBezTo>
                                <a:cubicBezTo>
                                  <a:pt x="10" y="376"/>
                                  <a:pt x="13" y="377"/>
                                  <a:pt x="16" y="377"/>
                                </a:cubicBezTo>
                                <a:cubicBezTo>
                                  <a:pt x="20" y="377"/>
                                  <a:pt x="25" y="374"/>
                                  <a:pt x="27" y="370"/>
                                </a:cubicBezTo>
                                <a:cubicBezTo>
                                  <a:pt x="115" y="229"/>
                                  <a:pt x="115" y="229"/>
                                  <a:pt x="115" y="229"/>
                                </a:cubicBezTo>
                                <a:cubicBezTo>
                                  <a:pt x="116" y="227"/>
                                  <a:pt x="117" y="224"/>
                                  <a:pt x="117" y="221"/>
                                </a:cubicBezTo>
                                <a:cubicBezTo>
                                  <a:pt x="117" y="14"/>
                                  <a:pt x="117" y="14"/>
                                  <a:pt x="117" y="14"/>
                                </a:cubicBezTo>
                                <a:cubicBezTo>
                                  <a:pt x="117" y="6"/>
                                  <a:pt x="110" y="0"/>
                                  <a:pt x="1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130.45pt;margin-top:133.3pt;height:71.3pt;width:317.7pt;z-index:251670528;mso-width-relative:page;mso-height-relative:page;" coordsize="8680450,1946275" o:gfxdata="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">
                <o:lock v:ext="edit" aspectratio="f"/>
                <v:shape id="Freeform 5" o:spid="_x0000_s1026" o:spt="100" style="position:absolute;left:1055687;top:147636;height:323850;width:766762;" filled="t" stroked="f" coordsize="181,76" o:gfxdata="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nCBdvQAA&#10;ANsAAAAPAAAAAAAAAAEAIAAAACIAAABkcnMvZG93bnJldi54bWxQSwECFAAUAAAACACHTuJAMy8F&#10;njsAAAA5AAAAEAAAAAAAAAABACAAAAAMAQAAZHJzL3NoYXBleG1sLnhtbFBLBQYAAAAABgAGAFsB&#10;AAC2AwAAAAA=&#10;" path="m167,48c118,48,118,48,118,48c118,14,118,14,118,14c118,7,112,0,104,0c96,0,90,7,90,14c90,48,90,48,90,48c14,48,14,48,14,48c6,48,0,54,0,62c0,70,6,76,14,76c167,76,167,76,167,76c175,76,181,70,181,62c181,54,175,48,167,48xe">
                  <v:path o:connectlocs="707454,204536;499877,204536;499877,59656;440570,0;381262,59656;381262,204536;59307,204536;0,264193;59307,323850;707454,323850;766762,264193;707454,204536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6" o:spid="_x0000_s1026" o:spt="100" style="position:absolute;left:2347912;top:84137;height:1862138;width:827088;" filled="t" stroked="f" coordsize="195,437" o:gfxdata="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vk9ougAAANsA&#10;AAAPAAAAAAAAAAEAIAAAACIAAABkcnMvZG93bnJldi54bWxQSwECFAAUAAAACACHTuJAMy8FnjsA&#10;AAA5AAAAEAAAAAAAAAABACAAAAAJAQAAZHJzL3NoYXBleG1sLnhtbFBLBQYAAAAABgAGAFsBAACz&#10;AwAAAAA=&#10;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<v:path o:connectlocs="827088,59656;767707,0;59380,0;0,59656;59380,119313;148451,119313;148451,639177;148451,664744;148451,1440280;59380,1440280;0,1499937;59380,1559593;538667,1559593;538667,1802481;598048,1862138;657428,1802481;657428,119313;767707,119313;827088,59656;538667,1440280;267213,1440280;267213,1056773;415664,1056773;475045,997117;415664,937460;267213,937460;267213,724401;415664,724401;475045,664744;415664,605088;267213,605088;267213,119313;538667,119313;538667,1440280" o:connectangles="0,0,0,0,0,0,0,0,0,0,0,0,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7" o:spid="_x0000_s1026" o:spt="100" style="position:absolute;left:7073900;top:84137;height:1862138;width:1606550;" filled="t" stroked="f" coordsize="379,437" o:gfxdata="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BTQ4vQAA&#10;ANsAAAAPAAAAAAAAAAEAIAAAACIAAABkcnMvZG93bnJldi54bWxQSwECFAAUAAAACACHTuJAMy8F&#10;njsAAAA5AAAAEAAAAAAAAAABACAAAAAMAQAAZHJzL3NoYXBleG1sLnhtbFBLBQYAAAAABgAGAFsB&#10;AAC2AwAAAAA=&#10;" path="m365,0c14,0,14,0,14,0c7,0,0,6,0,14c0,423,0,423,0,423c0,431,7,437,14,437c22,437,28,431,28,423c28,28,28,28,28,28c365,28,365,28,365,28c373,28,379,22,379,14c379,6,373,0,365,0xe">
                  <v:path o:connectlocs="1547205,0;59344,0;0,59656;0,1802481;59344,1862138;118689,1802481;118689,119313;1547205,119313;1606550,59656;1547205,0" o:connectangles="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8" o:spid="_x0000_s1026" o:spt="100" style="position:absolute;left:0;top:0;height:471488;width:971550;" filled="t" stroked="f" coordsize="229,111" o:gfxdata="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N5m2/&#10;AAAA2wAAAA8AAAAAAAAAAQAgAAAAIgAAAGRycy9kb3ducmV2LnhtbFBLAQIUABQAAAAIAIdO4kAz&#10;LwWeOwAAADkAAAAQAAAAAAAAAAEAIAAAAA4BAABkcnMvc2hhcGV4bWwueG1sUEsFBgAAAAAGAAYA&#10;WwEAALgDAAAAAA==&#10;" path="m215,0c207,0,201,6,201,14c201,83,201,83,201,83c14,83,14,83,14,83c6,83,0,89,0,97c0,105,6,111,14,111c215,111,215,111,215,111c223,111,229,105,229,97c229,14,229,14,229,14c229,6,223,0,215,0xe">
                  <v:path o:connectlocs="912153,0;852757,59466;852757,352554;59396,352554;0,412021;59396,471488;912153,471488;971550,412021;971550,59466;912153,0" o:connectangles="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9" o:spid="_x0000_s1026" o:spt="100" style="position:absolute;left:852487;top:557213;height:1389062;width:119063;" filled="t" stroked="f" coordsize="28,326" o:gfxdata="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D1qqbgAAADbAAAA&#10;DwAAAAAAAAABACAAAAAiAAAAZHJzL2Rvd25yZXYueG1sUEsBAhQAFAAAAAgAh07iQDMvBZ47AAAA&#10;OQAAABAAAAAAAAAAAQAgAAAABwEAAGRycy9zaGFwZXhtbC54bWxQSwUGAAAAAAYABgBbAQAAsQMA&#10;AAAA&#10;" path="m14,0c6,0,0,6,0,14c0,312,0,312,0,312c0,320,6,326,14,326c22,326,28,320,28,312c28,14,28,14,28,14c28,6,22,0,14,0xe">
                  <v:path o:connectlocs="59531,0;0,59652;0,1329409;59531,1389062;119063,1329409;119063,59652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0" o:spid="_x0000_s1026" o:spt="100" style="position:absolute;left:4865687;top:873126;height:1073149;width:119063;" filled="t" stroked="f" coordsize="28,252" o:gfxdata="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dxuuvQAA&#10;ANsAAAAPAAAAAAAAAAEAIAAAACIAAABkcnMvZG93bnJldi54bWxQSwECFAAUAAAACACHTuJAMy8F&#10;njsAAAA5AAAAEAAAAAAAAAABACAAAAAMAQAAZHJzL3NoYXBleG1sLnhtbFBLBQYAAAAABgAGAFsB&#10;AAC2AwAAAAA=&#10;" path="m14,0c6,0,0,6,0,14c0,238,0,238,0,238c0,246,6,252,14,252c22,252,28,246,28,238c28,14,28,14,28,14c28,6,22,0,14,0xe">
                  <v:path o:connectlocs="59531,0;0,59619;0,1013529;59531,1073149;119063,1013529;119063,59619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1" o:spid="_x0000_s1026" o:spt="100" style="position:absolute;left:4865687;top:476251;height:306388;width:119063;" filled="t" stroked="f" coordsize="28,72" o:gfxdata="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5BCW5AAAA2wAA&#10;AA8AAAAAAAAAAQAgAAAAIgAAAGRycy9kb3ducmV2LnhtbFBLAQIUABQAAAAIAIdO4kAzLwWeOwAA&#10;ADkAAAAQAAAAAAAAAAEAIAAAAAgBAABkcnMvc2hhcGV4bWwueG1sUEsFBgAAAAAGAAYAWwEAALID&#10;AAAAAA==&#10;" path="m14,0c6,0,0,7,0,14c0,58,0,58,0,58c0,66,6,72,14,72c22,72,28,66,28,58c28,14,28,14,28,14c28,7,22,0,14,0xe">
                  <v:path o:connectlocs="59531,0;0,59575;0,246812;59531,306388;119063,246812;119063,59575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2" o:spid="_x0000_s1026" o:spt="100" style="position:absolute;left:4781550;top:0;height:336549;width:660399;" filled="t" stroked="f" coordsize="156,79" o:gfxdata="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6X828AAAA&#10;2wAAAA8AAAAAAAAAAQAgAAAAIgAAAGRycy9kb3ducmV2LnhtbFBLAQIUABQAAAAIAIdO4kAzLwWe&#10;OwAAADkAAAAQAAAAAAAAAAEAIAAAAAsBAABkcnMvc2hhcGV4bWwueG1sUEsFBgAAAAAGAAYAWwEA&#10;ALUDAAAAAA==&#10;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<v:path o:connectlocs="406399,276907;406399,221525;601132,221525;660399,161884;601132,102242;118533,102242;118533,59641;59266,0;0,59641;0,161884;59266,221525;287866,221525;287866,276907;347132,336549;406399,276907" o:connectangles="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3" o:spid="_x0000_s1026" o:spt="100" style="position:absolute;left:5746750;top:0;height:336549;width:661989;" filled="t" stroked="f" coordsize="156,79" o:gfxdata="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5PHubsAAADb&#10;AAAADwAAAAAAAAABACAAAAAiAAAAZHJzL2Rvd25yZXYueG1sUEsBAhQAFAAAAAgAh07iQDMvBZ47&#10;AAAAOQAAABAAAAAAAAAAAQAgAAAACgEAAGRycy9zaGFwZXhtbC54bWxQSwUGAAAAAAYABgBbAQAA&#10;tAMAAAAA&#10;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<v:path o:connectlocs="602579,102242;118818,102242;118818,59641;59409,0;0,59641;0,161884;59409,221525;288559,221525;288559,276907;347968,336549;407377,276907;407377,221525;602579,221525;661989,161884;602579,102242" o:connectangles="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4" o:spid="_x0000_s1026" o:spt="100" style="position:absolute;left:7335836;top:604838;height:119063;width:398463;" filled="t" stroked="f" coordsize="94,28" o:gfxdata="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iwo+8AAAA&#10;2wAAAA8AAAAAAAAAAQAgAAAAIgAAAGRycy9kb3ducmV2LnhtbFBLAQIUABQAAAAIAIdO4kAzLwWe&#10;OwAAADkAAAAQAAAAAAAAAAEAIAAAAAsBAABkcnMvc2hhcGV4bWwueG1sUEsFBgAAAAAGAAYAWwEA&#10;ALUDAAAAAA==&#10;" path="m94,14c94,6,88,0,80,0c14,0,14,0,14,0c7,0,0,6,0,14c0,22,7,28,14,28c80,28,80,28,80,28c88,28,94,22,94,14xe">
                  <v:path o:connectlocs="398463,59531;339117,0;59345,0;0,59531;59345,119063;339117,119063;398463,59531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5" o:spid="_x0000_s1026" o:spt="100" style="position:absolute;left:5154612;top:476251;height:1470024;width:1139824;" filled="t" stroked="f" coordsize="269,345" o:gfxdata="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ShCS/&#10;AAAA2wAAAA8AAAAAAAAAAQAgAAAAIgAAAGRycy9kb3ducmV2LnhtbFBLAQIUABQAAAAIAIdO4kAz&#10;LwWeOwAAADkAAAAQAAAAAAAAAAEAIAAAAA4BAABkcnMvc2hhcGV4bWwueG1sUEsFBgAAAAAGAAYA&#10;WwEAALgDAAAAAA==&#10;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<v:path o:connectlocs="1080502,0;59321,0;0,59653;59321,119306;1021180,119306;1021180,1350717;711860,1350717;652538,1410370;711860,1470024;1080502,1470024;1139824,1410370;1139824,59653;1080502,0" o:connectangles="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6" o:spid="_x0000_s1026" o:spt="100" style="position:absolute;left:8010524;top:604838;height:1341437;width:584201;" filled="t" stroked="f" coordsize="138,315" o:gfxdata="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DdhG/&#10;AAAA2wAAAA8AAAAAAAAAAQAgAAAAIgAAAGRycy9kb3ducmV2LnhtbFBLAQIUABQAAAAIAIdO4kAz&#10;LwWeOwAAADkAAAAQAAAAAAAAAAEAIAAAAA4BAABkcnMvc2hhcGV4bWwueG1sUEsFBgAAAAAGAAYA&#10;WwEAALgDAAAAAA==&#10;" path="m124,0c14,0,14,0,14,0c6,0,0,6,0,14c0,22,6,28,14,28c110,28,110,28,110,28c110,287,110,287,110,287c26,287,26,287,26,287c19,287,12,293,12,301c12,309,19,315,26,315c124,315,124,315,124,315c132,315,138,309,138,301c138,14,138,14,138,14c138,6,132,0,124,0xe">
                  <v:path o:connectlocs="524934,0;59266,0;0,59619;59266,119238;465667,119238;465667,1222198;110066,1222198;50800,1281817;110066,1341437;524934,1341437;584201,1281817;584201,59619;524934,0" o:connectangles="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7" o:spid="_x0000_s1026" o:spt="100" style="position:absolute;left:3119436;top:1227137;height:719138;width:500064;" filled="t" stroked="f" coordsize="118,169" o:gfxdata="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1zlrsAAADb&#10;AAAADwAAAAAAAAABACAAAAAiAAAAZHJzL2Rvd25yZXYueG1sUEsBAhQAFAAAAAgAh07iQDMvBZ47&#10;AAAAOQAAABAAAAAAAAAAAQAgAAAACgEAAGRycy9zaGFwZXhtbC54bWxQSwUGAAAAAAYABgBbAQAA&#10;tAMAAAAA&#10;" path="m109,4c103,0,94,2,90,8c4,147,4,147,4,147c0,154,2,163,9,167c11,168,14,169,16,169c21,169,25,166,28,162c114,23,114,23,114,23c118,17,116,8,109,4xe">
                  <v:path o:connectlocs="461923,17021;381404,34042;16951,625522;38140,710627;67805,719138;118659,689351;483112,97870;461923,17021" o:connectangles="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8" o:spid="_x0000_s1026" o:spt="100" style="position:absolute;left:3284538;top:84137;height:1862138;width:949326;" filled="t" stroked="f" coordsize="224,437" o:gfxdata="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qtOvQAA&#10;ANsAAAAPAAAAAAAAAAEAIAAAACIAAABkcnMvZG93bnJldi54bWxQSwECFAAUAAAACACHTuJAMy8F&#10;njsAAAA5AAAAEAAAAAAAAAABACAAAAAMAQAAZHJzL3NoYXBleG1sLnhtbFBLBQYAAAAABgAGAFsB&#10;AAC2AwAAAAA=&#10;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<v:path o:connectlocs="444996,963027;440758,963027;440758,958766;436520,954505;432282,950244;428044,945983;423806,945983;415330,941721;411092,941721;406854,937460;402615,937460;394139,937460;394139,937460;118665,937460;118665,119313;665375,119313;665375,937460;627233,937460;567900,997117;627233,1056773;724708,1056773;784041,997117;784041,59656;724708,0;59332,0;0,59656;0,997117;59332,1056773;360235,1056773;830660,1832309;881517,1862138;915421,1853615;932373,1772653;444996,963027" o:connectangles="0,0,0,0,0,0,0,0,0,0,0,0,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9" o:spid="_x0000_s1026" o:spt="100" style="position:absolute;left:60326;top:673101;height:1065212;width:711201;" filled="t" stroked="f" coordsize="168,250" o:gfxdata="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Nkts&#10;wAAAANsAAAAPAAAAAAAAAAEAIAAAACIAAABkcnMvZG93bnJldi54bWxQSwECFAAUAAAACACHTuJA&#10;My8FnjsAAAA5AAAAEAAAAAAAAAABACAAAAAPAQAAZHJzL3NoYXBleG1sLnhtbFBLBQYAAAAABgAG&#10;AFsBAAC5AwAAAAA=&#10;" path="m153,0c26,0,26,0,26,0c19,0,12,6,12,14c12,22,19,28,26,28c128,28,128,28,128,28c5,229,5,229,5,229c0,235,3,244,9,248c11,249,14,250,16,250c21,250,26,248,28,244c165,21,165,21,165,21c168,17,168,12,166,7c163,3,159,0,153,0xe">
                  <v:path o:connectlocs="647700,0;110066,0;50800,59651;110066,119303;541867,119303;21166,975734;38100,1056690;67733,1065212;118533,1039646;698500,89477;702734,29825;647700,0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0" o:spid="_x0000_s1026" o:spt="100" style="position:absolute;left:1050925;top:673101;height:1065212;width:712788;" filled="t" stroked="f" coordsize="168,250" o:gfxdata="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wcptu2AAAA2wAAAA8A&#10;AAAAAAAAAQAgAAAAIgAAAGRycy9kb3ducmV2LnhtbFBLAQIUABQAAAAIAIdO4kAzLwWeOwAAADkA&#10;AAAQAAAAAAAAAAEAIAAAAAUBAABkcnMvc2hhcGV4bWwueG1sUEsFBgAAAAAGAAYAWwEAAK8DAAAA&#10;AA==&#10;" path="m40,28c142,28,142,28,142,28c150,28,156,22,156,14c156,6,150,0,142,0c15,0,15,0,15,0c10,0,5,3,3,7c0,12,0,17,3,21c140,244,140,244,140,244c143,248,147,250,152,250c154,250,157,249,159,248c166,244,168,235,164,229l40,28xe">
                  <v:path o:connectlocs="169711,119303;602475,119303;661874,59651;602475,0;63641,0;12728,29825;12728,89477;593990,1039646;644903,1065212;674602,1056690;695816,975734;169711,119303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1" o:spid="_x0000_s1026" o:spt="100" style="position:absolute;left:5154612;top:757236;height:852487;width:850900;" filled="t" stroked="f" coordsize="201,200" o:gfxdata="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DyugW5AAAA2wAA&#10;AA8AAAAAAAAAAQAgAAAAIgAAAGRycy9kb3ducmV2LnhtbFBLAQIUABQAAAAIAIdO4kAzLwWeOwAA&#10;ADkAAAAQAAAAAAAAAAEAIAAAAAgBAABkcnMvc2hhcGV4bWwueG1sUEsFBgAAAAAGAAYAWwEAALID&#10;AAAAAA==&#10;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<v:path o:connectlocs="850900,792812;850900,59674;791633,0;59266,0;0,59674;0,379356;59266,439030;118533,379356;118533,119348;732366,119348;732366,733138;118533,733138;118533,681989;567266,439030;592666,358044;512233,332469;33866,592478;0,643627;0,792812;59266,852487;791633,852487;850900,792812" o:connectangles="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2" o:spid="_x0000_s1026" o:spt="100" style="position:absolute;left:7442200;top:339724;height:1606551;width:495299;" filled="t" stroked="f" coordsize="117,377" o:gfxdata="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ke6W8AAAA&#10;2wAAAA8AAAAAAAAAAQAgAAAAIgAAAGRycy9kb3ducmV2LnhtbFBLAQIUABQAAAAIAIdO4kAzLwWe&#10;OwAAADkAAAAQAAAAAAAAAAEAIAAAAAsBAABkcnMvc2hhcGV4bWwueG1sUEsFBgAAAAAGAAYAWwEA&#10;ALUDAAAAAA==&#10;" path="m103,0c95,0,89,6,89,14c89,217,89,217,89,217c4,355,4,355,4,355c0,362,2,371,8,375c10,376,13,377,16,377c20,377,25,374,27,370c115,229,115,229,115,229c116,227,117,224,117,221c117,14,117,14,117,14c117,6,110,0,103,0xe">
                  <v:path o:connectlocs="436032,0;376765,59659;376765,924725;16933,1512800;33866,1598028;67733,1606551;114299,1576721;486832,975862;495299,941771;495299,59659;436032,0" o:connectangles="0,0,0,0,0,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6942455" cy="9486265"/>
            <wp:effectExtent l="0" t="0" r="17145" b="13335"/>
            <wp:docPr id="75" name="图片 75" descr="58735cd6e963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58735cd6e9637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94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-389255</wp:posOffset>
            </wp:positionV>
            <wp:extent cx="7918450" cy="10816590"/>
            <wp:effectExtent l="0" t="0" r="6350" b="3810"/>
            <wp:wrapNone/>
            <wp:docPr id="15" name="图片 15" descr="58735cd6e963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8735cd6e9637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8450" cy="1081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-304800</wp:posOffset>
                </wp:positionV>
                <wp:extent cx="7575550" cy="10694670"/>
                <wp:effectExtent l="0" t="0" r="635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380" y="504825"/>
                          <a:ext cx="7575550" cy="1069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25pt;margin-top:-24pt;height:842.1pt;width:596.5pt;z-index:-251654144;v-text-anchor:middle;mso-width-relative:page;mso-height-relative:page;" fillcolor="#FFFFFF [3212]" filled="t" stroked="f" coordsize="21600,21600" o:gfxdata="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hLHn7aAAAADQEAAA8AAAAAAAAAAQAgAAAAIgAA&#10;AGRycy9kb3ducmV2LnhtbFBLAQIUABQAAAAIAIdO4kBD2U3BPwIAAEYEAAAOAAAAAAAAAAEAIAAA&#10;ACkBAABkcnMvZTJvRG9jLnhtbFBLBQYAAAAABgAGAFkBAADa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ge">
                  <wp:posOffset>-19050</wp:posOffset>
                </wp:positionV>
                <wp:extent cx="7595870" cy="333375"/>
                <wp:effectExtent l="0" t="0" r="5080" b="952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333375"/>
                          <a:chOff x="0" y="0"/>
                          <a:chExt cx="7596000" cy="333375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0" y="0"/>
                            <a:ext cx="7596000" cy="333375"/>
                          </a:xfrm>
                          <a:prstGeom prst="rect">
                            <a:avLst/>
                          </a:prstGeom>
                          <a:solidFill>
                            <a:srgbClr val="2970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" name="矩形 2"/>
                        <wps:cNvSpPr/>
                        <wps:spPr>
                          <a:xfrm>
                            <a:off x="5648326" y="0"/>
                            <a:ext cx="1409700" cy="333375"/>
                          </a:xfrm>
                          <a:prstGeom prst="rect">
                            <a:avLst/>
                          </a:prstGeom>
                          <a:solidFill>
                            <a:srgbClr val="60A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8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2pt;margin-top:-1.5pt;height:26.25pt;width:598.1pt;mso-position-vertical-relative:page;z-index:251672576;mso-width-relative:page;mso-height-relative:page;" coordsize="7596000,333375" o:gfxdata="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+exkj2gAA&#10;AAoBAAAPAAAAAAAAAAEAIAAAACIAAABkcnMvZG93bnJldi54bWxQSwECFAAUAAAACACHTuJAiQBk&#10;QMcCAAAQCAAADgAAAAAAAAABACAAAAApAQAAZHJzL2Uyb0RvYy54bWxQSwUGAAAAAAYABgBZAQAA&#10;YgYAAAAA&#10;">
                <o:lock v:ext="edit" aspectratio="f"/>
                <v:rect id="_x0000_s1026" o:spid="_x0000_s1026" o:spt="1" style="position:absolute;left:0;top:0;height:333375;width:7596000;v-text-anchor:middle;" fillcolor="#297096" filled="t" stroked="f" coordsize="21600,21600" o:gfxdata="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/911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648326;top:0;height:333375;width:1409700;v-text-anchor:middle;" fillcolor="#60A9D1" filled="t" stroked="f" coordsize="21600,21600" o:gfxdata="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h6y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38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1014095</wp:posOffset>
            </wp:positionV>
            <wp:extent cx="1242695" cy="932815"/>
            <wp:effectExtent l="12700" t="0" r="20955" b="26035"/>
            <wp:wrapNone/>
            <wp:docPr id="18" name="图片 18" descr="C:\Users\mayn\Desktop\简历头像\头像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mayn\Desktop\简历头像\头像\8.png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932815"/>
                    </a:xfrm>
                    <a:prstGeom prst="rect">
                      <a:avLst/>
                    </a:prstGeom>
                    <a:ln w="12700">
                      <a:solidFill>
                        <a:srgbClr val="297096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1254125</wp:posOffset>
                </wp:positionH>
                <wp:positionV relativeFrom="page">
                  <wp:posOffset>836295</wp:posOffset>
                </wp:positionV>
                <wp:extent cx="2124075" cy="973455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973455"/>
                          <a:chOff x="0" y="0"/>
                          <a:chExt cx="2124075" cy="973455"/>
                        </a:xfrm>
                      </wpg:grpSpPr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5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default" w:ascii="微软雅黑" w:hAnsi="微软雅黑" w:eastAsia="微软雅黑"/>
                                  <w:color w:val="297096"/>
                                  <w:sz w:val="50"/>
                                  <w:szCs w:val="50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97096"/>
                                  <w:sz w:val="50"/>
                                  <w:szCs w:val="50"/>
                                  <w:lang w:val="en-US" w:eastAsia="zh-CN"/>
                                </w:rPr>
                                <w:t>办公资源网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3875"/>
                            <a:ext cx="2124075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求职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意向：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xxxxxx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8.75pt;margin-top:65.85pt;height:76.65pt;width:167.25pt;mso-position-horizontal-relative:margin;mso-position-vertical-relative:page;z-index:251674624;mso-width-relative:page;mso-height-relative:page;" coordsize="2124075,973455" o:gfxdata="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nKy/3aAAAACwEAAA8AAAAAAAAAAQAg&#10;AAAAIgAAAGRycy9kb3ducmV2LnhtbFBLAQIUABQAAAAIAIdO4kAOfayOfgIAAPIGAAAOAAAAAAAA&#10;AAEAIAAAACkBAABkcnMvZTJvRG9jLnhtbFBLBQYAAAAABgAGAFkBAAAZBgAAAAA=&#10;">
                <o:lock v:ext="edit" aspectratio="f"/>
                <v:shape id="文本框 2" o:spid="_x0000_s1026" o:spt="202" type="#_x0000_t202" style="position:absolute;left:0;top:0;height:790575;width:1905000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default" w:ascii="微软雅黑" w:hAnsi="微软雅黑" w:eastAsia="微软雅黑"/>
                            <w:color w:val="297096"/>
                            <w:sz w:val="50"/>
                            <w:szCs w:val="50"/>
                            <w:lang w:val="en-US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97096"/>
                            <w:sz w:val="50"/>
                            <w:szCs w:val="50"/>
                            <w:lang w:val="en-US" w:eastAsia="zh-CN"/>
                          </w:rPr>
                          <w:t>办公资源网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523875;height:449580;width:2124075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求职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意向：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xxxxxx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93345</wp:posOffset>
                </wp:positionV>
                <wp:extent cx="6958965" cy="287655"/>
                <wp:effectExtent l="0" t="0" r="13335" b="1714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800" y="2352040"/>
                          <a:ext cx="6958965" cy="287655"/>
                          <a:chOff x="0" y="0"/>
                          <a:chExt cx="6959632" cy="252000"/>
                        </a:xfrm>
                      </wpg:grpSpPr>
                      <wps:wsp>
                        <wps:cNvPr id="22" name="矩形 22"/>
                        <wps:cNvSpPr/>
                        <wps:spPr>
                          <a:xfrm>
                            <a:off x="47625" y="0"/>
                            <a:ext cx="6912007" cy="2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  <w:rPr>
                                  <w:color w:val="29709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rPr>
                                  <w:color w:val="2970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>
                        <wps:cNvPr id="21" name="矩形 21"/>
                        <wps:cNvSpPr/>
                        <wps:spPr>
                          <a:xfrm>
                            <a:off x="0" y="0"/>
                            <a:ext cx="45719" cy="252000"/>
                          </a:xfrm>
                          <a:prstGeom prst="rect">
                            <a:avLst/>
                          </a:prstGeom>
                          <a:solidFill>
                            <a:srgbClr val="60A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7.35pt;height:22.65pt;width:547.95pt;z-index:251664384;mso-width-relative:page;mso-height-relative:page;" coordsize="6959632,252000" o:gfxdata="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BfWSjK2AAA&#10;AAgBAAAPAAAAAAAAAAEAIAAAACIAAABkcnMvZG93bnJldi54bWxQSwECFAAUAAAACACHTuJA11bx&#10;MAIDAABpCAAADgAAAAAAAAABACAAAAAnAQAAZHJzL2Uyb0RvYy54bWxQSwUGAAAAAAYABgBZAQAA&#10;mwYAAAAA&#10;">
                <o:lock v:ext="edit" aspectratio="f"/>
                <v:rect id="_x0000_s1026" o:spid="_x0000_s1026" o:spt="1" style="position:absolute;left:47625;top:0;height:252000;width:6912007;v-text-anchor:middle;" fillcolor="#F2F2F2 [3052]" filled="t" stroked="f" coordsize="21600,21600" o:gfxdata="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8Xr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  <w:rPr>
                            <w:color w:val="29709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  <w:t>教育背景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00" w:lineRule="exact"/>
                          <w:rPr>
                            <w:color w:val="297096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0;top:0;height:252000;width:45719;v-text-anchor:middle;" fillcolor="#60A9D1" filled="t" stroked="f" coordsize="21600,21600" o:gfxdata="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EmW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ge">
                  <wp:posOffset>1751965</wp:posOffset>
                </wp:positionV>
                <wp:extent cx="5629275" cy="44958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49580"/>
                          <a:chOff x="0" y="0"/>
                          <a:chExt cx="5629275" cy="449580"/>
                        </a:xfrm>
                      </wpg:grpSpPr>
                      <wps:wsp>
                        <wps:cNvPr id="8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558165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9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重庆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>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渝中区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15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xxxx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xxxx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 xml:space="preserve">          8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xxx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Cs w:val="21"/>
                                  <w:lang w:val="en-US" w:eastAsia="zh-CN"/>
                                </w:rPr>
                                <w:t>163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Cs w:val="21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1" name="Freeform 31"/>
                        <wps:cNvSpPr>
                          <a:spLocks noChangeAspect="1" noEditPoints="1"/>
                        </wps:cNvSpPr>
                        <wps:spPr bwMode="auto">
                          <a:xfrm>
                            <a:off x="2333625" y="95250"/>
                            <a:ext cx="155200" cy="144000"/>
                          </a:xfrm>
                          <a:custGeom>
                            <a:avLst/>
                            <a:gdLst>
                              <a:gd name="T0" fmla="*/ 118 w 123"/>
                              <a:gd name="T1" fmla="*/ 102 h 114"/>
                              <a:gd name="T2" fmla="*/ 112 w 123"/>
                              <a:gd name="T3" fmla="*/ 82 h 114"/>
                              <a:gd name="T4" fmla="*/ 88 w 123"/>
                              <a:gd name="T5" fmla="*/ 78 h 114"/>
                              <a:gd name="T6" fmla="*/ 60 w 123"/>
                              <a:gd name="T7" fmla="*/ 67 h 114"/>
                              <a:gd name="T8" fmla="*/ 47 w 123"/>
                              <a:gd name="T9" fmla="*/ 36 h 114"/>
                              <a:gd name="T10" fmla="*/ 43 w 123"/>
                              <a:gd name="T11" fmla="*/ 13 h 114"/>
                              <a:gd name="T12" fmla="*/ 19 w 123"/>
                              <a:gd name="T13" fmla="*/ 8 h 114"/>
                              <a:gd name="T14" fmla="*/ 41 w 123"/>
                              <a:gd name="T15" fmla="*/ 74 h 114"/>
                              <a:gd name="T16" fmla="*/ 41 w 123"/>
                              <a:gd name="T17" fmla="*/ 74 h 114"/>
                              <a:gd name="T18" fmla="*/ 75 w 123"/>
                              <a:gd name="T19" fmla="*/ 103 h 114"/>
                              <a:gd name="T20" fmla="*/ 82 w 123"/>
                              <a:gd name="T21" fmla="*/ 107 h 114"/>
                              <a:gd name="T22" fmla="*/ 111 w 123"/>
                              <a:gd name="T23" fmla="*/ 110 h 114"/>
                              <a:gd name="T24" fmla="*/ 118 w 123"/>
                              <a:gd name="T25" fmla="*/ 102 h 114"/>
                              <a:gd name="T26" fmla="*/ 118 w 123"/>
                              <a:gd name="T27" fmla="*/ 102 h 114"/>
                              <a:gd name="T28" fmla="*/ 118 w 123"/>
                              <a:gd name="T29" fmla="*/ 10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118" y="102"/>
                                </a:moveTo>
                                <a:cubicBezTo>
                                  <a:pt x="123" y="94"/>
                                  <a:pt x="120" y="88"/>
                                  <a:pt x="112" y="82"/>
                                </a:cubicBezTo>
                                <a:cubicBezTo>
                                  <a:pt x="103" y="75"/>
                                  <a:pt x="94" y="70"/>
                                  <a:pt x="88" y="78"/>
                                </a:cubicBezTo>
                                <a:cubicBezTo>
                                  <a:pt x="88" y="78"/>
                                  <a:pt x="81" y="86"/>
                                  <a:pt x="60" y="67"/>
                                </a:cubicBezTo>
                                <a:cubicBezTo>
                                  <a:pt x="37" y="44"/>
                                  <a:pt x="47" y="36"/>
                                  <a:pt x="47" y="36"/>
                                </a:cubicBezTo>
                                <a:cubicBezTo>
                                  <a:pt x="55" y="28"/>
                                  <a:pt x="50" y="22"/>
                                  <a:pt x="43" y="13"/>
                                </a:cubicBezTo>
                                <a:cubicBezTo>
                                  <a:pt x="36" y="3"/>
                                  <a:pt x="29" y="0"/>
                                  <a:pt x="19" y="8"/>
                                </a:cubicBezTo>
                                <a:cubicBezTo>
                                  <a:pt x="0" y="24"/>
                                  <a:pt x="27" y="60"/>
                                  <a:pt x="41" y="74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cubicBezTo>
                                  <a:pt x="41" y="74"/>
                                  <a:pt x="61" y="96"/>
                                  <a:pt x="75" y="103"/>
                                </a:cubicBezTo>
                                <a:cubicBezTo>
                                  <a:pt x="82" y="107"/>
                                  <a:pt x="82" y="107"/>
                                  <a:pt x="82" y="107"/>
                                </a:cubicBezTo>
                                <a:cubicBezTo>
                                  <a:pt x="92" y="112"/>
                                  <a:pt x="103" y="114"/>
                                  <a:pt x="111" y="110"/>
                                </a:cubicBezTo>
                                <a:cubicBezTo>
                                  <a:pt x="111" y="110"/>
                                  <a:pt x="115" y="108"/>
                                  <a:pt x="118" y="102"/>
                                </a:cubicBezTo>
                                <a:close/>
                                <a:moveTo>
                                  <a:pt x="118" y="102"/>
                                </a:moveTo>
                                <a:cubicBezTo>
                                  <a:pt x="118" y="102"/>
                                  <a:pt x="118" y="102"/>
                                  <a:pt x="118" y="102"/>
                                </a:cubicBezTo>
                              </a:path>
                            </a:pathLst>
                          </a:custGeom>
                          <a:solidFill>
                            <a:srgbClr val="29709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2" name="Freeform 64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1000125" y="95250"/>
                            <a:ext cx="120775" cy="144000"/>
                          </a:xfrm>
                          <a:custGeom>
                            <a:avLst/>
                            <a:gdLst>
                              <a:gd name="T0" fmla="*/ 50 w 99"/>
                              <a:gd name="T1" fmla="*/ 0 h 126"/>
                              <a:gd name="T2" fmla="*/ 0 w 99"/>
                              <a:gd name="T3" fmla="*/ 50 h 126"/>
                              <a:gd name="T4" fmla="*/ 46 w 99"/>
                              <a:gd name="T5" fmla="*/ 125 h 126"/>
                              <a:gd name="T6" fmla="*/ 50 w 99"/>
                              <a:gd name="T7" fmla="*/ 126 h 126"/>
                              <a:gd name="T8" fmla="*/ 50 w 99"/>
                              <a:gd name="T9" fmla="*/ 126 h 126"/>
                              <a:gd name="T10" fmla="*/ 53 w 99"/>
                              <a:gd name="T11" fmla="*/ 125 h 126"/>
                              <a:gd name="T12" fmla="*/ 68 w 99"/>
                              <a:gd name="T13" fmla="*/ 107 h 126"/>
                              <a:gd name="T14" fmla="*/ 99 w 99"/>
                              <a:gd name="T15" fmla="*/ 50 h 126"/>
                              <a:gd name="T16" fmla="*/ 50 w 99"/>
                              <a:gd name="T17" fmla="*/ 0 h 126"/>
                              <a:gd name="T18" fmla="*/ 50 w 99"/>
                              <a:gd name="T19" fmla="*/ 72 h 126"/>
                              <a:gd name="T20" fmla="*/ 27 w 99"/>
                              <a:gd name="T21" fmla="*/ 50 h 126"/>
                              <a:gd name="T22" fmla="*/ 50 w 99"/>
                              <a:gd name="T23" fmla="*/ 27 h 126"/>
                              <a:gd name="T24" fmla="*/ 72 w 99"/>
                              <a:gd name="T25" fmla="*/ 50 h 126"/>
                              <a:gd name="T26" fmla="*/ 50 w 99"/>
                              <a:gd name="T27" fmla="*/ 72 h 126"/>
                              <a:gd name="T28" fmla="*/ 50 w 99"/>
                              <a:gd name="T29" fmla="*/ 72 h 126"/>
                              <a:gd name="T30" fmla="*/ 50 w 99"/>
                              <a:gd name="T31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9" h="126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6"/>
                                  <a:pt x="44" y="123"/>
                                  <a:pt x="46" y="125"/>
                                </a:cubicBezTo>
                                <a:cubicBezTo>
                                  <a:pt x="47" y="126"/>
                                  <a:pt x="48" y="126"/>
                                  <a:pt x="50" y="126"/>
                                </a:cubicBez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51" y="126"/>
                                  <a:pt x="52" y="126"/>
                                  <a:pt x="53" y="125"/>
                                </a:cubicBezTo>
                                <a:cubicBezTo>
                                  <a:pt x="68" y="107"/>
                                  <a:pt x="68" y="107"/>
                                  <a:pt x="68" y="107"/>
                                </a:cubicBezTo>
                                <a:cubicBezTo>
                                  <a:pt x="89" y="82"/>
                                  <a:pt x="99" y="63"/>
                                  <a:pt x="99" y="50"/>
                                </a:cubicBezTo>
                                <a:cubicBezTo>
                                  <a:pt x="99" y="22"/>
                                  <a:pt x="77" y="0"/>
                                  <a:pt x="50" y="0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37" y="72"/>
                                  <a:pt x="27" y="62"/>
                                  <a:pt x="27" y="50"/>
                                </a:cubicBezTo>
                                <a:cubicBezTo>
                                  <a:pt x="27" y="37"/>
                                  <a:pt x="37" y="27"/>
                                  <a:pt x="50" y="27"/>
                                </a:cubicBezTo>
                                <a:cubicBezTo>
                                  <a:pt x="62" y="27"/>
                                  <a:pt x="72" y="37"/>
                                  <a:pt x="72" y="50"/>
                                </a:cubicBezTo>
                                <a:cubicBezTo>
                                  <a:pt x="72" y="62"/>
                                  <a:pt x="62" y="72"/>
                                  <a:pt x="50" y="72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</a:path>
                            </a:pathLst>
                          </a:custGeom>
                          <a:solidFill>
                            <a:srgbClr val="29709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3" name="AutoShape 842"/>
                        <wps:cNvSpPr>
                          <a:spLocks noChangeAspect="1"/>
                        </wps:cNvSpPr>
                        <wps:spPr bwMode="auto">
                          <a:xfrm>
                            <a:off x="3924300" y="114300"/>
                            <a:ext cx="136929" cy="108000"/>
                          </a:xfrm>
                          <a:custGeom>
                            <a:avLst/>
                            <a:gdLst>
                              <a:gd name="T0" fmla="*/ 0 w 606559"/>
                              <a:gd name="T1" fmla="*/ 407 h 436964"/>
                              <a:gd name="T2" fmla="*/ 851 w 606559"/>
                              <a:gd name="T3" fmla="*/ 1029 h 436964"/>
                              <a:gd name="T4" fmla="*/ 1739 w 606559"/>
                              <a:gd name="T5" fmla="*/ 412 h 436964"/>
                              <a:gd name="T6" fmla="*/ 1739 w 606559"/>
                              <a:gd name="T7" fmla="*/ 1517 h 436964"/>
                              <a:gd name="T8" fmla="*/ 1538 w 606559"/>
                              <a:gd name="T9" fmla="*/ 1807 h 436964"/>
                              <a:gd name="T10" fmla="*/ 200 w 606559"/>
                              <a:gd name="T11" fmla="*/ 1807 h 436964"/>
                              <a:gd name="T12" fmla="*/ 0 w 606559"/>
                              <a:gd name="T13" fmla="*/ 1517 h 436964"/>
                              <a:gd name="T14" fmla="*/ 0 w 606559"/>
                              <a:gd name="T15" fmla="*/ 407 h 436964"/>
                              <a:gd name="T16" fmla="*/ 200 w 606559"/>
                              <a:gd name="T17" fmla="*/ 0 h 436964"/>
                              <a:gd name="T18" fmla="*/ 1538 w 606559"/>
                              <a:gd name="T19" fmla="*/ 0 h 436964"/>
                              <a:gd name="T20" fmla="*/ 1739 w 606559"/>
                              <a:gd name="T21" fmla="*/ 289 h 436964"/>
                              <a:gd name="T22" fmla="*/ 1739 w 606559"/>
                              <a:gd name="T23" fmla="*/ 341 h 436964"/>
                              <a:gd name="T24" fmla="*/ 851 w 606559"/>
                              <a:gd name="T25" fmla="*/ 957 h 436964"/>
                              <a:gd name="T26" fmla="*/ 0 w 606559"/>
                              <a:gd name="T27" fmla="*/ 336 h 436964"/>
                              <a:gd name="T28" fmla="*/ 0 w 606559"/>
                              <a:gd name="T29" fmla="*/ 289 h 436964"/>
                              <a:gd name="T30" fmla="*/ 200 w 606559"/>
                              <a:gd name="T31" fmla="*/ 0 h 43696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6559" h="436964">
                                <a:moveTo>
                                  <a:pt x="0" y="98549"/>
                                </a:moveTo>
                                <a:lnTo>
                                  <a:pt x="296815" y="248835"/>
                                </a:lnTo>
                                <a:lnTo>
                                  <a:pt x="606559" y="99699"/>
                                </a:lnTo>
                                <a:lnTo>
                                  <a:pt x="606559" y="367011"/>
                                </a:lnTo>
                                <a:cubicBezTo>
                                  <a:pt x="606559" y="405645"/>
                                  <a:pt x="575240" y="436964"/>
                                  <a:pt x="536606" y="436964"/>
                                </a:cubicBezTo>
                                <a:lnTo>
                                  <a:pt x="69953" y="436964"/>
                                </a:lnTo>
                                <a:cubicBezTo>
                                  <a:pt x="31319" y="436964"/>
                                  <a:pt x="0" y="405645"/>
                                  <a:pt x="0" y="367011"/>
                                </a:cubicBezTo>
                                <a:lnTo>
                                  <a:pt x="0" y="98549"/>
                                </a:lnTo>
                                <a:close/>
                                <a:moveTo>
                                  <a:pt x="69953" y="0"/>
                                </a:moveTo>
                                <a:lnTo>
                                  <a:pt x="536606" y="0"/>
                                </a:lnTo>
                                <a:cubicBezTo>
                                  <a:pt x="575240" y="0"/>
                                  <a:pt x="606559" y="31319"/>
                                  <a:pt x="606559" y="69953"/>
                                </a:cubicBezTo>
                                <a:lnTo>
                                  <a:pt x="606559" y="82447"/>
                                </a:lnTo>
                                <a:lnTo>
                                  <a:pt x="296815" y="231583"/>
                                </a:lnTo>
                                <a:lnTo>
                                  <a:pt x="0" y="81297"/>
                                </a:lnTo>
                                <a:lnTo>
                                  <a:pt x="0" y="69953"/>
                                </a:lnTo>
                                <a:cubicBezTo>
                                  <a:pt x="0" y="31319"/>
                                  <a:pt x="31319" y="0"/>
                                  <a:pt x="69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7096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14" name="Freeform 101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95250"/>
                            <a:ext cx="116824" cy="144000"/>
                          </a:xfrm>
                          <a:custGeom>
                            <a:avLst/>
                            <a:gdLst>
                              <a:gd name="T0" fmla="*/ 61 w 122"/>
                              <a:gd name="T1" fmla="*/ 0 h 150"/>
                              <a:gd name="T2" fmla="*/ 99 w 122"/>
                              <a:gd name="T3" fmla="*/ 38 h 150"/>
                              <a:gd name="T4" fmla="*/ 61 w 122"/>
                              <a:gd name="T5" fmla="*/ 75 h 150"/>
                              <a:gd name="T6" fmla="*/ 23 w 122"/>
                              <a:gd name="T7" fmla="*/ 38 h 150"/>
                              <a:gd name="T8" fmla="*/ 61 w 122"/>
                              <a:gd name="T9" fmla="*/ 0 h 150"/>
                              <a:gd name="T10" fmla="*/ 92 w 122"/>
                              <a:gd name="T11" fmla="*/ 79 h 150"/>
                              <a:gd name="T12" fmla="*/ 60 w 122"/>
                              <a:gd name="T13" fmla="*/ 86 h 150"/>
                              <a:gd name="T14" fmla="*/ 29 w 122"/>
                              <a:gd name="T15" fmla="*/ 78 h 150"/>
                              <a:gd name="T16" fmla="*/ 0 w 122"/>
                              <a:gd name="T17" fmla="*/ 121 h 150"/>
                              <a:gd name="T18" fmla="*/ 61 w 122"/>
                              <a:gd name="T19" fmla="*/ 150 h 150"/>
                              <a:gd name="T20" fmla="*/ 122 w 122"/>
                              <a:gd name="T21" fmla="*/ 121 h 150"/>
                              <a:gd name="T22" fmla="*/ 92 w 122"/>
                              <a:gd name="T23" fmla="*/ 79 h 150"/>
                              <a:gd name="T24" fmla="*/ 92 w 122"/>
                              <a:gd name="T25" fmla="*/ 79 h 150"/>
                              <a:gd name="T26" fmla="*/ 92 w 122"/>
                              <a:gd name="T27" fmla="*/ 7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150">
                                <a:moveTo>
                                  <a:pt x="61" y="0"/>
                                </a:moveTo>
                                <a:cubicBezTo>
                                  <a:pt x="82" y="0"/>
                                  <a:pt x="99" y="17"/>
                                  <a:pt x="99" y="38"/>
                                </a:cubicBezTo>
                                <a:cubicBezTo>
                                  <a:pt x="99" y="58"/>
                                  <a:pt x="82" y="75"/>
                                  <a:pt x="61" y="75"/>
                                </a:cubicBezTo>
                                <a:cubicBezTo>
                                  <a:pt x="40" y="75"/>
                                  <a:pt x="23" y="58"/>
                                  <a:pt x="23" y="38"/>
                                </a:cubicBezTo>
                                <a:cubicBezTo>
                                  <a:pt x="23" y="17"/>
                                  <a:pt x="40" y="0"/>
                                  <a:pt x="61" y="0"/>
                                </a:cubicBezTo>
                                <a:close/>
                                <a:moveTo>
                                  <a:pt x="92" y="79"/>
                                </a:moveTo>
                                <a:cubicBezTo>
                                  <a:pt x="84" y="83"/>
                                  <a:pt x="72" y="86"/>
                                  <a:pt x="60" y="86"/>
                                </a:cubicBezTo>
                                <a:cubicBezTo>
                                  <a:pt x="47" y="86"/>
                                  <a:pt x="37" y="83"/>
                                  <a:pt x="29" y="78"/>
                                </a:cubicBezTo>
                                <a:cubicBezTo>
                                  <a:pt x="12" y="90"/>
                                  <a:pt x="0" y="110"/>
                                  <a:pt x="0" y="121"/>
                                </a:cubicBezTo>
                                <a:cubicBezTo>
                                  <a:pt x="0" y="139"/>
                                  <a:pt x="28" y="150"/>
                                  <a:pt x="61" y="150"/>
                                </a:cubicBezTo>
                                <a:cubicBezTo>
                                  <a:pt x="95" y="150"/>
                                  <a:pt x="122" y="139"/>
                                  <a:pt x="122" y="121"/>
                                </a:cubicBezTo>
                                <a:cubicBezTo>
                                  <a:pt x="122" y="110"/>
                                  <a:pt x="110" y="90"/>
                                  <a:pt x="92" y="79"/>
                                </a:cubicBezTo>
                                <a:close/>
                                <a:moveTo>
                                  <a:pt x="92" y="79"/>
                                </a:moveTo>
                                <a:cubicBezTo>
                                  <a:pt x="92" y="79"/>
                                  <a:pt x="92" y="79"/>
                                  <a:pt x="92" y="79"/>
                                </a:cubicBezTo>
                              </a:path>
                            </a:pathLst>
                          </a:custGeom>
                          <a:solidFill>
                            <a:srgbClr val="297096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8pt;margin-top:137.95pt;height:35.4pt;width:443.25pt;mso-position-vertical-relative:page;z-index:251676672;mso-width-relative:page;mso-height-relative:page;" coordsize="5629275,449580" o:gfxdata="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">
                <o:lock v:ext="edit" aspectratio="f"/>
                <v:shape id="_x0000_s1026" o:spid="_x0000_s1026" o:spt="202" type="#_x0000_t202" style="position:absolute;left:47625;top:0;height:449580;width:5581650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9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重庆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>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渝中区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15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xxxx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xxxx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 xml:space="preserve">          8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xxx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@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Cs w:val="21"/>
                            <w:lang w:val="en-US" w:eastAsia="zh-CN"/>
                          </w:rPr>
                          <w:t>163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Cs w:val="21"/>
                          </w:rPr>
                          <w:t>.com</w:t>
                        </w:r>
                      </w:p>
                    </w:txbxContent>
                  </v:textbox>
                </v:shape>
                <v:shape id="Freeform 31" o:spid="_x0000_s1026" o:spt="100" style="position:absolute;left:2333625;top:95250;height:144000;width:155200;" fillcolor="#297096" filled="t" stroked="f" coordsize="123,114" o:gfxdata="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bcVS8AAAA&#10;2wAAAA8AAAAAAAAAAQAgAAAAIgAAAGRycy9kb3ducmV2LnhtbFBLAQIUABQAAAAIAIdO4kAzLwWe&#10;OwAAADkAAAAQAAAAAAAAAAEAIAAAAAsBAABkcnMvc2hhcGV4bWwueG1sUEsFBgAAAAAGAAYAWwEA&#10;ALUDAAAAAA==&#10;" path="m118,102c123,94,120,88,112,82c103,75,94,70,88,78c88,78,81,86,60,67c37,44,47,36,47,36c55,28,50,22,43,13c36,3,29,0,19,8c0,24,27,60,41,74c41,74,41,74,41,74c41,74,61,96,75,103c82,107,82,107,82,107c92,112,103,114,111,110c111,110,115,108,118,102xm118,102c118,102,118,102,118,102e">
                  <v:path o:connectlocs="148891,128842;141320,103578;111037,98526;75707,84631;59304,45473;54256,16421;23973,10105;51733,93473;51733,93473;94634,130105;103466,135157;140058,138947;148891,128842;148891,128842;148891,128842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64" o:spid="_x0000_s1026" o:spt="100" style="position:absolute;left:1000125;top:95250;flip:x;height:144000;width:120775;" fillcolor="#297096" filled="t" stroked="f" coordsize="99,126" o:gfxdata="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n3DbsAAADb&#10;AAAADwAAAAAAAAABACAAAAAiAAAAZHJzL2Rvd25yZXYueG1sUEsBAhQAFAAAAAgAh07iQDMvBZ47&#10;AAAAOQAAABAAAAAAAAAAAQAgAAAACgEAAGRycy9zaGFwZXhtbC54bWxQSwUGAAAAAAYABgBbAQAA&#10;tAMAAAAA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  <v:path o:connectlocs="60997,0;0,57142;56117,142857;60997,144000;60997,144000;64657,142857;82956,122285;120775,57142;60997,0;60997,82285;32938,57142;60997,30857;87836,57142;60997,82285;60997,82285;60997,82285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AutoShape 842" o:spid="_x0000_s1026" o:spt="100" style="position:absolute;left:3924300;top:114300;height:108000;width:136929;v-text-anchor:middle;" fillcolor="#297096" filled="t" stroked="f" coordsize="606559,436964" o:gfxdata="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oFmOugAAANsA&#10;AAAPAAAAAAAAAAEAIAAAACIAAABkcnMvZG93bnJldi54bWxQSwECFAAUAAAACACHTuJAMy8FnjsA&#10;AAA5AAAAEAAAAAAAAAABACAAAAAJAQAAZHJzL3NoYXBleG1sLnhtbFBLBQYAAAAABgAGAFsBAACz&#10;AwAAAAA=&#10;" path="m0,98549l296815,248835,606559,99699,606559,367011c606559,405645,575240,436964,536606,436964l69953,436964c31319,436964,0,405645,0,367011l0,98549xm69953,0l536606,0c575240,0,606559,31319,606559,69953l606559,82447,296815,231583,0,81297,0,69953c0,31319,31319,0,69953,0xe">
                  <v:path o:connectlocs="0,100;192,254;392,101;392,374;347,446;45,446;0,374;0,100;45,0;347,0;392,71;392,84;192,236;0,83;0,71;45,0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01" o:spid="_x0000_s1026" o:spt="100" style="position:absolute;left:0;top:95250;height:144000;width:116824;" fillcolor="#297096" filled="t" stroked="f" coordsize="122,150" o:gfxdata="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QsHl7gAAADbAAAA&#10;DwAAAAAAAAABACAAAAAiAAAAZHJzL2Rvd25yZXYueG1sUEsBAhQAFAAAAAgAh07iQDMvBZ47AAAA&#10;OQAAABAAAAAAAAAAAQAgAAAABwEAAGRycy9zaGFwZXhtbC54bWxQSwUGAAAAAAYABgBbAQAAsQMA&#10;AAAA&#10;" path="m61,0c82,0,99,17,99,38c99,58,82,75,61,75c40,75,23,58,23,38c23,17,40,0,61,0xm92,79c84,83,72,86,60,86c47,86,37,83,29,78c12,90,0,110,0,121c0,139,28,150,61,150c95,150,122,139,122,121c122,110,110,90,92,79xm92,79c92,79,92,79,92,79e">
                  <v:path o:connectlocs="58412,0;94799,36480;58412,72000;22024,36480;58412,0;88096,75840;57454,82560;27769,74880;0,116160;58412,144000;116824,116160;88096,75840;88096,75840;88096,75840" o:connectangles="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48895</wp:posOffset>
                </wp:positionV>
                <wp:extent cx="6921500" cy="1016000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42900" y="2665730"/>
                          <a:ext cx="6921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大学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 税务专业（本科）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金融学、管理学、微观经济学、宏观经济学、中级微观经济学、中级宏观经济学、统计学、会计学、中级财务会计、税法、审计、税收筹划、国家预算、外汇理论与实务、私募股权投资与理论、计算机应用等。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pt;margin-top:3.85pt;height:80pt;width:545pt;z-index:251668480;mso-width-relative:page;mso-height-relative:page;" filled="f" stroked="f" coordsize="21600,21600" o:gfxdata="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MPP8dQAAAAIAQAADwAAAAAAAAABACAAAAAiAAAAZHJzL2Rvd25yZXYueG1sUEsB&#10;AhQAFAAAAAgAh07iQFODUvT5AQAAswMAAA4AAAAAAAAAAQAgAAAAIwEAAGRycy9lMm9Eb2MueG1s&#10;UEsFBgAAAAAGAAYAWQEAAI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大学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 税务专业（本科）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主修课程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金融学、管理学、微观经济学、宏观经济学、中级微观经济学、中级宏观经济学、统计学、会计学、中级财务会计、税法、审计、税收筹划、国家预算、外汇理论与实务、私募股权投资与理论、计算机应用等。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151130</wp:posOffset>
                </wp:positionV>
                <wp:extent cx="6958330" cy="304165"/>
                <wp:effectExtent l="0" t="0" r="13970" b="63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800" y="4098290"/>
                          <a:ext cx="6958330" cy="304169"/>
                          <a:chOff x="0" y="-245888"/>
                          <a:chExt cx="6959632" cy="266467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7634" y="-231424"/>
                            <a:ext cx="6911998" cy="25200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  <w:t>工作经验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2577E3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0" y="-245888"/>
                            <a:ext cx="45729" cy="252003"/>
                          </a:xfrm>
                          <a:prstGeom prst="rect">
                            <a:avLst/>
                          </a:prstGeom>
                          <a:solidFill>
                            <a:srgbClr val="60A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11.9pt;height:23.95pt;width:547.9pt;z-index:251679744;mso-width-relative:page;mso-height-relative:page;" coordorigin="0,-245888" coordsize="6959632,266467" o:gfxdata="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+1RwOdkAAAAIAQAADwAAAAAAAAABACAAAAAiAAAAZHJzL2Rvd25y&#10;ZXYueG1sUEsBAhQAFAAAAAgAh07iQKjCF7MaAwAAewgAAA4AAAAAAAAAAQAgAAAAKAEAAGRycy9l&#10;Mm9Eb2MueG1sUEsFBgAAAAAGAAYAWQEAALQGAAAAAA==&#10;">
                <o:lock v:ext="edit" aspectratio="f"/>
                <v:rect id="_x0000_s1026" o:spid="_x0000_s1026" o:spt="1" style="position:absolute;left:47634;top:-231424;height:252003;width:6911998;v-text-anchor:middle;" fillcolor="#F2F2F2 [3052]" filled="t" stroked="f" coordsize="21600,21600" o:gfxdata="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ynzj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  <w:t>工作经验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2577E3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0;top:-245888;height:252003;width:45729;v-text-anchor:middle;" fillcolor="#60A9D1" filled="t" stroked="f" coordsize="21600,21600" o:gfxdata="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8XR5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  <w:sectPr>
          <w:pgSz w:w="11906" w:h="16838"/>
          <w:pgMar w:top="454" w:right="454" w:bottom="454" w:left="454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4618355</wp:posOffset>
                </wp:positionV>
                <wp:extent cx="6921500" cy="787400"/>
                <wp:effectExtent l="0" t="0" r="0" b="0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42900" y="7824470"/>
                          <a:ext cx="692150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荣获全国青少年钢琴大奖赛业余少年组一等奖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 一等奖学金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会计从业资格证、英语CET4证书、全国普通话二级甲等、全国计算机一级证书、钢琴业余十级证书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pt;margin-top:363.65pt;height:62pt;width:545pt;z-index:251689984;mso-width-relative:page;mso-height-relative:page;" filled="f" stroked="f" coordsize="21600,21600" o:gfxdata="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mgOgx1gAAAAoBAAAPAAAAAAAAAAEAIAAAACIAAABkcnMvZG93bnJldi54bWxQ&#10;SwECFAAUAAAACACHTuJANq08bPkBAACzAwAADgAAAAAAAAABACAAAAAl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荣获全国青少年钢琴大奖赛业余少年组一等奖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 xml:space="preserve"> 一等奖学金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会计从业资格证、英语CET4证书、全国普通话二级甲等、全国计算机一级证书、钢琴业余十级证书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4057015</wp:posOffset>
                </wp:positionV>
                <wp:extent cx="6957695" cy="287655"/>
                <wp:effectExtent l="0" t="0" r="14605" b="1714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800" y="7510780"/>
                          <a:ext cx="6957695" cy="287655"/>
                          <a:chOff x="0" y="0"/>
                          <a:chExt cx="6959632" cy="252000"/>
                        </a:xfrm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47625" y="0"/>
                            <a:ext cx="6912007" cy="2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  <w:t>奖项证书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2577E3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>
                        <wps:cNvPr id="41" name="矩形 41"/>
                        <wps:cNvSpPr/>
                        <wps:spPr>
                          <a:xfrm>
                            <a:off x="0" y="0"/>
                            <a:ext cx="45719" cy="252000"/>
                          </a:xfrm>
                          <a:prstGeom prst="rect">
                            <a:avLst/>
                          </a:prstGeom>
                          <a:solidFill>
                            <a:srgbClr val="60A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319.45pt;height:22.65pt;width:547.85pt;z-index:251687936;mso-width-relative:page;mso-height-relative:page;" coordsize="6959632,252000" o:gfxdata="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AAAAAGRycy9QSwECFAAUAAAACACH&#10;TuJAKVvo5doAAAAKAQAADwAAAAAAAAABACAAAAAiAAAAZHJzL2Rvd25yZXYueG1sUEsBAhQAFAAA&#10;AAgAh07iQC29DL8KAwAAaQgAAA4AAAAAAAAAAQAgAAAAKQEAAGRycy9lMm9Eb2MueG1sUEsFBgAA&#10;AAAGAAYAWQEAAKUGAAAAAA==&#10;">
                <o:lock v:ext="edit" aspectratio="f"/>
                <v:rect id="_x0000_s1026" o:spid="_x0000_s1026" o:spt="1" style="position:absolute;left:47625;top:0;height:252000;width:6912007;v-text-anchor:middle;" fillcolor="#F2F2F2 [3052]" filled="t" stroked="f" coordsize="21600,21600" o:gfxdata="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KwpKy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  <w:t>奖项证书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2577E3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0;top:0;height:252000;width:45719;v-text-anchor:middle;" fillcolor="#60A9D1" filled="t" stroked="f" coordsize="21600,21600" o:gfxdata="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usN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132715</wp:posOffset>
                </wp:positionV>
                <wp:extent cx="6921500" cy="2682240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42900" y="4411980"/>
                          <a:ext cx="6921500" cy="268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至今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xxx有限公司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          个贷经理（助理）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>工作职责：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销银行个人贷款产品，信用卡，POS机。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协助签约，关注客户信用评估，跟进业务受理进度。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了解部分柜台的业务知识；学习理财知识。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实践成果：较全面掌握个贷部业务，对整个银行业务流程都有了基础的了解和掌握，熟练掌握银行平台操作业务。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97096"/>
                                <w:szCs w:val="21"/>
                              </w:rPr>
                              <w:t>事务所          软件工程师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>职责：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整理企业记账凭证和账单，结合所学会计专业知识了解查账流程。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学习审查货币资金。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实践成果：学会了填制审计工作底稿的相关程序以及会计处理。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pt;margin-top:10.45pt;height:211.2pt;width:545pt;z-index:251681792;mso-width-relative:page;mso-height-relative:page;" filled="f" stroked="f" coordsize="21600,21600" o:gfxdata="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MIycNYAAAAJAQAADwAAAAAAAAABACAAAAAiAAAAZHJzL2Rvd25yZXYu&#10;eG1sUEsBAhQAFAAAAAgAh07iQJJUSJj9AQAAtAMAAA4AAAAAAAAAAQAgAAAAJQ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>至今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xxx有限公司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          个贷经理（助理）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  <w:t>工作职责：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销银行个人贷款产品，信用卡，POS机。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协助签约，关注客户信用评估，跟进业务受理进度。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了解部分柜台的业务知识；学习理财知识。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 w:val="6"/>
                          <w:szCs w:val="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实践成果：较全面掌握个贷部业务，对整个银行业务流程都有了基础的了解和掌握，熟练掌握银行平台操作业务。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97096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297096"/>
                          <w:szCs w:val="21"/>
                        </w:rPr>
                        <w:t>事务所          软件工程师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  <w:t>职责：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整理企业记账凭证和账单，结合所学会计专业知识了解查账流程。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学习审查货币资金。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实践成果：学会了填制审计工作底稿的相关程序以及会计处理。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6449695</wp:posOffset>
                </wp:positionV>
                <wp:extent cx="6922135" cy="101600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42900" y="9342120"/>
                          <a:ext cx="692213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品格评价：本人品德优良，个性随和富有亲和力，人际关系良好，能较快融入集体，待人诚恳乐于助人。生活上喜欢弹钢琴，唱歌，运动，对个人修养的提高有较大的帮助，性格开朗活泼，面对困难能积极乐观并努力寻找解决方法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在大学四年期间的专业知识，掌握了较系统的金融知识和会计知识，让自己学习了多方面的课程学习。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pt;margin-top:507.85pt;height:80pt;width:545.05pt;z-index:251685888;mso-width-relative:page;mso-height-relative:page;" filled="f" stroked="f" coordsize="21600,21600" o:gfxdata="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6cp++9cAAAAMAQAADwAAAAAAAAABACAAAAAiAAAAZHJzL2Rvd25yZXYueG1s&#10;UEsBAhQAFAAAAAgAh07iQGBE3qX5AQAAtAMAAA4AAAAAAAAAAQAgAAAAJgEAAGRycy9lMm9Eb2Mu&#10;eG1sUEsFBgAAAAAGAAYAWQEAAJ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品格评价：本人品德优良，个性随和富有亲和力，人际关系良好，能较快融入集体，待人诚恳乐于助人。生活上喜欢弹钢琴，唱歌，运动，对个人修养的提高有较大的帮助，性格开朗活泼，面对困难能积极乐观并努力寻找解决方法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Cs w:val="21"/>
                        </w:rPr>
                        <w:t>在大学四年期间的专业知识，掌握了较系统的金融知识和会计知识，让自己学习了多方面的课程学习。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6136005</wp:posOffset>
                </wp:positionV>
                <wp:extent cx="6958330" cy="287655"/>
                <wp:effectExtent l="0" t="0" r="13970" b="1714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800" y="9028430"/>
                          <a:ext cx="6958330" cy="287655"/>
                          <a:chOff x="0" y="0"/>
                          <a:chExt cx="6959632" cy="252000"/>
                        </a:xfrm>
                      </wpg:grpSpPr>
                      <wps:wsp>
                        <wps:cNvPr id="33" name="矩形 33"/>
                        <wps:cNvSpPr/>
                        <wps:spPr>
                          <a:xfrm>
                            <a:off x="47625" y="0"/>
                            <a:ext cx="6912007" cy="25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297096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400" w:lineRule="exact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/>
                      </wps:wsp>
                      <wps:wsp>
                        <wps:cNvPr id="34" name="矩形 34"/>
                        <wps:cNvSpPr/>
                        <wps:spPr>
                          <a:xfrm>
                            <a:off x="0" y="0"/>
                            <a:ext cx="45719" cy="252000"/>
                          </a:xfrm>
                          <a:prstGeom prst="rect">
                            <a:avLst/>
                          </a:prstGeom>
                          <a:solidFill>
                            <a:srgbClr val="60A9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483.15pt;height:22.65pt;width:547.9pt;z-index:251683840;mso-width-relative:page;mso-height-relative:page;" coordsize="6959632,252000" o:gfxdata="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B0LH9V2gAA&#10;AAsBAAAPAAAAAAAAAAEAIAAAACIAAABkcnMvZG93bnJldi54bWxQSwECFAAUAAAACACHTuJAeCUK&#10;oAADAABpCAAADgAAAAAAAAABACAAAAApAQAAZHJzL2Uyb0RvYy54bWxQSwUGAAAAAAYABgBZAQAA&#10;mwYAAAAA&#10;">
                <o:lock v:ext="edit" aspectratio="f"/>
                <v:rect id="_x0000_s1026" o:spid="_x0000_s1026" o:spt="1" style="position:absolute;left:47625;top:0;height:252000;width:6912007;v-text-anchor:middle;" fillcolor="#F2F2F2 [3052]" filled="t" stroked="f" coordsize="21600,21600" o:gfxdata="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ZEmm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297096"/>
                            <w:sz w:val="28"/>
                            <w:szCs w:val="28"/>
                          </w:rPr>
                          <w:t>自我评价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400" w:lineRule="exact"/>
                          <w:jc w:val="left"/>
                        </w:pPr>
                      </w:p>
                    </w:txbxContent>
                  </v:textbox>
                </v:rect>
                <v:rect id="_x0000_s1026" o:spid="_x0000_s1026" o:spt="1" style="position:absolute;left:0;top:0;height:252000;width:45719;v-text-anchor:middle;" fillcolor="#60A9D1" filled="t" stroked="f" coordsize="21600,21600" o:gfxdata="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p80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adjustRightInd w:val="0"/>
        <w:snapToGrid w:val="0"/>
        <w:sectPr>
          <w:pgSz w:w="11906" w:h="16838"/>
          <w:pgMar w:top="454" w:right="454" w:bottom="454" w:left="45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75565</wp:posOffset>
            </wp:positionV>
            <wp:extent cx="5002530" cy="1394460"/>
            <wp:effectExtent l="0" t="0" r="0" b="0"/>
            <wp:wrapNone/>
            <wp:docPr id="70" name="图片 70" descr="58735cd6e9637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8735cd6e9637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0253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982980</wp:posOffset>
                </wp:positionV>
                <wp:extent cx="1609725" cy="71882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幼圆" w:hAnsi="幼圆" w:eastAsia="幼圆" w:cs="幼圆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6pt;margin-top:77.4pt;height:56.6pt;width:126.75pt;z-index:251694080;mso-width-relative:page;mso-height-relative:page;" filled="f" stroked="f" coordsize="21600,21600" o:gfxdata="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z8yqvbAAAACwEAAA8AAAAAAAAAAQAgAAAAIgAAAGRycy9kb3du&#10;cmV2LnhtbFBLAQIUABQAAAAIAIdO4kBlfcIg/AEAAM4DAAAOAAAAAAAAAAEAIAAAACoBAABkcnMv&#10;ZTJvRG9jLnhtbFBLBQYAAAAABgAGAFkBAAC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幼圆" w:hAnsi="幼圆" w:eastAsia="幼圆" w:cs="幼圆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2261235</wp:posOffset>
                </wp:positionV>
                <wp:extent cx="6003925" cy="689292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689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您好！首先感谢您抽出时间阅读我的自荐信!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我出生并成长于四川省巴中市，在XX年如愿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大学国际关系学院，目前就读大四，在接受着国际关系方面系统教育和计算机、英语口语语音等方面培训的同时，有大三修经济双学位的强烈意愿，并于20XX年获光华鼎立奖学金。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　　此致 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ind w:left="5760" w:hanging="5760" w:hangingChars="240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ind w:left="4560" w:hanging="4560" w:hangingChars="19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9pt;margin-top:178.05pt;height:542.75pt;width:472.75pt;z-index:251692032;mso-width-relative:page;mso-height-relative:page;" filled="f" stroked="f" coordsize="21600,21600" o:gfxdata="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XLhXrtkAAAAMAQAADwAAAAAAAAABACAAAAAiAAAA&#10;ZHJzL2Rvd25yZXYueG1sUEsBAhQAFAAAAAgAh07iQCcFm0yUAQAADAM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您好！首先感谢您抽出时间阅读我的自荐信!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我出生并成长于四川省巴中市，在XX年如愿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大学国际关系学院，目前就读大四，在接受着国际关系方面系统教育和计算机、英语口语语音等方面培训的同时，有大三修经济双学位的强烈意愿，并于20XX年获光华鼎立奖学金。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　　此致 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敬礼!</w:t>
                      </w:r>
                    </w:p>
                    <w:p>
                      <w:pPr>
                        <w:ind w:left="5760" w:hanging="5760" w:hangingChars="2400"/>
                        <w:jc w:val="right"/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办公资源网</w:t>
                      </w:r>
                    </w:p>
                    <w:p>
                      <w:pPr>
                        <w:ind w:left="4560" w:hanging="4560" w:hangingChars="1900"/>
                        <w:jc w:val="righ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日</w:t>
                      </w:r>
                    </w:p>
                    <w:p>
                      <w:pPr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-311785</wp:posOffset>
            </wp:positionV>
            <wp:extent cx="5134610" cy="3816985"/>
            <wp:effectExtent l="0" t="0" r="21590" b="18415"/>
            <wp:wrapNone/>
            <wp:docPr id="71" name="图片 71" descr="58735cd6e963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58735cd6e9637_02"/>
                    <pic:cNvPicPr>
                      <a:picLocks noChangeAspect="1"/>
                    </pic:cNvPicPr>
                  </pic:nvPicPr>
                  <pic:blipFill>
                    <a:blip r:embed="rId8"/>
                    <a:srcRect t="462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1346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6293485</wp:posOffset>
            </wp:positionV>
            <wp:extent cx="5538470" cy="4116705"/>
            <wp:effectExtent l="0" t="0" r="24130" b="23495"/>
            <wp:wrapNone/>
            <wp:docPr id="65" name="图片 65" descr="58735cd6e963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8735cd6e9637_02"/>
                    <pic:cNvPicPr>
                      <a:picLocks noChangeAspect="1"/>
                    </pic:cNvPicPr>
                  </pic:nvPicPr>
                  <pic:blipFill>
                    <a:blip r:embed="rId8"/>
                    <a:srcRect t="462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847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4497070</wp:posOffset>
                </wp:positionV>
                <wp:extent cx="5672455" cy="129032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455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幼圆" w:hAnsi="幼圆" w:eastAsia="幼圆" w:cs="幼圆"/>
                                <w:color w:val="60A9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default" w:ascii="幼圆" w:hAnsi="幼圆" w:eastAsia="幼圆" w:cs="幼圆"/>
                                <w:color w:val="60A9D1"/>
                                <w:sz w:val="72"/>
                                <w:szCs w:val="72"/>
                              </w:rPr>
                              <w:t xml:space="preserve">We look forward to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幼圆" w:hAnsi="幼圆" w:eastAsia="幼圆" w:cs="幼圆"/>
                                <w:color w:val="29709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default" w:ascii="幼圆" w:hAnsi="幼圆" w:eastAsia="幼圆" w:cs="幼圆"/>
                                <w:color w:val="297096"/>
                                <w:sz w:val="72"/>
                                <w:szCs w:val="72"/>
                              </w:rPr>
                              <w:t>your reply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5pt;margin-top:354.1pt;height:101.6pt;width:446.65pt;z-index:251698176;mso-width-relative:page;mso-height-relative:page;" filled="f" stroked="f" coordsize="21600,21600" o:gfxdata="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cQmFtwAAAAKAQAADwAAAAAAAAABACAAAAAiAAAAZHJz&#10;L2Rvd25yZXYueG1sUEsBAhQAFAAAAAgAh07iQOEGcnIAAgAAzQMAAA4AAAAAAAAAAQAgAAAAKw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幼圆" w:hAnsi="幼圆" w:eastAsia="幼圆" w:cs="幼圆"/>
                          <w:color w:val="60A9D1"/>
                          <w:sz w:val="72"/>
                          <w:szCs w:val="72"/>
                        </w:rPr>
                      </w:pPr>
                      <w:r>
                        <w:rPr>
                          <w:rFonts w:hint="default" w:ascii="幼圆" w:hAnsi="幼圆" w:eastAsia="幼圆" w:cs="幼圆"/>
                          <w:color w:val="60A9D1"/>
                          <w:sz w:val="72"/>
                          <w:szCs w:val="72"/>
                        </w:rPr>
                        <w:t xml:space="preserve">We look forward to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幼圆" w:hAnsi="幼圆" w:eastAsia="幼圆" w:cs="幼圆"/>
                          <w:color w:val="297096"/>
                          <w:sz w:val="72"/>
                          <w:szCs w:val="72"/>
                        </w:rPr>
                      </w:pPr>
                      <w:r>
                        <w:rPr>
                          <w:rFonts w:hint="default" w:ascii="幼圆" w:hAnsi="幼圆" w:eastAsia="幼圆" w:cs="幼圆"/>
                          <w:color w:val="297096"/>
                          <w:sz w:val="72"/>
                          <w:szCs w:val="72"/>
                        </w:rPr>
                        <w:t>your reply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3756025</wp:posOffset>
                </wp:positionV>
                <wp:extent cx="3811270" cy="122682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幼圆" w:hAnsi="幼圆" w:eastAsia="幼圆" w:cs="幼圆"/>
                                <w:b/>
                                <w:bCs/>
                                <w:color w:val="29709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default" w:ascii="幼圆" w:hAnsi="幼圆" w:eastAsia="幼圆" w:cs="幼圆"/>
                                <w:b/>
                                <w:bCs/>
                                <w:color w:val="297096"/>
                                <w:sz w:val="72"/>
                                <w:szCs w:val="72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5pt;margin-top:295.75pt;height:96.6pt;width:300.1pt;z-index:251696128;mso-width-relative:page;mso-height-relative:page;" filled="f" stroked="f" coordsize="21600,21600" o:gfxdata="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r3NfjbAAAACgEAAA8AAAAAAAAAAQAgAAAAIgAAAGRycy9k&#10;b3ducmV2LnhtbFBLAQIUABQAAAAIAIdO4kCYhhhl/wEAAM0DAAAOAAAAAAAAAAEAIAAAACo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幼圆" w:hAnsi="幼圆" w:eastAsia="幼圆" w:cs="幼圆"/>
                          <w:b/>
                          <w:bCs/>
                          <w:color w:val="297096"/>
                          <w:sz w:val="72"/>
                          <w:szCs w:val="72"/>
                        </w:rPr>
                      </w:pPr>
                      <w:r>
                        <w:rPr>
                          <w:rFonts w:hint="default" w:ascii="幼圆" w:hAnsi="幼圆" w:eastAsia="幼圆" w:cs="幼圆"/>
                          <w:b/>
                          <w:bCs/>
                          <w:color w:val="297096"/>
                          <w:sz w:val="72"/>
                          <w:szCs w:val="72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C075D"/>
    <w:multiLevelType w:val="multilevel"/>
    <w:tmpl w:val="7AEC075D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6648F1"/>
    <w:rsid w:val="00074D61"/>
    <w:rsid w:val="000804F1"/>
    <w:rsid w:val="00095CBC"/>
    <w:rsid w:val="000B1753"/>
    <w:rsid w:val="000E0B34"/>
    <w:rsid w:val="00112AA8"/>
    <w:rsid w:val="001A42A1"/>
    <w:rsid w:val="001D4ADF"/>
    <w:rsid w:val="00203E7A"/>
    <w:rsid w:val="00246D84"/>
    <w:rsid w:val="002822CA"/>
    <w:rsid w:val="002827F5"/>
    <w:rsid w:val="00297042"/>
    <w:rsid w:val="002A39B9"/>
    <w:rsid w:val="002C2DBF"/>
    <w:rsid w:val="002F5C14"/>
    <w:rsid w:val="00344351"/>
    <w:rsid w:val="00364572"/>
    <w:rsid w:val="003C0FEB"/>
    <w:rsid w:val="003F6139"/>
    <w:rsid w:val="004670D2"/>
    <w:rsid w:val="0047039C"/>
    <w:rsid w:val="005212C9"/>
    <w:rsid w:val="00543661"/>
    <w:rsid w:val="0056391B"/>
    <w:rsid w:val="00637B0B"/>
    <w:rsid w:val="00673AB6"/>
    <w:rsid w:val="00694793"/>
    <w:rsid w:val="007046B7"/>
    <w:rsid w:val="00710489"/>
    <w:rsid w:val="007461B4"/>
    <w:rsid w:val="00756EC5"/>
    <w:rsid w:val="0076784A"/>
    <w:rsid w:val="007B6EE6"/>
    <w:rsid w:val="00806901"/>
    <w:rsid w:val="0081485E"/>
    <w:rsid w:val="0082369B"/>
    <w:rsid w:val="008320FB"/>
    <w:rsid w:val="00836C2B"/>
    <w:rsid w:val="00851B3A"/>
    <w:rsid w:val="008520E9"/>
    <w:rsid w:val="00863774"/>
    <w:rsid w:val="008A7EC4"/>
    <w:rsid w:val="008E6FA8"/>
    <w:rsid w:val="00926194"/>
    <w:rsid w:val="00926A3D"/>
    <w:rsid w:val="00966E73"/>
    <w:rsid w:val="0098007B"/>
    <w:rsid w:val="00983983"/>
    <w:rsid w:val="00991241"/>
    <w:rsid w:val="0099582C"/>
    <w:rsid w:val="009B28D2"/>
    <w:rsid w:val="00A3019C"/>
    <w:rsid w:val="00A30221"/>
    <w:rsid w:val="00A308CD"/>
    <w:rsid w:val="00A3370B"/>
    <w:rsid w:val="00A46EFD"/>
    <w:rsid w:val="00AA4DA6"/>
    <w:rsid w:val="00AA70B3"/>
    <w:rsid w:val="00AF7323"/>
    <w:rsid w:val="00B07EF3"/>
    <w:rsid w:val="00B73607"/>
    <w:rsid w:val="00B9782D"/>
    <w:rsid w:val="00BA6156"/>
    <w:rsid w:val="00BB55FE"/>
    <w:rsid w:val="00BC68B3"/>
    <w:rsid w:val="00BF263E"/>
    <w:rsid w:val="00C349B6"/>
    <w:rsid w:val="00C422C9"/>
    <w:rsid w:val="00C631C2"/>
    <w:rsid w:val="00C64F3A"/>
    <w:rsid w:val="00C94C82"/>
    <w:rsid w:val="00CB2D2C"/>
    <w:rsid w:val="00CB6719"/>
    <w:rsid w:val="00CC1B2C"/>
    <w:rsid w:val="00D35098"/>
    <w:rsid w:val="00D568C5"/>
    <w:rsid w:val="00D70D02"/>
    <w:rsid w:val="00D74A84"/>
    <w:rsid w:val="00DD340D"/>
    <w:rsid w:val="00E13C24"/>
    <w:rsid w:val="00E164BE"/>
    <w:rsid w:val="00E4382B"/>
    <w:rsid w:val="00E4793A"/>
    <w:rsid w:val="00E56EAC"/>
    <w:rsid w:val="00E62F77"/>
    <w:rsid w:val="00E65C14"/>
    <w:rsid w:val="00E910BA"/>
    <w:rsid w:val="00EB17BA"/>
    <w:rsid w:val="00EB344A"/>
    <w:rsid w:val="00EF23E7"/>
    <w:rsid w:val="00F577BA"/>
    <w:rsid w:val="00F9117C"/>
    <w:rsid w:val="00FA6237"/>
    <w:rsid w:val="00FB3313"/>
    <w:rsid w:val="00FB56AA"/>
    <w:rsid w:val="00FD34F0"/>
    <w:rsid w:val="00FF1AA5"/>
    <w:rsid w:val="04150F76"/>
    <w:rsid w:val="046648F1"/>
    <w:rsid w:val="11934224"/>
    <w:rsid w:val="1CB81AE4"/>
    <w:rsid w:val="1D575592"/>
    <w:rsid w:val="1E18060F"/>
    <w:rsid w:val="25E63133"/>
    <w:rsid w:val="2FB81483"/>
    <w:rsid w:val="31280501"/>
    <w:rsid w:val="312A0376"/>
    <w:rsid w:val="33426E84"/>
    <w:rsid w:val="65557F49"/>
    <w:rsid w:val="6A3E4282"/>
    <w:rsid w:val="6A97A30F"/>
    <w:rsid w:val="77EB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fulisha\Documents\C:\Users\kedao\AppData\Roaming\kingsoft\office6\templates\download\&#40664;&#35748;\&#37329;&#34701;&#20998;&#26512;&#24072;&#31616;&#21382;JM0347A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2020-09-09T07:52:40Z</dcterms:created>
  <dc:creator>mayn</dc:creator>
  <cp:lastModifiedBy>XXX</cp:lastModifiedBy>
  <dcterms:modified xsi:type="dcterms:W3CDTF">2020-09-09T08:07:19Z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