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right="0" w:rightChars="0" w:firstLine="0" w:firstLineChars="0"/>
        <w:jc w:val="left"/>
        <w:textAlignment w:val="auto"/>
        <w:outlineLvl w:val="9"/>
        <w:rPr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2858135</wp:posOffset>
                </wp:positionV>
                <wp:extent cx="1567180" cy="5159375"/>
                <wp:effectExtent l="0" t="0" r="0" b="0"/>
                <wp:wrapNone/>
                <wp:docPr id="7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51593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7999E2"/>
                                <w:sz w:val="180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7999E2"/>
                                <w:sz w:val="180"/>
                                <w:szCs w:val="160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eaVert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5" o:spid="_x0000_s1026" o:spt="202" type="#_x0000_t202" style="position:absolute;left:0pt;margin-left:247.7pt;margin-top:225.05pt;height:406.25pt;width:123.4pt;z-index:251730944;mso-width-relative:page;mso-height-relative:page;" filled="f" stroked="f" coordsize="21600,21600" o:gfxdata="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lFtvF3QAAAAwBAAAPAAAAAAAAAAEAIAAAACIAAABkcnMvZG93bnJldi54bWxQSwECFAAU&#10;AAAACACHTuJARlfvpbMBAAA1AwAADgAAAAAAAAABACAAAAAsAQAAZHJzL2Uyb0RvYy54bWxQSwUG&#10;AAAAAAYABgBZAQAAUQUAAAAA&#10;">
                <v:fill on="f" focussize="0,0"/>
                <v:stroke on="f" weight="1.2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color w:val="7999E2"/>
                          <w:sz w:val="180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7999E2"/>
                          <w:sz w:val="180"/>
                          <w:szCs w:val="160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-2559685</wp:posOffset>
            </wp:positionH>
            <wp:positionV relativeFrom="paragraph">
              <wp:posOffset>8569960</wp:posOffset>
            </wp:positionV>
            <wp:extent cx="3630930" cy="2618105"/>
            <wp:effectExtent l="0" t="0" r="7620" b="0"/>
            <wp:wrapNone/>
            <wp:docPr id="3" name="图片 18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6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7736205</wp:posOffset>
            </wp:positionV>
            <wp:extent cx="7558405" cy="8284845"/>
            <wp:effectExtent l="0" t="0" r="0" b="0"/>
            <wp:wrapNone/>
            <wp:docPr id="2" name="图片 183" descr="C:\Users\S\Desktop\紫色背景.png紫色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3" descr="C:\Users\S\Desktop\紫色背景.png紫色背景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558405" cy="828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6461125</wp:posOffset>
            </wp:positionH>
            <wp:positionV relativeFrom="paragraph">
              <wp:posOffset>-27940</wp:posOffset>
            </wp:positionV>
            <wp:extent cx="3630930" cy="2618105"/>
            <wp:effectExtent l="0" t="176530" r="259715" b="43815"/>
            <wp:wrapNone/>
            <wp:docPr id="4" name="图片 18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7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860000" flipV="1">
                      <a:off x="0" y="0"/>
                      <a:ext cx="363093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-5380355</wp:posOffset>
            </wp:positionV>
            <wp:extent cx="7557135" cy="8283575"/>
            <wp:effectExtent l="0" t="0" r="5715" b="0"/>
            <wp:wrapNone/>
            <wp:docPr id="1" name="图片 182" descr="C:\Users\S\Desktop\紫色背景.png紫色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2" descr="C:\Users\S\Desktop\紫色背景.png紫色背景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828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3353435</wp:posOffset>
                </wp:positionV>
                <wp:extent cx="570865" cy="2646680"/>
                <wp:effectExtent l="0" t="0" r="0" b="0"/>
                <wp:wrapNone/>
                <wp:docPr id="78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6466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color w:val="7999E2"/>
                                <w:sz w:val="36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color w:val="7999E2"/>
                                <w:sz w:val="36"/>
                                <w:szCs w:val="32"/>
                                <w:lang w:val="en-US" w:eastAsia="zh-CN"/>
                              </w:rPr>
                              <w:t>PERSONAL　RESUME</w:t>
                            </w:r>
                          </w:p>
                        </w:txbxContent>
                      </wps:txbx>
                      <wps:bodyPr vert="eaVert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91" o:spid="_x0000_s1026" o:spt="202" type="#_x0000_t202" style="position:absolute;left:0pt;margin-left:349.65pt;margin-top:264.05pt;height:208.4pt;width:44.95pt;z-index:251837440;mso-width-relative:page;mso-height-relative:page;" filled="f" stroked="f" coordsize="21600,21600" o:gfxdata="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ycGqLdAAAACwEAAA8AAAAAAAAAAQAgAAAAIgAAAGRycy9kb3ducmV2LnhtbFBLAQIU&#10;ABQAAAAIAIdO4kALBvLLtQEAADQDAAAOAAAAAAAAAAEAIAAAACwBAABkcnMvZTJvRG9jLnhtbFBL&#10;BQYAAAAABgAGAFkBAABTBQAAAAA=&#10;">
                <v:fill on="f" focussize="0,0"/>
                <v:stroke on="f" weight="1.2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color w:val="7999E2"/>
                          <w:sz w:val="36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color w:val="7999E2"/>
                          <w:sz w:val="36"/>
                          <w:szCs w:val="32"/>
                          <w:lang w:val="en-US" w:eastAsia="zh-CN"/>
                        </w:rPr>
                        <w:t>PERSONAL　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3204210</wp:posOffset>
                </wp:positionV>
                <wp:extent cx="635" cy="2647950"/>
                <wp:effectExtent l="7620" t="0" r="10795" b="0"/>
                <wp:wrapNone/>
                <wp:docPr id="76" name="直线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6479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9FBEE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88" o:spid="_x0000_s1026" o:spt="20" style="position:absolute;left:0pt;margin-left:356pt;margin-top:252.3pt;height:208.5pt;width:0.05pt;z-index:251783168;mso-width-relative:page;mso-height-relative:page;" filled="f" stroked="t" coordsize="21600,21600" o:gfxdata="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A0Ldy3aAAAACwEAAA8AAAAA&#10;AAAAAQAgAAAAIgAAAGRycy9kb3ducmV2LnhtbFBLAQIUABQAAAAIAIdO4kBhFjFn2QEAAJMDAAAO&#10;AAAAAAAAAAEAIAAAACkBAABkcnMvZTJvRG9jLnhtbFBLBQYAAAAABgAGAFkBAAB0BQAAAAA=&#10;">
                <v:fill on="f" focussize="0,0"/>
                <v:stroke weight="1.25pt" color="#9FBEED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6210935</wp:posOffset>
                </wp:positionV>
                <wp:extent cx="570865" cy="1364615"/>
                <wp:effectExtent l="0" t="0" r="0" b="0"/>
                <wp:wrapNone/>
                <wp:docPr id="77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136461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7999E2"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 w:val="0"/>
                                <w:color w:val="7999E2"/>
                                <w:sz w:val="44"/>
                                <w:szCs w:val="40"/>
                                <w:lang w:val="en-US"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vert="eaVert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9" o:spid="_x0000_s1026" o:spt="202" type="#_x0000_t202" style="position:absolute;left:0pt;margin-left:347.65pt;margin-top:489.05pt;height:107.45pt;width:44.95pt;z-index:251890688;mso-width-relative:page;mso-height-relative:page;" filled="f" stroked="f" coordsize="21600,21600" o:gfxdata="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x8cujeAAAADAEAAA8AAAAAAAAAAQAgAAAAIgAAAGRycy9kb3ducmV2LnhtbFBL&#10;AQIUABQAAAAIAIdO4kCvZECltwEAADQDAAAOAAAAAAAAAAEAIAAAAC0BAABkcnMvZTJvRG9jLnht&#10;bFBLBQYAAAAABgAGAFkBAABWBQAAAAA=&#10;">
                <v:fill on="f" focussize="0,0"/>
                <v:stroke on="f" weight="1.2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7999E2"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 w:val="0"/>
                          <w:color w:val="7999E2"/>
                          <w:sz w:val="44"/>
                          <w:szCs w:val="40"/>
                          <w:lang w:val="en-US"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-31115</wp:posOffset>
                </wp:positionV>
                <wp:extent cx="7618730" cy="10772140"/>
                <wp:effectExtent l="0" t="0" r="1270" b="1016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730" cy="10772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25pt;margin-top:-2.45pt;height:848.2pt;width:599.9pt;z-index:-251653120;v-text-anchor:middle;mso-width-relative:page;mso-height-relative:page;" fillcolor="#FFFFFF [3212]" filled="t" stroked="f" coordsize="21600,21600" o:gfxdata="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QHe8q1gAAAAsBAAAPAAAAAAAA&#10;AAEAIAAAACIAAABkcnMvZG93bnJldi54bWxQSwECFAAUAAAACACHTuJAsKPE200CAAB1BAAADgAA&#10;AAAAAAABACAAAAAlAQAAZHJzL2Uyb0RvYy54bWxQSwUGAAAAAAYABgBZAQAA5A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6422390</wp:posOffset>
                </wp:positionH>
                <wp:positionV relativeFrom="paragraph">
                  <wp:posOffset>10800715</wp:posOffset>
                </wp:positionV>
                <wp:extent cx="411480" cy="411480"/>
                <wp:effectExtent l="0" t="0" r="7620" b="7620"/>
                <wp:wrapNone/>
                <wp:docPr id="73" name="花边圆形8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11480" cy="4114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58853" y="1717707"/>
                            </a:cxn>
                            <a:cxn ang="0">
                              <a:pos x="1046147" y="1717707"/>
                            </a:cxn>
                            <a:cxn ang="0">
                              <a:pos x="1046147" y="1905000"/>
                            </a:cxn>
                            <a:cxn ang="0">
                              <a:pos x="858853" y="1905000"/>
                            </a:cxn>
                            <a:cxn ang="0">
                              <a:pos x="1278025" y="1651317"/>
                            </a:cxn>
                            <a:cxn ang="0">
                              <a:pos x="1335902" y="1829443"/>
                            </a:cxn>
                            <a:cxn ang="0">
                              <a:pos x="1157775" y="1887320"/>
                            </a:cxn>
                            <a:cxn ang="0">
                              <a:pos x="1099898" y="1709193"/>
                            </a:cxn>
                            <a:cxn ang="0">
                              <a:pos x="626975" y="1651317"/>
                            </a:cxn>
                            <a:cxn ang="0">
                              <a:pos x="805102" y="1709193"/>
                            </a:cxn>
                            <a:cxn ang="0">
                              <a:pos x="747225" y="1887320"/>
                            </a:cxn>
                            <a:cxn ang="0">
                              <a:pos x="569098" y="1829443"/>
                            </a:cxn>
                            <a:cxn ang="0">
                              <a:pos x="1478039" y="1516521"/>
                            </a:cxn>
                            <a:cxn ang="0">
                              <a:pos x="1588128" y="1668045"/>
                            </a:cxn>
                            <a:cxn ang="0">
                              <a:pos x="1436604" y="1778133"/>
                            </a:cxn>
                            <a:cxn ang="0">
                              <a:pos x="1326516" y="1626610"/>
                            </a:cxn>
                            <a:cxn ang="0">
                              <a:pos x="426961" y="1516521"/>
                            </a:cxn>
                            <a:cxn ang="0">
                              <a:pos x="578484" y="1626610"/>
                            </a:cxn>
                            <a:cxn ang="0">
                              <a:pos x="468397" y="1778133"/>
                            </a:cxn>
                            <a:cxn ang="0">
                              <a:pos x="316872" y="1668045"/>
                            </a:cxn>
                            <a:cxn ang="0">
                              <a:pos x="1626610" y="1326516"/>
                            </a:cxn>
                            <a:cxn ang="0">
                              <a:pos x="1778133" y="1436604"/>
                            </a:cxn>
                            <a:cxn ang="0">
                              <a:pos x="1668045" y="1588128"/>
                            </a:cxn>
                            <a:cxn ang="0">
                              <a:pos x="1516521" y="1478039"/>
                            </a:cxn>
                            <a:cxn ang="0">
                              <a:pos x="278391" y="1326516"/>
                            </a:cxn>
                            <a:cxn ang="0">
                              <a:pos x="388479" y="1478039"/>
                            </a:cxn>
                            <a:cxn ang="0">
                              <a:pos x="236955" y="1588128"/>
                            </a:cxn>
                            <a:cxn ang="0">
                              <a:pos x="126867" y="1436604"/>
                            </a:cxn>
                            <a:cxn ang="0">
                              <a:pos x="1709193" y="1099898"/>
                            </a:cxn>
                            <a:cxn ang="0">
                              <a:pos x="1887320" y="1157775"/>
                            </a:cxn>
                            <a:cxn ang="0">
                              <a:pos x="1829443" y="1335902"/>
                            </a:cxn>
                            <a:cxn ang="0">
                              <a:pos x="1651317" y="1278025"/>
                            </a:cxn>
                            <a:cxn ang="0">
                              <a:pos x="195807" y="1099898"/>
                            </a:cxn>
                            <a:cxn ang="0">
                              <a:pos x="253683" y="1278025"/>
                            </a:cxn>
                            <a:cxn ang="0">
                              <a:pos x="75557" y="1335902"/>
                            </a:cxn>
                            <a:cxn ang="0">
                              <a:pos x="17680" y="1157775"/>
                            </a:cxn>
                            <a:cxn ang="0">
                              <a:pos x="1717707" y="858853"/>
                            </a:cxn>
                            <a:cxn ang="0">
                              <a:pos x="1905000" y="858853"/>
                            </a:cxn>
                            <a:cxn ang="0">
                              <a:pos x="1905000" y="1046147"/>
                            </a:cxn>
                            <a:cxn ang="0">
                              <a:pos x="1717707" y="1046147"/>
                            </a:cxn>
                            <a:cxn ang="0">
                              <a:pos x="0" y="858853"/>
                            </a:cxn>
                            <a:cxn ang="0">
                              <a:pos x="187293" y="858853"/>
                            </a:cxn>
                            <a:cxn ang="0">
                              <a:pos x="187293" y="1046147"/>
                            </a:cxn>
                            <a:cxn ang="0">
                              <a:pos x="0" y="1046147"/>
                            </a:cxn>
                            <a:cxn ang="0">
                              <a:pos x="1829443" y="569098"/>
                            </a:cxn>
                            <a:cxn ang="0">
                              <a:pos x="1887320" y="747225"/>
                            </a:cxn>
                            <a:cxn ang="0">
                              <a:pos x="1709193" y="805102"/>
                            </a:cxn>
                            <a:cxn ang="0">
                              <a:pos x="1651317" y="626975"/>
                            </a:cxn>
                            <a:cxn ang="0">
                              <a:pos x="75557" y="569098"/>
                            </a:cxn>
                            <a:cxn ang="0">
                              <a:pos x="253683" y="626975"/>
                            </a:cxn>
                            <a:cxn ang="0">
                              <a:pos x="195807" y="805102"/>
                            </a:cxn>
                            <a:cxn ang="0">
                              <a:pos x="17680" y="747225"/>
                            </a:cxn>
                            <a:cxn ang="0">
                              <a:pos x="1668045" y="316873"/>
                            </a:cxn>
                            <a:cxn ang="0">
                              <a:pos x="1778133" y="468397"/>
                            </a:cxn>
                            <a:cxn ang="0">
                              <a:pos x="1626610" y="578485"/>
                            </a:cxn>
                            <a:cxn ang="0">
                              <a:pos x="1516521" y="426961"/>
                            </a:cxn>
                            <a:cxn ang="0">
                              <a:pos x="236955" y="316873"/>
                            </a:cxn>
                            <a:cxn ang="0">
                              <a:pos x="388479" y="426961"/>
                            </a:cxn>
                            <a:cxn ang="0">
                              <a:pos x="278391" y="578485"/>
                            </a:cxn>
                            <a:cxn ang="0">
                              <a:pos x="126867" y="468397"/>
                            </a:cxn>
                            <a:cxn ang="0">
                              <a:pos x="1436604" y="126868"/>
                            </a:cxn>
                            <a:cxn ang="0">
                              <a:pos x="1588128" y="236955"/>
                            </a:cxn>
                            <a:cxn ang="0">
                              <a:pos x="1478039" y="388480"/>
                            </a:cxn>
                            <a:cxn ang="0">
                              <a:pos x="1326516" y="278391"/>
                            </a:cxn>
                            <a:cxn ang="0">
                              <a:pos x="468397" y="126868"/>
                            </a:cxn>
                            <a:cxn ang="0">
                              <a:pos x="578484" y="278391"/>
                            </a:cxn>
                            <a:cxn ang="0">
                              <a:pos x="426961" y="388480"/>
                            </a:cxn>
                            <a:cxn ang="0">
                              <a:pos x="316872" y="236955"/>
                            </a:cxn>
                            <a:cxn ang="0">
                              <a:pos x="1157775" y="17680"/>
                            </a:cxn>
                            <a:cxn ang="0">
                              <a:pos x="1335902" y="75557"/>
                            </a:cxn>
                            <a:cxn ang="0">
                              <a:pos x="1278025" y="253683"/>
                            </a:cxn>
                            <a:cxn ang="0">
                              <a:pos x="1099898" y="195807"/>
                            </a:cxn>
                            <a:cxn ang="0">
                              <a:pos x="747225" y="17680"/>
                            </a:cxn>
                            <a:cxn ang="0">
                              <a:pos x="805102" y="195807"/>
                            </a:cxn>
                            <a:cxn ang="0">
                              <a:pos x="626975" y="253683"/>
                            </a:cxn>
                            <a:cxn ang="0">
                              <a:pos x="569098" y="75557"/>
                            </a:cxn>
                            <a:cxn ang="0">
                              <a:pos x="858853" y="0"/>
                            </a:cxn>
                            <a:cxn ang="0">
                              <a:pos x="1046147" y="0"/>
                            </a:cxn>
                            <a:cxn ang="0">
                              <a:pos x="1046147" y="187293"/>
                            </a:cxn>
                            <a:cxn ang="0">
                              <a:pos x="858853" y="187293"/>
                            </a:cxn>
                          </a:cxnLst>
                          <a:pathLst>
                            <a:path w="2197224" h="2197224">
                              <a:moveTo>
                                <a:pt x="990600" y="1981200"/>
                              </a:moveTo>
                              <a:lnTo>
                                <a:pt x="1206624" y="1981200"/>
                              </a:lnTo>
                              <a:lnTo>
                                <a:pt x="1206624" y="2197224"/>
                              </a:lnTo>
                              <a:lnTo>
                                <a:pt x="990600" y="2197224"/>
                              </a:lnTo>
                              <a:lnTo>
                                <a:pt x="990600" y="1981200"/>
                              </a:lnTo>
                              <a:close/>
                              <a:moveTo>
                                <a:pt x="1474072" y="1904626"/>
                              </a:moveTo>
                              <a:lnTo>
                                <a:pt x="1540827" y="2110077"/>
                              </a:lnTo>
                              <a:lnTo>
                                <a:pt x="1335376" y="2176832"/>
                              </a:lnTo>
                              <a:lnTo>
                                <a:pt x="1268621" y="1971381"/>
                              </a:lnTo>
                              <a:lnTo>
                                <a:pt x="1474072" y="1904626"/>
                              </a:lnTo>
                              <a:close/>
                              <a:moveTo>
                                <a:pt x="723152" y="1904626"/>
                              </a:moveTo>
                              <a:lnTo>
                                <a:pt x="928603" y="1971381"/>
                              </a:lnTo>
                              <a:lnTo>
                                <a:pt x="861848" y="2176832"/>
                              </a:lnTo>
                              <a:lnTo>
                                <a:pt x="656397" y="2110077"/>
                              </a:lnTo>
                              <a:lnTo>
                                <a:pt x="723152" y="1904626"/>
                              </a:lnTo>
                              <a:close/>
                              <a:moveTo>
                                <a:pt x="1704768" y="1749153"/>
                              </a:moveTo>
                              <a:lnTo>
                                <a:pt x="1831744" y="1923920"/>
                              </a:lnTo>
                              <a:lnTo>
                                <a:pt x="1656977" y="2050896"/>
                              </a:lnTo>
                              <a:lnTo>
                                <a:pt x="1530001" y="1876129"/>
                              </a:lnTo>
                              <a:lnTo>
                                <a:pt x="1704768" y="1749153"/>
                              </a:lnTo>
                              <a:close/>
                              <a:moveTo>
                                <a:pt x="492456" y="1749153"/>
                              </a:moveTo>
                              <a:lnTo>
                                <a:pt x="667223" y="1876129"/>
                              </a:lnTo>
                              <a:lnTo>
                                <a:pt x="540248" y="2050896"/>
                              </a:lnTo>
                              <a:lnTo>
                                <a:pt x="365480" y="1923920"/>
                              </a:lnTo>
                              <a:lnTo>
                                <a:pt x="492456" y="1749153"/>
                              </a:lnTo>
                              <a:close/>
                              <a:moveTo>
                                <a:pt x="1876129" y="1530001"/>
                              </a:moveTo>
                              <a:lnTo>
                                <a:pt x="2050896" y="1656977"/>
                              </a:lnTo>
                              <a:lnTo>
                                <a:pt x="1923920" y="1831744"/>
                              </a:lnTo>
                              <a:lnTo>
                                <a:pt x="1749153" y="1704768"/>
                              </a:lnTo>
                              <a:lnTo>
                                <a:pt x="1876129" y="1530001"/>
                              </a:lnTo>
                              <a:close/>
                              <a:moveTo>
                                <a:pt x="321096" y="1530001"/>
                              </a:moveTo>
                              <a:lnTo>
                                <a:pt x="448071" y="1704768"/>
                              </a:lnTo>
                              <a:lnTo>
                                <a:pt x="273304" y="1831744"/>
                              </a:lnTo>
                              <a:lnTo>
                                <a:pt x="146328" y="1656977"/>
                              </a:lnTo>
                              <a:lnTo>
                                <a:pt x="321096" y="1530001"/>
                              </a:lnTo>
                              <a:close/>
                              <a:moveTo>
                                <a:pt x="1971381" y="1268621"/>
                              </a:moveTo>
                              <a:lnTo>
                                <a:pt x="2176832" y="1335376"/>
                              </a:lnTo>
                              <a:lnTo>
                                <a:pt x="2110077" y="1540827"/>
                              </a:lnTo>
                              <a:lnTo>
                                <a:pt x="1904626" y="1474072"/>
                              </a:lnTo>
                              <a:lnTo>
                                <a:pt x="1971381" y="1268621"/>
                              </a:lnTo>
                              <a:close/>
                              <a:moveTo>
                                <a:pt x="225843" y="1268621"/>
                              </a:moveTo>
                              <a:lnTo>
                                <a:pt x="292598" y="1474072"/>
                              </a:lnTo>
                              <a:lnTo>
                                <a:pt x="87147" y="1540827"/>
                              </a:lnTo>
                              <a:lnTo>
                                <a:pt x="20392" y="1335376"/>
                              </a:lnTo>
                              <a:lnTo>
                                <a:pt x="225843" y="1268621"/>
                              </a:lnTo>
                              <a:close/>
                              <a:moveTo>
                                <a:pt x="1981200" y="990600"/>
                              </a:moveTo>
                              <a:lnTo>
                                <a:pt x="2197224" y="990600"/>
                              </a:lnTo>
                              <a:lnTo>
                                <a:pt x="2197224" y="1206624"/>
                              </a:lnTo>
                              <a:lnTo>
                                <a:pt x="1981200" y="1206624"/>
                              </a:lnTo>
                              <a:lnTo>
                                <a:pt x="1981200" y="990600"/>
                              </a:lnTo>
                              <a:close/>
                              <a:moveTo>
                                <a:pt x="0" y="990600"/>
                              </a:moveTo>
                              <a:lnTo>
                                <a:pt x="216024" y="990600"/>
                              </a:lnTo>
                              <a:lnTo>
                                <a:pt x="216024" y="1206624"/>
                              </a:lnTo>
                              <a:lnTo>
                                <a:pt x="0" y="1206624"/>
                              </a:lnTo>
                              <a:lnTo>
                                <a:pt x="0" y="990600"/>
                              </a:lnTo>
                              <a:close/>
                              <a:moveTo>
                                <a:pt x="2110077" y="656397"/>
                              </a:moveTo>
                              <a:lnTo>
                                <a:pt x="2176832" y="861848"/>
                              </a:lnTo>
                              <a:lnTo>
                                <a:pt x="1971381" y="928603"/>
                              </a:lnTo>
                              <a:lnTo>
                                <a:pt x="1904626" y="723152"/>
                              </a:lnTo>
                              <a:lnTo>
                                <a:pt x="2110077" y="656397"/>
                              </a:lnTo>
                              <a:close/>
                              <a:moveTo>
                                <a:pt x="87147" y="656397"/>
                              </a:moveTo>
                              <a:lnTo>
                                <a:pt x="292598" y="723152"/>
                              </a:lnTo>
                              <a:lnTo>
                                <a:pt x="225843" y="928603"/>
                              </a:lnTo>
                              <a:lnTo>
                                <a:pt x="20392" y="861848"/>
                              </a:lnTo>
                              <a:lnTo>
                                <a:pt x="87147" y="656397"/>
                              </a:lnTo>
                              <a:close/>
                              <a:moveTo>
                                <a:pt x="1923920" y="365481"/>
                              </a:moveTo>
                              <a:lnTo>
                                <a:pt x="2050896" y="540248"/>
                              </a:lnTo>
                              <a:lnTo>
                                <a:pt x="1876129" y="667224"/>
                              </a:lnTo>
                              <a:lnTo>
                                <a:pt x="1749153" y="492456"/>
                              </a:lnTo>
                              <a:lnTo>
                                <a:pt x="1923920" y="365481"/>
                              </a:lnTo>
                              <a:close/>
                              <a:moveTo>
                                <a:pt x="273304" y="365481"/>
                              </a:moveTo>
                              <a:lnTo>
                                <a:pt x="448071" y="492456"/>
                              </a:lnTo>
                              <a:lnTo>
                                <a:pt x="321096" y="667224"/>
                              </a:lnTo>
                              <a:lnTo>
                                <a:pt x="146328" y="540248"/>
                              </a:lnTo>
                              <a:lnTo>
                                <a:pt x="273304" y="365481"/>
                              </a:lnTo>
                              <a:close/>
                              <a:moveTo>
                                <a:pt x="1656977" y="146329"/>
                              </a:moveTo>
                              <a:lnTo>
                                <a:pt x="1831744" y="273304"/>
                              </a:lnTo>
                              <a:lnTo>
                                <a:pt x="1704768" y="448072"/>
                              </a:lnTo>
                              <a:lnTo>
                                <a:pt x="1530001" y="321096"/>
                              </a:lnTo>
                              <a:lnTo>
                                <a:pt x="1656977" y="146329"/>
                              </a:lnTo>
                              <a:close/>
                              <a:moveTo>
                                <a:pt x="540248" y="146329"/>
                              </a:moveTo>
                              <a:lnTo>
                                <a:pt x="667223" y="321096"/>
                              </a:lnTo>
                              <a:lnTo>
                                <a:pt x="492456" y="448072"/>
                              </a:lnTo>
                              <a:lnTo>
                                <a:pt x="365480" y="273304"/>
                              </a:lnTo>
                              <a:lnTo>
                                <a:pt x="540248" y="146329"/>
                              </a:lnTo>
                              <a:close/>
                              <a:moveTo>
                                <a:pt x="1335376" y="20392"/>
                              </a:moveTo>
                              <a:lnTo>
                                <a:pt x="1540827" y="87147"/>
                              </a:lnTo>
                              <a:lnTo>
                                <a:pt x="1474072" y="292598"/>
                              </a:lnTo>
                              <a:lnTo>
                                <a:pt x="1268621" y="225843"/>
                              </a:lnTo>
                              <a:lnTo>
                                <a:pt x="1335376" y="20392"/>
                              </a:lnTo>
                              <a:close/>
                              <a:moveTo>
                                <a:pt x="861848" y="20392"/>
                              </a:moveTo>
                              <a:lnTo>
                                <a:pt x="928603" y="225843"/>
                              </a:lnTo>
                              <a:lnTo>
                                <a:pt x="723152" y="292598"/>
                              </a:lnTo>
                              <a:lnTo>
                                <a:pt x="656397" y="87147"/>
                              </a:lnTo>
                              <a:lnTo>
                                <a:pt x="861848" y="20392"/>
                              </a:lnTo>
                              <a:close/>
                              <a:moveTo>
                                <a:pt x="990600" y="0"/>
                              </a:moveTo>
                              <a:lnTo>
                                <a:pt x="1206624" y="0"/>
                              </a:lnTo>
                              <a:lnTo>
                                <a:pt x="1206624" y="216024"/>
                              </a:lnTo>
                              <a:lnTo>
                                <a:pt x="990600" y="216024"/>
                              </a:lnTo>
                              <a:lnTo>
                                <a:pt x="990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99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花边圆形8 302" o:spid="_x0000_s1026" o:spt="100" style="position:absolute;left:0pt;flip:x y;margin-left:505.7pt;margin-top:850.45pt;height:32.4pt;width:32.4pt;z-index:251668480;v-text-anchor:middle;mso-width-relative:page;mso-height-relative:page;" fillcolor="#FF9999" filled="t" stroked="f" coordsize="2197224,2197224" o:gfxdata="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" path="m990600,1981200l1206624,1981200,1206624,2197224,990600,2197224,990600,1981200xm1474072,1904626l1540827,2110077,1335376,2176832,1268621,1971381,1474072,1904626xm723152,1904626l928603,1971381,861848,2176832,656397,2110077,723152,1904626xm1704768,1749153l1831744,1923920,1656977,2050896,1530001,1876129,1704768,1749153xm492456,1749153l667223,1876129,540248,2050896,365480,1923920,492456,1749153xm1876129,1530001l2050896,1656977,1923920,1831744,1749153,1704768,1876129,1530001xm321096,1530001l448071,1704768,273304,1831744,146328,1656977,321096,1530001xm1971381,1268621l2176832,1335376,2110077,1540827,1904626,1474072,1971381,1268621xm225843,1268621l292598,1474072,87147,1540827,20392,1335376,225843,1268621xm1981200,990600l2197224,990600,2197224,1206624,1981200,1206624,1981200,990600xm0,990600l216024,990600,216024,1206624,0,1206624,0,990600xm2110077,656397l2176832,861848,1971381,928603,1904626,723152,2110077,656397xm87147,656397l292598,723152,225843,928603,20392,861848,87147,656397xm1923920,365481l2050896,540248,1876129,667224,1749153,492456,1923920,365481xm273304,365481l448071,492456,321096,667224,146328,540248,273304,365481xm1656977,146329l1831744,273304,1704768,448072,1530001,321096,1656977,146329xm540248,146329l667223,321096,492456,448072,365480,273304,540248,146329xm1335376,20392l1540827,87147,1474072,292598,1268621,225843,1335376,20392xm861848,20392l928603,225843,723152,292598,656397,87147,861848,20392xm990600,0l1206624,0,1206624,216024,990600,216024,990600,0xe">
                <v:path o:connectlocs="858853,1717707;1046147,1717707;1046147,1905000;858853,1905000;1278025,1651317;1335902,1829443;1157775,1887320;1099898,1709193;626975,1651317;805102,1709193;747225,1887320;569098,1829443;1478039,1516521;1588128,1668045;1436604,1778133;1326516,1626610;426961,1516521;578484,1626610;468397,1778133;316872,1668045;1626610,1326516;1778133,1436604;1668045,1588128;1516521,1478039;278391,1326516;388479,1478039;236955,1588128;126867,1436604;1709193,1099898;1887320,1157775;1829443,1335902;1651317,1278025;195807,1099898;253683,1278025;75557,1335902;17680,1157775;1717707,858853;1905000,858853;1905000,1046147;1717707,1046147;0,858853;187293,858853;187293,1046147;0,1046147;1829443,569098;1887320,747225;1709193,805102;1651317,626975;75557,569098;253683,626975;195807,805102;17680,747225;1668045,316873;1778133,468397;1626610,578485;1516521,426961;236955,316873;388479,426961;278391,578485;126867,468397;1436604,126868;1588128,236955;1478039,388480;1326516,278391;468397,126868;578484,278391;426961,388480;316872,236955;1157775,17680;1335902,75557;1278025,253683;1099898,195807;747225,17680;805102,195807;626975,253683;569098,75557;858853,0;1046147,0;1046147,187293;858853,187293" o:connectangles="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6841490</wp:posOffset>
                </wp:positionH>
                <wp:positionV relativeFrom="paragraph">
                  <wp:posOffset>10945495</wp:posOffset>
                </wp:positionV>
                <wp:extent cx="402590" cy="389255"/>
                <wp:effectExtent l="0" t="0" r="16510" b="10795"/>
                <wp:wrapNone/>
                <wp:docPr id="74" name="花边圆形8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02590" cy="3892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58853" y="1717707"/>
                            </a:cxn>
                            <a:cxn ang="0">
                              <a:pos x="1046147" y="1717707"/>
                            </a:cxn>
                            <a:cxn ang="0">
                              <a:pos x="1046147" y="1905000"/>
                            </a:cxn>
                            <a:cxn ang="0">
                              <a:pos x="858853" y="1905000"/>
                            </a:cxn>
                            <a:cxn ang="0">
                              <a:pos x="1278025" y="1651317"/>
                            </a:cxn>
                            <a:cxn ang="0">
                              <a:pos x="1335902" y="1829443"/>
                            </a:cxn>
                            <a:cxn ang="0">
                              <a:pos x="1157775" y="1887320"/>
                            </a:cxn>
                            <a:cxn ang="0">
                              <a:pos x="1099898" y="1709193"/>
                            </a:cxn>
                            <a:cxn ang="0">
                              <a:pos x="626975" y="1651317"/>
                            </a:cxn>
                            <a:cxn ang="0">
                              <a:pos x="805102" y="1709193"/>
                            </a:cxn>
                            <a:cxn ang="0">
                              <a:pos x="747225" y="1887320"/>
                            </a:cxn>
                            <a:cxn ang="0">
                              <a:pos x="569098" y="1829443"/>
                            </a:cxn>
                            <a:cxn ang="0">
                              <a:pos x="1478039" y="1516521"/>
                            </a:cxn>
                            <a:cxn ang="0">
                              <a:pos x="1588128" y="1668045"/>
                            </a:cxn>
                            <a:cxn ang="0">
                              <a:pos x="1436604" y="1778133"/>
                            </a:cxn>
                            <a:cxn ang="0">
                              <a:pos x="1326516" y="1626610"/>
                            </a:cxn>
                            <a:cxn ang="0">
                              <a:pos x="426961" y="1516521"/>
                            </a:cxn>
                            <a:cxn ang="0">
                              <a:pos x="578484" y="1626610"/>
                            </a:cxn>
                            <a:cxn ang="0">
                              <a:pos x="468397" y="1778133"/>
                            </a:cxn>
                            <a:cxn ang="0">
                              <a:pos x="316872" y="1668045"/>
                            </a:cxn>
                            <a:cxn ang="0">
                              <a:pos x="1626610" y="1326516"/>
                            </a:cxn>
                            <a:cxn ang="0">
                              <a:pos x="1778133" y="1436604"/>
                            </a:cxn>
                            <a:cxn ang="0">
                              <a:pos x="1668045" y="1588128"/>
                            </a:cxn>
                            <a:cxn ang="0">
                              <a:pos x="1516521" y="1478039"/>
                            </a:cxn>
                            <a:cxn ang="0">
                              <a:pos x="278391" y="1326516"/>
                            </a:cxn>
                            <a:cxn ang="0">
                              <a:pos x="388479" y="1478039"/>
                            </a:cxn>
                            <a:cxn ang="0">
                              <a:pos x="236955" y="1588128"/>
                            </a:cxn>
                            <a:cxn ang="0">
                              <a:pos x="126867" y="1436604"/>
                            </a:cxn>
                            <a:cxn ang="0">
                              <a:pos x="1709193" y="1099898"/>
                            </a:cxn>
                            <a:cxn ang="0">
                              <a:pos x="1887320" y="1157775"/>
                            </a:cxn>
                            <a:cxn ang="0">
                              <a:pos x="1829443" y="1335902"/>
                            </a:cxn>
                            <a:cxn ang="0">
                              <a:pos x="1651317" y="1278025"/>
                            </a:cxn>
                            <a:cxn ang="0">
                              <a:pos x="195807" y="1099898"/>
                            </a:cxn>
                            <a:cxn ang="0">
                              <a:pos x="253683" y="1278025"/>
                            </a:cxn>
                            <a:cxn ang="0">
                              <a:pos x="75557" y="1335902"/>
                            </a:cxn>
                            <a:cxn ang="0">
                              <a:pos x="17680" y="1157775"/>
                            </a:cxn>
                            <a:cxn ang="0">
                              <a:pos x="1717707" y="858853"/>
                            </a:cxn>
                            <a:cxn ang="0">
                              <a:pos x="1905000" y="858853"/>
                            </a:cxn>
                            <a:cxn ang="0">
                              <a:pos x="1905000" y="1046147"/>
                            </a:cxn>
                            <a:cxn ang="0">
                              <a:pos x="1717707" y="1046147"/>
                            </a:cxn>
                            <a:cxn ang="0">
                              <a:pos x="0" y="858853"/>
                            </a:cxn>
                            <a:cxn ang="0">
                              <a:pos x="187293" y="858853"/>
                            </a:cxn>
                            <a:cxn ang="0">
                              <a:pos x="187293" y="1046147"/>
                            </a:cxn>
                            <a:cxn ang="0">
                              <a:pos x="0" y="1046147"/>
                            </a:cxn>
                            <a:cxn ang="0">
                              <a:pos x="1829443" y="569098"/>
                            </a:cxn>
                            <a:cxn ang="0">
                              <a:pos x="1887320" y="747225"/>
                            </a:cxn>
                            <a:cxn ang="0">
                              <a:pos x="1709193" y="805102"/>
                            </a:cxn>
                            <a:cxn ang="0">
                              <a:pos x="1651317" y="626975"/>
                            </a:cxn>
                            <a:cxn ang="0">
                              <a:pos x="75557" y="569098"/>
                            </a:cxn>
                            <a:cxn ang="0">
                              <a:pos x="253683" y="626975"/>
                            </a:cxn>
                            <a:cxn ang="0">
                              <a:pos x="195807" y="805102"/>
                            </a:cxn>
                            <a:cxn ang="0">
                              <a:pos x="17680" y="747225"/>
                            </a:cxn>
                            <a:cxn ang="0">
                              <a:pos x="1668045" y="316873"/>
                            </a:cxn>
                            <a:cxn ang="0">
                              <a:pos x="1778133" y="468397"/>
                            </a:cxn>
                            <a:cxn ang="0">
                              <a:pos x="1626610" y="578485"/>
                            </a:cxn>
                            <a:cxn ang="0">
                              <a:pos x="1516521" y="426961"/>
                            </a:cxn>
                            <a:cxn ang="0">
                              <a:pos x="236955" y="316873"/>
                            </a:cxn>
                            <a:cxn ang="0">
                              <a:pos x="388479" y="426961"/>
                            </a:cxn>
                            <a:cxn ang="0">
                              <a:pos x="278391" y="578485"/>
                            </a:cxn>
                            <a:cxn ang="0">
                              <a:pos x="126867" y="468397"/>
                            </a:cxn>
                            <a:cxn ang="0">
                              <a:pos x="1436604" y="126868"/>
                            </a:cxn>
                            <a:cxn ang="0">
                              <a:pos x="1588128" y="236955"/>
                            </a:cxn>
                            <a:cxn ang="0">
                              <a:pos x="1478039" y="388480"/>
                            </a:cxn>
                            <a:cxn ang="0">
                              <a:pos x="1326516" y="278391"/>
                            </a:cxn>
                            <a:cxn ang="0">
                              <a:pos x="468397" y="126868"/>
                            </a:cxn>
                            <a:cxn ang="0">
                              <a:pos x="578484" y="278391"/>
                            </a:cxn>
                            <a:cxn ang="0">
                              <a:pos x="426961" y="388480"/>
                            </a:cxn>
                            <a:cxn ang="0">
                              <a:pos x="316872" y="236955"/>
                            </a:cxn>
                            <a:cxn ang="0">
                              <a:pos x="1157775" y="17680"/>
                            </a:cxn>
                            <a:cxn ang="0">
                              <a:pos x="1335902" y="75557"/>
                            </a:cxn>
                            <a:cxn ang="0">
                              <a:pos x="1278025" y="253683"/>
                            </a:cxn>
                            <a:cxn ang="0">
                              <a:pos x="1099898" y="195807"/>
                            </a:cxn>
                            <a:cxn ang="0">
                              <a:pos x="747225" y="17680"/>
                            </a:cxn>
                            <a:cxn ang="0">
                              <a:pos x="805102" y="195807"/>
                            </a:cxn>
                            <a:cxn ang="0">
                              <a:pos x="626975" y="253683"/>
                            </a:cxn>
                            <a:cxn ang="0">
                              <a:pos x="569098" y="75557"/>
                            </a:cxn>
                            <a:cxn ang="0">
                              <a:pos x="858853" y="0"/>
                            </a:cxn>
                            <a:cxn ang="0">
                              <a:pos x="1046147" y="0"/>
                            </a:cxn>
                            <a:cxn ang="0">
                              <a:pos x="1046147" y="187293"/>
                            </a:cxn>
                            <a:cxn ang="0">
                              <a:pos x="858853" y="187293"/>
                            </a:cxn>
                          </a:cxnLst>
                          <a:pathLst>
                            <a:path w="2197224" h="2197224">
                              <a:moveTo>
                                <a:pt x="990600" y="1981200"/>
                              </a:moveTo>
                              <a:lnTo>
                                <a:pt x="1206624" y="1981200"/>
                              </a:lnTo>
                              <a:lnTo>
                                <a:pt x="1206624" y="2197224"/>
                              </a:lnTo>
                              <a:lnTo>
                                <a:pt x="990600" y="2197224"/>
                              </a:lnTo>
                              <a:lnTo>
                                <a:pt x="990600" y="1981200"/>
                              </a:lnTo>
                              <a:close/>
                              <a:moveTo>
                                <a:pt x="1474072" y="1904626"/>
                              </a:moveTo>
                              <a:lnTo>
                                <a:pt x="1540827" y="2110077"/>
                              </a:lnTo>
                              <a:lnTo>
                                <a:pt x="1335376" y="2176832"/>
                              </a:lnTo>
                              <a:lnTo>
                                <a:pt x="1268621" y="1971381"/>
                              </a:lnTo>
                              <a:lnTo>
                                <a:pt x="1474072" y="1904626"/>
                              </a:lnTo>
                              <a:close/>
                              <a:moveTo>
                                <a:pt x="723152" y="1904626"/>
                              </a:moveTo>
                              <a:lnTo>
                                <a:pt x="928603" y="1971381"/>
                              </a:lnTo>
                              <a:lnTo>
                                <a:pt x="861848" y="2176832"/>
                              </a:lnTo>
                              <a:lnTo>
                                <a:pt x="656397" y="2110077"/>
                              </a:lnTo>
                              <a:lnTo>
                                <a:pt x="723152" y="1904626"/>
                              </a:lnTo>
                              <a:close/>
                              <a:moveTo>
                                <a:pt x="1704768" y="1749153"/>
                              </a:moveTo>
                              <a:lnTo>
                                <a:pt x="1831744" y="1923920"/>
                              </a:lnTo>
                              <a:lnTo>
                                <a:pt x="1656977" y="2050896"/>
                              </a:lnTo>
                              <a:lnTo>
                                <a:pt x="1530001" y="1876129"/>
                              </a:lnTo>
                              <a:lnTo>
                                <a:pt x="1704768" y="1749153"/>
                              </a:lnTo>
                              <a:close/>
                              <a:moveTo>
                                <a:pt x="492456" y="1749153"/>
                              </a:moveTo>
                              <a:lnTo>
                                <a:pt x="667223" y="1876129"/>
                              </a:lnTo>
                              <a:lnTo>
                                <a:pt x="540248" y="2050896"/>
                              </a:lnTo>
                              <a:lnTo>
                                <a:pt x="365480" y="1923920"/>
                              </a:lnTo>
                              <a:lnTo>
                                <a:pt x="492456" y="1749153"/>
                              </a:lnTo>
                              <a:close/>
                              <a:moveTo>
                                <a:pt x="1876129" y="1530001"/>
                              </a:moveTo>
                              <a:lnTo>
                                <a:pt x="2050896" y="1656977"/>
                              </a:lnTo>
                              <a:lnTo>
                                <a:pt x="1923920" y="1831744"/>
                              </a:lnTo>
                              <a:lnTo>
                                <a:pt x="1749153" y="1704768"/>
                              </a:lnTo>
                              <a:lnTo>
                                <a:pt x="1876129" y="1530001"/>
                              </a:lnTo>
                              <a:close/>
                              <a:moveTo>
                                <a:pt x="321096" y="1530001"/>
                              </a:moveTo>
                              <a:lnTo>
                                <a:pt x="448071" y="1704768"/>
                              </a:lnTo>
                              <a:lnTo>
                                <a:pt x="273304" y="1831744"/>
                              </a:lnTo>
                              <a:lnTo>
                                <a:pt x="146328" y="1656977"/>
                              </a:lnTo>
                              <a:lnTo>
                                <a:pt x="321096" y="1530001"/>
                              </a:lnTo>
                              <a:close/>
                              <a:moveTo>
                                <a:pt x="1971381" y="1268621"/>
                              </a:moveTo>
                              <a:lnTo>
                                <a:pt x="2176832" y="1335376"/>
                              </a:lnTo>
                              <a:lnTo>
                                <a:pt x="2110077" y="1540827"/>
                              </a:lnTo>
                              <a:lnTo>
                                <a:pt x="1904626" y="1474072"/>
                              </a:lnTo>
                              <a:lnTo>
                                <a:pt x="1971381" y="1268621"/>
                              </a:lnTo>
                              <a:close/>
                              <a:moveTo>
                                <a:pt x="225843" y="1268621"/>
                              </a:moveTo>
                              <a:lnTo>
                                <a:pt x="292598" y="1474072"/>
                              </a:lnTo>
                              <a:lnTo>
                                <a:pt x="87147" y="1540827"/>
                              </a:lnTo>
                              <a:lnTo>
                                <a:pt x="20392" y="1335376"/>
                              </a:lnTo>
                              <a:lnTo>
                                <a:pt x="225843" y="1268621"/>
                              </a:lnTo>
                              <a:close/>
                              <a:moveTo>
                                <a:pt x="1981200" y="990600"/>
                              </a:moveTo>
                              <a:lnTo>
                                <a:pt x="2197224" y="990600"/>
                              </a:lnTo>
                              <a:lnTo>
                                <a:pt x="2197224" y="1206624"/>
                              </a:lnTo>
                              <a:lnTo>
                                <a:pt x="1981200" y="1206624"/>
                              </a:lnTo>
                              <a:lnTo>
                                <a:pt x="1981200" y="990600"/>
                              </a:lnTo>
                              <a:close/>
                              <a:moveTo>
                                <a:pt x="0" y="990600"/>
                              </a:moveTo>
                              <a:lnTo>
                                <a:pt x="216024" y="990600"/>
                              </a:lnTo>
                              <a:lnTo>
                                <a:pt x="216024" y="1206624"/>
                              </a:lnTo>
                              <a:lnTo>
                                <a:pt x="0" y="1206624"/>
                              </a:lnTo>
                              <a:lnTo>
                                <a:pt x="0" y="990600"/>
                              </a:lnTo>
                              <a:close/>
                              <a:moveTo>
                                <a:pt x="2110077" y="656397"/>
                              </a:moveTo>
                              <a:lnTo>
                                <a:pt x="2176832" y="861848"/>
                              </a:lnTo>
                              <a:lnTo>
                                <a:pt x="1971381" y="928603"/>
                              </a:lnTo>
                              <a:lnTo>
                                <a:pt x="1904626" y="723152"/>
                              </a:lnTo>
                              <a:lnTo>
                                <a:pt x="2110077" y="656397"/>
                              </a:lnTo>
                              <a:close/>
                              <a:moveTo>
                                <a:pt x="87147" y="656397"/>
                              </a:moveTo>
                              <a:lnTo>
                                <a:pt x="292598" y="723152"/>
                              </a:lnTo>
                              <a:lnTo>
                                <a:pt x="225843" y="928603"/>
                              </a:lnTo>
                              <a:lnTo>
                                <a:pt x="20392" y="861848"/>
                              </a:lnTo>
                              <a:lnTo>
                                <a:pt x="87147" y="656397"/>
                              </a:lnTo>
                              <a:close/>
                              <a:moveTo>
                                <a:pt x="1923920" y="365481"/>
                              </a:moveTo>
                              <a:lnTo>
                                <a:pt x="2050896" y="540248"/>
                              </a:lnTo>
                              <a:lnTo>
                                <a:pt x="1876129" y="667224"/>
                              </a:lnTo>
                              <a:lnTo>
                                <a:pt x="1749153" y="492456"/>
                              </a:lnTo>
                              <a:lnTo>
                                <a:pt x="1923920" y="365481"/>
                              </a:lnTo>
                              <a:close/>
                              <a:moveTo>
                                <a:pt x="273304" y="365481"/>
                              </a:moveTo>
                              <a:lnTo>
                                <a:pt x="448071" y="492456"/>
                              </a:lnTo>
                              <a:lnTo>
                                <a:pt x="321096" y="667224"/>
                              </a:lnTo>
                              <a:lnTo>
                                <a:pt x="146328" y="540248"/>
                              </a:lnTo>
                              <a:lnTo>
                                <a:pt x="273304" y="365481"/>
                              </a:lnTo>
                              <a:close/>
                              <a:moveTo>
                                <a:pt x="1656977" y="146329"/>
                              </a:moveTo>
                              <a:lnTo>
                                <a:pt x="1831744" y="273304"/>
                              </a:lnTo>
                              <a:lnTo>
                                <a:pt x="1704768" y="448072"/>
                              </a:lnTo>
                              <a:lnTo>
                                <a:pt x="1530001" y="321096"/>
                              </a:lnTo>
                              <a:lnTo>
                                <a:pt x="1656977" y="146329"/>
                              </a:lnTo>
                              <a:close/>
                              <a:moveTo>
                                <a:pt x="540248" y="146329"/>
                              </a:moveTo>
                              <a:lnTo>
                                <a:pt x="667223" y="321096"/>
                              </a:lnTo>
                              <a:lnTo>
                                <a:pt x="492456" y="448072"/>
                              </a:lnTo>
                              <a:lnTo>
                                <a:pt x="365480" y="273304"/>
                              </a:lnTo>
                              <a:lnTo>
                                <a:pt x="540248" y="146329"/>
                              </a:lnTo>
                              <a:close/>
                              <a:moveTo>
                                <a:pt x="1335376" y="20392"/>
                              </a:moveTo>
                              <a:lnTo>
                                <a:pt x="1540827" y="87147"/>
                              </a:lnTo>
                              <a:lnTo>
                                <a:pt x="1474072" y="292598"/>
                              </a:lnTo>
                              <a:lnTo>
                                <a:pt x="1268621" y="225843"/>
                              </a:lnTo>
                              <a:lnTo>
                                <a:pt x="1335376" y="20392"/>
                              </a:lnTo>
                              <a:close/>
                              <a:moveTo>
                                <a:pt x="861848" y="20392"/>
                              </a:moveTo>
                              <a:lnTo>
                                <a:pt x="928603" y="225843"/>
                              </a:lnTo>
                              <a:lnTo>
                                <a:pt x="723152" y="292598"/>
                              </a:lnTo>
                              <a:lnTo>
                                <a:pt x="656397" y="87147"/>
                              </a:lnTo>
                              <a:lnTo>
                                <a:pt x="861848" y="20392"/>
                              </a:lnTo>
                              <a:close/>
                              <a:moveTo>
                                <a:pt x="990600" y="0"/>
                              </a:moveTo>
                              <a:lnTo>
                                <a:pt x="1206624" y="0"/>
                              </a:lnTo>
                              <a:lnTo>
                                <a:pt x="1206624" y="216024"/>
                              </a:lnTo>
                              <a:lnTo>
                                <a:pt x="990600" y="216024"/>
                              </a:lnTo>
                              <a:lnTo>
                                <a:pt x="990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99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花边圆形8 302" o:spid="_x0000_s1026" o:spt="100" style="position:absolute;left:0pt;flip:x y;margin-left:538.7pt;margin-top:861.85pt;height:30.65pt;width:31.7pt;z-index:251669504;v-text-anchor:middle;mso-width-relative:page;mso-height-relative:page;" fillcolor="#FF9999" filled="t" stroked="f" coordsize="2197224,2197224" o:gfxdata="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" path="m990600,1981200l1206624,1981200,1206624,2197224,990600,2197224,990600,1981200xm1474072,1904626l1540827,2110077,1335376,2176832,1268621,1971381,1474072,1904626xm723152,1904626l928603,1971381,861848,2176832,656397,2110077,723152,1904626xm1704768,1749153l1831744,1923920,1656977,2050896,1530001,1876129,1704768,1749153xm492456,1749153l667223,1876129,540248,2050896,365480,1923920,492456,1749153xm1876129,1530001l2050896,1656977,1923920,1831744,1749153,1704768,1876129,1530001xm321096,1530001l448071,1704768,273304,1831744,146328,1656977,321096,1530001xm1971381,1268621l2176832,1335376,2110077,1540827,1904626,1474072,1971381,1268621xm225843,1268621l292598,1474072,87147,1540827,20392,1335376,225843,1268621xm1981200,990600l2197224,990600,2197224,1206624,1981200,1206624,1981200,990600xm0,990600l216024,990600,216024,1206624,0,1206624,0,990600xm2110077,656397l2176832,861848,1971381,928603,1904626,723152,2110077,656397xm87147,656397l292598,723152,225843,928603,20392,861848,87147,656397xm1923920,365481l2050896,540248,1876129,667224,1749153,492456,1923920,365481xm273304,365481l448071,492456,321096,667224,146328,540248,273304,365481xm1656977,146329l1831744,273304,1704768,448072,1530001,321096,1656977,146329xm540248,146329l667223,321096,492456,448072,365480,273304,540248,146329xm1335376,20392l1540827,87147,1474072,292598,1268621,225843,1335376,20392xm861848,20392l928603,225843,723152,292598,656397,87147,861848,20392xm990600,0l1206624,0,1206624,216024,990600,216024,990600,0xe">
                <v:path o:connectlocs="858853,1717707;1046147,1717707;1046147,1905000;858853,1905000;1278025,1651317;1335902,1829443;1157775,1887320;1099898,1709193;626975,1651317;805102,1709193;747225,1887320;569098,1829443;1478039,1516521;1588128,1668045;1436604,1778133;1326516,1626610;426961,1516521;578484,1626610;468397,1778133;316872,1668045;1626610,1326516;1778133,1436604;1668045,1588128;1516521,1478039;278391,1326516;388479,1478039;236955,1588128;126867,1436604;1709193,1099898;1887320,1157775;1829443,1335902;1651317,1278025;195807,1099898;253683,1278025;75557,1335902;17680,1157775;1717707,858853;1905000,858853;1905000,1046147;1717707,1046147;0,858853;187293,858853;187293,1046147;0,1046147;1829443,569098;1887320,747225;1709193,805102;1651317,626975;75557,569098;253683,626975;195807,805102;17680,747225;1668045,316873;1778133,468397;1626610,578485;1516521,426961;236955,316873;388479,426961;278391,578485;126867,468397;1436604,126868;1588128,236955;1478039,388480;1326516,278391;468397,126868;578484,278391;426961,388480;316872,236955;1157775,17680;1335902,75557;1278025,253683;1099898,195807;747225,17680;805102,195807;626975,253683;569098,75557;858853,0;1046147,0;1046147,187293;858853,187293" o:connectangles="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11193145</wp:posOffset>
                </wp:positionV>
                <wp:extent cx="3358515" cy="443865"/>
                <wp:effectExtent l="0" t="635" r="13335" b="0"/>
                <wp:wrapNone/>
                <wp:docPr id="55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42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39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0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1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46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43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4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5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50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47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8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9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54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51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2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3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56.8pt;margin-top:881.35pt;height:34.95pt;width:264.45pt;rotation:11796480f;z-index:251666432;mso-width-relative:page;mso-height-relative:page;" coordsize="7237,956" o:gfxdata="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H8ZjY74AAADb&#10;AAAADwAAAGRycy9kb3ducmV2LnhtbEWPW2sCMRSE34X+h3AKfZGabEtlu24Uar09CdqCr4fN2Qvd&#10;nKybVO2/NwXBx2FmvmHy2cW24kS9bxxrSEYKBHHhTMOVhu+v5XMKwgdkg61j0vBHHmbTh0GOmXFn&#10;3tFpHyoRIewz1FCH0GVS+qImi37kOuLola63GKLsK2l6PEe4beWLUmNpseG4UGNH85qKn/2v1UBN&#10;sqLVcbtIP9Xbx4E5Ha7LVOunx0RNQAS6hHv41t4YDa/v8P8l/gA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ZjY7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1vq5g7sAAADb&#10;AAAADwAAAGRycy9kb3ducmV2LnhtbEVPz2vCMBS+C/sfwhvsIjPpmKNU08LUVU+DuYHXR/Nsy5qX&#10;2mTa/ffmIHj8+H4vi9F24kyDbx1rSGYKBHHlTMu1hp/vj+cUhA/IBjvHpOGfPBT5w2SJmXEX/qLz&#10;PtQihrDPUEMTQp9J6auGLPqZ64kjd3SDxRDhUEsz4CWG206+KPUmLbYcGxrsadVQ9bv/sxqoTUoq&#10;T5+bdK3m7wfmdLo9plo/PSZqASLQGO7im3tnNLzG9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vq5g7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ubYcGL0AAADb&#10;AAAADwAAAGRycy9kb3ducmV2LnhtbEWPW2sCMRSE3wv+h3CEvhRNttiyrGYFtdo+CVXB18Pm7AU3&#10;J+sm9fLvTaHQx2FmvmFm85ttxYV63zjWkIwVCOLCmYYrDYf9epSC8AHZYOuYNNzJwzwfPM0wM+7K&#10;33TZhUpECPsMNdQhdJmUvqjJoh+7jjh6pesthij7SpoerxFuW/mq1Lu02HBcqLGjZU3FafdjNVCT&#10;bGhz3n6kK/W2ODKnL59lqvXzMFFTEIFu4T/81/4yGiYJ/H6JP0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thwY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Jign9L0AAADb&#10;AAAADwAAAGRycy9kb3ducmV2LnhtbEWPS2vDMBCE74H8B7GFXkIjOX1gXCuBvHMKNC30uljrB7VW&#10;jqUm6b+PCoEch5n5hslnF9uKE/W+cawhGSsQxIUzDVcavj7XTykIH5ANto5Jwx95mE2Hgxwz4878&#10;QadDqESEsM9QQx1Cl0npi5os+rHriKNXut5iiLKvpOnxHOG2lROl3qTFhuNCjR0taip+Dr9WAzXJ&#10;hjbH/Spdqtf5N3M62pap1o8PiXoHEegS7uFbe2c0vDzD/5f4A+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Cf0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qcG/gL0AAADb&#10;AAAADwAAAGRycy9kb3ducmV2LnhtbEWPW4vCMBSE3xf8D+EIvsiaVFwpXaPgetsnQV3Y10NzbIvN&#10;SbeJt39vBGEfh5n5hpnMbrYWF2p95VhDMlAgiHNnKi40/BxW7ykIH5AN1o5Jw508zKadtwlmxl15&#10;R5d9KESEsM9QQxlCk0np85Is+oFriKN3dK3FEGVbSNPiNcJtLYdKjaXFiuNCiQ19lZSf9mergapk&#10;Teu/7TJdqI/5L3Pa3xxTrXvdRH2CCHQL/+FX+9toGI3g+SX+AD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b+A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xo0aG70AAADb&#10;AAAADwAAAGRycy9kb3ducmV2LnhtbEWPT2sCMRTE7wW/Q3iCF9FkpcqymhWs1vZUqApeH5u3f3Dz&#10;st2kar99UxB6HGbmN8xqfbetuFLvG8cakqkCQVw403Cl4XR8naQgfEA22DomDT/kYZ0PnlaYGXfj&#10;T7oeQiUihH2GGuoQukxKX9Rk0U9dRxy90vUWQ5R9JU2Ptwi3rZwptZAWG44LNXb0UlNxOXxbDdQk&#10;e9p/fezSrZpvzszp+K1MtR4NE7UEEege/sOP9rvR8DyH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jRob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WRMh970AAADb&#10;AAAADwAAAGRycy9kb3ducmV2LnhtbEWPS2vDMBCE74H8B7GFXkIjOfRhXCuBvHMKNC30uljrB7VW&#10;jqUm6b+PCoEch5n5hslnF9uKE/W+cawhGSsQxIUzDVcavj7XTykIH5ANto5Jwx95mE2Hgxwz4878&#10;QadDqESEsM9QQx1Cl0npi5os+rHriKNXut5iiLKvpOnxHOG2lROlXqXFhuNCjR0taip+Dr9WAzXJ&#10;hjbH/Spdqpf5N3M62pap1o8PiXoHEegS7uFbe2c0PL/B/5f4A+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EyH3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KIy1hbsAAADb&#10;AAAADwAAAGRycy9kb3ducmV2LnhtbEVPz2vCMBS+C/sfwhvsIjPpmKNU08LUVU+DuYHXR/Nsy5qX&#10;2mTa/ffmIHj8+H4vi9F24kyDbx1rSGYKBHHlTMu1hp/vj+cUhA/IBjvHpOGfPBT5w2SJmXEX/qLz&#10;PtQihrDPUEMTQp9J6auGLPqZ64kjd3SDxRDhUEsz4CWG206+KPUmLbYcGxrsadVQ9bv/sxqoTUoq&#10;T5+bdK3m7wfmdLo9plo/PSZqASLQGO7im3tnNLzGs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y1h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R8AQHr4AAADb&#10;AAAADwAAAGRycy9kb3ducmV2LnhtbEWPW2sCMRSE34X+h3AKfZGabGllu24Uar09CdqCr4fN2Qvd&#10;nKybVO2/NwXBx2FmvmHy2cW24kS9bxxrSEYKBHHhTMOVhu+v5XMKwgdkg61j0vBHHmbTh0GOmXFn&#10;3tFpHyoRIewz1FCH0GVS+qImi37kOuLola63GKLsK2l6PEe4beWLUmNpseG4UGNH85qKn/2v1UBN&#10;sqLVcbtIP9Xbx4E5Ha7LVOunx0RNQAS6hHv41t4YDa/v8P8l/gA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AQHr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PG+Kxb0AAADb&#10;AAAADwAAAGRycy9kb3ducmV2LnhtbEWPzWrDMBCE74W8g9hAL6WRXHAxbpRA/tyeCkkKvS7Wxjax&#10;Vo6lxO7bV4VCjsPMfMPMl6NtxY163zjWkMwUCOLSmYYrDV/H3XMGwgdkg61j0vBDHpaLycMcc+MG&#10;3tPtECoRIexz1FCH0OVS+rImi37mOuLonVxvMUTZV9L0OES4beWLUq/SYsNxocaO1jWV58PVaqAm&#10;Kai4fG6zjUpX38zZ0/sp0/pxmqg3EIHGcA//tz+MhjSBvy/xB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b4rF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zL0UsrwAAADb&#10;AAAADwAAAGRycy9kb3ducmV2LnhtbEWPW4vCMBSE3xf8D+EIvixrUsGldI2Cd58WvMC+HppjW7Y5&#10;qU28/XsjCD4OM/MNM5rcbC0u1PrKsYakr0AQ585UXGg47JdfKQgfkA3WjknDnTxMxp2PEWbGXXlL&#10;l10oRISwz1BDGUKTSenzkiz6vmuIo3d0rcUQZVtI0+I1wm0tB0p9S4sVx4USG5qVlP/vzlYDVcmK&#10;VqffRTpXw+kfc/q5PqZa97qJ+gER6Bbe4Vd7YzQMB/D8En+AH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9FLK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o/GxKb0AAADb&#10;AAAADwAAAGRycy9kb3ducmV2LnhtbEWPT2sCMRTE7wW/Q3iCF9FkLcqymhWs1vZUqApeH5u3f3Dz&#10;st2kar99UxB6HGbmN8xqfbetuFLvG8cakqkCQVw403Cl4XR8naQgfEA22DomDT/kYZ0PnlaYGXfj&#10;T7oeQiUihH2GGuoQukxKX9Rk0U9dRxy90vUWQ5R9JU2Ptwi3rZwptZAWG44LNXb0UlNxOXxbDdQk&#10;e9p/fezSrZpvzszp+K1MtR4NE7UEEege/sOP9rvRMH+G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8bEp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10888345</wp:posOffset>
                </wp:positionV>
                <wp:extent cx="3358515" cy="443865"/>
                <wp:effectExtent l="0" t="635" r="13335" b="0"/>
                <wp:wrapNone/>
                <wp:docPr id="21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8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5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7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12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9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0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1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16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13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4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5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20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17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8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9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32.8pt;margin-top:857.35pt;height:34.95pt;width:264.45pt;rotation:11796480f;z-index:251664384;mso-width-relative:page;mso-height-relative:page;" coordsize="7237,956" o:gfxdata="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Li+2wrsAAADa&#10;AAAADwAAAGRycy9kb3ducmV2LnhtbEWPT4vCMBTE74LfITzBi2hSQSnVKKy7q56EdQWvj+bZlm1e&#10;apP1z7c3guBxmJnfMPPlzdbiQq2vHGtIRgoEce5MxYWGw+/3MAXhA7LB2jFpuJOH5aLbmWNm3JV/&#10;6LIPhYgQ9hlqKENoMil9XpJFP3INcfROrrUYomwLaVq8Rrit5VipqbRYcVwosaFVSfnf/t9qoCpZ&#10;0/q8+0o/1eTjyJwONqdU634vUTMQgW7hHX61t0bDBJ5X4g2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+2wrsAAADa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3v0otbsAAADa&#10;AAAADwAAAGRycy9kb3ducmV2LnhtbEWPW4vCMBSE3wX/QziCL7ImFVZK1yh492lBXdjXQ3Nsi81J&#10;beLt32+EBR+HmfmGmcwethY3an3lWEMyVCCIc2cqLjT8HNcfKQgfkA3WjknDkzzMpt3OBDPj7ryn&#10;2yEUIkLYZ6ihDKHJpPR5SRb90DXE0Tu51mKIsi2kafEe4baWI6XG0mLFcaHEhhYl5efD1WqgKtnQ&#10;5vK9Spfqc/7LnA62p1Trfi9RXyACPcI7/N/eGQ1jeF2JN0B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v0otbsAAADa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sbGNLrwAAADa&#10;AAAADwAAAGRycy9kb3ducmV2LnhtbEWPT2vCQBTE74LfYXmCF9HdCK0hugpaa3sSjIVeH9lnEsy+&#10;TbPrn377bkHwOMzMb5jF6m4bcaXO1441JBMFgrhwpuZSw9fxfZyC8AHZYOOYNPySh9Wy31tgZtyN&#10;D3TNQykihH2GGqoQ2kxKX1Rk0U9cSxy9k+sshii7UpoObxFuGzlV6lVarDkuVNjSpqLinF+sBqqT&#10;He1+9tv0Tb2sv5nT0ccp1Xo4SNQcRKB7eIYf7U+jYQb/V+IN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xjS68AAAA&#10;2g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r2K8x70AAADa&#10;AAAADwAAAGRycy9kb3ducmV2LnhtbEWPS2vDMBCE74H8B7GBXkojOdDiupEDSdO0p0CcQK6LtX5Q&#10;a+Vaah7/PioUchxm5htmvrjYTpxo8K1jDclUgSAunWm51nDYfzylIHxANtg5Jg1X8rDIx6M5Zsad&#10;eUenItQiQthnqKEJoc+k9GVDFv3U9cTRq9xgMUQ51NIMeI5w28mZUi/SYstxocGeVg2V38Wv1UBt&#10;sqHNz3advqvn5ZE5ffysUq0fJol6AxHoEu7h//aX0fAKf1fiDZ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YrzHvQAA&#10;ANo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xUmWnr4AAADb&#10;AAAADwAAAGRycy9kb3ducmV2LnhtbEWPzWvCQBDF74X+D8sIvRTdjdASoqtg/WhPBW3B65Adk2B2&#10;NmbXj/73nYPgbYb35r3fTOc336oL9bEJbCEbGVDEZXANVxZ+f9bDHFRMyA7bwGThjyLMZ89PUyxc&#10;uPKWLrtUKQnhWKCFOqWu0DqWNXmMo9ARi3YIvccka19p1+NVwn2rx8a8a48NS0ONHX3UVB53Z2+B&#10;mmxDm9P3Kl+at8WeOX/9POTWvgwyMwGV6JYe5vv1lxN8oZdfZAA9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mWnr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qgUzBbsAAADb&#10;AAAADwAAAGRycy9kb3ducmV2LnhtbEVPyWrDMBC9F/IPYgK9lERyoMU4lg1Jk7SnQpNAroM1Xog1&#10;ci1l6d9XhUJv83jr5OXd9uJKo+8ca0jmCgRx5UzHjYbjYTtLQfiAbLB3TBq+yUNZTB5yzIy78Sdd&#10;96ERMYR9hhraEIZMSl+1ZNHP3UAcudqNFkOEYyPNiLcYbnu5UOpFWuw4NrQ40Lql6ry/WA3UJTva&#10;fX1s0lf1vDoxp09vdar14zRRSxCB7uFf/Od+N3F+Ar+/xANk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UzB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NZsI6bsAAADb&#10;AAAADwAAAGRycy9kb3ducmV2LnhtbEVPS2vCQBC+C/6HZQQvoruxVEJ0FbTW9iQYC70O2TEJZmfT&#10;7Prov+8WBG/z8T1nsbrbRlyp87VjDclEgSAunKm51PB1fB+nIHxANtg4Jg2/5GG17PcWmBl34wNd&#10;81CKGMI+Qw1VCG0mpS8qsugnriWO3Ml1FkOEXSlNh7cYbhs5VWomLdYcGypsaVNRcc4vVgPVyY52&#10;P/tt+qZe19/M6ejjlGo9HCRqDiLQPTzFD/enifNf4P+Xe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sI6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unKQnbsAAADb&#10;AAAADwAAAGRycy9kb3ducmV2LnhtbEVPS2vCQBC+C/6HZQQvoruRVkJ0FbTW9iQYC70O2TEJZmfT&#10;7Prov+8WBG/z8T1nsbrbRlyp87VjDclEgSAunKm51PB1fB+nIHxANtg4Jg2/5GG17PcWmBl34wNd&#10;81CKGMI+Qw1VCG0mpS8qsugnriWO3Ml1FkOEXSlNh7cYbhs5VWomLdYcGypsaVNRcc4vVgPVyY52&#10;P/tt+qZe19/M6ejjlGo9HCRqDiLQPTzFD/enifNf4P+Xe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KQn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1T41BroAAADb&#10;AAAADwAAAGRycy9kb3ducmV2LnhtbEVPS4vCMBC+C/6HMIIX0aSCUqpRWHdXPQnrCl6HZmzLNpPa&#10;ZH38eyMI3ubje858ebO1uFDrK8cakpECQZw7U3Gh4fD7PUxB+IBssHZMGu7kYbnoduaYGXflH7rs&#10;QyFiCPsMNZQhNJmUPi/Joh+5hjhyJ9daDBG2hTQtXmO4reVYqam0WHFsKLGhVUn53/7faqAqWdP6&#10;vPtKP9Xk48icDjanVOt+L1EzEIFu4S1+ubcmzp/A85d4gF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PjUGugAAANsA&#10;AAAPAAAAAAAAAAEAIAAAACIAAABkcnMvZG93bnJldi54bWxQSwECFAAUAAAACACHTuJAMy8FnjsA&#10;AAA5AAAAEAAAAAAAAAABACAAAAAJAQAAZHJzL3NoYXBleG1sLnhtbFBLBQYAAAAABgAGAFsBAACz&#10;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SqAO6rsAAADb&#10;AAAADwAAAGRycy9kb3ducmV2LnhtbEVPS2vCQBC+C/6HZQQvorsRWkN0FbTW9iQYC70O2TEJZmfT&#10;7Prov+8WBG/z8T1nsbrbRlyp87VjDclEgSAunKm51PB1fB+nIHxANtg4Jg2/5GG17PcWmBl34wNd&#10;81CKGMI+Qw1VCG0mpS8qsugnriWO3Ml1FkOEXSlNh7cYbhs5VepVWqw5NlTY0qai4pxfrAaqkx3t&#10;fvbb9E29rL+Z09HHKdV6OEjUHESge3iKH+5PE+fP4P+Xe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AO6r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Oz+amL4AAADb&#10;AAAADwAAAGRycy9kb3ducmV2LnhtbEWPzWvCQBDF74X+D8sIvRTdjdASoqtg/WhPBW3B65Adk2B2&#10;NmbXj/73nYPgbYb35r3fTOc336oL9bEJbCEbGVDEZXANVxZ+f9bDHFRMyA7bwGThjyLMZ89PUyxc&#10;uPKWLrtUKQnhWKCFOqWu0DqWNXmMo9ARi3YIvccka19p1+NVwn2rx8a8a48NS0ONHX3UVB53Z2+B&#10;mmxDm9P3Kl+at8WeOX/9POTWvgwyMwGV6JYe5vv1lxN8gZVfZAA9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+amL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VHM/A7oAAADb&#10;AAAADwAAAGRycy9kb3ducmV2LnhtbEVPS2vCQBC+C/6HZQQvUndTqKSpq6Bt1ZPQVPA6ZMckNDub&#10;ZtfXv3cFwdt8fM+Zzi+2ESfqfO1YQzJWIIgLZ2ouNex+v19SED4gG2wck4YreZjP+r0pZsad+YdO&#10;eShFDGGfoYYqhDaT0hcVWfRj1xJH7uA6iyHCrpSmw3MMt418VWoiLdYcGypsaVlR8ZcfrQaqkxWt&#10;/rdf6ad6W+yZ09H6kGo9HCTqA0SgS3iKH+6NifPf4f5LPEDO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cz8DugAAANsA&#10;AAAPAAAAAAAAAAEAIAAAACIAAABkcnMvZG93bnJldi54bWxQSwECFAAUAAAACACHTuJAMy8FnjsA&#10;AAA5AAAAEAAAAAAAAAABACAAAAAJAQAAZHJzL3NoYXBleG1sLnhtbFBLBQYAAAAABgAGAFsBAACz&#10;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11040745</wp:posOffset>
                </wp:positionV>
                <wp:extent cx="3358515" cy="443865"/>
                <wp:effectExtent l="0" t="635" r="13335" b="0"/>
                <wp:wrapNone/>
                <wp:docPr id="38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25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22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3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4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29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26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7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8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33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30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1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2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37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34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5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6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44.8pt;margin-top:869.35pt;height:34.95pt;width:264.45pt;rotation:11796480f;z-index:251665408;mso-width-relative:page;mso-height-relative:page;" coordsize="7237,956" o:gfxdata="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lLtnz70AAADb&#10;AAAADwAAAGRycy9kb3ducmV2LnhtbEWPT4vCMBTE7wv7HcJb8LJo0oJSqlFwddWTsK7g9dE822Lz&#10;0m2y/vn2RhA8DjPzG2Yyu9pGnKnztWMNyUCBIC6cqbnUsP/97mcgfEA22DgmDTfyMJu+v00wN+7C&#10;P3TehVJECPscNVQhtLmUvqjIoh+4ljh6R9dZDFF2pTQdXiLcNjJVaiQt1hwXKmzpq6LitPu3GqhO&#10;VrT62y6zhRrOD8zZ5/qYad37SNQYRKBreIWf7Y3RkKbw+BJ/gJ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u2fP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+/fCVLwAAADb&#10;AAAADwAAAGRycy9kb3ducmV2LnhtbEWPT4vCMBTE7wt+h/CEvciaVFFK1yj435OgLuz10TzbYvNS&#10;m6y6334jCHscZuY3zGT2sLW4UesrxxqSvgJBnDtTcaHh67T+SEH4gGywdkwafsnDbNp5m2Bm3J0P&#10;dDuGQkQI+ww1lCE0mZQ+L8mi77uGOHpn11oMUbaFNC3eI9zWcqDUWFqsOC6U2NCipPxy/LEaqEo2&#10;tLnuV+lSjebfzGlve061fu8m6hNEoEf4D7/aO6NhMIT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3wlS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dB5aILwAAADb&#10;AAAADwAAAGRycy9kb3ducmV2LnhtbEWPT4vCMBTE7wt+h/CEvciaVFRK1yj435OgLuz10TzbYvNS&#10;m6y6334jCHscZuY3zGT2sLW4UesrxxqSvgJBnDtTcaHh67T+SEH4gGywdkwafsnDbNp5m2Bm3J0P&#10;dDuGQkQI+ww1lCE0mZQ+L8mi77uGOHpn11oMUbaFNC3eI9zWcqDUWFqsOC6U2NCipPxy/LEaqEo2&#10;tLnuV+lSjebfzGlve061fu8m6hNEoEf4D7/aO6NhMIT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eWiC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64BhzLwAAADb&#10;AAAADwAAAGRycy9kb3ducmV2LnhtbEWPT4vCMBTE74LfIbyFvYgmFZRSjcLqrnoSdBe8PppnW2xe&#10;apP1z7c3guBxmJnfMNP5zdbiQq2vHGtIBgoEce5MxYWGv9+ffgrCB2SDtWPScCcP81m3M8XMuCvv&#10;6LIPhYgQ9hlqKENoMil9XpJFP3ANcfSOrrUYomwLaVq8Rrit5VCpsbRYcVwosaFFSflp/281UJWs&#10;aHXefqdLNfo6MKe99THV+vMjURMQgW7hHX61N0bDcAzPL/E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AYcy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hMzEV7wAAADb&#10;AAAADwAAAGRycy9kb3ducmV2LnhtbEWPT4vCMBTE7wt+h/CEvciaVFBL1yj435OgLuz10TzbYvNS&#10;m6y6334jCHscZuY3zGT2sLW4UesrxxqSvgJBnDtTcaHh67T+SEH4gGywdkwafsnDbNp5m2Bm3J0P&#10;dDuGQkQI+ww1lCE0mZQ+L8mi77uGOHpn11oMUbaFNC3eI9zWcqDUSFqsOC6U2NCipPxy/LEaqEo2&#10;tLnuV+lSDeffzGlve061fu8m6hNEoEf4D7/aO6NhMIb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MxFe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9VNQJbgAAADb&#10;AAAADwAAAGRycy9kb3ducmV2LnhtbEVPy4rCMBTdD/gP4QpuBk0qOJRqFHy7GhhHcHtprm2xualN&#10;fP29WQguD+c9mT1sLW7U+sqxhmSgQBDnzlRcaDj8r/spCB+QDdaOScOTPMymna8JZsbd+Y9u+1CI&#10;GMI+Qw1lCE0mpc9LsugHriGO3Mm1FkOEbSFNi/cYbms5VOpHWqw4NpTY0KKk/Ly/Wg1UJRvaXH5X&#10;6VKN5kfm9Ht7SrXudRM1BhHoET7it3tnNAzj2Pgl/gA5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VNQJb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jvzK/rsAAADb&#10;AAAADwAAAGRycy9kb3ducmV2LnhtbEVPz2vCMBS+C/sfwhvsIjPphqNU08LUVU+DuYHXR/Nsy5qX&#10;2mTa/ffmIHj8+H4vi9F24kyDbx1rSGYKBHHlTMu1hp/vj+cUhA/IBjvHpOGfPBT5w2SJmXEX/qLz&#10;PtQihrDPUEMTQp9J6auGLPqZ64kjd3SDxRDhUEsz4CWG206+KPUmLbYcGxrsadVQ9bv/sxqoTUoq&#10;T5+bdK3m7wfmdLo9plo/PSZqASLQGO7im3tnNLzG9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zK/r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4bBvZb0AAADb&#10;AAAADwAAAGRycy9kb3ducmV2LnhtbEWPW2sCMRSE3wv+h3CEvhRNttKyrGYFtdo+CVXB18Pm7AU3&#10;J+sm9fLvTaHQx2FmvmFm85ttxYV63zjWkIwVCOLCmYYrDYf9epSC8AHZYOuYNNzJwzwfPM0wM+7K&#10;33TZhUpECPsMNdQhdJmUvqjJoh+7jjh6pesthij7SpoerxFuW/mq1Lu02HBcqLGjZU3FafdjNVCT&#10;bGhz3n6kK/W2ODKnL59lqvXzMFFTEIFu4T/81/4yGiYJ/H6JP0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sG9l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EWLxErwAAADb&#10;AAAADwAAAGRycy9kb3ducmV2LnhtbEWPT4vCMBTE7wt+h/CEvciaVFFK1yj435OgLuz10TzbYvNS&#10;m6y6334jCHscZuY3zGT2sLW4UesrxxqSvgJBnDtTcaHh67T+SEH4gGywdkwafsnDbNp5m2Bm3J0P&#10;dDuGQkQI+ww1lCE0mZQ+L8mi77uGOHpn11oMUbaFNC3eI9zWcqDUWFqsOC6U2NCipPxy/LEaqEo2&#10;tLnuV+lSjebfzGlve061fu8m6hNEoEf4D7/aO6NhOID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i8RK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8cfM/b0AAADb&#10;AAAADwAAAGRycy9kb3ducmV2LnhtbEWPS2vDMBCE74H8B7GFXkIjOX1gXCuBvHMKNC30uljrB7VW&#10;jqUm6b+PCoEch5n5hslnF9uKE/W+cawhGSsQxIUzDVcavj7XTykIH5ANto5Jwx95mE2Hgxwz4878&#10;QadDqESEsM9QQx1Cl0npi5os+rHriKNXut5iiLKvpOnxHOG2lROl3qTFhuNCjR0taip+Dr9WAzXJ&#10;hjbH/Spdqtf5N3M62pap1o8PiXoHEegS7uFbe2c0PL/A/5f4A+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x8z9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notpZr0AAADb&#10;AAAADwAAAGRycy9kb3ducmV2LnhtbEWPT2sCMRTE7wW/Q3iCF9FkLcqymhWs1vZUqApeH5u3f3Dz&#10;st2kar99UxB6HGbmN8xqfbetuFLvG8cakqkCQVw403Cl4XR8naQgfEA22DomDT/kYZ0PnlaYGXfj&#10;T7oeQiUihH2GGuoQukxKX9Rk0U9dRxy90vUWQ5R9JU2Ptwi3rZwptZAWG44LNXb0UlNxOXxbDdQk&#10;e9p/fezSrZpvzszp+K1MtR4NE7UEEege/sOP9rvR8DyH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i2lm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bln3Eb0AAADb&#10;AAAADwAAAGRycy9kb3ducmV2LnhtbEWPQWvCQBSE70L/w/IKvRTdTYshRDcBbaueClXB6yP7TILZ&#10;t2l2q/bfd4WCx2FmvmHm5dV24kyDbx1rSCYKBHHlTMu1hv3uY5yB8AHZYOeYNPySh7J4GM0xN+7C&#10;X3TehlpECPscNTQh9LmUvmrIop+4njh6RzdYDFEOtTQDXiLcdvJFqVRabDkuNNjTsqHqtP2xGqhN&#10;VrT6/nzP3tR0cWDOntfHTOunx0TNQAS6hnv4v70xGl5TuH2JP0A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WfcR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11345545</wp:posOffset>
                </wp:positionV>
                <wp:extent cx="3358515" cy="443865"/>
                <wp:effectExtent l="0" t="635" r="13335" b="0"/>
                <wp:wrapNone/>
                <wp:docPr id="72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59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56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7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8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63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60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1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2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67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64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5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6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71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68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9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70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68.8pt;margin-top:893.35pt;height:34.95pt;width:264.45pt;rotation:11796480f;z-index:251667456;mso-width-relative:page;mso-height-relative:page;" coordsize="7237,956" o:gfxdata="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s4YSsbwAAADb&#10;AAAADwAAAGRycy9kb3ducmV2LnhtbEWPW4vCMBSE3wX/QzjCvsiaVFBK1yh4XZ8EL7Cvh+bYlm1O&#10;ahMv++83guDjMDPfMJPZw9biRq2vHGtIBgoEce5MxYWG03H9mYLwAdlg7Zg0/JGH2bTbmWBm3J33&#10;dDuEQkQI+ww1lCE0mZQ+L8miH7iGOHpn11oMUbaFNC3eI9zWcqjUWFqsOC6U2NCipPz3cLUaqEo2&#10;tLnsVulSjeY/zGn/+5xq/dFL1BeIQI/wDr/aW6NhNIbnl/g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GErG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3Mq3Kr0AAADb&#10;AAAADwAAAGRycy9kb3ducmV2LnhtbEWPW4vCMBSE3xf8D+EIvsiaVHAtXaPgetsnQV3Y10NzbIvN&#10;SbeJt39vBGEfh5n5hpnMbrYWF2p95VhDMlAgiHNnKi40/BxW7ykIH5AN1o5Jw508zKadtwlmxl15&#10;R5d9KESEsM9QQxlCk0np85Is+oFriKN3dK3FEGVbSNPiNcJtLYdKfUiLFceFEhv6Kik/7c9WA1XJ&#10;mtZ/22W6UKP5L3Pa3xxTrXvdRH2CCHQL/+FX+9toGI3h+SX+AD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yrcq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rVUjWLgAAADb&#10;AAAADwAAAGRycy9kb3ducmV2LnhtbEVPy4rCMBTdD/gP4QpuBk0qOJRqFHy7GhhHcHtprm2xualN&#10;fP29WQguD+c9mT1sLW7U+sqxhmSgQBDnzlRcaDj8r/spCB+QDdaOScOTPMymna8JZsbd+Y9u+1CI&#10;GMI+Qw1lCE0mpc9LsugHriGO3Mm1FkOEbSFNi/cYbms5VOpHWqw4NpTY0KKk/Ly/Wg1UJRvaXH5X&#10;6VKN5kfm9Ht7SrXudRM1BhHoET7it3tnNIzi2Pgl/gA5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VUjWL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nU/l47gAAADb&#10;AAAADwAAAGRycy9kb3ducmV2LnhtbEVPy4rCMBTdD/gP4QpuBk0qjJRqFHy7GvABbi/NtS02N7WJ&#10;r7+fLIRZHs57MnvZWjyo9ZVjDclAgSDOnam40HA6rvspCB+QDdaOScObPMymna8JZsY9eU+PQyhE&#10;DGGfoYYyhCaT0uclWfQD1xBH7uJaiyHCtpCmxWcMt7UcKjWSFiuODSU2tCgpvx7uVgNVyYY2t99V&#10;ulQ/8zNz+r29pFr3uokagwj0Cv/ij3tnNIzi+vgl/gA5/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U/l47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8gNAeLsAAADb&#10;AAAADwAAAGRycy9kb3ducmV2LnhtbEWPW4vCMBSE3wX/QziCL7ImFVZK1yh492lBXdjXQ3Nsi81J&#10;beLt32+EBR+HmfmGmcwethY3an3lWEMyVCCIc2cqLjT8HNcfKQgfkA3WjknDkzzMpt3OBDPj7ryn&#10;2yEUIkLYZ6ihDKHJpPR5SRb90DXE0Tu51mKIsi2kafEe4baWI6XG0mLFcaHEhhYl5efD1WqgKtnQ&#10;5vK9Spfqc/7LnA62p1Trfi9RXyACPcI7/N/eGQ3jBF5f4g+Q0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gNAeL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AtHeD7wAAADb&#10;AAAADwAAAGRycy9kb3ducmV2LnhtbEWPT4vCMBTE74LfIbyFvYgmFZRSjcLqrnoSdBe8PppnW2xe&#10;apP1z7c3guBxmJnfMNP5zdbiQq2vHGtIBgoEce5MxYWGv9+ffgrCB2SDtWPScCcP81m3M8XMuCvv&#10;6LIPhYgQ9hlqKENoMil9XpJFP3ANcfSOrrUYomwLaVq8Rrit5VCpsbRYcVwosaFFSflp/281UJWs&#10;aHXefqdLNfo6MKe99THV+vMjURMQgW7hHX61N0bDeAjPL/E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R3g+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4nTj4L0AAADb&#10;AAAADwAAAGRycy9kb3ducmV2LnhtbEWPQWvCQBSE70L/w/IKvRTdTakhRDcBbaueClXB6yP7TILZ&#10;t2l2q/bfd4WCx2FmvmHm5dV24kyDbx1rSCYKBHHlTMu1hv3uY5yB8AHZYOeYNPySh7J4GM0xN+7C&#10;X3TehlpECPscNTQh9LmUvmrIop+4njh6RzdYDFEOtTQDXiLcdvJFqVRabDkuNNjTsqHqtP2xGqhN&#10;VrT6/nzP3tR0cWDOntfHTOunx0TNQAS6hnv4v70xGtJXuH2JP0A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dOPg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jThGe7wAAADb&#10;AAAADwAAAGRycy9kb3ducmV2LnhtbEWPW4vCMBSE3wX/QzjCvsiaVFBK1yh4XZ8EL7Cvh+bYlm1O&#10;ahMv++83guDjMDPfMJPZw9biRq2vHGtIBgoEce5MxYWG03H9mYLwAdlg7Zg0/JGH2bTbmWBm3J33&#10;dDuEQkQI+ww1lCE0mZQ+L8miH7iGOHpn11oMUbaFNC3eI9zWcqjUWFqsOC6U2NCipPz3cLUaqEo2&#10;tLnsVulSjeY/zGn/+5xq/dFL1BeIQI/wDr/aW6NhPILnl/g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4Rnu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ferYDL0AAADb&#10;AAAADwAAAGRycy9kb3ducmV2LnhtbEWPS2vDMBCE74X8B7GBXEojOVBjnMiBNo/2FKhbyHWx1g9q&#10;rVxLefTfV4VAjsPMfMOs1lfbizONvnOsIZkrEMSVMx03Gr4+d08ZCB+QDfaOScMveVgXk4cV5sZd&#10;+IPOZWhEhLDPUUMbwpBL6auWLPq5G4ijV7vRYohybKQZ8RLhtpcLpVJpseO40OJAry1V3+XJaqAu&#10;2dP+57DNNur55cicPb7VmdazaaKWIAJdwz18a78bDWkK/1/iD5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6tgM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Yznp5bgAAADb&#10;AAAADwAAAGRycy9kb3ducmV2LnhtbEVPy4rCMBTdD/gP4QpuBk0qjJRqFHy7GvABbi/NtS02N7WJ&#10;r7+fLIRZHs57MnvZWjyo9ZVjDclAgSDOnam40HA6rvspCB+QDdaOScObPMymna8JZsY9eU+PQyhE&#10;DGGfoYYyhCaT0uclWfQD1xBH7uJaiyHCtpCmxWcMt7UcKjWSFiuODSU2tCgpvx7uVgNVyYY2t99V&#10;ulQ/8zNz+r29pFr3uokagwj0Cv/ij3tnNIzi2Pgl/gA5/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znp5b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DHVMfr0AAADb&#10;AAAADwAAAGRycy9kb3ducmV2LnhtbEWPT2sCMRTE7wW/Q3iCF9Fkhcq6mhWs1vZUqApeH5u3f3Dz&#10;st2kar99UxB6HGbmN8xqfbetuFLvG8cakqkCQVw403Cl4XR8naQgfEA22DomDT/kYZ0PnlaYGXfj&#10;T7oeQiUihH2GGuoQukxKX9Rk0U9dRxy90vUWQ5R9JU2Ptwi3rZwpNZcWG44LNXb0UlNxOXxbDdQk&#10;e9p/fezSrXrenJnT8VuZaj0aJmoJItA9/Icf7XejYb6A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dUx+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GJZzPrsAAADb&#10;AAAADwAAAGRycy9kb3ducmV2LnhtbEVPz2vCMBS+C/sfwhvsIjPpYK5U08LUVU+DuYHXR/Nsy5qX&#10;2mTa/ffmIHj8+H4vi9F24kyDbx1rSGYKBHHlTMu1hp/vj+cUhA/IBjvHpOGfPBT5w2SJmXEX/qLz&#10;PtQihrDPUEMTQp9J6auGLPqZ64kjd3SDxRDhUEsz4CWG206+KDWXFluODQ32tGqo+t3/WQ3UJiWV&#10;p89Nulav7wfmdLo9plo/PSZqASLQGO7im3tnNLzF9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ZzPr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5C693E"/>
    <w:rsid w:val="00671FB5"/>
    <w:rsid w:val="01AA7DC6"/>
    <w:rsid w:val="0E8E3B6F"/>
    <w:rsid w:val="10B35A73"/>
    <w:rsid w:val="123F687E"/>
    <w:rsid w:val="149A4DD5"/>
    <w:rsid w:val="14B12F00"/>
    <w:rsid w:val="1C7F0985"/>
    <w:rsid w:val="208E76A5"/>
    <w:rsid w:val="261D6994"/>
    <w:rsid w:val="2663040D"/>
    <w:rsid w:val="275F37DF"/>
    <w:rsid w:val="281C7D57"/>
    <w:rsid w:val="2BB77349"/>
    <w:rsid w:val="2E5C693E"/>
    <w:rsid w:val="325A5FFD"/>
    <w:rsid w:val="346A0E82"/>
    <w:rsid w:val="3BA932EE"/>
    <w:rsid w:val="3F936143"/>
    <w:rsid w:val="412368EE"/>
    <w:rsid w:val="43652320"/>
    <w:rsid w:val="472821B6"/>
    <w:rsid w:val="49CE07EF"/>
    <w:rsid w:val="49FB5C72"/>
    <w:rsid w:val="52851A89"/>
    <w:rsid w:val="57E06216"/>
    <w:rsid w:val="58A81890"/>
    <w:rsid w:val="5A5D71D1"/>
    <w:rsid w:val="5BA80EF2"/>
    <w:rsid w:val="621351F3"/>
    <w:rsid w:val="63B526FD"/>
    <w:rsid w:val="696370F4"/>
    <w:rsid w:val="6D9B0564"/>
    <w:rsid w:val="6F767374"/>
    <w:rsid w:val="75CE76D3"/>
    <w:rsid w:val="787C5812"/>
    <w:rsid w:val="79FA77AD"/>
    <w:rsid w:val="7FA347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unhideWhenUsed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28165;&#26032;&#27700;&#24425;&#21019;&#24847;&#31616;&#21382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清新水彩创意简历模板.doc</Template>
  <Pages>1</Pages>
  <Words>0</Words>
  <Characters>0</Characters>
  <Lines>0</Lines>
  <Paragraphs>0</Paragraphs>
  <TotalTime>0</TotalTime>
  <ScaleCrop>false</ScaleCrop>
  <LinksUpToDate>false</LinksUpToDate>
  <CharactersWithSpaces>2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2017-09-14T03:54:00Z</dcterms:created>
  <dc:creator>computer</dc:creator>
  <cp:lastModifiedBy>XXX</cp:lastModifiedBy>
  <dcterms:modified xsi:type="dcterms:W3CDTF">2020-09-10T02:45:43Z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