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-40640</wp:posOffset>
            </wp:positionH>
            <wp:positionV relativeFrom="paragraph">
              <wp:posOffset>-2343785</wp:posOffset>
            </wp:positionV>
            <wp:extent cx="7594600" cy="4909820"/>
            <wp:effectExtent l="0" t="0" r="635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-591185</wp:posOffset>
                </wp:positionH>
                <wp:positionV relativeFrom="paragraph">
                  <wp:posOffset>-914400</wp:posOffset>
                </wp:positionV>
                <wp:extent cx="8767445" cy="10754360"/>
                <wp:effectExtent l="0" t="0" r="0" b="95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7296" cy="10754139"/>
                        </a:xfrm>
                        <a:prstGeom prst="rect">
                          <a:avLst/>
                        </a:prstGeom>
                        <a:solidFill>
                          <a:srgbClr val="A6D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55pt;margin-top:-72pt;height:846.8pt;width:690.35pt;mso-position-horizontal-relative:page;z-index:251606016;v-text-anchor:middle;mso-width-relative:page;mso-height-relative:page;" fillcolor="#A6D7F4" filled="t" stroked="f" coordsize="21600,21600" o:gfxdata="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EHOHa2QAAAA4BAAAPAAAAAAAAAAEAIAAAACIAAABk&#10;cnMvZG93bnJldi54bWxQSwECFAAUAAAACACHTuJA6baJ/XcCAADa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r>
        <w:rPr>
          <w:rFonts w:ascii="Arial Unicode MS" w:hAnsi="Arial Unicode MS" w:eastAsia="微软雅黑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-340995</wp:posOffset>
                </wp:positionH>
                <wp:positionV relativeFrom="paragraph">
                  <wp:posOffset>153035</wp:posOffset>
                </wp:positionV>
                <wp:extent cx="5357495" cy="676275"/>
                <wp:effectExtent l="0" t="0" r="0" b="0"/>
                <wp:wrapNone/>
                <wp:docPr id="717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495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ind w:firstLine="964"/>
                              <w:jc w:val="distribute"/>
                              <w:textAlignment w:val="baseline"/>
                              <w:rPr>
                                <w:rFonts w:ascii="Arial" w:hAnsi="Arial" w:eastAsia="等线 Light" w:cs="Arial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Arial" w:hAnsi="Arial" w:eastAsia="等线 Light" w:cs="Arial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48"/>
                                <w:szCs w:val="48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26.85pt;margin-top:12.05pt;height:53.25pt;width:421.85pt;mso-position-horizontal-relative:margin;z-index:251705344;mso-width-relative:page;mso-height-relative:page;" filled="f" stroked="f" coordsize="21600,21600" o:gfxdata="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XE+gbXAAAACgEAAA8AAAAAAAAAAQAgAAAAIgAAAGRycy9kb3ducmV2LnhtbFBLAQIU&#10;ABQAAAAIAIdO4kAkWP72uwEAAGE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ind w:firstLine="964"/>
                        <w:jc w:val="distribute"/>
                        <w:textAlignment w:val="baseline"/>
                        <w:rPr>
                          <w:rFonts w:ascii="Arial" w:hAnsi="Arial" w:eastAsia="等线 Light" w:cs="Arial"/>
                          <w:color w:val="F2F2F2" w:themeColor="background1" w:themeShade="F2"/>
                        </w:rPr>
                      </w:pPr>
                      <w:r>
                        <w:rPr>
                          <w:rFonts w:ascii="Arial" w:hAnsi="Arial" w:eastAsia="等线 Light" w:cs="Arial"/>
                          <w:b/>
                          <w:bCs/>
                          <w:color w:val="F2F2F2" w:themeColor="background1" w:themeShade="F2"/>
                          <w:kern w:val="24"/>
                          <w:sz w:val="48"/>
                          <w:szCs w:val="48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Arial Unicode MS" w:hAnsi="Arial Unicode MS" w:eastAsia="微软雅黑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126365</wp:posOffset>
                </wp:positionV>
                <wp:extent cx="5100320" cy="1610995"/>
                <wp:effectExtent l="0" t="0" r="0" b="0"/>
                <wp:wrapNone/>
                <wp:docPr id="21506" name="文本框 2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1611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华文行楷" w:hAnsi="微软雅黑" w:eastAsia="华文行楷"/>
                                <w:color w:val="FFFFFF" w:themeColor="background1"/>
                                <w:sz w:val="160"/>
                                <w:szCs w:val="1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微软雅黑" w:eastAsia="华文行楷"/>
                                <w:color w:val="FFFFFF" w:themeColor="background1"/>
                                <w:sz w:val="160"/>
                                <w:szCs w:val="1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医护简历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hint="eastAsia" w:ascii="华文行楷" w:hAnsi="微软雅黑" w:eastAsia="华文行楷"/>
                                <w:color w:val="FFFFFF" w:themeColor="background1"/>
                                <w:sz w:val="140"/>
                                <w:szCs w:val="1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7pt;margin-top:9.95pt;height:126.85pt;width:401.6pt;mso-position-horizontal-relative:margin;z-index:251703296;mso-width-relative:page;mso-height-relative:page;" filled="f" stroked="f" coordsize="21600,21600" o:gfxdata="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xPpAdoAAAAJAQAADwAAAAAAAAAB&#10;ACAAAAAiAAAAZHJzL2Rvd25yZXYueG1sUEsBAhQAFAAAAAgAh07iQD8oRQhHAgAAf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华文行楷" w:hAnsi="微软雅黑" w:eastAsia="华文行楷"/>
                          <w:color w:val="FFFFFF" w:themeColor="background1"/>
                          <w:sz w:val="160"/>
                          <w:szCs w:val="1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微软雅黑" w:eastAsia="华文行楷"/>
                          <w:color w:val="FFFFFF" w:themeColor="background1"/>
                          <w:sz w:val="160"/>
                          <w:szCs w:val="1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医护简历</w:t>
                      </w:r>
                    </w:p>
                    <w:p>
                      <w:pPr>
                        <w:jc w:val="distribute"/>
                        <w:rPr>
                          <w:rFonts w:hint="eastAsia" w:ascii="华文行楷" w:hAnsi="微软雅黑" w:eastAsia="华文行楷"/>
                          <w:color w:val="FFFFFF" w:themeColor="background1"/>
                          <w:sz w:val="140"/>
                          <w:szCs w:val="1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27940</wp:posOffset>
                </wp:positionV>
                <wp:extent cx="4799965" cy="1677670"/>
                <wp:effectExtent l="0" t="0" r="0" b="0"/>
                <wp:wrapNone/>
                <wp:docPr id="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227" cy="1677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distribute"/>
                              <w:rPr>
                                <w:color w:val="3381C7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Century Gothic" w:hAnsi="微软雅黑" w:eastAsia="微软雅黑" w:cs="+mn-cs"/>
                                <w:b/>
                                <w:bCs/>
                                <w:color w:val="3381C7"/>
                                <w:kern w:val="24"/>
                                <w:sz w:val="144"/>
                                <w:szCs w:val="144"/>
                              </w:rPr>
                              <w:t>医护简历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3.35pt;margin-top:2.2pt;height:132.1pt;width:377.95pt;z-index:251697152;mso-width-relative:page;mso-height-relative:page;" filled="f" stroked="f" coordsize="21600,21600" o:gfxdata="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4ehZrNYAAAAIAQAADwAAAAAAAAABACAAAAAiAAAAZHJzL2Rvd25yZXYueG1sUEsBAhQA&#10;FAAAAAgAh07iQOd+uyC7AQAAXw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distribute"/>
                        <w:rPr>
                          <w:color w:val="3381C7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Century Gothic" w:hAnsi="微软雅黑" w:eastAsia="微软雅黑" w:cs="+mn-cs"/>
                          <w:b/>
                          <w:bCs/>
                          <w:color w:val="3381C7"/>
                          <w:kern w:val="24"/>
                          <w:sz w:val="144"/>
                          <w:szCs w:val="144"/>
                        </w:rPr>
                        <w:t>医护简历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r>
        <w:rPr>
          <w:rFonts w:ascii="Arial Unicode MS" w:hAnsi="Arial Unicode MS" w:eastAsia="微软雅黑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603250</wp:posOffset>
                </wp:positionH>
                <wp:positionV relativeFrom="paragraph">
                  <wp:posOffset>50800</wp:posOffset>
                </wp:positionV>
                <wp:extent cx="4723765" cy="2312035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986" cy="2311935"/>
                          <a:chOff x="0" y="38024"/>
                          <a:chExt cx="4724890" cy="2312035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432972" y="38024"/>
                            <a:ext cx="4291918" cy="2312035"/>
                            <a:chOff x="-24811" y="38024"/>
                            <a:chExt cx="4291918" cy="2312035"/>
                          </a:xfrm>
                        </wpg:grpSpPr>
                        <wps:wsp>
                          <wps:cNvPr id="11" name="文本框 11"/>
                          <wps:cNvSpPr txBox="1"/>
                          <wps:spPr>
                            <a:xfrm>
                              <a:off x="-24811" y="38024"/>
                              <a:ext cx="4291918" cy="23120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姓    名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毕业学院：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所学专业：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联系电话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联系邮箱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2" name="组合 12"/>
                          <wpg:cNvGrpSpPr/>
                          <wpg:grpSpPr>
                            <a:xfrm>
                              <a:off x="0" y="400050"/>
                              <a:ext cx="3059430" cy="1828800"/>
                              <a:chOff x="0" y="0"/>
                              <a:chExt cx="3204000" cy="1828800"/>
                            </a:xfrm>
                          </wpg:grpSpPr>
                          <wps:wsp>
                            <wps:cNvPr id="14" name="直接连接符 14"/>
                            <wps:cNvCnPr/>
                            <wps:spPr>
                              <a:xfrm>
                                <a:off x="0" y="0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直接连接符 16"/>
                            <wps:cNvCnPr/>
                            <wps:spPr>
                              <a:xfrm>
                                <a:off x="0" y="465512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" name="直接连接符 18"/>
                            <wps:cNvCnPr/>
                            <wps:spPr>
                              <a:xfrm>
                                <a:off x="0" y="914400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" name="直接连接符 19"/>
                            <wps:cNvCnPr/>
                            <wps:spPr>
                              <a:xfrm>
                                <a:off x="0" y="1379912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" name="直接连接符 20"/>
                            <wps:cNvCnPr/>
                            <wps:spPr>
                              <a:xfrm>
                                <a:off x="0" y="1828800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22" name="组合 22"/>
                        <wpg:cNvGrpSpPr/>
                        <wpg:grpSpPr>
                          <a:xfrm>
                            <a:off x="0" y="93306"/>
                            <a:ext cx="318770" cy="2011045"/>
                            <a:chOff x="0" y="-34506"/>
                            <a:chExt cx="318770" cy="2011653"/>
                          </a:xfrm>
                        </wpg:grpSpPr>
                        <wps:wsp>
                          <wps:cNvPr id="25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14067"/>
                              <a:ext cx="318770" cy="2228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" name="Freeform 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506" y="-34506"/>
                              <a:ext cx="210820" cy="222885"/>
                            </a:xfrm>
                            <a:custGeom>
                              <a:avLst/>
                              <a:gdLst>
                                <a:gd name="T0" fmla="*/ 2147483646 w 328"/>
                                <a:gd name="T1" fmla="*/ 2147483646 h 347"/>
                                <a:gd name="T2" fmla="*/ 2147483646 w 328"/>
                                <a:gd name="T3" fmla="*/ 0 h 347"/>
                                <a:gd name="T4" fmla="*/ 2147483646 w 328"/>
                                <a:gd name="T5" fmla="*/ 2147483646 h 347"/>
                                <a:gd name="T6" fmla="*/ 2147483646 w 328"/>
                                <a:gd name="T7" fmla="*/ 2147483646 h 347"/>
                                <a:gd name="T8" fmla="*/ 0 w 328"/>
                                <a:gd name="T9" fmla="*/ 2147483646 h 347"/>
                                <a:gd name="T10" fmla="*/ 2147483646 w 328"/>
                                <a:gd name="T11" fmla="*/ 2147483646 h 347"/>
                                <a:gd name="T12" fmla="*/ 2147483646 w 328"/>
                                <a:gd name="T13" fmla="*/ 2147483646 h 347"/>
                                <a:gd name="T14" fmla="*/ 2147483646 w 328"/>
                                <a:gd name="T15" fmla="*/ 2147483646 h 347"/>
                                <a:gd name="T16" fmla="*/ 2147483646 w 328"/>
                                <a:gd name="T17" fmla="*/ 2147483646 h 347"/>
                                <a:gd name="T18" fmla="*/ 2147483646 w 328"/>
                                <a:gd name="T19" fmla="*/ 2147483646 h 347"/>
                                <a:gd name="T20" fmla="*/ 2147483646 w 328"/>
                                <a:gd name="T21" fmla="*/ 2147483646 h 347"/>
                                <a:gd name="T22" fmla="*/ 2147483646 w 328"/>
                                <a:gd name="T23" fmla="*/ 2147483646 h 347"/>
                                <a:gd name="T24" fmla="*/ 2147483646 w 328"/>
                                <a:gd name="T25" fmla="*/ 2147483646 h 347"/>
                                <a:gd name="T26" fmla="*/ 2147483646 w 328"/>
                                <a:gd name="T27" fmla="*/ 2147483646 h 347"/>
                                <a:gd name="T28" fmla="*/ 2147483646 w 328"/>
                                <a:gd name="T29" fmla="*/ 2147483646 h 347"/>
                                <a:gd name="T30" fmla="*/ 2147483646 w 328"/>
                                <a:gd name="T31" fmla="*/ 2147483646 h 347"/>
                                <a:gd name="T32" fmla="*/ 2147483646 w 328"/>
                                <a:gd name="T33" fmla="*/ 2147483646 h 347"/>
                                <a:gd name="T34" fmla="*/ 2147483646 w 328"/>
                                <a:gd name="T35" fmla="*/ 2147483646 h 347"/>
                                <a:gd name="T36" fmla="*/ 2147483646 w 328"/>
                                <a:gd name="T37" fmla="*/ 2147483646 h 347"/>
                                <a:gd name="T38" fmla="*/ 2147483646 w 328"/>
                                <a:gd name="T39" fmla="*/ 2147483646 h 347"/>
                                <a:gd name="T40" fmla="*/ 2147483646 w 328"/>
                                <a:gd name="T41" fmla="*/ 2147483646 h 347"/>
                                <a:gd name="T42" fmla="*/ 2147483646 w 328"/>
                                <a:gd name="T43" fmla="*/ 2147483646 h 347"/>
                                <a:gd name="T44" fmla="*/ 2147483646 w 328"/>
                                <a:gd name="T45" fmla="*/ 2147483646 h 347"/>
                                <a:gd name="T46" fmla="*/ 2147483646 w 328"/>
                                <a:gd name="T47" fmla="*/ 2147483646 h 347"/>
                                <a:gd name="T48" fmla="*/ 2147483646 w 328"/>
                                <a:gd name="T49" fmla="*/ 2147483646 h 347"/>
                                <a:gd name="T50" fmla="*/ 2147483646 w 328"/>
                                <a:gd name="T51" fmla="*/ 2147483646 h 347"/>
                                <a:gd name="T52" fmla="*/ 2147483646 w 328"/>
                                <a:gd name="T53" fmla="*/ 2147483646 h 347"/>
                                <a:gd name="T54" fmla="*/ 2147483646 w 328"/>
                                <a:gd name="T55" fmla="*/ 2147483646 h 34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8" h="347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bodyPr/>
                        </wps:wsp>
                        <wps:wsp>
                          <wps:cNvPr id="27" name="Freeform 1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506" y="870796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30 w 140"/>
                                <a:gd name="T1" fmla="*/ 18 h 140"/>
                                <a:gd name="T2" fmla="*/ 130 w 140"/>
                                <a:gd name="T3" fmla="*/ 131 h 140"/>
                                <a:gd name="T4" fmla="*/ 25 w 140"/>
                                <a:gd name="T5" fmla="*/ 131 h 140"/>
                                <a:gd name="T6" fmla="*/ 10 w 140"/>
                                <a:gd name="T7" fmla="*/ 118 h 140"/>
                                <a:gd name="T8" fmla="*/ 25 w 140"/>
                                <a:gd name="T9" fmla="*/ 105 h 140"/>
                                <a:gd name="T10" fmla="*/ 120 w 140"/>
                                <a:gd name="T11" fmla="*/ 105 h 140"/>
                                <a:gd name="T12" fmla="*/ 120 w 140"/>
                                <a:gd name="T13" fmla="*/ 0 h 140"/>
                                <a:gd name="T14" fmla="*/ 20 w 140"/>
                                <a:gd name="T15" fmla="*/ 0 h 140"/>
                                <a:gd name="T16" fmla="*/ 0 w 140"/>
                                <a:gd name="T17" fmla="*/ 18 h 140"/>
                                <a:gd name="T18" fmla="*/ 0 w 140"/>
                                <a:gd name="T19" fmla="*/ 123 h 140"/>
                                <a:gd name="T20" fmla="*/ 20 w 140"/>
                                <a:gd name="T21" fmla="*/ 140 h 140"/>
                                <a:gd name="T22" fmla="*/ 140 w 140"/>
                                <a:gd name="T23" fmla="*/ 140 h 140"/>
                                <a:gd name="T24" fmla="*/ 140 w 140"/>
                                <a:gd name="T25" fmla="*/ 18 h 140"/>
                                <a:gd name="T26" fmla="*/ 130 w 140"/>
                                <a:gd name="T27" fmla="*/ 18 h 140"/>
                                <a:gd name="T28" fmla="*/ 30 w 140"/>
                                <a:gd name="T29" fmla="*/ 114 h 140"/>
                                <a:gd name="T30" fmla="*/ 120 w 140"/>
                                <a:gd name="T31" fmla="*/ 114 h 140"/>
                                <a:gd name="T32" fmla="*/ 120 w 140"/>
                                <a:gd name="T33" fmla="*/ 123 h 140"/>
                                <a:gd name="T34" fmla="*/ 30 w 140"/>
                                <a:gd name="T35" fmla="*/ 123 h 140"/>
                                <a:gd name="T36" fmla="*/ 30 w 140"/>
                                <a:gd name="T37" fmla="*/ 114 h 140"/>
                                <a:gd name="T38" fmla="*/ 30 w 140"/>
                                <a:gd name="T39" fmla="*/ 114 h 140"/>
                                <a:gd name="T40" fmla="*/ 30 w 140"/>
                                <a:gd name="T41" fmla="*/ 114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0" h="140">
                                  <a:moveTo>
                                    <a:pt x="130" y="18"/>
                                  </a:moveTo>
                                  <a:cubicBezTo>
                                    <a:pt x="130" y="131"/>
                                    <a:pt x="130" y="131"/>
                                    <a:pt x="130" y="131"/>
                                  </a:cubicBezTo>
                                  <a:cubicBezTo>
                                    <a:pt x="25" y="131"/>
                                    <a:pt x="25" y="131"/>
                                    <a:pt x="25" y="131"/>
                                  </a:cubicBezTo>
                                  <a:cubicBezTo>
                                    <a:pt x="16" y="131"/>
                                    <a:pt x="10" y="125"/>
                                    <a:pt x="10" y="118"/>
                                  </a:cubicBezTo>
                                  <a:cubicBezTo>
                                    <a:pt x="10" y="111"/>
                                    <a:pt x="16" y="105"/>
                                    <a:pt x="25" y="105"/>
                                  </a:cubicBezTo>
                                  <a:cubicBezTo>
                                    <a:pt x="120" y="105"/>
                                    <a:pt x="120" y="105"/>
                                    <a:pt x="120" y="105"/>
                                  </a:cubicBezTo>
                                  <a:cubicBezTo>
                                    <a:pt x="120" y="0"/>
                                    <a:pt x="120" y="0"/>
                                    <a:pt x="1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9" y="0"/>
                                    <a:pt x="0" y="8"/>
                                    <a:pt x="0" y="18"/>
                                  </a:cubicBezTo>
                                  <a:cubicBezTo>
                                    <a:pt x="0" y="123"/>
                                    <a:pt x="0" y="123"/>
                                    <a:pt x="0" y="123"/>
                                  </a:cubicBezTo>
                                  <a:cubicBezTo>
                                    <a:pt x="0" y="132"/>
                                    <a:pt x="9" y="140"/>
                                    <a:pt x="20" y="140"/>
                                  </a:cubicBezTo>
                                  <a:cubicBezTo>
                                    <a:pt x="140" y="140"/>
                                    <a:pt x="140" y="140"/>
                                    <a:pt x="140" y="140"/>
                                  </a:cubicBezTo>
                                  <a:cubicBezTo>
                                    <a:pt x="140" y="18"/>
                                    <a:pt x="140" y="18"/>
                                    <a:pt x="140" y="18"/>
                                  </a:cubicBezTo>
                                  <a:cubicBezTo>
                                    <a:pt x="130" y="18"/>
                                    <a:pt x="130" y="18"/>
                                    <a:pt x="130" y="18"/>
                                  </a:cubicBezTo>
                                  <a:close/>
                                  <a:moveTo>
                                    <a:pt x="30" y="114"/>
                                  </a:moveTo>
                                  <a:cubicBezTo>
                                    <a:pt x="120" y="114"/>
                                    <a:pt x="120" y="114"/>
                                    <a:pt x="120" y="114"/>
                                  </a:cubicBezTo>
                                  <a:cubicBezTo>
                                    <a:pt x="120" y="123"/>
                                    <a:pt x="120" y="123"/>
                                    <a:pt x="120" y="123"/>
                                  </a:cubicBezTo>
                                  <a:cubicBezTo>
                                    <a:pt x="30" y="123"/>
                                    <a:pt x="30" y="123"/>
                                    <a:pt x="30" y="123"/>
                                  </a:cubicBezTo>
                                  <a:cubicBezTo>
                                    <a:pt x="30" y="114"/>
                                    <a:pt x="30" y="114"/>
                                    <a:pt x="30" y="114"/>
                                  </a:cubicBezTo>
                                  <a:close/>
                                  <a:moveTo>
                                    <a:pt x="30" y="114"/>
                                  </a:moveTo>
                                  <a:cubicBezTo>
                                    <a:pt x="30" y="114"/>
                                    <a:pt x="30" y="114"/>
                                    <a:pt x="30" y="114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53" y="1328468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1811547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5pt;margin-top:4pt;height:182.05pt;width:371.95pt;mso-position-horizontal-relative:margin;z-index:251700224;mso-width-relative:page;mso-height-relative:page;" coordorigin="0,38024" coordsize="4724890,2312035" o:gfxdata="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">
                <o:lock v:ext="edit" aspectratio="f"/>
                <v:group id="_x0000_s1026" o:spid="_x0000_s1026" o:spt="203" style="position:absolute;left:432972;top:38024;height:2312035;width:4291918;" coordorigin="-24811,38024" coordsize="4291918,231203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-24811;top:38024;height:2312035;width:4291918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姓    名</w:t>
                          </w:r>
                          <w:r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毕业学院：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所学专业：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联系电话</w:t>
                          </w:r>
                          <w:r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联系邮箱</w:t>
                          </w:r>
                          <w:r>
                            <w:rPr>
                              <w:rFonts w:ascii="微软雅黑" w:hAnsi="微软雅黑" w:eastAsia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：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400050;height:1828800;width:3059430;" coordsize="3204000,182880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<o:lock v:ext="edit" aspectratio="f"/>
                    <v:line id="_x0000_s1026" o:spid="_x0000_s1026" o:spt="20" style="position:absolute;left:0;top:0;height:0;width:3204000;" filled="f" stroked="t" coordsize="21600,21600" o:gfxdata="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ExPa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D9D9D9 [2732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0;top:465512;height:0;width:3204000;" filled="f" stroked="t" coordsize="21600,21600" o:gfxdata="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a/xq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D9D9D9 [2732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0;top:914400;height:0;width:3204000;" filled="f" stroked="t" coordsize="21600,21600" o:gfxdata="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ic7z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D9D9D9 [2732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0;top:1379912;height:0;width:3204000;" filled="f" stroked="t" coordsize="21600,21600" o:gfxdata="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xWto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D9D9D9 [2732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0;top:1828800;height:0;width:3204000;" filled="f" stroked="t" coordsize="21600,21600" o:gfxdata="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6TCEi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D9D9D9 [2732]" miterlimit="8" joinstyle="miter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0;top:93306;height:2011045;width:318770;" coordorigin="0,-34506" coordsize="318770,201165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42" o:spid="_x0000_s1026" o:spt="100" style="position:absolute;left:0;top:414067;height:222885;width:318770;" fillcolor="#FFFFFF [3212]" filled="t" stroked="f" coordsize="263,184" o:gfxdata="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msr/vQAA&#10;ANsAAAAPAAAAAAAAAAEAIAAAACIAAABkcnMvZG93bnJldi54bWxQSwECFAAUAAAACACHTuJAMy8F&#10;njsAAAA5AAAAEAAAAAAAAAABACAAAAAMAQAAZHJzL3NoYXBleG1sLnhtbFBLBQYAAAAABgAGAFsB&#10;AAC2A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09073,50875;169687,2422;153930,2422;13332,50875;13332,61777;46058,73891;30301,119921;20604,134457;29089,147782;0,209560;23029,222885;44845,146571;50906,134457;43633,121133;60602,79947;61814,78736;158778,39973;167263,43607;167263,43607;163627,53298;82419,86004;155142,110231;170899,110231;310285,62989;309073,50875;309073,50875;155142,128401;66662,99329;66662,121133;73935,138091;67874,153839;73935,162318;253319,158684;260591,146571;260591,98117;170899,128401;155142,128401;155142,128401;155142,128401;155142,12840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8" o:spid="_x0000_s1026" o:spt="100" style="position:absolute;left:34506;top:-34506;height:222885;width:210820;" fillcolor="#FFFFFF [3212]" filled="t" stroked="t" coordsize="328,347" o:gfxdata="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/MrvQAA&#10;ANsAAAAPAAAAAAAAAAEAIAAAACIAAABkcnMvZG93bnJldi54bWxQSwECFAAUAAAACACHTuJAMy8F&#10;njsAAAA5AAAAEAAAAAAAAAABACAAAAAMAQAAZHJzL3NoYXBleG1sLnhtbFBLBQYAAAAABgAGAFsB&#10;AAC2AwAAAAA=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    <v:fill on="t" focussize="0,0"/>
                    <v:stroke color="#FFFFFF [3212]" joinstyle="round"/>
                    <v:imagedata o:title=""/>
                    <o:lock v:ext="edit" aspectratio="t"/>
                  </v:shape>
                  <v:shape id="Freeform 137" o:spid="_x0000_s1026" o:spt="100" style="position:absolute;left:34506;top:870796;height:223200;width:223200;" fillcolor="#FFFFFF [3212]" filled="t" stroked="f" coordsize="140,140" o:gfxdata="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17Xe8AAAA&#10;2wAAAA8AAAAAAAAAAQAgAAAAIgAAAGRycy9kb3ducmV2LnhtbFBLAQIUABQAAAAIAIdO4kAzLwWe&#10;OwAAADkAAAAQAAAAAAAAAAEAIAAAAAsBAABkcnMvc2hhcGV4bWwueG1sUEsFBgAAAAAGAAYAWwEA&#10;ALUDAAAAAA==&#10;" path="m130,18c130,131,130,131,130,131c25,131,25,131,25,131c16,131,10,125,10,118c10,111,16,105,25,105c120,105,120,105,120,105c120,0,120,0,120,0c20,0,20,0,20,0c9,0,0,8,0,18c0,123,0,123,0,123c0,132,9,140,20,140c140,140,140,140,140,140c140,18,140,18,140,18c130,18,130,18,130,18xm30,114c120,114,120,114,120,114c120,123,120,123,120,123c30,123,30,123,30,123c30,114,30,114,30,114xm30,114c30,114,30,114,30,114e">
                    <v:path o:connectlocs="207257,28697;207257,208851;39857,208851;15942,188125;39857,167400;191314,167400;191314,0;31885,0;0,28697;0,196097;31885,223200;223200,223200;223200,28697;207257,28697;47828,181748;191314,181748;191314,196097;47828,196097;47828,181748;47828,181748;47828,181748" o:connectangles="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" o:spid="_x0000_s1026" o:spt="100" style="position:absolute;left:17253;top:1328468;height:223200;width:220605;" fillcolor="#FFFFFF [3212]" filled="t" stroked="f" coordsize="108,109" o:gfxdata="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acuH7gAAADbAAAA&#10;DwAAAAAAAAABACAAAAAiAAAAZHJzL2Rvd25yZXYueG1sUEsBAhQAFAAAAAgAh07iQDMvBZ47AAAA&#10;OQAAABAAAAAAAAAAAQAgAAAABwEAAGRycy9zaGFwZXhtbC54bWxQSwUGAAAAAAYABgBbAQAAsQMA&#10;AAAA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0;top:1811547;flip:x;height:165600;width:223909;" fillcolor="#FFFFFF [3212]" filled="t" stroked="f" coordsize="122,90" o:gfxdata="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y9yO8AAAA&#10;2wAAAA8AAAAAAAAAAQAgAAAAIgAAAGRycy9kb3ducmV2LnhtbFBLAQIUABQAAAAIAIdO4kAzLwWe&#10;OwAAADkAAAAQAAAAAAAAAAEAIAAAAAsBAABkcnMvc2hhcGV4bWwueG1sUEsFBgAAAAAGAAYAWwEA&#10;ALUDAAAAAA=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asciiTheme="minorHAnsi" w:hAnsiTheme="minorHAnsi" w:eastAsiaTheme="minorEastAsia" w:cstheme="minorBid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-356235</wp:posOffset>
            </wp:positionV>
            <wp:extent cx="1369695" cy="1439545"/>
            <wp:effectExtent l="19050" t="19050" r="20955" b="27305"/>
            <wp:wrapNone/>
            <wp:docPr id="81" name="图片 81" descr="C:\Users\computer\Desktop\Word简历头像\2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computer\Desktop\Word简历头像\2\图片3.png图片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439545"/>
                    </a:xfrm>
                    <a:prstGeom prst="flowChartConnector">
                      <a:avLst/>
                    </a:prstGeom>
                    <a:ln w="1905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Theme="minorEastAsia" w:cstheme="minorBidi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-196850</wp:posOffset>
                </wp:positionV>
                <wp:extent cx="1057910" cy="470535"/>
                <wp:effectExtent l="0" t="0" r="0" b="5715"/>
                <wp:wrapNone/>
                <wp:docPr id="3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38.9pt;margin-top:-15.5pt;height:37.05pt;width:83.3pt;z-index:251639808;mso-width-relative:page;mso-height-relative:page;" filled="f" stroked="f" coordsize="21600,21600" o:gfxdata="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50cGH1wAAAAoBAAAPAAAAAAAAAAEAIAAAACIAAABkcnMvZG93bnJldi54bWxQSwECFAAUAAAA&#10;CACHTuJAajjlYrYBAABY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13970</wp:posOffset>
                </wp:positionV>
                <wp:extent cx="3630930" cy="36830"/>
                <wp:effectExtent l="0" t="0" r="26670" b="20320"/>
                <wp:wrapNone/>
                <wp:docPr id="7169" name="组合 7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237" cy="36880"/>
                          <a:chOff x="0" y="0"/>
                          <a:chExt cx="3631237" cy="36880"/>
                        </a:xfrm>
                      </wpg:grpSpPr>
                      <wpg:grpSp>
                        <wpg:cNvPr id="21510" name="组合 34"/>
                        <wpg:cNvGrpSpPr/>
                        <wpg:grpSpPr>
                          <a:xfrm flipV="1">
                            <a:off x="0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>
                          <wps:cNvPr id="21514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515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1519" name="组合 34"/>
                        <wpg:cNvGrpSpPr/>
                        <wpg:grpSpPr>
                          <a:xfrm flipV="1">
                            <a:off x="2335237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>
                          <wps:cNvPr id="21526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68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3pt;margin-top:1.1pt;height:2.9pt;width:285.9pt;z-index:251604992;mso-width-relative:page;mso-height-relative:page;" coordsize="3631237,36880" o:gfxdata="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KJjFn3W&#10;AAAABwEAAA8AAAAAAAAAAQAgAAAAIgAAAGRycy9kb3ducmV2LnhtbFBLAQIUABQAAAAIAIdO4kBz&#10;PCBGBgMAAMQNAAAOAAAAAAAAAAEAIAAAACUBAABkcnMvZTJvRG9jLnhtbFBLBQYAAAAABgAGAFkB&#10;AACdBgAAAAA=&#10;">
                <o:lock v:ext="edit" aspectratio="f"/>
                <v:group id="组合 34" o:spid="_x0000_s1026" o:spt="203" style="position:absolute;left:0;top:0;flip:y;height:36880;width:1296000;" coordorigin="4528,955" coordsize="2369,44" o:gfxdata="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Oretm+AAAA3g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JG5incAAAADe&#10;AAAADwAAAGRycy9kb3ducmV2LnhtbEWPQUsDMRSE70L/Q3iCN5tssSJr0x4sgqAXawW9PTZvN9tu&#10;XtYk213/vSkUPA4z8w2z2kyuEycKsfWsoZgrEMSVNy03GvYfz7cPIGJCNth5Jg2/FGGznl2tsDR+&#10;5Hc67VIjMoRjiRpsSn0pZawsOYxz3xNnr/bBYcoyNNIEHDPcdXKh1L102HJesNjTk6XquBuchnrY&#10;T2M8LL/VZ2Xbt6F+3X79BK1vrgv1CCLRlP7Dl/aL0bAolsUdnO/kK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bmKd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SyLHBsAAAADe&#10;AAAADwAAAGRycy9kb3ducmV2LnhtbEWPQUsDMRSE74L/IbyCN5tsYUXWpj1YBEEv1hba22PzdrO6&#10;eVmTbHf990YQPA4z8w2z3s6uFxcKsfOsoVgqEMS1Nx23Gg7vT7f3IGJCNth7Jg3fFGG7ub5aY2X8&#10;xG902adWZAjHCjXYlIZKylhbchiXfiDOXuODw5RlaKUJOGW46+VKqTvpsOO8YHGgR0v15350Gprx&#10;ME/xozyrY22717F52Z2+gtY3i0I9gEg0p//wX/vZaFgVZVHC7518Be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IscG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2335237;top:0;flip:y;height:36880;width:1296000;" coordorigin="4528,955" coordsize="2369,44" o:gfxdata="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kdNE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dZyTzMAAAADe&#10;AAAADwAAAGRycy9kb3ducmV2LnhtbEWPQUsDMRSE74L/ITzBm012oUXWpj20FAS9WCvo7bF5u1nd&#10;vGyTbHf990YQPA4z8w2z3s6uFxcKsfOsoVgoEMS1Nx23Gk6vh7t7EDEhG+w9k4ZvirDdXF+tsTJ+&#10;4he6HFMrMoRjhRpsSkMlZawtOYwLPxBnr/HBYcoytNIEnDLc9bJUaiUddpwXLA60s1R/HUenoRlP&#10;8xQ/lx/qrbbd89g87d/PQevbm0I9gEg0p//wX/vRaCiLZbmC3zv5Cs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nJPM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hWJIIL0AAADd&#10;AAAADwAAAGRycy9kb3ducmV2LnhtbEVPTUvDMBi+C/6H8AreXNKB26jLdlAGgru4D9DbS/O2qTZv&#10;apKu3b83B8Hjw/O93k6uExcKsfWsoZgpEMSVNy03Gk7H3cMKREzIBjvPpOFKEbab25s1lsaP/E6X&#10;Q2pEDuFYogabUl9KGStLDuPM98SZq31wmDIMjTQBxxzuOjlXaiEdtpwbLPb0bKn6PgxOQz2cpjF+&#10;PX6qc2Xb/VC/vXz8BK3v7wr1BCLRlP7Ff+5Xo2FZLPLc/CY/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kgg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Theme="minorHAnsi" w:hAnsiTheme="minorHAnsi" w:eastAsiaTheme="minorEastAsia" w:cstheme="minorBidi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-1459230</wp:posOffset>
                </wp:positionV>
                <wp:extent cx="2622550" cy="11421745"/>
                <wp:effectExtent l="0" t="0" r="26035" b="273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16" cy="11421745"/>
                        </a:xfrm>
                        <a:prstGeom prst="rect">
                          <a:avLst/>
                        </a:prstGeom>
                        <a:solidFill>
                          <a:srgbClr val="A6D7F4"/>
                        </a:solidFill>
                        <a:ln>
                          <a:solidFill>
                            <a:srgbClr val="A6D7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3.85pt;margin-top:-114.9pt;height:899.35pt;width:206.5pt;z-index:251612160;v-text-anchor:middle;mso-width-relative:page;mso-height-relative:page;" fillcolor="#A6D7F4" filled="t" stroked="t" coordsize="21600,21600" o:gfxdata="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S1uAp3AAAAA4BAAAPAAAAAAAAAAEAIAAAACIA&#10;AABkcnMvZG93bnJldi54bWxQSwECFAAUAAAACACHTuJAHdOk5HcCAAADBQAADgAAAAAAAAABACAA&#10;AAArAQAAZHJzL2Uyb0RvYy54bWxQSwUGAAAAAAYABgBZAQAAFAYAAAAA&#10;">
                <v:fill on="t" focussize="0,0"/>
                <v:stroke weight="1pt" color="#A6D7F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rPr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154305</wp:posOffset>
                </wp:positionV>
                <wp:extent cx="4712970" cy="115379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970" cy="11537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2013.9-2016.6    </w:t>
                            </w:r>
                            <w:bookmarkStart w:id="0" w:name="OLE_LINK3"/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学院</w:t>
                            </w:r>
                            <w:bookmarkEnd w:id="0"/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护理学专业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1" w:name="OLE_LINK1"/>
                            <w:bookmarkStart w:id="2" w:name="OLE_LINK10"/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内科，外科，妇科儿科，基础护理，正常人体结构，病理学，药理学，护理学基础，医学免疫学与微生物学，医护心理学等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7.4pt;margin-top:12.15pt;height:90.85pt;width:371.1pt;z-index:251614208;mso-width-relative:page;mso-height-relative:page;" filled="f" stroked="f" coordsize="21600,21600" o:gfxdata="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C/kOXdgAAAAKAQAADwAAAAAAAAABACAAAAAiAAAAZHJzL2Rvd25yZXYueG1s&#10;UEsBAhQAFAAAAAgAh07iQLDm4+i/AQAAaAMAAA4AAAAAAAAAAQAgAAAAJwEAAGRycy9lMm9Eb2Mu&#10;eG1sUEsFBgAAAAAGAAYAWQEAAFgFAAAAAA==&#10;">
                <v:fill on="f" focussize="0,0"/>
                <v:stroke on="f" weight="1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2013.9-2016.6    </w:t>
                      </w:r>
                      <w:bookmarkStart w:id="0" w:name="OLE_LINK3"/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 w:val="21"/>
                          <w:szCs w:val="21"/>
                          <w:lang w:eastAsia="zh-CN"/>
                        </w:rPr>
                        <w:t>XXXXX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学院</w:t>
                      </w:r>
                      <w:bookmarkEnd w:id="0"/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护理学专业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1" w:name="OLE_LINK1"/>
                      <w:bookmarkStart w:id="2" w:name="OLE_LINK10"/>
                      <w:r>
                        <w:rPr>
                          <w:rFonts w:hint="eastAsia" w:ascii="微软雅黑" w:hAnsi="微软雅黑" w:eastAsia="微软雅黑"/>
                          <w:b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内科，外科，妇科儿科，基础护理，正常人体结构，病理学，药理学，护理学基础，医学免疫学与微生物学，医护心理学等</w:t>
                      </w:r>
                      <w:bookmarkEnd w:id="1"/>
                      <w:bookmarkEnd w:id="2"/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218440</wp:posOffset>
                </wp:positionV>
                <wp:extent cx="2047875" cy="1009650"/>
                <wp:effectExtent l="0" t="0" r="0" b="0"/>
                <wp:wrapNone/>
                <wp:docPr id="21509" name="文本框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firstLine="4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护士/护理人员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6pt;margin-top:17.2pt;height:79.5pt;width:161.25pt;z-index:251666432;mso-width-relative:page;mso-height-relative:page;" filled="f" stroked="f" coordsize="21600,21600" o:gfxdata="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5Cq1v3AAAAAsBAAAPAAAAAAAA&#10;AAEAIAAAACIAAABkcnMvZG93bnJldi54bWxQSwECFAAUAAAACACHTuJA68KBPkcCAAB9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firstLine="4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护士/护理人员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rFonts w:ascii="微软雅黑" w:hAnsi="微软雅黑"/>
          <w:color w:val="01A1B9"/>
          <w:szCs w:val="21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210185</wp:posOffset>
                </wp:positionV>
                <wp:extent cx="1058545" cy="470535"/>
                <wp:effectExtent l="0" t="0" r="0" b="5715"/>
                <wp:wrapNone/>
                <wp:docPr id="21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  <w:t>实习经历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237.15pt;margin-top:16.55pt;height:37.05pt;width:83.35pt;z-index:251643904;mso-width-relative:page;mso-height-relative:page;" filled="f" stroked="f" coordsize="21600,21600" o:gfxdata="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QG/rRtcAAAAKAQAADwAAAAAAAAABACAAAAAiAAAAZHJzL2Rvd25yZXYueG1sUEsBAhQAFAAA&#10;AAgAh07iQMgqm3e3AQAAWQ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8"/>
                          <w:szCs w:val="28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4C4C4C"/>
          <w:szCs w:val="21"/>
        </w:rPr>
      </w:pPr>
      <w:r>
        <w:rPr>
          <w:rFonts w:asciiTheme="minorHAnsi" w:hAnsiTheme="minorHAnsi" w:eastAsiaTheme="minorEastAsia" w:cstheme="minorBidi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1616710</wp:posOffset>
                </wp:positionH>
                <wp:positionV relativeFrom="paragraph">
                  <wp:posOffset>217170</wp:posOffset>
                </wp:positionV>
                <wp:extent cx="3630930" cy="36830"/>
                <wp:effectExtent l="0" t="0" r="26670" b="20320"/>
                <wp:wrapNone/>
                <wp:docPr id="7170" name="组合 7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36830"/>
                          <a:chOff x="0" y="0"/>
                          <a:chExt cx="3631237" cy="36880"/>
                        </a:xfrm>
                      </wpg:grpSpPr>
                      <wpg:grpSp>
                        <wpg:cNvPr id="7171" name="组合 34"/>
                        <wpg:cNvGrpSpPr/>
                        <wpg:grpSpPr>
                          <a:xfrm flipV="1">
                            <a:off x="0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>
                          <wps:cNvPr id="7172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73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174" name="组合 34"/>
                        <wpg:cNvGrpSpPr/>
                        <wpg:grpSpPr>
                          <a:xfrm flipV="1">
                            <a:off x="2335237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>
                          <wps:cNvPr id="7175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76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3pt;margin-top:17.1pt;height:2.9pt;width:285.9pt;mso-position-horizontal-relative:margin;z-index:251707392;mso-width-relative:page;mso-height-relative:page;" coordsize="3631237,36880" o:gfxdata="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AL2KTj2QAA&#10;AAkBAAAPAAAAAAAAAAEAIAAAACIAAABkcnMvZG93bnJldi54bWxQSwECFAAUAAAACACHTuJAIfuL&#10;GgEDAAC/DQAADgAAAAAAAAABACAAAAAoAQAAZHJzL2Uyb0RvYy54bWxQSwUGAAAAAAYABgBZAQAA&#10;mwYAAAAA&#10;">
                <o:lock v:ext="edit" aspectratio="f"/>
                <v:group id="组合 34" o:spid="_x0000_s1026" o:spt="203" style="position:absolute;left:0;top:0;flip:y;height:36880;width:1296000;" coordorigin="4528,955" coordsize="2369,44" o:gfxdata="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2Rs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YVPpF8AAAADd&#10;AAAADwAAAGRycy9kb3ducmV2LnhtbEWPQUsDMRSE70L/Q3gFbzbZglbWpj20CIJerBX09ti83Wy7&#10;eVmTbHf990YQPA4z8w2z3k6uExcKsfWsoVgoEMSVNy03Go5vjzf3IGJCNth5Jg3fFGG7mV2tsTR+&#10;5Fe6HFIjMoRjiRpsSn0pZawsOYwL3xNnr/bBYcoyNNIEHDPcdXKp1J102HJesNjTzlJ1PgxOQz0c&#10;pzGebj/Ve2Xbl6F+3n98Ba2v54V6AJFoSv/hv/aT0bAqVkv4fZ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U+kX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Dh9MjMAAAADd&#10;AAAADwAAAGRycy9kb3ducmV2LnhtbEWPQUsDMRSE74L/ITzBm03Woi1r0x6UQkEv1gr29ti83axu&#10;XrZJtrv+eyMIHoeZ+YZZbSbXiTOF2HrWUMwUCOLKm5YbDYe37c0SREzIBjvPpOGbImzWlxcrLI0f&#10;+ZXO+9SIDOFYogabUl9KGStLDuPM98TZq31wmLIMjTQBxwx3nbxV6l46bDkvWOzp0VL1tR+chno4&#10;TGP8vDuq98q2L0P9/PRxClpfXxXqAUSiKf2H/9o7o2FRLObw+yY/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H0yM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2335237;top:0;flip:y;height:36880;width:1296000;" coordorigin="4528,955" coordsize="2369,44" o:gfxdata="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9B5V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7rpxY8AAAADd&#10;AAAADwAAAGRycy9kb3ducmV2LnhtbEWPQUsDMRSE70L/Q3gFbzZZoVbWpj20CIJerBX09ti83Wy7&#10;eVmTbHf990YQPA4z8w2z3k6uExcKsfWsoVgoEMSVNy03Go5vjzf3IGJCNth5Jg3fFGG7mV2tsTR+&#10;5Fe6HFIjMoRjiRpsSn0pZawsOYwL3xNnr/bBYcoyNNIEHDPcdfJWqTvpsOW8YLGnnaXqfBichno4&#10;TmM8LT/Ve2Xbl6F+3n98Ba2v54V6AJFoSv/hv/aT0bAqVkv4fZ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unFj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HmjvFMAAAADd&#10;AAAADwAAAGRycy9kb3ducmV2LnhtbEWPQUsDMRSE70L/Q3iCN5usYCtr0x4sgqAX2wp6e2zebrbd&#10;vKxJtrv+eyMUPA4z8w2z2kyuE2cKsfWsoZgrEMSVNy03Gg7759sHEDEhG+w8k4YfirBZz65WWBo/&#10;8judd6kRGcKxRA02pb6UMlaWHMa574mzV/vgMGUZGmkCjhnuOnmn1EI6bDkvWOzpyVJ12g1OQz0c&#10;pjEe77/UR2Xbt6F+3X5+B61vrgv1CCLRlP7Dl/aL0bAslgv4e5Of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aO8U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微软雅黑" w:hAnsi="微软雅黑"/>
          <w:color w:val="4C4C4C"/>
          <w:szCs w:val="21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313055</wp:posOffset>
                </wp:positionV>
                <wp:extent cx="942340" cy="470535"/>
                <wp:effectExtent l="0" t="0" r="0" b="5715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31.8pt;margin-top:24.65pt;height:37.05pt;width:74.2pt;z-index:251634688;mso-width-relative:page;mso-height-relative:page;" filled="f" stroked="f" coordsize="21600,21600" o:gfxdata="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pEWFMNcAAAAJAQAADwAAAAAAAAABACAAAAAiAAAAZHJzL2Rvd25yZXYueG1sUEsBAhQAFAAAAAgA&#10;h07iQEbyB4C0AQAAWA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180340</wp:posOffset>
                </wp:positionV>
                <wp:extent cx="4473575" cy="3747770"/>
                <wp:effectExtent l="0" t="0" r="0" b="508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74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156" w:afterLines="5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 xml:space="preserve">2015. 9-2016.6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医科大学第一附属医院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实习护士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3" w:name="OLE_LINK2"/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做好基础护理工作。经常巡视病房，密切观察病人病情变化，了解病人心理动态，发生异常及时报告或处理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协助医师进行各项诊疗工作，负责采集各种检验标本。掌握常用消毒液的浓度、配制及用法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参加护理教学，指导护生和护理员、卫生员工作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在护士长的领导下，做好病房及物品管理，消毒隔离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药品和器材请领保管等工作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7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bookmarkEnd w:id="3"/>
                          <w:p>
                            <w:pPr>
                              <w:snapToGrid w:val="0"/>
                              <w:spacing w:before="78" w:beforeLines="25" w:line="276" w:lineRule="auto"/>
                              <w:rPr>
                                <w:rFonts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-2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 xml:space="preserve">015.012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市中医医院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护士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外科手术配合以及巡回。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配合普外的台上台下开刀以及腔镜手术独立完成工作，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并得到医生主任的一致好评。</w:t>
                            </w:r>
                          </w:p>
                          <w:p>
                            <w:pPr>
                              <w:pStyle w:val="7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4C4C4C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7.95pt;margin-top:14.2pt;height:295.1pt;width:352.25pt;z-index:251613184;mso-width-relative:page;mso-height-relative:page;" filled="f" stroked="f" coordsize="21600,21600" o:gfxdata="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jOnRdcAAAAKAQAADwAAAAAAAAABACAAAAAiAAAAZHJzL2Rvd25yZXYu&#10;eG1sUEsBAhQAFAAAAAgAh07iQGUg7RzDAQAAcw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156" w:afterLines="5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 xml:space="preserve">2015. 9-2016.6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医科大学第一附属医院</w:t>
                      </w:r>
                      <w:r>
                        <w:rPr>
                          <w:rFonts w:ascii="微软雅黑" w:hAnsi="微软雅黑" w:eastAsia="微软雅黑"/>
                          <w:b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实习护士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3" w:name="OLE_LINK2"/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做好基础护理工作。经常巡视病房，密切观察病人病情变化，了解病人心理动态，发生异常及时报告或处理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协助医师进行各项诊疗工作，负责采集各种检验标本。掌握常用消毒液的浓度、配制及用法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参加护理教学，指导护生和护理员、卫生员工作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在护士长的领导下，做好病房及物品管理，消毒隔离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药品和器材请领保管等工作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7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2"/>
                        </w:rPr>
                      </w:pPr>
                    </w:p>
                    <w:bookmarkEnd w:id="3"/>
                    <w:p>
                      <w:pPr>
                        <w:snapToGrid w:val="0"/>
                        <w:spacing w:before="78" w:beforeLines="25" w:line="276" w:lineRule="auto"/>
                        <w:rPr>
                          <w:rFonts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-2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 xml:space="preserve">015.012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市中医医院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/>
                          <w:kern w:val="24"/>
                          <w:szCs w:val="21"/>
                        </w:rPr>
                        <w:t>护士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外科手术配合以及巡回。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配合普外的台上台下开刀以及腔镜手术独立完成工作，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并得到医生主任的一致好评。</w:t>
                      </w:r>
                    </w:p>
                    <w:p>
                      <w:pPr>
                        <w:pStyle w:val="7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 w:eastAsia="微软雅黑"/>
                          <w:color w:val="4C4C4C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/>
          <w:color w:val="7D7D7D"/>
          <w:szCs w:val="21"/>
        </w:rPr>
        <w:t xml:space="preserve"> </w: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331470</wp:posOffset>
                </wp:positionV>
                <wp:extent cx="1844675" cy="40005"/>
                <wp:effectExtent l="0" t="0" r="22225" b="17145"/>
                <wp:wrapNone/>
                <wp:docPr id="51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675" cy="40005"/>
                          <a:chOff x="349" y="14166"/>
                          <a:chExt cx="2905" cy="63"/>
                        </a:xfrm>
                      </wpg:grpSpPr>
                      <wpg:grpSp>
                        <wpg:cNvPr id="47" name="组合 34"/>
                        <wpg:cNvGrpSpPr/>
                        <wpg:grpSpPr>
                          <a:xfrm flipV="1">
                            <a:off x="349" y="14166"/>
                            <a:ext cx="750" cy="58"/>
                            <a:chOff x="4528" y="955"/>
                            <a:chExt cx="2369" cy="44"/>
                          </a:xfrm>
                        </wpg:grpSpPr>
                        <wps:wsp>
                          <wps:cNvPr id="45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6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50" name="组合 37"/>
                        <wpg:cNvGrpSpPr/>
                        <wpg:grpSpPr>
                          <a:xfrm flipV="1">
                            <a:off x="2504" y="14171"/>
                            <a:ext cx="750" cy="58"/>
                            <a:chOff x="4528" y="955"/>
                            <a:chExt cx="2369" cy="44"/>
                          </a:xfrm>
                        </wpg:grpSpPr>
                        <wps:wsp>
                          <wps:cNvPr id="48" name="自选图形 38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9" name="自选图形 39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-69.75pt;margin-top:26.1pt;height:3.15pt;width:145.25pt;z-index:251635712;mso-width-relative:page;mso-height-relative:page;" coordorigin="349,14166" coordsize="2905,63" o:gfxdata="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Gaacm3ZAAAACgEAAA8AAAAAAAAAAQAgAAAAIgAAAGRy&#10;cy9kb3ducmV2LnhtbFBLAQIUABQAAAAIAIdO4kA7XoLCIQMAAKgNAAAOAAAAAAAAAAEAIAAAACgB&#10;AABkcnMvZTJvRG9jLnhtbFBLBQYAAAAABgAGAFkBAAC7BgAAAAA=&#10;">
                <o:lock v:ext="edit" aspectratio="f"/>
                <v:group id="组合 34" o:spid="_x0000_s1026" o:spt="203" style="position:absolute;left:349;top:14166;flip:y;height:58;width:750;" coordorigin="4528,955" coordsize="2369,44" o:gfxdata="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NCV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GZbcT7cAAADb&#10;AAAADwAAAGRycy9kb3ducmV2LnhtbEWPzQrCMBCE74LvEFbwpom/SDV6EAQvgtU+wNKsbbHZlCZW&#10;fXsjCB6HmfmG2exethYdtb5yrGEyViCIc2cqLjRk18NoBcIHZIO1Y9LwJg+7bb+3wcS4J6fUXUIh&#10;IoR9ghrKEJpESp+XZNGPXUMcvZtrLYYo20KaFp8Rbms5VWopLVYcF0psaF9Sfr88rIa7T1OZnc6q&#10;W82Pflaf3payvdbDwUStQQR6hX/41z4aDfMFfL/EHyC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ltxP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6URCOLgAAADb&#10;AAAADwAAAGRycy9kb3ducmV2LnhtbEWPzQrCMBCE74LvEFbwpok/SKlGD4LgRbDaB1iatS02m9LE&#10;qm9vBMHjMDPfMJvdyzaip87XjjXMpgoEceFMzaWG/HqYJCB8QDbYOCYNb/Kw2w4HG0yNe3JG/SWU&#10;IkLYp6ihCqFNpfRFRRb91LXE0bu5zmKIsiul6fAZ4baRc6VW0mLNcaHClvYVFffLw2q4+yyT+ems&#10;+mR59Ivm9LaU77Uej2ZqDSLQK/zDv/bRaFiu4Psl/gC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URCOL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2504;top:14171;flip:y;height:58;width:750;" coordorigin="4528,955" coordsize="2369,44" o:gfxdata="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MazTP+4AAAA2wAAAA8AAAAAAAAAAQAgAAAAIgAAAGRycy9kb3ducmV2LnhtbFBLAQIU&#10;ABQAAAAIAIdO4kAzLwWeOwAAADkAAAAVAAAAAAAAAAEAIAAAAAcBAABkcnMvZ3JvdXBzaGFwZXht&#10;bC54bWxQSwUGAAAAAAYABgBgAQAAxAMAAAAA&#10;">
                  <o:lock v:ext="edit" aspectratio="f"/>
                  <v:shape id="自选图形 38" o:spid="_x0000_s1026" o:spt="32" type="#_x0000_t32" style="position:absolute;left:4528;top:955;height:0;width:2367;" filled="f" stroked="t" coordsize="21600,21600" o:gfxdata="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95dz0bUAAADbAAAADwAA&#10;AAAAAAABACAAAAAiAAAAZHJzL2Rvd25yZXYueG1sUEsBAhQAFAAAAAgAh07iQDMvBZ47AAAAOQAA&#10;ABAAAAAAAAAAAQAgAAAABAEAAGRycy9zaGFwZXhtbC54bWxQSwUGAAAAAAYABgBbAQAArgMAAAAA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  <v:shape id="自选图形 39" o:spid="_x0000_s1026" o:spt="32" type="#_x0000_t32" style="position:absolute;left:4530;top:999;height:0;width:2367;" filled="f" stroked="t" coordsize="21600,21600" o:gfxdata="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NvWSr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/>
        <w:rPr>
          <w:color w:val="4C4C4C"/>
          <w:sz w:val="28"/>
          <w:szCs w:val="28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-664210</wp:posOffset>
                </wp:positionH>
                <wp:positionV relativeFrom="paragraph">
                  <wp:posOffset>358775</wp:posOffset>
                </wp:positionV>
                <wp:extent cx="1964690" cy="2159000"/>
                <wp:effectExtent l="0" t="0" r="0" b="0"/>
                <wp:wrapNone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22岁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住址：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电话：13800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00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护理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2.3pt;margin-top:28.25pt;height:170pt;width:154.7pt;mso-position-horizontal-relative:margin;z-index:251663360;mso-width-relative:page;mso-height-relative:page;" filled="f" stroked="f" coordsize="21600,21600" o:gfxdata="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Dm&#10;3EjYAAAACwEAAA8AAAAAAAAAAQAgAAAAIgAAAGRycy9kb3ducmV2LnhtbFBLAQIUABQAAAAIAIdO&#10;4kBftnG2IwIAACs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22岁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住址：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电话：13800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00 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护理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pStyle w:val="7"/>
        <w:adjustRightInd w:val="0"/>
        <w:snapToGrid w:val="0"/>
        <w:ind w:firstLine="0" w:firstLineChars="0"/>
        <w:rPr>
          <w:rFonts w:ascii="微软雅黑" w:hAnsi="微软雅黑"/>
          <w:b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193040</wp:posOffset>
                </wp:positionV>
                <wp:extent cx="212090" cy="1938655"/>
                <wp:effectExtent l="0" t="0" r="0" b="444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" cy="1938655"/>
                          <a:chOff x="19050" y="0"/>
                          <a:chExt cx="212275" cy="1940025"/>
                        </a:xfrm>
                      </wpg:grpSpPr>
                      <wps:wsp>
                        <wps:cNvPr id="88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0"/>
                            <a:ext cx="210182" cy="216000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9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695325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0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342900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1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038225"/>
                            <a:ext cx="200660" cy="215900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3" h="197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724025"/>
                            <a:ext cx="211232" cy="216000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381125"/>
                            <a:ext cx="212275" cy="216000"/>
                          </a:xfrm>
                          <a:custGeom>
                            <a:avLst/>
                            <a:gdLst>
                              <a:gd name="T0" fmla="*/ 144 w 287"/>
                              <a:gd name="T1" fmla="*/ 0 h 292"/>
                              <a:gd name="T2" fmla="*/ 144 w 287"/>
                              <a:gd name="T3" fmla="*/ 292 h 292"/>
                              <a:gd name="T4" fmla="*/ 40 w 287"/>
                              <a:gd name="T5" fmla="*/ 146 h 292"/>
                              <a:gd name="T6" fmla="*/ 40 w 287"/>
                              <a:gd name="T7" fmla="*/ 206 h 292"/>
                              <a:gd name="T8" fmla="*/ 52 w 287"/>
                              <a:gd name="T9" fmla="*/ 221 h 292"/>
                              <a:gd name="T10" fmla="*/ 60 w 287"/>
                              <a:gd name="T11" fmla="*/ 223 h 292"/>
                              <a:gd name="T12" fmla="*/ 108 w 287"/>
                              <a:gd name="T13" fmla="*/ 217 h 292"/>
                              <a:gd name="T14" fmla="*/ 122 w 287"/>
                              <a:gd name="T15" fmla="*/ 224 h 292"/>
                              <a:gd name="T16" fmla="*/ 143 w 287"/>
                              <a:gd name="T17" fmla="*/ 228 h 292"/>
                              <a:gd name="T18" fmla="*/ 158 w 287"/>
                              <a:gd name="T19" fmla="*/ 224 h 292"/>
                              <a:gd name="T20" fmla="*/ 181 w 287"/>
                              <a:gd name="T21" fmla="*/ 216 h 292"/>
                              <a:gd name="T22" fmla="*/ 223 w 287"/>
                              <a:gd name="T23" fmla="*/ 223 h 292"/>
                              <a:gd name="T24" fmla="*/ 230 w 287"/>
                              <a:gd name="T25" fmla="*/ 219 h 292"/>
                              <a:gd name="T26" fmla="*/ 243 w 287"/>
                              <a:gd name="T27" fmla="*/ 204 h 292"/>
                              <a:gd name="T28" fmla="*/ 241 w 287"/>
                              <a:gd name="T29" fmla="*/ 85 h 292"/>
                              <a:gd name="T30" fmla="*/ 198 w 287"/>
                              <a:gd name="T31" fmla="*/ 65 h 292"/>
                              <a:gd name="T32" fmla="*/ 142 w 287"/>
                              <a:gd name="T33" fmla="*/ 82 h 292"/>
                              <a:gd name="T34" fmla="*/ 132 w 287"/>
                              <a:gd name="T35" fmla="*/ 77 h 292"/>
                              <a:gd name="T36" fmla="*/ 73 w 287"/>
                              <a:gd name="T37" fmla="*/ 66 h 292"/>
                              <a:gd name="T38" fmla="*/ 40 w 287"/>
                              <a:gd name="T39" fmla="*/ 90 h 292"/>
                              <a:gd name="T40" fmla="*/ 50 w 287"/>
                              <a:gd name="T41" fmla="*/ 196 h 292"/>
                              <a:gd name="T42" fmla="*/ 50 w 287"/>
                              <a:gd name="T43" fmla="*/ 92 h 292"/>
                              <a:gd name="T44" fmla="*/ 76 w 287"/>
                              <a:gd name="T45" fmla="*/ 76 h 292"/>
                              <a:gd name="T46" fmla="*/ 132 w 287"/>
                              <a:gd name="T47" fmla="*/ 88 h 292"/>
                              <a:gd name="T48" fmla="*/ 136 w 287"/>
                              <a:gd name="T49" fmla="*/ 96 h 292"/>
                              <a:gd name="T50" fmla="*/ 136 w 287"/>
                              <a:gd name="T51" fmla="*/ 192 h 292"/>
                              <a:gd name="T52" fmla="*/ 116 w 287"/>
                              <a:gd name="T53" fmla="*/ 186 h 292"/>
                              <a:gd name="T54" fmla="*/ 51 w 287"/>
                              <a:gd name="T55" fmla="*/ 196 h 292"/>
                              <a:gd name="T56" fmla="*/ 233 w 287"/>
                              <a:gd name="T57" fmla="*/ 196 h 292"/>
                              <a:gd name="T58" fmla="*/ 185 w 287"/>
                              <a:gd name="T59" fmla="*/ 185 h 292"/>
                              <a:gd name="T60" fmla="*/ 148 w 287"/>
                              <a:gd name="T61" fmla="*/ 191 h 292"/>
                              <a:gd name="T62" fmla="*/ 146 w 287"/>
                              <a:gd name="T63" fmla="*/ 191 h 292"/>
                              <a:gd name="T64" fmla="*/ 147 w 287"/>
                              <a:gd name="T65" fmla="*/ 91 h 292"/>
                              <a:gd name="T66" fmla="*/ 196 w 287"/>
                              <a:gd name="T67" fmla="*/ 75 h 292"/>
                              <a:gd name="T68" fmla="*/ 233 w 287"/>
                              <a:gd name="T69" fmla="*/ 93 h 292"/>
                              <a:gd name="T70" fmla="*/ 233 w 287"/>
                              <a:gd name="T71" fmla="*/ 196 h 292"/>
                              <a:gd name="T72" fmla="*/ 57 w 287"/>
                              <a:gd name="T73" fmla="*/ 203 h 292"/>
                              <a:gd name="T74" fmla="*/ 115 w 287"/>
                              <a:gd name="T75" fmla="*/ 196 h 292"/>
                              <a:gd name="T76" fmla="*/ 137 w 287"/>
                              <a:gd name="T77" fmla="*/ 206 h 292"/>
                              <a:gd name="T78" fmla="*/ 166 w 287"/>
                              <a:gd name="T79" fmla="*/ 195 h 292"/>
                              <a:gd name="T80" fmla="*/ 228 w 287"/>
                              <a:gd name="T81" fmla="*/ 204 h 292"/>
                              <a:gd name="T82" fmla="*/ 225 w 287"/>
                              <a:gd name="T83" fmla="*/ 211 h 292"/>
                              <a:gd name="T84" fmla="*/ 190 w 287"/>
                              <a:gd name="T85" fmla="*/ 207 h 292"/>
                              <a:gd name="T86" fmla="*/ 155 w 287"/>
                              <a:gd name="T87" fmla="*/ 213 h 292"/>
                              <a:gd name="T88" fmla="*/ 150 w 287"/>
                              <a:gd name="T89" fmla="*/ 218 h 292"/>
                              <a:gd name="T90" fmla="*/ 131 w 287"/>
                              <a:gd name="T91" fmla="*/ 218 h 292"/>
                              <a:gd name="T92" fmla="*/ 96 w 287"/>
                              <a:gd name="T93" fmla="*/ 207 h 292"/>
                              <a:gd name="T94" fmla="*/ 58 w 287"/>
                              <a:gd name="T95" fmla="*/ 21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7" h="292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4" y="0"/>
                                  <a:pt x="144" y="0"/>
                                </a:cubicBezTo>
                                <a:cubicBezTo>
                                  <a:pt x="223" y="0"/>
                                  <a:pt x="287" y="65"/>
                                  <a:pt x="287" y="146"/>
                                </a:cubicBezTo>
                                <a:cubicBezTo>
                                  <a:pt x="287" y="227"/>
                                  <a:pt x="223" y="292"/>
                                  <a:pt x="144" y="292"/>
                                </a:cubicBezTo>
                                <a:cubicBezTo>
                                  <a:pt x="64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40" y="146"/>
                                </a:moveTo>
                                <a:cubicBezTo>
                                  <a:pt x="40" y="165"/>
                                  <a:pt x="40" y="185"/>
                                  <a:pt x="40" y="203"/>
                                </a:cubicBezTo>
                                <a:cubicBezTo>
                                  <a:pt x="40" y="204"/>
                                  <a:pt x="40" y="204"/>
                                  <a:pt x="40" y="206"/>
                                </a:cubicBezTo>
                                <a:cubicBezTo>
                                  <a:pt x="43" y="209"/>
                                  <a:pt x="47" y="213"/>
                                  <a:pt x="50" y="217"/>
                                </a:cubicBezTo>
                                <a:cubicBezTo>
                                  <a:pt x="51" y="218"/>
                                  <a:pt x="52" y="219"/>
                                  <a:pt x="52" y="221"/>
                                </a:cubicBezTo>
                                <a:cubicBezTo>
                                  <a:pt x="53" y="222"/>
                                  <a:pt x="56" y="223"/>
                                  <a:pt x="58" y="223"/>
                                </a:cubicBezTo>
                                <a:cubicBezTo>
                                  <a:pt x="60" y="223"/>
                                  <a:pt x="60" y="223"/>
                                  <a:pt x="60" y="223"/>
                                </a:cubicBezTo>
                                <a:cubicBezTo>
                                  <a:pt x="68" y="221"/>
                                  <a:pt x="77" y="219"/>
                                  <a:pt x="86" y="218"/>
                                </a:cubicBezTo>
                                <a:cubicBezTo>
                                  <a:pt x="93" y="217"/>
                                  <a:pt x="101" y="216"/>
                                  <a:pt x="108" y="217"/>
                                </a:cubicBezTo>
                                <a:cubicBezTo>
                                  <a:pt x="112" y="217"/>
                                  <a:pt x="116" y="218"/>
                                  <a:pt x="120" y="219"/>
                                </a:cubicBezTo>
                                <a:cubicBezTo>
                                  <a:pt x="121" y="221"/>
                                  <a:pt x="122" y="222"/>
                                  <a:pt x="122" y="224"/>
                                </a:cubicBezTo>
                                <a:cubicBezTo>
                                  <a:pt x="123" y="227"/>
                                  <a:pt x="125" y="228"/>
                                  <a:pt x="127" y="228"/>
                                </a:cubicBezTo>
                                <a:cubicBezTo>
                                  <a:pt x="133" y="228"/>
                                  <a:pt x="138" y="228"/>
                                  <a:pt x="143" y="228"/>
                                </a:cubicBezTo>
                                <a:cubicBezTo>
                                  <a:pt x="147" y="228"/>
                                  <a:pt x="151" y="228"/>
                                  <a:pt x="155" y="228"/>
                                </a:cubicBezTo>
                                <a:cubicBezTo>
                                  <a:pt x="157" y="228"/>
                                  <a:pt x="158" y="227"/>
                                  <a:pt x="158" y="224"/>
                                </a:cubicBezTo>
                                <a:cubicBezTo>
                                  <a:pt x="160" y="221"/>
                                  <a:pt x="162" y="219"/>
                                  <a:pt x="165" y="218"/>
                                </a:cubicBezTo>
                                <a:cubicBezTo>
                                  <a:pt x="171" y="216"/>
                                  <a:pt x="176" y="216"/>
                                  <a:pt x="181" y="216"/>
                                </a:cubicBezTo>
                                <a:cubicBezTo>
                                  <a:pt x="188" y="216"/>
                                  <a:pt x="195" y="217"/>
                                  <a:pt x="201" y="218"/>
                                </a:cubicBezTo>
                                <a:cubicBezTo>
                                  <a:pt x="208" y="219"/>
                                  <a:pt x="216" y="222"/>
                                  <a:pt x="223" y="223"/>
                                </a:cubicBezTo>
                                <a:cubicBezTo>
                                  <a:pt x="226" y="223"/>
                                  <a:pt x="227" y="223"/>
                                  <a:pt x="228" y="221"/>
                                </a:cubicBezTo>
                                <a:cubicBezTo>
                                  <a:pt x="230" y="221"/>
                                  <a:pt x="230" y="219"/>
                                  <a:pt x="230" y="219"/>
                                </a:cubicBezTo>
                                <a:cubicBezTo>
                                  <a:pt x="235" y="214"/>
                                  <a:pt x="238" y="211"/>
                                  <a:pt x="242" y="206"/>
                                </a:cubicBezTo>
                                <a:cubicBezTo>
                                  <a:pt x="242" y="204"/>
                                  <a:pt x="243" y="204"/>
                                  <a:pt x="243" y="204"/>
                                </a:cubicBezTo>
                                <a:cubicBezTo>
                                  <a:pt x="243" y="165"/>
                                  <a:pt x="243" y="127"/>
                                  <a:pt x="243" y="88"/>
                                </a:cubicBezTo>
                                <a:cubicBezTo>
                                  <a:pt x="243" y="87"/>
                                  <a:pt x="242" y="86"/>
                                  <a:pt x="241" y="85"/>
                                </a:cubicBezTo>
                                <a:cubicBezTo>
                                  <a:pt x="238" y="81"/>
                                  <a:pt x="235" y="78"/>
                                  <a:pt x="231" y="76"/>
                                </a:cubicBezTo>
                                <a:cubicBezTo>
                                  <a:pt x="221" y="70"/>
                                  <a:pt x="210" y="66"/>
                                  <a:pt x="198" y="65"/>
                                </a:cubicBezTo>
                                <a:cubicBezTo>
                                  <a:pt x="187" y="64"/>
                                  <a:pt x="176" y="66"/>
                                  <a:pt x="166" y="70"/>
                                </a:cubicBezTo>
                                <a:cubicBezTo>
                                  <a:pt x="157" y="72"/>
                                  <a:pt x="150" y="77"/>
                                  <a:pt x="142" y="82"/>
                                </a:cubicBezTo>
                                <a:cubicBezTo>
                                  <a:pt x="141" y="82"/>
                                  <a:pt x="141" y="82"/>
                                  <a:pt x="141" y="82"/>
                                </a:cubicBezTo>
                                <a:cubicBezTo>
                                  <a:pt x="137" y="80"/>
                                  <a:pt x="135" y="78"/>
                                  <a:pt x="132" y="77"/>
                                </a:cubicBezTo>
                                <a:cubicBezTo>
                                  <a:pt x="122" y="71"/>
                                  <a:pt x="112" y="66"/>
                                  <a:pt x="100" y="65"/>
                                </a:cubicBezTo>
                                <a:cubicBezTo>
                                  <a:pt x="91" y="64"/>
                                  <a:pt x="82" y="64"/>
                                  <a:pt x="73" y="66"/>
                                </a:cubicBezTo>
                                <a:cubicBezTo>
                                  <a:pt x="61" y="70"/>
                                  <a:pt x="51" y="76"/>
                                  <a:pt x="41" y="85"/>
                                </a:cubicBezTo>
                                <a:cubicBezTo>
                                  <a:pt x="40" y="86"/>
                                  <a:pt x="40" y="87"/>
                                  <a:pt x="40" y="90"/>
                                </a:cubicBezTo>
                                <a:cubicBezTo>
                                  <a:pt x="40" y="108"/>
                                  <a:pt x="40" y="127"/>
                                  <a:pt x="40" y="146"/>
                                </a:cubicBezTo>
                                <a:close/>
                                <a:moveTo>
                                  <a:pt x="50" y="196"/>
                                </a:moveTo>
                                <a:cubicBezTo>
                                  <a:pt x="50" y="195"/>
                                  <a:pt x="50" y="195"/>
                                  <a:pt x="50" y="195"/>
                                </a:cubicBezTo>
                                <a:cubicBezTo>
                                  <a:pt x="50" y="160"/>
                                  <a:pt x="50" y="125"/>
                                  <a:pt x="50" y="92"/>
                                </a:cubicBezTo>
                                <a:cubicBezTo>
                                  <a:pt x="50" y="91"/>
                                  <a:pt x="50" y="90"/>
                                  <a:pt x="51" y="90"/>
                                </a:cubicBezTo>
                                <a:cubicBezTo>
                                  <a:pt x="58" y="82"/>
                                  <a:pt x="67" y="78"/>
                                  <a:pt x="76" y="76"/>
                                </a:cubicBezTo>
                                <a:cubicBezTo>
                                  <a:pt x="86" y="74"/>
                                  <a:pt x="96" y="74"/>
                                  <a:pt x="106" y="76"/>
                                </a:cubicBezTo>
                                <a:cubicBezTo>
                                  <a:pt x="116" y="78"/>
                                  <a:pt x="125" y="83"/>
                                  <a:pt x="132" y="88"/>
                                </a:cubicBezTo>
                                <a:cubicBezTo>
                                  <a:pt x="133" y="90"/>
                                  <a:pt x="136" y="90"/>
                                  <a:pt x="136" y="91"/>
                                </a:cubicBezTo>
                                <a:cubicBezTo>
                                  <a:pt x="137" y="92"/>
                                  <a:pt x="136" y="95"/>
                                  <a:pt x="136" y="96"/>
                                </a:cubicBezTo>
                                <a:cubicBezTo>
                                  <a:pt x="136" y="128"/>
                                  <a:pt x="136" y="159"/>
                                  <a:pt x="136" y="191"/>
                                </a:cubicBezTo>
                                <a:cubicBezTo>
                                  <a:pt x="136" y="192"/>
                                  <a:pt x="136" y="192"/>
                                  <a:pt x="136" y="192"/>
                                </a:cubicBezTo>
                                <a:cubicBezTo>
                                  <a:pt x="136" y="192"/>
                                  <a:pt x="136" y="192"/>
                                  <a:pt x="135" y="192"/>
                                </a:cubicBezTo>
                                <a:cubicBezTo>
                                  <a:pt x="128" y="188"/>
                                  <a:pt x="122" y="187"/>
                                  <a:pt x="116" y="186"/>
                                </a:cubicBezTo>
                                <a:cubicBezTo>
                                  <a:pt x="105" y="185"/>
                                  <a:pt x="95" y="185"/>
                                  <a:pt x="83" y="187"/>
                                </a:cubicBezTo>
                                <a:cubicBezTo>
                                  <a:pt x="72" y="188"/>
                                  <a:pt x="62" y="192"/>
                                  <a:pt x="51" y="196"/>
                                </a:cubicBezTo>
                                <a:cubicBezTo>
                                  <a:pt x="50" y="196"/>
                                  <a:pt x="50" y="196"/>
                                  <a:pt x="50" y="196"/>
                                </a:cubicBezTo>
                                <a:close/>
                                <a:moveTo>
                                  <a:pt x="233" y="196"/>
                                </a:moveTo>
                                <a:cubicBezTo>
                                  <a:pt x="228" y="195"/>
                                  <a:pt x="225" y="192"/>
                                  <a:pt x="220" y="191"/>
                                </a:cubicBezTo>
                                <a:cubicBezTo>
                                  <a:pt x="208" y="187"/>
                                  <a:pt x="197" y="185"/>
                                  <a:pt x="185" y="185"/>
                                </a:cubicBezTo>
                                <a:cubicBezTo>
                                  <a:pt x="176" y="183"/>
                                  <a:pt x="166" y="185"/>
                                  <a:pt x="157" y="187"/>
                                </a:cubicBezTo>
                                <a:cubicBezTo>
                                  <a:pt x="155" y="188"/>
                                  <a:pt x="151" y="190"/>
                                  <a:pt x="148" y="191"/>
                                </a:cubicBezTo>
                                <a:cubicBezTo>
                                  <a:pt x="147" y="191"/>
                                  <a:pt x="147" y="192"/>
                                  <a:pt x="146" y="192"/>
                                </a:cubicBezTo>
                                <a:cubicBezTo>
                                  <a:pt x="146" y="191"/>
                                  <a:pt x="146" y="191"/>
                                  <a:pt x="146" y="191"/>
                                </a:cubicBezTo>
                                <a:cubicBezTo>
                                  <a:pt x="146" y="158"/>
                                  <a:pt x="146" y="125"/>
                                  <a:pt x="146" y="92"/>
                                </a:cubicBezTo>
                                <a:cubicBezTo>
                                  <a:pt x="146" y="92"/>
                                  <a:pt x="146" y="91"/>
                                  <a:pt x="147" y="91"/>
                                </a:cubicBezTo>
                                <a:cubicBezTo>
                                  <a:pt x="155" y="85"/>
                                  <a:pt x="162" y="81"/>
                                  <a:pt x="172" y="77"/>
                                </a:cubicBezTo>
                                <a:cubicBezTo>
                                  <a:pt x="180" y="75"/>
                                  <a:pt x="187" y="74"/>
                                  <a:pt x="196" y="75"/>
                                </a:cubicBezTo>
                                <a:cubicBezTo>
                                  <a:pt x="210" y="76"/>
                                  <a:pt x="221" y="81"/>
                                  <a:pt x="231" y="90"/>
                                </a:cubicBezTo>
                                <a:cubicBezTo>
                                  <a:pt x="232" y="90"/>
                                  <a:pt x="233" y="91"/>
                                  <a:pt x="233" y="93"/>
                                </a:cubicBezTo>
                                <a:cubicBezTo>
                                  <a:pt x="233" y="127"/>
                                  <a:pt x="233" y="160"/>
                                  <a:pt x="233" y="193"/>
                                </a:cubicBezTo>
                                <a:cubicBezTo>
                                  <a:pt x="233" y="195"/>
                                  <a:pt x="233" y="195"/>
                                  <a:pt x="233" y="196"/>
                                </a:cubicBezTo>
                                <a:close/>
                                <a:moveTo>
                                  <a:pt x="52" y="204"/>
                                </a:moveTo>
                                <a:cubicBezTo>
                                  <a:pt x="55" y="204"/>
                                  <a:pt x="56" y="204"/>
                                  <a:pt x="57" y="203"/>
                                </a:cubicBezTo>
                                <a:cubicBezTo>
                                  <a:pt x="68" y="201"/>
                                  <a:pt x="78" y="197"/>
                                  <a:pt x="90" y="196"/>
                                </a:cubicBezTo>
                                <a:cubicBezTo>
                                  <a:pt x="98" y="195"/>
                                  <a:pt x="106" y="195"/>
                                  <a:pt x="115" y="196"/>
                                </a:cubicBezTo>
                                <a:cubicBezTo>
                                  <a:pt x="122" y="197"/>
                                  <a:pt x="128" y="198"/>
                                  <a:pt x="135" y="203"/>
                                </a:cubicBezTo>
                                <a:cubicBezTo>
                                  <a:pt x="136" y="204"/>
                                  <a:pt x="137" y="206"/>
                                  <a:pt x="137" y="206"/>
                                </a:cubicBezTo>
                                <a:cubicBezTo>
                                  <a:pt x="140" y="208"/>
                                  <a:pt x="143" y="208"/>
                                  <a:pt x="145" y="206"/>
                                </a:cubicBezTo>
                                <a:cubicBezTo>
                                  <a:pt x="151" y="200"/>
                                  <a:pt x="157" y="197"/>
                                  <a:pt x="166" y="195"/>
                                </a:cubicBezTo>
                                <a:cubicBezTo>
                                  <a:pt x="172" y="195"/>
                                  <a:pt x="177" y="193"/>
                                  <a:pt x="183" y="195"/>
                                </a:cubicBezTo>
                                <a:cubicBezTo>
                                  <a:pt x="200" y="196"/>
                                  <a:pt x="215" y="200"/>
                                  <a:pt x="228" y="204"/>
                                </a:cubicBezTo>
                                <a:cubicBezTo>
                                  <a:pt x="230" y="204"/>
                                  <a:pt x="230" y="204"/>
                                  <a:pt x="230" y="204"/>
                                </a:cubicBezTo>
                                <a:cubicBezTo>
                                  <a:pt x="228" y="207"/>
                                  <a:pt x="226" y="208"/>
                                  <a:pt x="225" y="211"/>
                                </a:cubicBezTo>
                                <a:cubicBezTo>
                                  <a:pt x="223" y="212"/>
                                  <a:pt x="222" y="212"/>
                                  <a:pt x="220" y="212"/>
                                </a:cubicBezTo>
                                <a:cubicBezTo>
                                  <a:pt x="210" y="209"/>
                                  <a:pt x="200" y="207"/>
                                  <a:pt x="190" y="207"/>
                                </a:cubicBezTo>
                                <a:cubicBezTo>
                                  <a:pt x="182" y="206"/>
                                  <a:pt x="175" y="206"/>
                                  <a:pt x="167" y="207"/>
                                </a:cubicBezTo>
                                <a:cubicBezTo>
                                  <a:pt x="163" y="208"/>
                                  <a:pt x="158" y="209"/>
                                  <a:pt x="155" y="213"/>
                                </a:cubicBezTo>
                                <a:cubicBezTo>
                                  <a:pt x="153" y="214"/>
                                  <a:pt x="152" y="216"/>
                                  <a:pt x="151" y="217"/>
                                </a:cubicBezTo>
                                <a:cubicBezTo>
                                  <a:pt x="151" y="217"/>
                                  <a:pt x="151" y="218"/>
                                  <a:pt x="150" y="218"/>
                                </a:cubicBezTo>
                                <a:cubicBezTo>
                                  <a:pt x="143" y="218"/>
                                  <a:pt x="138" y="218"/>
                                  <a:pt x="132" y="218"/>
                                </a:cubicBezTo>
                                <a:cubicBezTo>
                                  <a:pt x="131" y="218"/>
                                  <a:pt x="131" y="218"/>
                                  <a:pt x="131" y="218"/>
                                </a:cubicBezTo>
                                <a:cubicBezTo>
                                  <a:pt x="128" y="212"/>
                                  <a:pt x="123" y="209"/>
                                  <a:pt x="117" y="208"/>
                                </a:cubicBezTo>
                                <a:cubicBezTo>
                                  <a:pt x="110" y="207"/>
                                  <a:pt x="103" y="207"/>
                                  <a:pt x="96" y="207"/>
                                </a:cubicBezTo>
                                <a:cubicBezTo>
                                  <a:pt x="83" y="207"/>
                                  <a:pt x="72" y="209"/>
                                  <a:pt x="60" y="212"/>
                                </a:cubicBezTo>
                                <a:cubicBezTo>
                                  <a:pt x="60" y="213"/>
                                  <a:pt x="58" y="212"/>
                                  <a:pt x="58" y="212"/>
                                </a:cubicBezTo>
                                <a:cubicBezTo>
                                  <a:pt x="56" y="209"/>
                                  <a:pt x="55" y="207"/>
                                  <a:pt x="52" y="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7.65pt;margin-top:15.2pt;height:152.65pt;width:16.7pt;z-index:251664384;mso-width-relative:page;mso-height-relative:page;" coordorigin="19050,0" coordsize="212275,1940025" o:gfxdata="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">
                <o:lock v:ext="edit" aspectratio="f"/>
                <v:shape id="Freeform 5" o:spid="_x0000_s1026" o:spt="100" style="position:absolute;left:19050;top:0;height:216000;width:210182;" fillcolor="#FFFFFF [3212]" filled="t" stroked="f" coordsize="191,196" o:gfxdata="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12XyrUAAADbAAAADwAA&#10;AAAAAAABACAAAAAiAAAAZHJzL2Rvd25yZXYueG1sUEsBAhQAFAAAAAgAh07iQDMvBZ47AAAAOQAA&#10;ABAAAAAAAAAAAQAgAAAABAEAAGRycy9zaGFwZXhtbC54bWxQSwUGAAAAAAYABgBbAQAArgMAAAAA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<v:path o:connectlocs="105641,0;105641,216000;48418,155387;48418,162000;50619,167510;163963,166408;167265,158693;158461,139959;132051,130040;127649,130040;107842,160897;101239,157591;88034,130040;77030,131142;52820,141061;48418,155387;119946,50693;134252,78244;134252,81551;135352,96979;130951,101387;113344,121224;84733,109102;79230,98081;78130,81551;79230,69428;105641,48489;86933,87061;82532,90367;86933,96979;95737,111306;119946,105795;126549,94775;128750,88163;125448,87061;126549,80448;110042,78244;95737,69428;85833,77142;86933,82653;103440,138857;102339,128938;110042,127836;113344,131142;108942,138857;113344,152081;103440,158693;97938,150979;103440,138857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19050;top:695325;height:215900;width:210185;" fillcolor="#FFFFFF [3212]" filled="t" stroked="f" coordsize="187,192" o:gfxdata="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2CBm/&#10;AAAA2wAAAA8AAAAAAAAAAQAgAAAAIgAAAGRycy9kb3ducmV2LnhtbFBLAQIUABQAAAAIAIdO4kAz&#10;LwWeOwAAADkAAAAQAAAAAAAAAAEAIAAAAA4BAABkcnMvc2hhcGV4bWwueG1sUEsFBgAAAAAGAAYA&#10;WwEAALgDAAAAAA=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<v:path o:connectlocs="0,107950;105654,0;210185,107950;105654,215900;0,107950;133754,119194;116894,134937;93290,119194;76430,95580;93290,79838;68563,49477;44959,73091;76430,134937;141621,166422;165225,142808;133754,119194" o:connectangles="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9" o:spid="_x0000_s1026" o:spt="100" style="position:absolute;left:19050;top:342900;height:215900;width:210185;" fillcolor="#FFFFFF [3212]" filled="t" stroked="f" coordsize="187,192" o:gfxdata="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U3WbsAAADb&#10;AAAADwAAAAAAAAABACAAAAAiAAAAZHJzL2Rvd25yZXYueG1sUEsBAhQAFAAAAAgAh07iQDMvBZ47&#10;AAAAOQAAABAAAAAAAAAAAQAgAAAACgEAAGRycy9zaGFwZXhtbC54bWxQSwUGAAAAAAYABgBbAQAA&#10;tAMAAAAA&#10;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      <v:path o:connectlocs="0,107950;105654,0;210185,107950;105654,215900;0,107950;105654,175418;53951,91082;105654,40481;156233,91082;105654,175418;105654,57348;70810,91082;105654,125941;140497,91082;105654,57348;105654,57348;105654,57348" o:connectangles="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3" o:spid="_x0000_s1026" o:spt="100" style="position:absolute;left:19050;top:1038225;height:215900;width:200660;" fillcolor="#FFFFFF [3212]" filled="t" stroked="f" coordsize="183,197" o:gfxdata="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AKsr4A&#10;AADbAAAADwAAAAAAAAABACAAAAAiAAAAZHJzL2Rvd25yZXYueG1sUEsBAhQAFAAAAAgAh07iQDMv&#10;BZ47AAAAOQAAABAAAAAAAAAAAQAgAAAADQEAAGRycy9zaGFwZXhtbC54bWxQSwUGAAAAAAYABgBb&#10;AQAAtwMAAAAA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<v:path o:connectlocs="0,108497;100878,0;200660,108497;100878,215900;0,108497;161185,150143;161185,150143;161185,150143;161185,150143;39474,150143;76755,116169;100878,134800;123904,116169;161185,150143;73465,111785;73465,111785;73465,111785;73465,111785;39474,142472;39474,85483;73465,111785;161185,142472;161185,142472;161185,142472;161185,142472;127194,111785;161185,85483;161185,142472;100878,127128;100878,127128;100878,127128;100878,127128;39474,77811;39474,66852;161185,66852;161185,77811;100878,127128;100878,127128;100878,127128;100878,127128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19050;top:1724025;height:216000;width:211232;" fillcolor="#FFFFFF [3212]" filled="t" stroked="f" coordsize="192,196" o:gfxdata="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ZsL68AAAA&#10;2wAAAA8AAAAAAAAAAQAgAAAAIgAAAGRycy9kb3ducmV2LnhtbFBLAQIUABQAAAAIAIdO4kAzLwWe&#10;OwAAADkAAAAQAAAAAAAAAAEAIAAAAAsBAABkcnMvc2hhcGV4bWwueG1sUEsFBgAAAAAGAAYAWwEA&#10;ALUDAAAAAA==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  <v:path o:connectlocs="0,108000;105616,0;211232,108000;105616,216000;0,108000;183727,76040;183727,76040;184828,81551;111116,106897;103415,106897;64909,94775;107816,77142;108916,71632;108916,71632;104515,69428;53908,90367;53908,91469;44006,113510;48407,120122;45106,126734;34105,167510;22003,160897;37405,127836;31904,120122;37405,112408;46207,88163;28604,81551;28604,76040;102315,49591;111116,49591;183727,76040;103415,116816;103415,116816;111116,116816;158424,101387;158424,126734;154023,133346;60509,135551;57208,131142;60509,122326;56108,113510;56108,101387;103415,116816;103415,116816;103415,116816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19050;top:1381125;height:216000;width:212275;" fillcolor="#FFFFFF [3212]" filled="t" stroked="f" coordsize="287,292" o:gfxdata="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6asvQAA&#10;ANsAAAAPAAAAAAAAAAEAIAAAACIAAABkcnMvZG93bnJldi54bWxQSwECFAAUAAAACACHTuJAMy8F&#10;njsAAAA5AAAAEAAAAAAAAAABACAAAAAMAQAAZHJzL3NoYXBleG1sLnhtbFBLBQYAAAAABgAGAFsB&#10;AAC2AwAAAAA=&#10;" path="m0,146c0,65,64,0,144,0c223,0,287,65,287,146c287,227,223,292,144,292c64,292,0,227,0,146xm40,146c40,165,40,185,40,203c40,204,40,204,40,206c43,209,47,213,50,217c51,218,52,219,52,221c53,222,56,223,58,223c60,223,60,223,60,223c68,221,77,219,86,218c93,217,101,216,108,217c112,217,116,218,120,219c121,221,122,222,122,224c123,227,125,228,127,228c133,228,138,228,143,228c147,228,151,228,155,228c157,228,158,227,158,224c160,221,162,219,165,218c171,216,176,216,181,216c188,216,195,217,201,218c208,219,216,222,223,223c226,223,227,223,228,221c230,221,230,219,230,219c235,214,238,211,242,206c242,204,243,204,243,204c243,165,243,127,243,88c243,87,242,86,241,85c238,81,235,78,231,76c221,70,210,66,198,65c187,64,176,66,166,70c157,72,150,77,142,82c141,82,141,82,141,82c137,80,135,78,132,77c122,71,112,66,100,65c91,64,82,64,73,66c61,70,51,76,41,85c40,86,40,87,40,90c40,108,40,127,40,146xm50,196c50,195,50,195,50,195c50,160,50,125,50,92c50,91,50,90,51,90c58,82,67,78,76,76c86,74,96,74,106,76c116,78,125,83,132,88c133,90,136,90,136,91c137,92,136,95,136,96c136,128,136,159,136,191c136,192,136,192,136,192c136,192,136,192,135,192c128,188,122,187,116,186c105,185,95,185,83,187c72,188,62,192,51,196c50,196,50,196,50,196xm233,196c228,195,225,192,220,191c208,187,197,185,185,185c176,183,166,185,157,187c155,188,151,190,148,191c147,191,147,192,146,192c146,191,146,191,146,191c146,158,146,125,146,92c146,92,146,91,147,91c155,85,162,81,172,77c180,75,187,74,196,75c210,76,221,81,231,90c232,90,233,91,233,93c233,127,233,160,233,193c233,195,233,195,233,196xm52,204c55,204,56,204,57,203c68,201,78,197,90,196c98,195,106,195,115,196c122,197,128,198,135,203c136,204,137,206,137,206c140,208,143,208,145,206c151,200,157,197,166,195c172,195,177,193,183,195c200,196,215,200,228,204c230,204,230,204,230,204c228,207,226,208,225,211c223,212,222,212,220,212c210,209,200,207,190,207c182,206,175,206,167,207c163,208,158,209,155,213c153,214,152,216,151,217c151,217,151,218,150,218c143,218,138,218,132,218c131,218,131,218,131,218c128,212,123,209,117,208c110,207,103,207,96,207c83,207,72,209,60,212c60,213,58,212,58,212c56,209,55,207,52,204xe">
                  <v:path o:connectlocs="106507,0;106507,216000;29585,108000;29585,152383;38460,163479;44378,164958;79880,160520;90235,165698;105767,168657;116862,165698;133873,159780;164938,164958;170115,162000;179731,150904;178251,62876;146447,48082;105028,60657;97631,56958;53993,48821;29585,66575;36981,144986;36981,68054;56212,56219;97631,65095;100590,71013;100590,142027;85797,137589;37721,144986;172334,144986;136832,136849;109465,141287;107986,141287;108726,67315;144968,55479;172334,68794;172334,144986;42159,150164;85057,144986;101329,152383;122779,144246;168636,150904;166417,156082;140530,153123;114643,157561;110945,161260;96892,161260;71004,153123;42898,156821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>
      <w:pPr>
        <w:pStyle w:val="8"/>
        <w:snapToGrid w:val="0"/>
        <w:spacing w:line="276" w:lineRule="auto"/>
        <w:ind w:left="420" w:firstLine="0" w:firstLineChars="0"/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290195</wp:posOffset>
                </wp:positionV>
                <wp:extent cx="941070" cy="471170"/>
                <wp:effectExtent l="0" t="0" r="0" b="5080"/>
                <wp:wrapNone/>
                <wp:docPr id="2151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367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35.65pt;margin-top:22.85pt;height:37.1pt;width:74.1pt;z-index:251669504;mso-width-relative:page;mso-height-relative:page;" filled="f" stroked="f" coordsize="21600,21600" o:gfxdata="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y48orXAAAACQEAAA8AAAAAAAAAAQAgAAAAIgAAAGRycy9kb3ducmV2LnhtbFBLAQIUABQA&#10;AAAIAIdO4kAo+qOkuAEAAFs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339725</wp:posOffset>
                </wp:positionV>
                <wp:extent cx="1842770" cy="40005"/>
                <wp:effectExtent l="0" t="0" r="24130" b="17145"/>
                <wp:wrapNone/>
                <wp:docPr id="21512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770" cy="40059"/>
                          <a:chOff x="349" y="14166"/>
                          <a:chExt cx="2905" cy="63"/>
                        </a:xfrm>
                      </wpg:grpSpPr>
                      <wpg:grpSp>
                        <wpg:cNvPr id="21513" name="组合 34"/>
                        <wpg:cNvGrpSpPr/>
                        <wpg:grpSpPr>
                          <a:xfrm flipV="1">
                            <a:off x="349" y="14166"/>
                            <a:ext cx="750" cy="58"/>
                            <a:chOff x="4528" y="955"/>
                            <a:chExt cx="2369" cy="44"/>
                          </a:xfrm>
                        </wpg:grpSpPr>
                        <wps:wsp>
                          <wps:cNvPr id="21520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521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1522" name="组合 37"/>
                        <wpg:cNvGrpSpPr/>
                        <wpg:grpSpPr>
                          <a:xfrm flipV="1">
                            <a:off x="2504" y="14171"/>
                            <a:ext cx="750" cy="58"/>
                            <a:chOff x="4528" y="955"/>
                            <a:chExt cx="2369" cy="44"/>
                          </a:xfrm>
                        </wpg:grpSpPr>
                        <wps:wsp>
                          <wps:cNvPr id="21523" name="自选图形 38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524" name="自选图形 39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-73.55pt;margin-top:26.75pt;height:3.15pt;width:145.1pt;z-index:251670528;mso-width-relative:page;mso-height-relative:page;" coordorigin="349,14166" coordsize="2905,63" o:gfxdata="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CLtEOC2gAAAAoBAAAPAAAAAAAAAAEAIAAAACIA&#10;AABkcnMvZG93bnJldi54bWxQSwECFAAUAAAACACHTuJAc+5nViQDAAC9DQAADgAAAAAAAAABACAA&#10;AAApAQAAZHJzL2Uyb0RvYy54bWxQSwUGAAAAAAYABgBZAQAAvwYAAAAA&#10;">
                <o:lock v:ext="edit" aspectratio="f"/>
                <v:group id="组合 34" o:spid="_x0000_s1026" o:spt="203" style="position:absolute;left:349;top:14166;flip:y;height:58;width:750;" coordorigin="4528,955" coordsize="2369,44" o:gfxdata="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eeSu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Wdl2Z7wAAADe&#10;AAAADwAAAGRycy9kb3ducmV2LnhtbEWPzYrCMBSF9wO+Q7jC7KZJO6NIbepCENwIU6cPcGmubbG5&#10;KU2s+vZmIczycP74it3DDmKmyfeONaSJAkHcONNzq6H+O3xtQPiAbHBwTBqe5GFXLj4KzI27c0Xz&#10;ObQijrDPUUMXwphL6ZuOLPrEjcTRu7jJYohyaqWZ8B7H7SAzpdbSYs/xocOR9h011/PNarj6qpL1&#10;6VfNm5+j/x5OT0v1XuvPZaq2IAI9wn/43T4aDVm6yiJAxIkoI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Zdme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NpXT/LwAAADe&#10;AAAADwAAAGRycy9kb3ducmV2LnhtbEWPwarCMBRE94L/EK7gTpP2+USq0YUguBGsrx9waa5tsbkp&#10;Taz69y+C4HKYmTPMZve0rRio941jDclcgSAunWm40lD8HWYrED4gG2wdk4YXedhtx6MNZsY9OKfh&#10;EioRIewz1FCH0GVS+rImi37uOuLoXV1vMUTZV9L0+Ihw28pUqaW02HBcqLGjfU3l7XK3Gm4+z2Vx&#10;OqthtTj6n/b0slTstZ5OErUGEegZvuFP+2g0pMlvmsD7TrwCc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V0/y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2504;top:14171;flip:y;height:58;width:750;" coordorigin="4528,955" coordsize="2369,44" o:gfxdata="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WYuI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自选图形 38" o:spid="_x0000_s1026" o:spt="32" type="#_x0000_t32" style="position:absolute;left:4528;top:955;height:0;width:2367;" filled="f" stroked="t" coordsize="21600,21600" o:gfxdata="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L6BC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  <v:shape id="自选图形 39" o:spid="_x0000_s1026" o:spt="32" type="#_x0000_t32" style="position:absolute;left:4530;top:999;height:0;width:2367;" filled="f" stroked="t" coordsize="21600,21600" o:gfxdata="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icGS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170815</wp:posOffset>
                </wp:positionV>
                <wp:extent cx="2162175" cy="2159000"/>
                <wp:effectExtent l="0" t="0" r="0" b="0"/>
                <wp:wrapNone/>
                <wp:docPr id="215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432" cy="2159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基础护理操作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临床护理操作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动脉血气分析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留置针操作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5.6pt;margin-top:13.45pt;height:170pt;width:170.25pt;z-index:251672576;mso-width-relative:page;mso-height-relative:page;" filled="f" stroked="f" coordsize="21600,21600" o:gfxdata="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XgYddgAAAALAQAADwAAAAAAAAABACAAAAAiAAAAZHJzL2Rvd25yZXYueG1sUEsBAhQAFAAAAAgA&#10;h07iQA2cIbslAgAALg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基础护理操作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临床护理操作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动脉血气分析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留置针操作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86995</wp:posOffset>
                </wp:positionV>
                <wp:extent cx="1058545" cy="470535"/>
                <wp:effectExtent l="0" t="0" r="0" b="5715"/>
                <wp:wrapNone/>
                <wp:docPr id="2153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235.8pt;margin-top:6.85pt;height:37.05pt;width:83.35pt;z-index:251681792;mso-width-relative:page;mso-height-relative:page;" filled="f" stroked="f" coordsize="21600,21600" o:gfxdata="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l83vHWAAAACQEAAA8AAAAAAAAAAQAgAAAAIgAAAGRycy9kb3ducmV2LnhtbFBLAQIUABQA&#10;AAAIAIdO4kBY/jnjuQEAAFw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8"/>
                          <w:szCs w:val="28"/>
                        </w:rPr>
                        <w:t>自我评价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Theme="minorHAnsi" w:hAnsiTheme="minorHAnsi" w:eastAsiaTheme="minorEastAsia" w:cstheme="minorBidi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1616710</wp:posOffset>
                </wp:positionH>
                <wp:positionV relativeFrom="paragraph">
                  <wp:posOffset>133985</wp:posOffset>
                </wp:positionV>
                <wp:extent cx="3630930" cy="36830"/>
                <wp:effectExtent l="0" t="0" r="26670" b="20320"/>
                <wp:wrapNone/>
                <wp:docPr id="7178" name="组合 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36830"/>
                          <a:chOff x="0" y="0"/>
                          <a:chExt cx="3631237" cy="36880"/>
                        </a:xfrm>
                      </wpg:grpSpPr>
                      <wpg:grpSp>
                        <wpg:cNvPr id="7179" name="组合 34"/>
                        <wpg:cNvGrpSpPr/>
                        <wpg:grpSpPr>
                          <a:xfrm flipV="1">
                            <a:off x="0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>
                          <wps:cNvPr id="7180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81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182" name="组合 34"/>
                        <wpg:cNvGrpSpPr/>
                        <wpg:grpSpPr>
                          <a:xfrm flipV="1">
                            <a:off x="2335237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>
                          <wps:cNvPr id="7183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84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3pt;margin-top:10.55pt;height:2.9pt;width:285.9pt;mso-position-horizontal-relative:margin;z-index:251709440;mso-width-relative:page;mso-height-relative:page;" coordsize="3631237,36880" o:gfxdata="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Hka&#10;MkjZAAAACQEAAA8AAAAAAAAAAQAgAAAAIgAAAGRycy9kb3ducmV2LnhtbFBLAQIUABQAAAAIAIdO&#10;4kA8+cm+BgMAAL8NAAAOAAAAAAAAAAEAIAAAACgBAABkcnMvZTJvRG9jLnhtbFBLBQYAAAAABgAG&#10;AFkBAACgBgAAAAA=&#10;">
                <o:lock v:ext="edit" aspectratio="f"/>
                <v:group id="组合 34" o:spid="_x0000_s1026" o:spt="203" style="position:absolute;left:0;top:0;flip:y;height:36880;width:1296000;" coordorigin="4528,955" coordsize="2369,44" o:gfxdata="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FASs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yxii3L0AAADd&#10;AAAADwAAAGRycy9kb3ducmV2LnhtbEVPz0vDMBS+D/wfwhO8bUkFdXTLdlAEQS/ODbbbo3ltujUv&#10;NUnX+t+bg+Dx4/u93k6uE1cKsfWsoVgoEMSVNy03GvZfr/MliJiQDXaeScMPRdhubmZrLI0f+ZOu&#10;u9SIHMKxRA02pb6UMlaWHMaF74kzV/vgMGUYGmkCjjncdfJeqUfpsOXcYLGnZ0vVZTc4DfWwn8Z4&#10;fjipQ2Xbj6F+fzl+B63vbgu1ApFoSv/iP/eb0fBULPP+/CY/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GKLc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pFQHR8AAAADd&#10;AAAADwAAAGRycy9kb3ducmV2LnhtbEWPQUsDMRSE70L/Q3gFbzZZQS1r0x5aBEEv1gp6e2zebrbd&#10;vKxJtrv+eyMIPQ4z8w2z2kyuE2cKsfWsoVgoEMSVNy03Gg7vTzdLEDEhG+w8k4YfirBZz65WWBo/&#10;8hud96kRGcKxRA02pb6UMlaWHMaF74mzV/vgMGUZGmkCjhnuOnmr1L102HJesNjT1lJ12g9OQz0c&#10;pjEe777UR2Xb16F+2X1+B62v54V6BJFoSpfwf/vZaHgolgX8vc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VAdH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2335237;top:0;flip:y;height:36880;width:1296000;" coordorigin="4528,955" coordsize="2369,44" o:gfxdata="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oxqJ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O8o8q8AAAADd&#10;AAAADwAAAGRycy9kb3ducmV2LnhtbEWPQUsDMRSE70L/Q3gFbzZZRS3bpj20CIJerBXs7bF5u1nd&#10;vKxJtrv+eyMIHoeZ+YZZbyfXiTOF2HrWUCwUCOLKm5YbDcfXh6sliJiQDXaeScM3RdhuZhdrLI0f&#10;+YXOh9SIDOFYogabUl9KGStLDuPC98TZq31wmLIMjTQBxwx3nbxW6k46bDkvWOxpZ6n6PAxOQz0c&#10;pzF+3J7UW2Xb56F+2r9/Ba0v54VagUg0pf/wX/vRaLgvljfw+yY/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yjyr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tCOk38AAAADd&#10;AAAADwAAAGRycy9kb3ducmV2LnhtbEWPT0sDMRTE70K/Q3gFbzZZ8U/ZNu2hRRD0Yq1gb4/N283q&#10;5mVNst312xtB8DjMzG+Y9XZynThTiK1nDcVCgSCuvGm50XB8fbhagogJ2WDnmTR8U4TtZnaxxtL4&#10;kV/ofEiNyBCOJWqwKfWllLGy5DAufE+cvdoHhynL0EgTcMxw18lrpe6kw5bzgsWedpaqz8PgNNTD&#10;cRrjx+1JvVW2fR7qp/37V9D6cl6oFYhEU/oP/7UfjYb7YnkDv2/yE5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I6Tf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A6D7F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116205</wp:posOffset>
                </wp:positionV>
                <wp:extent cx="941705" cy="471805"/>
                <wp:effectExtent l="0" t="0" r="0" b="5080"/>
                <wp:wrapNone/>
                <wp:docPr id="2152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587" cy="4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证书技能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39.45pt;margin-top:9.15pt;height:37.15pt;width:74.15pt;z-index:251675648;mso-width-relative:page;mso-height-relative:page;" filled="f" stroked="f" coordsize="21600,21600" o:gfxdata="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ulnKdYAAAAIAQAADwAAAAAAAAABACAAAAAiAAAAZHJzL2Rvd25yZXYueG1sUEsBAhQAFAAA&#10;AAgAh07iQK5W15S4AQAAWw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证书技能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-982345</wp:posOffset>
                </wp:positionH>
                <wp:positionV relativeFrom="paragraph">
                  <wp:posOffset>353695</wp:posOffset>
                </wp:positionV>
                <wp:extent cx="1843405" cy="40005"/>
                <wp:effectExtent l="0" t="0" r="24130" b="17145"/>
                <wp:wrapNone/>
                <wp:docPr id="21528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200" cy="40096"/>
                          <a:chOff x="349" y="14166"/>
                          <a:chExt cx="2905" cy="63"/>
                        </a:xfrm>
                      </wpg:grpSpPr>
                      <wpg:grpSp>
                        <wpg:cNvPr id="21529" name="组合 34"/>
                        <wpg:cNvGrpSpPr/>
                        <wpg:grpSpPr>
                          <a:xfrm flipV="1">
                            <a:off x="349" y="14166"/>
                            <a:ext cx="750" cy="58"/>
                            <a:chOff x="4528" y="955"/>
                            <a:chExt cx="2369" cy="44"/>
                          </a:xfrm>
                        </wpg:grpSpPr>
                        <wps:wsp>
                          <wps:cNvPr id="21530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531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1532" name="组合 37"/>
                        <wpg:cNvGrpSpPr/>
                        <wpg:grpSpPr>
                          <a:xfrm flipV="1">
                            <a:off x="2504" y="14171"/>
                            <a:ext cx="750" cy="58"/>
                            <a:chOff x="4528" y="955"/>
                            <a:chExt cx="2369" cy="44"/>
                          </a:xfrm>
                        </wpg:grpSpPr>
                        <wps:wsp>
                          <wps:cNvPr id="21533" name="自选图形 38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1534" name="自选图形 39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-77.35pt;margin-top:27.85pt;height:3.15pt;width:145.15pt;z-index:251676672;mso-width-relative:page;mso-height-relative:page;" coordorigin="349,14166" coordsize="2905,63" o:gfxdata="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ABVCEe2gAAAAoBAAAPAAAAAAAAAAEAIAAAACIAAABk&#10;cnMvZG93bnJldi54bWxQSwECFAAUAAAACACHTuJAy3kElSEDAAC9DQAADgAAAAAAAAABACAAAAAp&#10;AQAAZHJzL2Uyb0RvYy54bWxQSwUGAAAAAAYABgBZAQAAvAYAAAAA&#10;">
                <o:lock v:ext="edit" aspectratio="f"/>
                <v:group id="组合 34" o:spid="_x0000_s1026" o:spt="203" style="position:absolute;left:349;top:14166;flip:y;height:58;width:750;" coordorigin="4528,955" coordsize="2369,44" o:gfxdata="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P0Z+c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3ADgurkAAADe&#10;AAAADwAAAGRycy9kb3ducmV2LnhtbEWPywrCMBBF94L/EEZwp0l9IdXoQhDcCFb7AUMztsVmUppY&#10;9e/NQnB5uS/Odv+2jeip87VjDclUgSAunKm51JDfjpM1CB+QDTaOScOHPOx3w8EWU+NenFF/DaWI&#10;I+xT1FCF0KZS+qIii37qWuLo3V1nMUTZldJ0+IrjtpEzpVbSYs3xocKWDhUVj+vTanj4LJP5+aL6&#10;9eLk5835Yyk/aD0eJWoDItA7/MO/9slomCXLeQSIOBEF5O4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A4Lq5AAAA3gAA&#10;AA8AAAAAAAAAAQAgAAAAIgAAAGRycy9kb3ducmV2LnhtbFBLAQIUABQAAAAIAIdO4kAzLwWeOwAA&#10;ADkAAAAQAAAAAAAAAAEAIAAAAAgBAABkcnMvc2hhcGV4bWwueG1sUEsFBgAAAAAGAAYAWwEAALID&#10;AAAAAA=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999;height:0;width:2367;" filled="f" stroked="t" coordsize="21600,21600" o:gfxdata="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TEUh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2504;top:14171;flip:y;height:58;width:750;" coordorigin="4528,955" coordsize="2369,44" o:gfxdata="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gB1V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自选图形 38" o:spid="_x0000_s1026" o:spt="32" type="#_x0000_t32" style="position:absolute;left:4528;top:955;height:0;width:2367;" filled="f" stroked="t" coordsize="21600,21600" o:gfxdata="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Sfs2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  <v:shape id="自选图形 39" o:spid="_x0000_s1026" o:spt="32" type="#_x0000_t32" style="position:absolute;left:4530;top:999;height:0;width:2367;" filled="f" stroked="t" coordsize="21600,21600" o:gfxdata="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vmubsAAADe&#10;AAAADwAAAAAAAAABACAAAAAiAAAAZHJzL2Rvd25yZXYueG1sUEsBAhQAFAAAAAgAh07iQDMvBZ47&#10;AAAAOQAAABAAAAAAAAAAAQAgAAAACgEAAGRycy9zaGFwZXhtbC54bWxQSwUGAAAAAAYABgBbAQAA&#10;tAMAAAAA&#10;">
                    <v:fill on="f" focussize="0,0"/>
                    <v:stroke color="#FFFFFF [3212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5715</wp:posOffset>
                </wp:positionV>
                <wp:extent cx="4504055" cy="1760855"/>
                <wp:effectExtent l="0" t="0" r="0" b="0"/>
                <wp:wrapNone/>
                <wp:docPr id="2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176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专业毕业，专业成绩优秀，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扎实的专业知识基础；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护理实习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经验，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一定的动手实践经历，熟悉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医院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工作流程和工作制度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良好的沟通表达能力，能很好的处理人际关系，能沉着应对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突发</w:t>
                            </w:r>
                            <w:r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情况，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抗压能力强.能很快融入新环境。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14.4pt;margin-top:0.45pt;height:138.65pt;width:354.65pt;z-index:251616256;mso-width-relative:page;mso-height-relative:page;" filled="f" stroked="f" coordsize="21600,21600" o:gfxdata="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D8HVONYAAAAIAQAADwAAAAAAAAABACAAAAAiAAAAZHJz&#10;L2Rvd25yZXYueG1sUEsBAhQAFAAAAAgAh07iQOxIPGDNAQAAggMAAA4AAAAAAAAAAQAgAAAAJQ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专业毕业，专业成绩优秀，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扎实的专业知识基础；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护理实习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经验，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一定的动手实践经历，熟悉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医院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工作流程和工作制度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良好的沟通表达能力，能很好的处理人际关系，能沉着应对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突发</w:t>
                      </w:r>
                      <w:r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情况，</w:t>
                      </w:r>
                      <w:r>
                        <w:rPr>
                          <w:rFonts w:hint="eastAsia"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抗压能力强.能很快融入新环境。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numPr>
          <w:ilvl w:val="0"/>
          <w:numId w:val="2"/>
        </w:numPr>
        <w:snapToGrid w:val="0"/>
        <w:spacing w:line="276" w:lineRule="auto"/>
        <w:ind w:firstLineChars="0"/>
      </w:pPr>
    </w:p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241935</wp:posOffset>
                </wp:positionV>
                <wp:extent cx="2162175" cy="2159000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432" cy="2159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英语CET4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护士职业资格证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计算机一级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熟练使用word,excel等办公软件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5.6pt;margin-top:19.05pt;height:170pt;width:170.25pt;z-index:251678720;mso-width-relative:page;mso-height-relative:page;" filled="f" stroked="f" coordsize="21600,21600" o:gfxdata="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C8QVE1wAAAAsBAAAPAAAAAAAAAAEAIAAAACIAAABkcnMvZG93bnJldi54bWxQSwECFAAUAAAA&#10;CACHTuJAf6CDqCgCAAAuBAAADgAAAAAAAAABACAAAAAm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英语CET4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护士职业资格证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计算机一级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熟练使用word,excel等办公软件</w:t>
                      </w:r>
                    </w:p>
                    <w:p>
                      <w:pPr>
                        <w:pStyle w:val="4"/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1737360</wp:posOffset>
                </wp:positionH>
                <wp:positionV relativeFrom="paragraph">
                  <wp:posOffset>-348615</wp:posOffset>
                </wp:positionV>
                <wp:extent cx="1838960" cy="95567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075" cy="955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bCs/>
                                <w:sz w:val="80"/>
                                <w:szCs w:val="80"/>
                              </w:rPr>
                            </w:pPr>
                            <w:bookmarkStart w:id="4" w:name="OLE_LINK4"/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80"/>
                                <w:szCs w:val="80"/>
                              </w:rPr>
                              <w:t>自荐信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8pt;margin-top:-27.45pt;height:75.25pt;width:144.8pt;mso-position-horizontal-relative:margin;z-index:251650048;mso-width-relative:page;mso-height-relative:page;" filled="f" stroked="f" coordsize="21600,21600" o:gfxdata="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q77gTcAAAACgEAAA8AAAAAAAAAAQAgAAAAIgAA&#10;AGRycy9kb3ducmV2LnhtbFBLAQIUABQAAAAIAIdO4kAUrqBM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bCs/>
                          <w:sz w:val="80"/>
                          <w:szCs w:val="80"/>
                        </w:rPr>
                      </w:pPr>
                      <w:bookmarkStart w:id="4" w:name="OLE_LINK4"/>
                      <w:r>
                        <w:rPr>
                          <w:rFonts w:hint="eastAsia" w:ascii="微软雅黑" w:hAnsi="微软雅黑" w:eastAsia="微软雅黑"/>
                          <w:bCs/>
                          <w:sz w:val="80"/>
                          <w:szCs w:val="80"/>
                        </w:rPr>
                        <w:t>自荐信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163830</wp:posOffset>
                </wp:positionV>
                <wp:extent cx="5950585" cy="44450"/>
                <wp:effectExtent l="0" t="0" r="31115" b="13335"/>
                <wp:wrapNone/>
                <wp:docPr id="7195" name="组合 7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760" cy="44365"/>
                          <a:chOff x="0" y="0"/>
                          <a:chExt cx="5950760" cy="44365"/>
                        </a:xfrm>
                      </wpg:grpSpPr>
                      <wpg:grpSp>
                        <wpg:cNvPr id="7186" name="组合 34"/>
                        <wpg:cNvGrpSpPr/>
                        <wpg:grpSpPr>
                          <a:xfrm flipV="1">
                            <a:off x="0" y="0"/>
                            <a:ext cx="1800000" cy="44365"/>
                            <a:chOff x="4528" y="955"/>
                            <a:chExt cx="2369" cy="53"/>
                          </a:xfrm>
                        </wpg:grpSpPr>
                        <wps:wsp>
                          <wps:cNvPr id="7187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88" name="自选图形 36"/>
                          <wps:cNvCnPr/>
                          <wps:spPr>
                            <a:xfrm>
                              <a:off x="4530" y="1008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192" name="组合 34"/>
                        <wpg:cNvGrpSpPr/>
                        <wpg:grpSpPr>
                          <a:xfrm flipV="1">
                            <a:off x="4150760" y="0"/>
                            <a:ext cx="1800000" cy="44365"/>
                            <a:chOff x="4528" y="955"/>
                            <a:chExt cx="2369" cy="53"/>
                          </a:xfrm>
                        </wpg:grpSpPr>
                        <wps:wsp>
                          <wps:cNvPr id="7193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94" name="自选图形 36"/>
                          <wps:cNvCnPr/>
                          <wps:spPr>
                            <a:xfrm>
                              <a:off x="4530" y="1008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A6D7F4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5pt;margin-top:12.9pt;height:3.5pt;width:468.55pt;z-index:251715584;mso-width-relative:page;mso-height-relative:page;" coordsize="5950760,44365" o:gfxdata="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Xu/s&#10;fdkAAAAJAQAADwAAAAAAAAABACAAAAAiAAAAZHJzL2Rvd25yZXYueG1sUEsBAhQAFAAAAAgAh07i&#10;QBq0OPkFAwAAxQ0AAA4AAAAAAAAAAQAgAAAAKAEAAGRycy9lMm9Eb2MueG1sUEsFBgAAAAAGAAYA&#10;WQEAAJ8GAAAAAA==&#10;">
                <o:lock v:ext="edit" aspectratio="f"/>
                <v:group id="组合 34" o:spid="_x0000_s1026" o:spt="203" style="position:absolute;left:0;top:0;flip:y;height:44365;width:1800000;" coordorigin="4528,955" coordsize="2369,53" o:gfxdata="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UKrp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Fyf7C8AAAADd&#10;AAAADwAAAGRycy9kb3ducmV2LnhtbEWPzWrDMBCE74G8g9hAb4nk1vnBiZJDoFACPTRuIMfF2thu&#10;rZWxVNvp01eFQo/DzHzD7A6jbURPna8da0gWCgRx4UzNpYb3/Hm+AeEDssHGMWm4k4fDfjrZYWbc&#10;wG/Un0MpIoR9hhqqENpMSl9UZNEvXEscvZvrLIYou1KaDocIt418VGolLdYcFyps6VhR8Xn+shpW&#10;x9dUnj6WBarkkn8P3D5d06XWD7NEbUEEGsN/+K/9YjSsk80aft/EJyD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J/s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1008;height:0;width:2367;" filled="f" stroked="t" coordsize="21600,21600" o:gfxdata="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G95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A6D7F4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4150760;top:0;flip:y;height:44365;width:1800000;" coordorigin="4528,955" coordsize="2369,53" o:gfxdata="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/oPk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35" o:spid="_x0000_s1026" o:spt="32" type="#_x0000_t32" style="position:absolute;left:4528;top:955;height:0;width:2367;" filled="f" stroked="t" coordsize="21600,21600" o:gfxdata="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Fa9W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A6D7F4" joinstyle="round"/>
                    <v:imagedata o:title=""/>
                    <o:lock v:ext="edit" aspectratio="f"/>
                  </v:shape>
                  <v:shape id="自选图形 36" o:spid="_x0000_s1026" o:spt="32" type="#_x0000_t32" style="position:absolute;left:4530;top:1008;height:0;width:2367;" filled="f" stroked="t" coordsize="21600,21600" o:gfxdata="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POh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A6D7F4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-460375</wp:posOffset>
                </wp:positionH>
                <wp:positionV relativeFrom="paragraph">
                  <wp:posOffset>73025</wp:posOffset>
                </wp:positionV>
                <wp:extent cx="6195060" cy="8023860"/>
                <wp:effectExtent l="0" t="0" r="0" b="0"/>
                <wp:wrapNone/>
                <wp:docPr id="21544" name="文本框 2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0" cy="802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有丰富的临床护理知识基础，各项基础护理措施熟练掌握，如打针、输液、无菌技术的应用，呼吸机和心电图等的使用也基本掌握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    </w:r>
                          </w:p>
                          <w:p>
                            <w:pPr>
                              <w:pStyle w:val="8"/>
                              <w:snapToGrid w:val="0"/>
                              <w:spacing w:line="276" w:lineRule="auto"/>
                              <w:ind w:left="420" w:firstLine="0" w:firstLineChars="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本人性格开朗，思维严谨、乐观豁达、容易相处，团队荣誉感强；立志于医疗行业，崇敬医疗职业精神。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                                                  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                                                    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月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left="42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ind w:firstLine="8880" w:firstLineChars="37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firstLine="8880" w:firstLineChars="37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申请时间： 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年02月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25pt;margin-top:5.75pt;height:631.8pt;width:487.8pt;mso-position-horizontal-relative:margin;z-index:251683840;mso-width-relative:page;mso-height-relative:page;" filled="f" stroked="f" coordsize="21600,21600" o:gfxdata="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/B2gY3AAAAAsBAAAPAAAAAAAA&#10;AAEAIAAAACIAAABkcnMvZG93bnJldi54bWxQSwECFAAUAAAACACHTuJADaXTqEcCAAB9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有丰富的临床护理知识基础，各项基础护理措施熟练掌握，如打针、输液、无菌技术的应用，呼吸机和心电图等的使用也基本掌握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</w:r>
                    </w:p>
                    <w:p>
                      <w:pPr>
                        <w:pStyle w:val="8"/>
                        <w:snapToGrid w:val="0"/>
                        <w:spacing w:line="276" w:lineRule="auto"/>
                        <w:ind w:left="420" w:firstLine="0" w:firstLineChars="0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本人性格开朗，思维严谨、乐观豁达、容易相处，团队荣誉感强；立志于医疗行业，崇敬医疗职业精神。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</w:pPr>
                    </w:p>
                    <w:p>
                      <w:pPr>
                        <w:snapToGrid w:val="0"/>
                        <w:spacing w:line="360" w:lineRule="auto"/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                                                  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                                                    20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月</w:t>
                      </w:r>
                    </w:p>
                    <w:p>
                      <w:pPr>
                        <w:snapToGrid w:val="0"/>
                        <w:spacing w:line="360" w:lineRule="auto"/>
                        <w:ind w:left="42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ind w:firstLine="8880" w:firstLineChars="37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自荐人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360" w:lineRule="auto"/>
                        <w:ind w:firstLine="8880" w:firstLineChars="37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申请时间： 20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年02月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2"/>
        </w:numPr>
        <w:snapToGrid w:val="0"/>
        <w:spacing w:line="276" w:lineRule="auto"/>
        <w:ind w:firstLineChars="0"/>
      </w:pPr>
    </w:p>
    <w:p/>
    <w:p/>
    <w:p/>
    <w:p/>
    <w:p/>
    <w:p/>
    <w:p/>
    <w:p/>
    <w:p/>
    <w:p/>
    <w:p/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96D72"/>
    <w:multiLevelType w:val="multilevel"/>
    <w:tmpl w:val="60F96D72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7B42D3"/>
    <w:multiLevelType w:val="multilevel"/>
    <w:tmpl w:val="627B42D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2D56012"/>
    <w:multiLevelType w:val="multilevel"/>
    <w:tmpl w:val="62D56012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FFFFFF" w:themeColor="background1"/>
        <w14:textFill>
          <w14:solidFill>
            <w14:schemeClr w14:val="bg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8A4690"/>
    <w:rsid w:val="000575E6"/>
    <w:rsid w:val="00143D02"/>
    <w:rsid w:val="00241272"/>
    <w:rsid w:val="002A3B08"/>
    <w:rsid w:val="002E0196"/>
    <w:rsid w:val="002E1732"/>
    <w:rsid w:val="00377ACF"/>
    <w:rsid w:val="004274EF"/>
    <w:rsid w:val="004562E5"/>
    <w:rsid w:val="004823EC"/>
    <w:rsid w:val="004E50DD"/>
    <w:rsid w:val="0061323D"/>
    <w:rsid w:val="00663EA1"/>
    <w:rsid w:val="006E7EA0"/>
    <w:rsid w:val="006F773B"/>
    <w:rsid w:val="007A733F"/>
    <w:rsid w:val="00865FCC"/>
    <w:rsid w:val="008A56AD"/>
    <w:rsid w:val="008B0962"/>
    <w:rsid w:val="009B0C03"/>
    <w:rsid w:val="00A1004A"/>
    <w:rsid w:val="00BB04EA"/>
    <w:rsid w:val="00E83547"/>
    <w:rsid w:val="00F512A8"/>
    <w:rsid w:val="00F709E8"/>
    <w:rsid w:val="00F84D6E"/>
    <w:rsid w:val="07C94A37"/>
    <w:rsid w:val="102A0862"/>
    <w:rsid w:val="11C4200B"/>
    <w:rsid w:val="1F814598"/>
    <w:rsid w:val="2AC850A8"/>
    <w:rsid w:val="3D852797"/>
    <w:rsid w:val="42E66629"/>
    <w:rsid w:val="51886A6F"/>
    <w:rsid w:val="536D5AC6"/>
    <w:rsid w:val="5F4B3300"/>
    <w:rsid w:val="6A2F163B"/>
    <w:rsid w:val="6A4F5C39"/>
    <w:rsid w:val="794D1FDD"/>
    <w:rsid w:val="7E8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customStyle="1" w:styleId="7">
    <w:name w:val="_Style 1"/>
    <w:basedOn w:val="1"/>
    <w:qFormat/>
    <w:uiPriority w:val="34"/>
    <w:pPr>
      <w:ind w:firstLine="420" w:firstLineChars="200"/>
    </w:pPr>
  </w:style>
  <w:style w:type="paragraph" w:styleId="8">
    <w:name w:val="List Paragraph"/>
    <w:basedOn w:val="1"/>
    <w:qFormat/>
    <w:uiPriority w:val="99"/>
    <w:pPr>
      <w:ind w:firstLine="420" w:firstLineChars="200"/>
    </w:pPr>
  </w:style>
  <w:style w:type="paragraph" w:customStyle="1" w:styleId="9">
    <w:name w:val="列出段落1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0">
    <w:name w:val="列出段落2"/>
    <w:basedOn w:val="1"/>
    <w:qFormat/>
    <w:uiPriority w:val="99"/>
    <w:pPr>
      <w:ind w:firstLine="420" w:firstLineChars="200"/>
    </w:pPr>
    <w:rPr>
      <w:rFonts w:ascii="Arial Unicode MS" w:hAnsi="Arial Unicode MS" w:eastAsia="微软雅黑"/>
      <w:szCs w:val="22"/>
    </w:rPr>
  </w:style>
  <w:style w:type="character" w:customStyle="1" w:styleId="11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21307;&#25252;&#31616;&#21382;&#12305;&#31616;&#21382;&#22871;&#35013;&#24212;&#23626;&#29983;&#36890;&#29992;&#31616;&#32422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【医护简历】简历套装应届生通用简约简历封面.docx</Template>
  <Pages>3</Pages>
  <Words>0</Words>
  <Characters>0</Characters>
  <Lines>1</Lines>
  <Paragraphs>1</Paragraphs>
  <TotalTime>5</TotalTime>
  <ScaleCrop>false</ScaleCrop>
  <LinksUpToDate>false</LinksUpToDate>
  <CharactersWithSpaces>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2018-05-27T03:04:00Z</dcterms:created>
  <dc:creator>computer</dc:creator>
  <cp:lastModifiedBy>XXX</cp:lastModifiedBy>
  <dcterms:modified xsi:type="dcterms:W3CDTF">2020-12-04T07:18:14Z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