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1021715</wp:posOffset>
                </wp:positionH>
                <wp:positionV relativeFrom="paragraph">
                  <wp:posOffset>3343275</wp:posOffset>
                </wp:positionV>
                <wp:extent cx="2933700" cy="254317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">
                          <a:off x="1840865" y="4469130"/>
                          <a:ext cx="2933700" cy="2543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2060"/>
                                <w:sz w:val="36"/>
                                <w:szCs w:val="36"/>
                                <w:lang w:eastAsia="zh-CN"/>
                              </w:rPr>
                              <w:t>气候特征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firstLine="400" w:firstLineChars="2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2060"/>
                                <w:sz w:val="20"/>
                                <w:szCs w:val="20"/>
                              </w:rPr>
                              <w:t>天文学上把冬至作为冬季的开始，这对于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2060"/>
                                <w:sz w:val="20"/>
                                <w:szCs w:val="20"/>
                              </w:rPr>
                              <w:t xml:space="preserve">     我国多数地区来说，显然偏迟。诗云“西北风袭  百草衰，几番寒起一阳来。白天最是时光短，却见金梅竞艳开。”（左河水）冬至日是一年中白天时间最短的一天。过了冬至以后，太阳直射点逐渐向北移动，北半球白天逐渐变长，夜间逐渐变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2060"/>
                                <w:sz w:val="20"/>
                                <w:szCs w:val="20"/>
                              </w:rPr>
                              <w:t>短，所以，有俗话说，“吃了冬至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2060"/>
                                <w:sz w:val="22"/>
                                <w:szCs w:val="22"/>
                              </w:rPr>
                              <w:t>面，一天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firstLine="880" w:firstLineChars="4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2060"/>
                                <w:sz w:val="22"/>
                                <w:szCs w:val="22"/>
                              </w:rPr>
                              <w:t>长一线。”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45pt;margin-top:263.25pt;height:200.25pt;width:231pt;rotation:393216f;z-index:251685888;mso-width-relative:page;mso-height-relative:page;" filled="f" stroked="f" coordsize="21600,21600" o:gfxdata="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bzWK82AAAAAsBAAAPAAAAAAAAAAEAIAAAACIAAABkcnMvZG93bnJldi54bWxQSwECFAAU&#10;AAAACACHTuJAyCcHjpwCAAAcBQAADgAAAAAAAAABACAAAAAn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2060"/>
                          <w:sz w:val="36"/>
                          <w:szCs w:val="36"/>
                          <w:lang w:eastAsia="zh-CN"/>
                        </w:rPr>
                        <w:t>气候特征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firstLine="400" w:firstLineChars="20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2060"/>
                          <w:sz w:val="20"/>
                          <w:szCs w:val="20"/>
                        </w:rPr>
                        <w:t>天文学上把冬至作为冬季的开始，这对于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2060"/>
                          <w:sz w:val="20"/>
                          <w:szCs w:val="20"/>
                        </w:rPr>
                        <w:t xml:space="preserve">     我国多数地区来说，显然偏迟。诗云“西北风袭  百草衰，几番寒起一阳来。白天最是时光短，却见金梅竞艳开。”（左河水）冬至日是一年中白天时间最短的一天。过了冬至以后，太阳直射点逐渐向北移动，北半球白天逐渐变长，夜间逐渐变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2060"/>
                          <w:sz w:val="20"/>
                          <w:szCs w:val="20"/>
                        </w:rPr>
                        <w:t>短，所以，有俗话说，“吃了冬至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2060"/>
                          <w:sz w:val="22"/>
                          <w:szCs w:val="22"/>
                        </w:rPr>
                        <w:t>面，一天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firstLine="880" w:firstLineChars="40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2060"/>
                          <w:sz w:val="22"/>
                          <w:szCs w:val="22"/>
                        </w:rPr>
                        <w:t>长一线。”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00206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4589780</wp:posOffset>
                </wp:positionH>
                <wp:positionV relativeFrom="paragraph">
                  <wp:posOffset>3253105</wp:posOffset>
                </wp:positionV>
                <wp:extent cx="4280535" cy="237172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000">
                          <a:off x="5622290" y="4526280"/>
                          <a:ext cx="4280535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C00000"/>
                                <w:sz w:val="36"/>
                                <w:szCs w:val="36"/>
                                <w:lang w:eastAsia="zh-CN"/>
                              </w:rPr>
                              <w:t>为什么过冬至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440" w:firstLineChars="2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22"/>
                                <w:szCs w:val="22"/>
                              </w:rPr>
                              <w:t>现代天文科学测定，冬至日太阳直射南回归线，阳光对北半球最倾斜，北半球白天最短，黑夜最长，这天之后，太阳又逐渐北移。在我国古代对冬至很重视，冬至被当作一个较大节日，曾有“冬至大如年”的说法，而且有庆贺冬至的习俗。《汉书》中说：“冬至阳气起，君道长，故贺。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22"/>
                                <w:szCs w:val="22"/>
                              </w:rPr>
                              <w:t xml:space="preserve">     人们认为：过了冬至，白昼一天比一天长，阳气回升，是一个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22"/>
                                <w:szCs w:val="22"/>
                              </w:rPr>
                              <w:t>节气循环的开始，也是一个吉日，应该庆贺。《晋书》上记载有“魏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660" w:firstLineChars="3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22"/>
                                <w:szCs w:val="22"/>
                              </w:rPr>
                              <w:t>晋冬至日受万国及百僚称贺……其仪亚于正旦。”说明古代对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="880" w:firstLineChars="4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22"/>
                                <w:szCs w:val="22"/>
                              </w:rPr>
                              <w:t>冬至日的重视。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1.4pt;margin-top:256.15pt;height:186.75pt;width:337.05pt;rotation:-327680f;z-index:251684864;mso-width-relative:page;mso-height-relative:page;" filled="f" stroked="f" coordsize="21600,21600" o:gfxdata="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b3uxvcAAAADAEAAA8AAAAAAAAAAQAgAAAAIgAAAGRycy9kb3ducmV2LnhtbFBL&#10;AQIUABQAAAAIAIdO4kCRe7cunQIAAB4FAAAOAAAAAAAAAAEAIAAAACsBAABkcnMvZTJvRG9jLnht&#10;bFBLBQYAAAAABgAGAFkBAAA6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C00000"/>
                          <w:sz w:val="36"/>
                          <w:szCs w:val="36"/>
                          <w:lang w:eastAsia="zh-CN"/>
                        </w:rPr>
                        <w:t>为什么过冬至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440" w:firstLineChars="20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C00000"/>
                          <w:sz w:val="22"/>
                          <w:szCs w:val="22"/>
                        </w:rPr>
                        <w:t>现代天文科学测定，冬至日太阳直射南回归线，阳光对北半球最倾斜，北半球白天最短，黑夜最长，这天之后，太阳又逐渐北移。在我国古代对冬至很重视，冬至被当作一个较大节日，曾有“冬至大如年”的说法，而且有庆贺冬至的习俗。《汉书》中说：“冬至阳气起，君道长，故贺。”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C00000"/>
                          <w:sz w:val="22"/>
                          <w:szCs w:val="22"/>
                        </w:rPr>
                        <w:t xml:space="preserve">     人们认为：过了冬至，白昼一天比一天长，阳气回升，是一个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C00000"/>
                          <w:sz w:val="22"/>
                          <w:szCs w:val="22"/>
                        </w:rPr>
                        <w:t>节气循环的开始，也是一个吉日，应该庆贺。《晋书》上记载有“魏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660" w:firstLineChars="30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C00000"/>
                          <w:sz w:val="22"/>
                          <w:szCs w:val="22"/>
                        </w:rPr>
                        <w:t>晋冬至日受万国及百僚称贺……其仪亚于正旦。”说明古代对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="880" w:firstLineChars="40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C00000"/>
                          <w:sz w:val="22"/>
                          <w:szCs w:val="22"/>
                        </w:rPr>
                        <w:t>冬至日的重视。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C00000"/>
                          <w:sz w:val="22"/>
                          <w:szCs w:val="2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C00000"/>
                          <w:sz w:val="22"/>
                          <w:szCs w:val="2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C00000"/>
                          <w:sz w:val="22"/>
                          <w:szCs w:val="2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C00000"/>
                          <w:sz w:val="22"/>
                          <w:szCs w:val="2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C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-511810</wp:posOffset>
                </wp:positionH>
                <wp:positionV relativeFrom="paragraph">
                  <wp:posOffset>-123825</wp:posOffset>
                </wp:positionV>
                <wp:extent cx="4924425" cy="253365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2590" y="1059180"/>
                          <a:ext cx="4924425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7F6000" w:themeColor="accent4" w:themeShade="80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站酷快乐体2016修订版" w:hAnsi="站酷快乐体2016修订版" w:eastAsia="站酷快乐体2016修订版" w:cs="站酷快乐体2016修订版"/>
                                <w:color w:val="7F6000" w:themeColor="accent4" w:themeShade="80"/>
                                <w:sz w:val="40"/>
                                <w:szCs w:val="40"/>
                                <w:lang w:eastAsia="zh-CN"/>
                              </w:rPr>
                              <w:t>冬至节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7F6000" w:themeColor="accent4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6000" w:themeColor="accent4" w:themeShade="80"/>
                                <w:sz w:val="22"/>
                                <w:szCs w:val="22"/>
                              </w:rPr>
                              <w:t xml:space="preserve">     冬至，每年12月21日~23日，是我国农历中一个非常重要的节气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7F6000" w:themeColor="accent4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6000" w:themeColor="accent4" w:themeShade="80"/>
                                <w:sz w:val="22"/>
                                <w:szCs w:val="22"/>
                              </w:rPr>
                              <w:t>也是一个传统节日，至今仍有不少地方有过冬至节的习俗。冬至俗称“冬节”、“长至节”、“亚岁”等。早在二千五百多年前的春秋时代，我国已经用土圭观测太阳测定出冬至来了，它是二十四节气中最早制订出的一个。时间在每年的阳历12月22日或者23日之间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7F6000" w:themeColor="accent4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6000" w:themeColor="accent4" w:themeShade="80"/>
                                <w:sz w:val="22"/>
                                <w:szCs w:val="22"/>
                              </w:rPr>
                              <w:t xml:space="preserve">     冬至是北半球全年中白天最短、黑夜最长的一天，过了冬至，白天就会一天天变长。古人对冬至的说法是：阴极之至，阳气始生，日南至，日短之至，日影长之至，故曰“冬至”。冬至过后，各地气候都进入一个最寒冷的阶段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firstLine="440" w:firstLineChars="2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7F6000" w:themeColor="accent4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6000" w:themeColor="accent4" w:themeShade="80"/>
                                <w:sz w:val="22"/>
                                <w:szCs w:val="22"/>
                              </w:rPr>
                              <w:t>也就是人们常说的“进九”，我国民间有“冷在三九，热在三伏”的说法。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7F6000" w:themeColor="accent4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0.3pt;margin-top:-9.75pt;height:199.5pt;width:387.75pt;z-index:251683840;mso-width-relative:page;mso-height-relative:page;" filled="f" stroked="f" coordsize="21600,21600" o:gfxdata="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JjOhibbAAAACwEAAA8AAAAAAAAAAQAgAAAAIgAAAGRycy9kb3ducmV2LnhtbFBLAQIUABQAAAAI&#10;AIdO4kBbDOGblQIAAA4FAAAOAAAAAAAAAAEAIAAAACoBAABkcnMvZTJvRG9jLnhtbFBLBQYAAAAA&#10;BgAGAFkBAAAx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7F6000" w:themeColor="accent4" w:themeShade="80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站酷快乐体2016修订版" w:hAnsi="站酷快乐体2016修订版" w:eastAsia="站酷快乐体2016修订版" w:cs="站酷快乐体2016修订版"/>
                          <w:color w:val="7F6000" w:themeColor="accent4" w:themeShade="80"/>
                          <w:sz w:val="40"/>
                          <w:szCs w:val="40"/>
                          <w:lang w:eastAsia="zh-CN"/>
                        </w:rPr>
                        <w:t>冬至节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7F6000" w:themeColor="accent4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6000" w:themeColor="accent4" w:themeShade="80"/>
                          <w:sz w:val="22"/>
                          <w:szCs w:val="22"/>
                        </w:rPr>
                        <w:t xml:space="preserve">     冬至，每年12月21日~23日，是我国农历中一个非常重要的节气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7F6000" w:themeColor="accent4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6000" w:themeColor="accent4" w:themeShade="80"/>
                          <w:sz w:val="22"/>
                          <w:szCs w:val="22"/>
                        </w:rPr>
                        <w:t>也是一个传统节日，至今仍有不少地方有过冬至节的习俗。冬至俗称“冬节”、“长至节”、“亚岁”等。早在二千五百多年前的春秋时代，我国已经用土圭观测太阳测定出冬至来了，它是二十四节气中最早制订出的一个。时间在每年的阳历12月22日或者23日之间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7F6000" w:themeColor="accent4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6000" w:themeColor="accent4" w:themeShade="80"/>
                          <w:sz w:val="22"/>
                          <w:szCs w:val="22"/>
                        </w:rPr>
                        <w:t xml:space="preserve">     冬至是北半球全年中白天最短、黑夜最长的一天，过了冬至，白天就会一天天变长。古人对冬至的说法是：阴极之至，阳气始生，日南至，日短之至，日影长之至，故曰“冬至”。冬至过后，各地气候都进入一个最寒冷的阶段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firstLine="440" w:firstLineChars="20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7F6000" w:themeColor="accent4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6000" w:themeColor="accent4" w:themeShade="80"/>
                          <w:sz w:val="22"/>
                          <w:szCs w:val="22"/>
                        </w:rPr>
                        <w:t>也就是人们常说的“进九”，我国民间有“冷在三九，热在三伏”的说法。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7F6000" w:themeColor="accent4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-1238250</wp:posOffset>
            </wp:positionH>
            <wp:positionV relativeFrom="paragraph">
              <wp:posOffset>2924175</wp:posOffset>
            </wp:positionV>
            <wp:extent cx="2612390" cy="1828800"/>
            <wp:effectExtent l="0" t="0" r="0" b="0"/>
            <wp:wrapNone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4"/>
                    <a:srcRect t="30004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1398905</wp:posOffset>
            </wp:positionV>
            <wp:extent cx="3335655" cy="2390140"/>
            <wp:effectExtent l="0" t="0" r="0" b="0"/>
            <wp:wrapNone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5"/>
                    <a:srcRect l="34161" t="18617" r="11025" b="42114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4863465</wp:posOffset>
            </wp:positionV>
            <wp:extent cx="11187430" cy="2534920"/>
            <wp:effectExtent l="0" t="0" r="0" b="0"/>
            <wp:wrapNone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rcRect t="78443"/>
                    <a:stretch>
                      <a:fillRect/>
                    </a:stretch>
                  </pic:blipFill>
                  <pic:spPr>
                    <a:xfrm>
                      <a:off x="0" y="0"/>
                      <a:ext cx="1118743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3496310</wp:posOffset>
            </wp:positionH>
            <wp:positionV relativeFrom="paragraph">
              <wp:posOffset>1506855</wp:posOffset>
            </wp:positionV>
            <wp:extent cx="6078855" cy="4756150"/>
            <wp:effectExtent l="0" t="0" r="0" b="0"/>
            <wp:wrapNone/>
            <wp:docPr id="7" name="图片 7" descr="6ece9564948e4a5c5fe7ae8fe7a34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ece9564948e4a5c5fe7ae8fe7a34fa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475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4805680</wp:posOffset>
            </wp:positionH>
            <wp:positionV relativeFrom="paragraph">
              <wp:posOffset>-1720850</wp:posOffset>
            </wp:positionV>
            <wp:extent cx="4200525" cy="4473575"/>
            <wp:effectExtent l="0" t="0" r="8890" b="0"/>
            <wp:wrapNone/>
            <wp:docPr id="11" name="图片 11" descr="5a162b743a5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a162b743a5da"/>
                    <pic:cNvPicPr>
                      <a:picLocks noChangeAspect="1"/>
                    </pic:cNvPicPr>
                  </pic:nvPicPr>
                  <pic:blipFill>
                    <a:blip r:embed="rId8"/>
                    <a:srcRect l="12289" t="-673" r="13874" b="11666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7651115</wp:posOffset>
            </wp:positionH>
            <wp:positionV relativeFrom="paragraph">
              <wp:posOffset>-585470</wp:posOffset>
            </wp:positionV>
            <wp:extent cx="2417445" cy="1278255"/>
            <wp:effectExtent l="0" t="0" r="0" b="17145"/>
            <wp:wrapNone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9"/>
                    <a:srcRect l="65068" t="56392" r="5784" b="28196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2410460</wp:posOffset>
            </wp:positionV>
            <wp:extent cx="4934585" cy="3963035"/>
            <wp:effectExtent l="0" t="0" r="0" b="0"/>
            <wp:wrapNone/>
            <wp:docPr id="8" name="图片 8" descr="5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 (3)"/>
                    <pic:cNvPicPr>
                      <a:picLocks noChangeAspect="1"/>
                    </pic:cNvPicPr>
                  </pic:nvPicPr>
                  <pic:blipFill>
                    <a:blip r:embed="rId10"/>
                    <a:srcRect t="24771" r="6328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-1099820</wp:posOffset>
            </wp:positionV>
            <wp:extent cx="6245860" cy="4205605"/>
            <wp:effectExtent l="0" t="0" r="0" b="0"/>
            <wp:wrapNone/>
            <wp:docPr id="13" name="图片 13" descr="f2fa45ac44ff954ebaf633309020c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2fa45ac44ff954ebaf633309020cb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-1685925</wp:posOffset>
            </wp:positionH>
            <wp:positionV relativeFrom="paragraph">
              <wp:posOffset>-2034540</wp:posOffset>
            </wp:positionV>
            <wp:extent cx="2933065" cy="2933065"/>
            <wp:effectExtent l="0" t="0" r="0" b="0"/>
            <wp:wrapNone/>
            <wp:docPr id="12" name="图片 12" descr="5a37428a07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a37428a078a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-1438275</wp:posOffset>
            </wp:positionH>
            <wp:positionV relativeFrom="paragraph">
              <wp:posOffset>3901440</wp:posOffset>
            </wp:positionV>
            <wp:extent cx="2907665" cy="2350770"/>
            <wp:effectExtent l="0" t="0" r="0" b="11430"/>
            <wp:wrapNone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3"/>
                    <a:srcRect t="19159"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-1151890</wp:posOffset>
            </wp:positionV>
            <wp:extent cx="10773410" cy="7617460"/>
            <wp:effectExtent l="0" t="0" r="8890" b="2540"/>
            <wp:wrapNone/>
            <wp:docPr id="1" name="图片 1" descr="5a2a396a43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a2a396a4358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73410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`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79165" cy="5269865"/>
            <wp:effectExtent l="0" t="0" r="0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5"/>
                    <a:srcRect l="33980"/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站酷快乐体2016修订版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方正综艺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汉仪太极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站酷高端黑">
    <w:panose1 w:val="02010600030101010101"/>
    <w:charset w:val="86"/>
    <w:family w:val="auto"/>
    <w:pitch w:val="default"/>
    <w:sig w:usb0="00000003" w:usb1="080E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E56B8D"/>
    <w:rsid w:val="13A753A5"/>
    <w:rsid w:val="33E56B8D"/>
    <w:rsid w:val="344564DC"/>
    <w:rsid w:val="65D9527D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Nicole1426574271</cp:lastModifiedBy>
  <cp:revision>1</cp:revision>
  <dcterms:created xsi:type="dcterms:W3CDTF">2018-10-19T11:02:00Z</dcterms:created>
  <dcterms:modified xsi:type="dcterms:W3CDTF">2018-10-19T11:20:37Z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