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2"/>
        </w:rPr>
        <w:pict>
          <v:shape id="_x0000_s1027" o:spid="_x0000_s1027" o:spt="75" alt="" type="#_x0000_t75" style="position:absolute;left:0pt;margin-left:-91.15pt;margin-top:-45.2pt;height:509pt;width:719.95pt;z-index:-251645952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r>
        <w:rPr>
          <w:sz w:val="22"/>
        </w:rPr>
        <w:pict>
          <v:shape id="_x0000_s1046" o:spid="_x0000_s1046" o:spt="75" alt="" type="#_x0000_t75" style="position:absolute;left:0pt;margin-left:26.55pt;margin-top:-34.5pt;height:80.15pt;width:407.45pt;z-index:18432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rPr>
          <w:sz w:val="22"/>
        </w:rPr>
        <w:pict>
          <v:shape id="_x0000_s1045" o:spid="_x0000_s1045" o:spt="75" alt="" type="#_x0000_t75" style="position:absolute;left:0pt;margin-left:-92pt;margin-top:-46pt;height:131.05pt;width:142.8pt;z-index:17408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  <w:r>
        <w:rPr>
          <w:sz w:val="22"/>
        </w:rPr>
        <w:pict>
          <v:shape id="_x0000_s1044" o:spid="_x0000_s1044" o:spt="75" alt="" type="#_x0000_t75" style="position:absolute;left:0pt;margin-left:-92pt;margin-top:-46pt;height:99.85pt;width:629.45pt;z-index:1638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sz w:val="22"/>
        </w:rPr>
        <w:pict>
          <v:shape id="_x0000_s1029" o:spid="_x0000_s1029" o:spt="75" alt="" type="#_x0000_t75" style="position:absolute;left:0pt;margin-left:382.45pt;margin-top:-22.7pt;height:281.25pt;width:240.25pt;z-index:-25164492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</w:rPr>
        <w:pict>
          <v:shape id="_x0000_s1035" o:spid="_x0000_s1035" o:spt="75" alt="" type="#_x0000_t75" style="position:absolute;left:0pt;margin-left:190.95pt;margin-top:2.4pt;height:49.7pt;width:96.5pt;z-index:1024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sz w:val="20"/>
        </w:rPr>
        <w:pict>
          <v:shape id="_x0000_s1032" o:spid="_x0000_s1032" o:spt="75" alt="" type="#_x0000_t75" style="position:absolute;left:0pt;margin-left:466.9pt;margin-top:3.35pt;height:21.35pt;width:75.35pt;z-index:-1024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</w:rPr>
        <w:pict>
          <v:shape id="_x0000_s1084" o:spid="_x0000_s1084" o:spt="202" type="#_x0000_t202" style="position:absolute;left:0pt;margin-left:408.85pt;margin-top:7.35pt;height:159.95pt;width:160.85pt;z-index:50334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8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/>
                      <w:sz w:val="17"/>
                      <w:szCs w:val="17"/>
                    </w:rPr>
                  </w:pPr>
                  <w:r>
                    <w:rPr>
                      <w:rFonts w:hint="eastAsia"/>
                      <w:sz w:val="17"/>
                      <w:szCs w:val="17"/>
                    </w:rPr>
                    <w:t>雷锋同志1940年12月18日出生，他是全心全意为人民服务的同志、中国人民解放军战士、伟大的共产主义战士。作为一名普通的中国人民解放军战士，雷锋在短暂的一生中帮助了无数人。激励着一代又一代人学习。他1954年加入中国{少年先锋队}1960年参加中国人民解放军，同年11月加入中国共产党。他克己奉公，助人为乐，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8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sz w:val="17"/>
                      <w:szCs w:val="17"/>
                    </w:rPr>
                  </w:pPr>
                  <w:r>
                    <w:rPr>
                      <w:rFonts w:hint="eastAsia"/>
                      <w:sz w:val="17"/>
                      <w:szCs w:val="17"/>
                    </w:rPr>
                    <w:t>为集体、人民做了大量的好事。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39" o:spid="_x0000_s1039" o:spt="75" alt="" type="#_x0000_t75" style="position:absolute;left:0pt;margin-left:236.75pt;margin-top:3.4pt;height:271.45pt;width:152.25pt;z-index:27648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  <w:r>
        <w:rPr>
          <w:sz w:val="20"/>
        </w:rPr>
        <w:pict>
          <v:shape id="_x0000_s1030" o:spid="_x0000_s1030" o:spt="75" alt="" type="#_x0000_t75" style="position:absolute;left:0pt;margin-left:-45.2pt;margin-top:8.3pt;height:199.7pt;width:344.4pt;z-index:-102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</w:rPr>
        <w:pict>
          <v:shape id="_x0000_s1038" o:spid="_x0000_s1038" o:spt="75" alt="" type="#_x0000_t75" style="position:absolute;left:0pt;margin-left:71.2pt;margin-top:0.25pt;height:21.85pt;width:128.9pt;z-index:9216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spacing w:before="4" w:after="0" w:line="240" w:lineRule="exact"/>
        <w:jc w:val="left"/>
        <w:rPr>
          <w:sz w:val="24"/>
          <w:szCs w:val="24"/>
        </w:rPr>
      </w:pPr>
    </w:p>
    <w:p>
      <w:pPr>
        <w:spacing w:before="0" w:after="0" w:line="256" w:lineRule="exact"/>
        <w:ind w:left="120" w:right="-20"/>
        <w:jc w:val="left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滴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水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只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放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进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大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海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才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永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远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不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会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干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涸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个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人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只</w:t>
      </w:r>
    </w:p>
    <w:p>
      <w:pPr>
        <w:spacing w:before="16" w:after="0" w:line="256" w:lineRule="exact"/>
        <w:ind w:left="118" w:right="5915" w:firstLine="1"/>
        <w:jc w:val="left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0"/>
          <w:w w:val="99"/>
          <w:position w:val="2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-18"/>
          <w:w w:val="99"/>
          <w:position w:val="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当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他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把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自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己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集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体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业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融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合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起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时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候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才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能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最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力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量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。 </w:t>
      </w:r>
      <w:r>
        <w:rPr>
          <w:rFonts w:ascii="微软雅黑" w:hAnsi="微软雅黑" w:eastAsia="微软雅黑" w:cs="微软雅黑"/>
          <w:spacing w:val="11"/>
          <w:w w:val="100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—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— </w:t>
      </w:r>
      <w:r>
        <w:rPr>
          <w:rFonts w:ascii="微软雅黑" w:hAnsi="微软雅黑" w:eastAsia="微软雅黑" w:cs="微软雅黑"/>
          <w:spacing w:val="11"/>
          <w:w w:val="100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雷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锋</w:t>
      </w:r>
    </w:p>
    <w:p>
      <w:pPr>
        <w:spacing w:before="11" w:after="0" w:line="266" w:lineRule="exact"/>
        <w:ind w:left="116" w:right="5889" w:firstLine="1"/>
        <w:jc w:val="left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0"/>
          <w:w w:val="99"/>
          <w:position w:val="2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觉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得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人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生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世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只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勤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劳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发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强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用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自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己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的 </w:t>
      </w:r>
      <w:r>
        <w:rPr>
          <w:rFonts w:ascii="微软雅黑" w:hAnsi="微软雅黑" w:eastAsia="微软雅黑" w:cs="微软雅黑"/>
          <w:spacing w:val="0"/>
          <w:w w:val="99"/>
          <w:position w:val="2"/>
          <w:sz w:val="17"/>
          <w:szCs w:val="17"/>
        </w:rPr>
        <w:t>双</w:t>
      </w:r>
      <w:r>
        <w:rPr>
          <w:rFonts w:ascii="微软雅黑" w:hAnsi="微软雅黑" w:eastAsia="微软雅黑" w:cs="微软雅黑"/>
          <w:spacing w:val="-18"/>
          <w:w w:val="99"/>
          <w:position w:val="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2"/>
          <w:sz w:val="17"/>
          <w:szCs w:val="17"/>
        </w:rPr>
        <w:t>手</w:t>
      </w:r>
      <w:r>
        <w:rPr>
          <w:rFonts w:ascii="微软雅黑" w:hAnsi="微软雅黑" w:eastAsia="微软雅黑" w:cs="微软雅黑"/>
          <w:spacing w:val="-18"/>
          <w:w w:val="99"/>
          <w:position w:val="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创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造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财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为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人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类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解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放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业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—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—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共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产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主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义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贡</w:t>
      </w:r>
    </w:p>
    <w:p>
      <w:pPr>
        <w:spacing w:before="0" w:after="0" w:line="252" w:lineRule="exact"/>
        <w:ind w:left="115" w:right="-20"/>
        <w:jc w:val="left"/>
        <w:rPr>
          <w:rFonts w:ascii="微软雅黑" w:hAnsi="微软雅黑" w:eastAsia="微软雅黑" w:cs="微软雅黑"/>
          <w:sz w:val="17"/>
          <w:szCs w:val="17"/>
        </w:rPr>
      </w:pPr>
      <w:r>
        <w:rPr>
          <w:sz w:val="22"/>
        </w:rPr>
        <w:pict>
          <v:shape id="_x0000_s1042" o:spid="_x0000_s1042" o:spt="75" alt="" type="#_x0000_t75" style="position:absolute;left:0pt;margin-left:163.3pt;margin-top:5pt;height:82.85pt;width:96.15pt;z-index:14336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  <w:r>
        <w:rPr>
          <w:sz w:val="22"/>
        </w:rPr>
        <w:pict>
          <v:shape id="_x0000_s1041" o:spid="_x0000_s1041" o:spt="75" alt="" type="#_x0000_t75" style="position:absolute;left:0pt;margin-left:524.75pt;margin-top:7.15pt;height:78.25pt;width:92.65pt;z-index:13312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献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自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己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切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这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才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是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最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幸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福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。</w:t>
      </w:r>
    </w:p>
    <w:p>
      <w:pPr>
        <w:spacing w:before="9" w:after="0" w:line="266" w:lineRule="exact"/>
        <w:ind w:left="113" w:right="7129" w:firstLine="1"/>
        <w:jc w:val="left"/>
        <w:rPr>
          <w:rFonts w:ascii="微软雅黑" w:hAnsi="微软雅黑" w:eastAsia="微软雅黑" w:cs="微软雅黑"/>
          <w:sz w:val="17"/>
          <w:szCs w:val="17"/>
        </w:rPr>
      </w:pPr>
      <w:r>
        <w:rPr>
          <w:sz w:val="22"/>
        </w:rPr>
        <w:pict>
          <v:shape id="_x0000_s1037" o:spid="_x0000_s1037" o:spt="75" alt="" type="#_x0000_t75" style="position:absolute;left:0pt;margin-left:426.35pt;margin-top:21.65pt;height:49.7pt;width:96.5pt;z-index:7168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pict>
          <v:shape id="_x0000_s1068" o:spid="_x0000_s1068" o:spt="136" type="#_x0000_t136" style="position:absolute;left:0pt;margin-left:604.5pt;margin-top:10.65pt;height:8.55pt;width:8.55pt;mso-position-horizontal-relative:page;rotation:23461888f;z-index:-102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。" style="font-family:&amp;quot;font-size:8pt;v-text-align:center;"/>
          </v:shape>
        </w:pic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雷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觉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得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个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革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命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者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就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得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应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该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把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革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命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利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益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放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第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位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为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党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事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业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贡</w:t>
      </w:r>
    </w:p>
    <w:p>
      <w:pPr>
        <w:spacing w:before="0" w:after="0" w:line="251" w:lineRule="exact"/>
        <w:ind w:left="112" w:right="-20"/>
        <w:jc w:val="left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献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自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己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切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这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才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是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最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幸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福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。 </w:t>
      </w:r>
    </w:p>
    <w:p>
      <w:pPr>
        <w:spacing w:before="0" w:after="0" w:line="200" w:lineRule="exact"/>
        <w:jc w:val="left"/>
        <w:rPr>
          <w:sz w:val="20"/>
          <w:szCs w:val="20"/>
        </w:rPr>
      </w:pPr>
      <w:bookmarkStart w:id="0" w:name="_GoBack"/>
    </w:p>
    <w:bookmarkEnd w:id="0"/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</w:rPr>
        <w:pict>
          <v:shape id="_x0000_s1028" o:spid="_x0000_s1028" o:spt="75" alt="" type="#_x0000_t75" style="position:absolute;left:0pt;margin-left:20.6pt;margin-top:9.5pt;height:245.3pt;width:308.15pt;z-index:-1024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</w:rPr>
        <w:pict>
          <v:shape id="_x0000_s1031" o:spid="_x0000_s1031" o:spt="75" alt="" type="#_x0000_t75" style="position:absolute;left:0pt;margin-left:333.1pt;margin-top:2.75pt;height:206.85pt;width:245.15pt;z-index:23552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</w:rPr>
        <w:pict>
          <v:shape id="_x0000_s1034" o:spid="_x0000_s1034" o:spt="75" alt="" type="#_x0000_t75" style="position:absolute;left:0pt;margin-left:411.55pt;margin-top:7.65pt;height:20.4pt;width:75.1pt;z-index:26624;mso-width-relative:page;mso-height-relative:page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  <w:r>
        <w:rPr>
          <w:sz w:val="20"/>
        </w:rPr>
        <w:pict>
          <v:shape id="_x0000_s1033" o:spid="_x0000_s1033" o:spt="75" alt="" type="#_x0000_t75" style="position:absolute;left:0pt;margin-left:105.3pt;margin-top:2.1pt;height:19.45pt;width:93.6pt;z-index:-1024;mso-width-relative:page;mso-height-relative:page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</w:p>
    <w:p>
      <w:pPr>
        <w:spacing w:before="10" w:after="0" w:line="240" w:lineRule="exact"/>
        <w:jc w:val="left"/>
        <w:rPr>
          <w:sz w:val="24"/>
          <w:szCs w:val="24"/>
        </w:rPr>
      </w:pPr>
    </w:p>
    <w:p>
      <w:pPr>
        <w:spacing w:before="0" w:after="0" w:line="252" w:lineRule="exact"/>
        <w:ind w:left="1253" w:right="5806"/>
        <w:jc w:val="both"/>
        <w:rPr>
          <w:rFonts w:ascii="微软雅黑" w:hAnsi="微软雅黑" w:eastAsia="微软雅黑" w:cs="微软雅黑"/>
          <w:sz w:val="17"/>
          <w:szCs w:val="17"/>
        </w:rPr>
      </w:pPr>
      <w:r>
        <w:rPr>
          <w:sz w:val="17"/>
        </w:rPr>
        <w:pict>
          <v:shape id="_x0000_s1085" o:spid="_x0000_s1085" o:spt="202" type="#_x0000_t202" style="position:absolute;left:0pt;margin-left:361.35pt;margin-top:4.9pt;height:136.7pt;width:179.15pt;z-index:50334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200" w:line="28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</w:pPr>
                  <w:r>
                    <w:rPr>
                      <w:rFonts w:hint="eastAsia"/>
                      <w:sz w:val="17"/>
                      <w:szCs w:val="17"/>
                    </w:rPr>
                    <w:t>雷</w:t>
                  </w:r>
                  <w:r>
                    <w:rPr>
                      <w:rFonts w:hint="eastAsia"/>
                      <w:sz w:val="17"/>
                      <w:szCs w:val="17"/>
                    </w:rPr>
                    <w:t>锋同志1940年12月18日出生，他是全心全意为人民服务的同志、中国人民解放军战士、伟大的共产主义战士。作为一名普通的中国人民解放军战士，雷锋在短暂的一生中帮助了无数人。激励着一代又一代人学习。他1954年加入中国{少年先锋队}1960年参加中国人民解放军，同年11月加入中国共产党。他克己奉公，助人为乐，为集体、人民做了大量的好事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次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、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妹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妹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妈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妈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乘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着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公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交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车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去</w:t>
      </w:r>
    </w:p>
    <w:p>
      <w:pPr>
        <w:spacing w:before="8" w:after="0" w:line="266" w:lineRule="exact"/>
        <w:ind w:left="1246" w:right="5790" w:firstLine="6"/>
        <w:jc w:val="both"/>
        <w:rPr>
          <w:rFonts w:ascii="微软雅黑" w:hAnsi="微软雅黑" w:eastAsia="微软雅黑" w:cs="微软雅黑"/>
          <w:sz w:val="17"/>
          <w:szCs w:val="17"/>
        </w:rPr>
      </w:pPr>
      <w:r>
        <w:rPr>
          <w:sz w:val="22"/>
        </w:rPr>
        <w:pict>
          <v:group id="_x0000_s1083" o:spid="_x0000_s1083" o:spt="203" style="position:absolute;left:0pt;margin-left:355pt;margin-top:28.95pt;height:142.35pt;width:277.05pt;z-index:503341056;mso-width-relative:page;mso-height-relative:page;" coordorigin="10056,7699" coordsize="5541,2847">
            <o:lock v:ext="edit" aspectratio="f"/>
            <v:shape id="_x0000_s1043" o:spid="_x0000_s1043" o:spt="75" alt="" type="#_x0000_t75" style="position:absolute;left:10249;top:8000;height:2547;width:5349;" filled="f" o:preferrelative="t" stroked="f" coordsize="21600,21600">
              <v:path/>
              <v:fill on="f" focussize="0,0"/>
              <v:stroke on="f"/>
              <v:imagedata r:id="rId20" cropleft="41190f" croptop="49139f" o:title=""/>
              <o:lock v:ext="edit" aspectratio="t"/>
            </v:shape>
            <v:shape id="_x0000_s1082" o:spid="_x0000_s1082" style="position:absolute;left:10056;top:7699;height:1991;width:3794;" fillcolor="#FFFFFF" filled="t" stroked="f" coordsize="3794,1991" path="m3794,334hbc3319,344,1963,397,1360,367hbc757,337,1024,227,777,184hbc530,141,254,0,127,150hbc0,300,101,621,144,934hbc187,1247,97,1507,344,1717hbc591,1927,780,1977,1377,1984hbc1974,1991,2867,1903,3327,1750hbc3787,1597,3587,1400,3677,1217hbc3767,1034,3764,900,3777,834hbe">
              <v:path arrowok="t"/>
              <v:fill on="t" focussize="0,0"/>
              <v:stroke on="f"/>
              <v:imagedata o:title=""/>
              <o:lock v:ext="edit" aspectratio="f"/>
            </v:shape>
          </v:group>
        </w:pic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小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主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人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报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新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闻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学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校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上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课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。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上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车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就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看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见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公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交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车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人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头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攒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有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位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置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都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坐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满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了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乘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客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过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道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上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也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挤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满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了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人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。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小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心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地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挪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着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脚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步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乘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客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间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穿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。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这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时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个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阿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见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了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即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给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让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了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座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。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我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心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里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暖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暖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说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了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声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谢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谢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，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便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坐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下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了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。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这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 xml:space="preserve">位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阿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是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在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学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雷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锋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啊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！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1"/>
          <w:sz w:val="17"/>
          <w:szCs w:val="17"/>
        </w:rPr>
        <w:t>多</w:t>
      </w:r>
      <w:r>
        <w:rPr>
          <w:rFonts w:ascii="微软雅黑" w:hAnsi="微软雅黑" w:eastAsia="微软雅黑" w:cs="微软雅黑"/>
          <w:spacing w:val="-18"/>
          <w:w w:val="99"/>
          <w:position w:val="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可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贵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的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精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神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！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我</w:t>
      </w:r>
    </w:p>
    <w:p>
      <w:pPr>
        <w:spacing w:before="0" w:after="0" w:line="252" w:lineRule="exact"/>
        <w:ind w:left="1245" w:right="7225"/>
        <w:jc w:val="both"/>
        <w:rPr>
          <w:rFonts w:ascii="微软雅黑" w:hAnsi="微软雅黑" w:eastAsia="微软雅黑" w:cs="微软雅黑"/>
          <w:sz w:val="17"/>
          <w:szCs w:val="17"/>
        </w:rPr>
      </w:pPr>
      <w:r>
        <w:rPr>
          <w:sz w:val="22"/>
        </w:rPr>
        <w:pict>
          <v:shape id="_x0000_s1040" o:spid="_x0000_s1040" o:spt="75" alt="" type="#_x0000_t75" style="position:absolute;left:0pt;margin-left:148.7pt;margin-top:5.75pt;height:61.2pt;width:90.95pt;z-index:12288;mso-width-relative:page;mso-height-relative:page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</v:shape>
        </w:pict>
      </w:r>
      <w:r>
        <w:rPr>
          <w:sz w:val="22"/>
        </w:rPr>
        <w:pict>
          <v:shape id="_x0000_s1036" o:spid="_x0000_s1036" o:spt="75" alt="" type="#_x0000_t75" style="position:absolute;left:0pt;margin-left:151.1pt;margin-top:13.4pt;height:49.7pt;width:96.5pt;z-index:4096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也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想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做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几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回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“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雷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sz w:val="17"/>
          <w:szCs w:val="17"/>
        </w:rPr>
        <w:t>锋</w:t>
      </w:r>
      <w:r>
        <w:rPr>
          <w:rFonts w:ascii="微软雅黑" w:hAnsi="微软雅黑" w:eastAsia="微软雅黑" w:cs="微软雅黑"/>
          <w:spacing w:val="-18"/>
          <w:w w:val="99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99"/>
          <w:position w:val="0"/>
          <w:sz w:val="17"/>
          <w:szCs w:val="17"/>
        </w:rPr>
        <w:t>”</w:t>
      </w:r>
      <w:r>
        <w:rPr>
          <w:rFonts w:ascii="微软雅黑" w:hAnsi="微软雅黑" w:eastAsia="微软雅黑" w:cs="微软雅黑"/>
          <w:spacing w:val="-18"/>
          <w:w w:val="99"/>
          <w:position w:val="0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0"/>
          <w:w w:val="100"/>
          <w:position w:val="0"/>
          <w:sz w:val="17"/>
          <w:szCs w:val="17"/>
        </w:rPr>
        <w:t>。</w:t>
      </w:r>
    </w:p>
    <w:sectPr>
      <w:type w:val="continuous"/>
      <w:pgSz w:w="14400" w:h="10200" w:orient="landscape"/>
      <w:pgMar w:top="920" w:right="2060" w:bottom="280" w:left="18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Segoe UI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Calibri">
    <w:altName w:val="Segoe U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46A65C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46"/>
    <customShpInfo spid="_x0000_s1045"/>
    <customShpInfo spid="_x0000_s1044"/>
    <customShpInfo spid="_x0000_s1029"/>
    <customShpInfo spid="_x0000_s1035"/>
    <customShpInfo spid="_x0000_s1032"/>
    <customShpInfo spid="_x0000_s1084"/>
    <customShpInfo spid="_x0000_s1039"/>
    <customShpInfo spid="_x0000_s1030"/>
    <customShpInfo spid="_x0000_s1038"/>
    <customShpInfo spid="_x0000_s1042"/>
    <customShpInfo spid="_x0000_s1041"/>
    <customShpInfo spid="_x0000_s1037"/>
    <customShpInfo spid="_x0000_s1068"/>
    <customShpInfo spid="_x0000_s1028"/>
    <customShpInfo spid="_x0000_s1031"/>
    <customShpInfo spid="_x0000_s1034"/>
    <customShpInfo spid="_x0000_s1033"/>
    <customShpInfo spid="_x0000_s1085"/>
    <customShpInfo spid="_x0000_s1043"/>
    <customShpInfo spid="_x0000_s1082"/>
    <customShpInfo spid="_x0000_s1083"/>
    <customShpInfo spid="_x0000_s1040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/>
  <dcterms:created xsi:type="dcterms:W3CDTF">2018-02-04T23:34:00Z</dcterms:created>
  <dcterms:modified xsi:type="dcterms:W3CDTF">2018-02-04T16:02:41Z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2018-02-04T00:00:00Z</vt:filetime>
  </property>
  <property fmtid="{D5CDD505-2E9C-101B-9397-08002B2CF9AE}" pid="3" name="LastSaved">
    <vt:filetime>2018-02-04T00:00:00Z</vt:filetime>
  </property>
  <property fmtid="{D5CDD505-2E9C-101B-9397-08002B2CF9AE}" pid="4" name="KSOProductBuildVer">
    <vt:lpwstr>2052-10.1.0.6029</vt:lpwstr>
  </property>
</Properties>
</file>