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301" w:rsidRDefault="00093301">
      <w:pPr>
        <w:pStyle w:val="BodyText"/>
        <w:rPr>
          <w:rFonts w:ascii="Times New Roman"/>
          <w:sz w:val="20"/>
        </w:rPr>
      </w:pPr>
    </w:p>
    <w:p w:rsidR="00093301" w:rsidRDefault="00093301">
      <w:pPr>
        <w:pStyle w:val="BodyText"/>
        <w:rPr>
          <w:rFonts w:ascii="Times New Roman"/>
          <w:sz w:val="20"/>
        </w:rPr>
      </w:pPr>
    </w:p>
    <w:p w:rsidR="00093301" w:rsidRDefault="00093301">
      <w:pPr>
        <w:pStyle w:val="BodyText"/>
        <w:rPr>
          <w:rFonts w:ascii="Times New Roman"/>
          <w:sz w:val="20"/>
        </w:rPr>
      </w:pPr>
    </w:p>
    <w:p w:rsidR="00093301" w:rsidRDefault="00093301">
      <w:pPr>
        <w:pStyle w:val="BodyText"/>
        <w:rPr>
          <w:rFonts w:ascii="Times New Roman"/>
          <w:sz w:val="20"/>
        </w:rPr>
      </w:pPr>
    </w:p>
    <w:p w:rsidR="00093301" w:rsidRDefault="00093301">
      <w:pPr>
        <w:pStyle w:val="BodyText"/>
        <w:rPr>
          <w:rFonts w:ascii="Times New Roman"/>
          <w:sz w:val="20"/>
        </w:rPr>
      </w:pPr>
    </w:p>
    <w:p w:rsidR="00093301" w:rsidRDefault="00093301">
      <w:pPr>
        <w:pStyle w:val="BodyText"/>
        <w:rPr>
          <w:rFonts w:ascii="Times New Roman"/>
          <w:sz w:val="20"/>
        </w:rPr>
      </w:pPr>
    </w:p>
    <w:p w:rsidR="00093301" w:rsidRDefault="00093301">
      <w:pPr>
        <w:pStyle w:val="BodyText"/>
        <w:rPr>
          <w:rFonts w:ascii="Times New Roman"/>
          <w:sz w:val="20"/>
        </w:rPr>
      </w:pPr>
    </w:p>
    <w:p w:rsidR="00093301" w:rsidRDefault="00093301">
      <w:pPr>
        <w:pStyle w:val="BodyText"/>
        <w:rPr>
          <w:rFonts w:ascii="Times New Roman"/>
          <w:sz w:val="20"/>
        </w:rPr>
      </w:pPr>
    </w:p>
    <w:p w:rsidR="00093301" w:rsidRDefault="00093301">
      <w:pPr>
        <w:pStyle w:val="BodyText"/>
        <w:spacing w:before="6"/>
        <w:rPr>
          <w:rFonts w:ascii="Times New Roman"/>
          <w:sz w:val="26"/>
        </w:rPr>
      </w:pPr>
    </w:p>
    <w:p w:rsidR="00093301" w:rsidRDefault="00093301">
      <w:pPr>
        <w:rPr>
          <w:rFonts w:ascii="Times New Roman"/>
          <w:sz w:val="26"/>
        </w:rPr>
        <w:sectPr w:rsidR="00093301">
          <w:type w:val="continuous"/>
          <w:pgSz w:w="16840" w:h="11910" w:orient="landscape"/>
          <w:pgMar w:top="1100" w:right="1060" w:bottom="280" w:left="2040" w:header="720" w:footer="720" w:gutter="0"/>
          <w:cols w:space="720"/>
        </w:sectPr>
      </w:pPr>
    </w:p>
    <w:p w:rsidR="00093301" w:rsidRDefault="00093301">
      <w:pPr>
        <w:spacing w:line="650" w:lineRule="exact"/>
        <w:ind w:left="364"/>
        <w:jc w:val="center"/>
        <w:rPr>
          <w:rFonts w:ascii="方正少儿简体" w:eastAsia="方正少儿简体"/>
          <w:sz w:val="48"/>
        </w:rPr>
      </w:pPr>
      <w:r>
        <w:rPr>
          <w:noProof/>
          <w:lang w:eastAsia="zh-CN"/>
        </w:rPr>
        <w:pict>
          <v:group id="_x0000_s1026" style="position:absolute;left:0;text-align:left;margin-left:0;margin-top:0;width:841.9pt;height:595.3pt;z-index:-251658240;mso-position-horizontal-relative:page;mso-position-vertical-relative:page" coordsize="16838,119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16838;height:11906">
              <v:imagedata r:id="rId4" o:title=""/>
            </v:shape>
            <v:shape id="_x0000_s1028" type="#_x0000_t75" style="position:absolute;left:3651;top:3400;width:407;height:439">
              <v:imagedata r:id="rId5" o:title=""/>
            </v:shape>
            <v:shape id="_x0000_s1029" style="position:absolute;left:4125;top:3401;width:389;height:426" coordorigin="4126,3402" coordsize="389,426" path="m4293,3435r-1,11l4297,3456r11,7l4291,3463r-15,1l4263,3464r-11,1l4209,3465r-7,-10l4193,3450r-8,-2l4175,3450r-7,5l4164,3466r-2,14l4159,3530r-8,67l4141,3680r-14,100l4126,3799r3,15l4136,3823r11,4l4159,3826r31,-109l4197,3650r7,-70l4209,3508r30,l4275,3509r42,l4365,3510r101,l4487,3510r16,-4l4512,3498r3,-10l4513,3476r-9,-8l4489,3462r-23,-2l4365,3460r2,-4l4368,3449r,-10l4365,3423r-8,-12l4345,3404r-16,-2l4314,3404r-12,7l4296,3421r-3,14xe" filled="f" strokecolor="#162a87" strokeweight="1pt">
              <v:path arrowok="t"/>
            </v:shape>
            <v:shape id="_x0000_s1030" type="#_x0000_t75" style="position:absolute;left:4216;top:3511;width:330;height:322">
              <v:imagedata r:id="rId6" o:title=""/>
            </v:shape>
            <v:shape id="_x0000_s1031" type="#_x0000_t75" style="position:absolute;left:4634;top:3560;width:371;height:275">
              <v:imagedata r:id="rId7" o:title=""/>
            </v:shape>
            <v:shape id="_x0000_s1032" style="position:absolute;left:4612;top:3414;width:405;height:152" coordorigin="4612,3415" coordsize="405,152" path="m4862,3454r-87,l4770,3437r-7,-12l4754,3418r-11,-3l4734,3417r-7,7l4722,3437r-3,19l4698,3457r-69,6l4612,3484r2,10l4621,3501r13,5l4652,3508r3,l4664,3509r14,1l4723,3510r,8l4724,3527r3,11l4729,3551r7,8l4745,3565r13,2l4771,3567r8,-9l4783,3540r,-30l4862,3510r-2,10l4861,3529r2,8l4867,3548r6,8l4883,3561r12,2l4905,3563r8,-8l4918,3538r1,-6l4920,3522r,-15l4927,3507r9,l4948,3506r15,-1l4970,3505r7,-1l4982,3503r16,-3l5009,3494r7,-7l5017,3477r-4,-10l4946,3451r-16,l4916,3452r-5,-15l4904,3426r-8,-8l4886,3415r-9,1l4870,3424r-5,12l4862,3454xe" filled="f" strokecolor="#162a87" strokeweight="1pt">
              <v:path arrowok="t"/>
            </v:shape>
            <v:shape id="_x0000_s1033" type="#_x0000_t75" style="position:absolute;left:5128;top:3554;width:326;height:236">
              <v:imagedata r:id="rId8" o:title=""/>
            </v:shape>
            <v:shape id="_x0000_s1034" style="position:absolute;left:-156;top:11719;width:407;height:449" coordorigin="-156,11720" coordsize="407,449" o:spt="100" adj="0,,0" path="m5244,3426r-29,4l5188,3433r-25,3l5139,3439r-12,3l5120,3447r,9l5119,3468r8,8l5143,3478r7,2l5160,3481r12,l5186,3480r-8,10l5177,3500r5,8l5167,3510r-17,2l5133,3514r-18,2l5098,3520r-8,7l5090,3537r,13l5100,3558r20,3l5147,3561r34,l5222,3559r48,-2l5326,3554r49,-3l5418,3548r38,-4l5474,3541r13,-5l5495,3528r2,-10l5493,3505r-10,-7l5465,3495r-15,l5438,3496r-11,l5418,3497r-33,l5388,3491r2,-8l5390,3475r12,-2l5413,3472r11,-2l5435,3467r15,-4l5458,3455r,-14l5454,3431r-8,-7l5434,3419r-16,-2l5407,3418r-10,l5388,3418r-17,1l5355,3420r-16,1l5325,3422r-5,-15l5312,3395r-13,-6l5283,3387r-16,3l5255,3398r-8,12l5244,3426xm5184,3771r-1,14l5185,3796r4,8l5195,3810r15,9l5228,3826r23,5l5278,3835r19,l5310,3834r7,-1l5347,3833r27,-5l5394,3819r11,-15l5409,3784r-3,-16l5400,3756r-9,-7l5379,3747r-14,1l5358,3754r-1,11l5353,3777r-9,6l5330,3784r-11,1l5308,3786r-10,l5257,3786r-17,-1l5232,3780r3,-9l5232,3757r-6,-10l5219,3740r-11,-5l5198,3739r-8,7l5186,3757r-2,14xe" filled="f" strokecolor="#162a87" strokeweight="1pt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35" type="#_x0000_t75" style="position:absolute;left:5181;top:3592;width:215;height:103">
              <v:imagedata r:id="rId9" o:title=""/>
            </v:shape>
            <v:shape id="_x0000_s1036" style="position:absolute;left:-164;top:11809;width:416;height:348" coordorigin="-164,11810" coordsize="416,348" o:spt="100" adj="0,,0" path="m5088,3786r-6,11l5083,3808r9,12l5101,3824r10,l5123,3822r12,-6l5144,3806r8,-11l5159,3782r6,-13l5168,3758r-2,-9l5160,3743r-10,-8l5138,3736r-12,9l5115,3754r-11,9l5096,3774r-8,12xm5428,3780r2,14l5437,3805r12,6l5465,3814r13,-4l5487,3803r7,-10l5497,3778r-3,-14l5486,3754r-10,-7l5462,3745r-14,3l5437,3754r-6,11l5428,3780xm5242,3505r,-5l5238,3491r-7,-13l5282,3478r17,l5314,3477r14,l5340,3477r-12,22l5306,3501r-23,1l5262,3504r-20,1xe" filled="f" strokecolor="#162a87" strokeweight="1pt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37" type="#_x0000_t75" style="position:absolute;left:5600;top:3400;width:383;height:443">
              <v:imagedata r:id="rId10" o:title=""/>
            </v:shape>
            <v:shape id="_x0000_s1038" style="position:absolute;left:3502;top:4034;width:81;height:198" coordorigin="3502,4035" coordsize="81,198" path="m3502,4086r,30l3517,4110r14,-7l3542,4096r10,-6l3552,4232r31,l3583,4035r-23,l3552,4050r-12,13l3524,4076r-22,10xe" filled="f" strokecolor="#a30a5d" strokeweight=".25pt">
              <v:path arrowok="t"/>
            </v:shape>
            <v:shape id="_x0000_s1039" style="position:absolute;left:3639;top:4012;width:78;height:252" coordorigin="3639,4012" coordsize="78,252" path="m3717,4140r-4,-36l3704,4071r-15,-31l3669,4012r-29,l3660,4042r14,31l3683,4106r4,34l3684,4173r-9,32l3660,4235r-21,28l3669,4263r21,-27l3705,4206r9,-32l3717,4140xe" filled="f" strokecolor="#a30a5d" strokeweight=".25pt">
              <v:path arrowok="t"/>
            </v:shape>
            <v:shape id="_x0000_s1040" style="position:absolute;left:-26;top:11690;width:207;height:215" coordorigin="-25,11691" coordsize="207,215" o:spt="100" adj="0,,0" path="m3774,4247r,-12l3929,4235r,12l3955,4247r,-214l3749,4033r,214l3774,4247xm3929,4216r-155,l3774,4054r155,l3929,4216xm3838,4094r,24l3792,4118r,21l3838,4139r,37l3786,4176r,21l3919,4197r,-21l3895,4176r14,-13l3902,4156r-8,-8l3886,4141r-13,12l3880,4159r7,8l3895,4176r-33,l3862,4139r49,l3911,4118r-49,l3862,4094r54,l3916,4073r-129,l3787,4094r51,xe" filled="f" strokecolor="#a30a5d" strokeweight=".25pt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41" style="position:absolute;left:-98;top:11821;width:226;height:225" coordorigin="-98,11821" coordsize="226,225" o:spt="100" adj="0,,0" path="m4076,4105r-21,11l4033,4125r-25,7l3981,4138r4,7l3989,4151r3,7l4012,4153r19,-7l4050,4139r18,-9l4069,4131r1,1l4071,4135r2,2l4075,4138r,2l4056,4151r-22,11l4009,4171r-28,8l3982,4181r2,3l3986,4189r3,5l3991,4197r1,3l4018,4191r24,-11l4064,4169r21,-13l4086,4159r2,4l4089,4167r-24,17l4038,4199r-29,12l3979,4220r2,2l3983,4226r3,6l3988,4236r1,2l3990,4240r30,-11l4048,4217r25,-14l4095,4187r1,5l4096,4196r,5l4097,4217r-7,7l4073,4223r-27,l4047,4227r2,5l4050,4238r1,3l4051,4243r1,2l4084,4245r16,-3l4112,4234r6,-14l4120,4201r,-13l4118,4176r-3,-11l4128,4159r10,23l4151,4202r17,17l4189,4232r5,-7l4199,4218r6,-5l4186,4202r-16,-14l4157,4171r-10,-21l4152,4148r1,-1l4152,4148r16,-7l4179,4135r8,-4l4174,4111r-14,8l4144,4127r-18,9l4106,4145r-5,-8l4095,4128r-8,-9l4095,4115r7,-4l4110,4105r55,l4165,4086r-146,l4019,4105r57,xm4011,4094r,-27l4174,4067r,27l4198,4094r,-47l4112,4047r-1,-4l4109,4038r-3,-7l4104,4026r-1,-4l4102,4021r-28,3l4076,4027r1,5l4080,4039r1,3l4082,4045r1,2l3985,4047r,47l4011,4094xe" filled="f" strokecolor="#a30a5d" strokeweight=".25pt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42" style="position:absolute;left:-20;top:11834;width:229;height:224" coordorigin="-20,11834" coordsize="229,224" o:spt="100" adj="0,,0" path="m4237,4094r,34l4301,4128r-13,8l4270,4143r-24,6l4218,4154r4,7l4225,4167r2,5l4254,4166r23,-7l4296,4151r15,-8l4313,4144r1,1l4315,4147r2,2l4318,4151r1,1l4297,4164r-23,11l4248,4183r-27,7l4221,4191r1,1l4222,4194r5,6l4231,4205r1,3l4260,4199r25,-10l4308,4178r20,-13l4328,4166r1,l4329,4167r3,4l4333,4173r1,1l4310,4191r-27,14l4252,4216r-33,9l4222,4232r4,6l4229,4245r35,-12l4294,4220r25,-13l4340,4193r,6l4340,4201r1,2l4341,4205r,15l4333,4226r-16,l4302,4226r-9,l4289,4225r1,2l4291,4231r1,4l4292,4240r1,3l4294,4246r11,l4316,4245r10,l4342,4242r12,-7l4361,4223r2,-17l4363,4196r-1,-9l4359,4177r5,-2l4369,4173r4,-1l4383,4192r12,18l4411,4225r20,12l4431,4236r1,-2l4434,4232r6,-6l4444,4221r2,-2l4428,4209r-15,-12l4401,4181r-9,-19l4428,4145r-13,-17l4431,4128r,-53l4376,4075r20,-18l4396,4040r-92,l4309,4036r4,-5l4317,4025r-28,-3l4275,4038r-16,14l4240,4066r-22,14l4223,4085r6,6l4234,4096r3,-2xm4332,4128r81,l4399,4136r-15,7l4369,4151r-17,7l4346,4150r-7,-9l4329,4131r2,-1l4331,4129r1,-1xm4346,4075r-80,l4274,4069r7,-5l4287,4058r78,l4346,4075xm4407,4112r-64,l4345,4106r2,-7l4349,4092r58,l4407,4112xm4324,4092r-2,7l4320,4106r-3,6l4262,4112r,-20l4324,4092xe" filled="f" strokecolor="#a30a5d" strokeweight=".25pt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43" style="position:absolute;left:-151;top:11868;width:227;height:223" coordorigin="-151,11868" coordsize="227,223" o:spt="100" adj="0,,0" path="m4609,4063r,153l4575,4216r,-116l4551,4100r,116l4530,4216r,21l4685,4237r,-21l4635,4216r,-69l4677,4147r,-22l4635,4125r,-62l4681,4063r,-24l4544,4039r,24l4609,4063xm4490,4160r,87l4514,4247r,-114l4521,4124r8,-11l4536,4102r-19,-14l4503,4108r-15,18l4473,4142r-15,14l4459,4159r2,4l4462,4169r3,5l4466,4178r1,3l4476,4174r7,-7l4490,4160xm4536,4042r-20,-17l4503,4040r-13,14l4476,4067r-15,11l4466,4087r4,9l4473,4103r15,-13l4503,4076r16,-16l4536,4042xe" filled="f" strokecolor="#a30a5d" strokeweight=".25pt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44" type="#_x0000_t75" style="position:absolute;left:2589;top:5240;width:351;height:325">
              <v:imagedata r:id="rId11" o:title=""/>
            </v:shape>
            <v:shape id="_x0000_s1045" type="#_x0000_t75" style="position:absolute;left:2056;top:5240;width:351;height:325">
              <v:imagedata r:id="rId12" o:title=""/>
            </v:shape>
            <v:shape id="_x0000_s1046" style="position:absolute;left:2098;top:4595;width:805;height:763" coordorigin="2098,4596" coordsize="805,763" o:spt="100" adj="0,,0" path="m2496,4596r,1l2098,4619r24,5l2124,4646r1,46l2128,4757r5,81l2142,4928r16,95l2180,5118r31,91l2253,5291r54,67l2366,5358r38,-261l2430,4960r27,-57l2496,4881r364,l2865,4838r5,-81l2873,4692r2,-46l2877,4624r26,-6l2509,4597r,-1l2503,4596r-7,xm2860,4881r-364,l2545,4967r43,162l2619,5287r12,71l2690,5358r54,-67l2785,5209r32,-91l2840,5023r15,-95l2860,4881xm2509,4596r-6,l2509,4596r,xe" fillcolor="#79470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47" style="position:absolute;left:1822;top:3655;width:1351;height:1000" coordorigin="1823,3655" coordsize="1351" o:spt="100" adj="0,,0" path="m2865,4035r-732,l2103,4193r-14,113l2088,4430r10,189l2174,4639r67,11l2336,4654r160,1l2496,4655r13,l2509,4655r172,-6l2804,4636r74,-12l2903,4619r1,-226l2890,4207r-17,-126l2865,4035xm2134,3655r-124,18l1923,3763r-100,189l1924,4032r60,44l2024,4099r45,18l2133,4035r929,l3078,4024r67,-50l3173,3952,3023,3772r-50,-22l2496,3750r-155,-63l2134,3655xm3062,4035r-197,l2928,4117r69,-38l3062,4035xm2711,3682r-58,5l2496,3750r477,l2852,3696r-141,-14xe" fillcolor="#6ccec5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48" style="position:absolute;left:2313;top:3361;width:379;height:483" coordorigin="2313,3362" coordsize="379,483" path="m2503,3362r-74,14l2369,3417r-41,60l2313,3551r,104l2328,3729r41,60l2429,3830r74,14l2576,3830r60,-41l2677,3729r15,-74l2692,3551r-15,-74l2636,3417r-60,-41l2503,3362xe" fillcolor="#ffdbc5" stroked="f">
              <v:path arrowok="t"/>
            </v:shape>
            <v:shape id="_x0000_s1049" style="position:absolute;left:2790;top:4039;width:397;height:415" coordorigin="2790,4040" coordsize="397,415" path="m3055,4040r83,130l3179,4243r8,44l3173,4327r-71,47l2971,4415r-125,29l2790,4455e" filled="f" strokecolor="#ffdbc5" strokeweight="2.21828mm">
              <v:path arrowok="t"/>
            </v:shape>
            <v:shape id="_x0000_s1050" style="position:absolute;left:1760;top:2178;width:1475;height:1475" coordorigin="1761,2179" coordsize="1475,1475" path="m2485,2179r-76,5l2336,2197r-70,19l2199,2242r-64,32l2075,2312r-56,44l1967,2404r-46,53l1879,2515r-36,61l1814,2641r-24,69l1773,2781r-10,73l1761,2929r6,76l1781,3078r21,70l1831,3215r36,64l1908,3339r46,56l2006,3447r55,46l2120,3535r61,35l2245,3600r66,24l2377,3641r67,10l2511,3653r67,-5l2645,3636r66,-19l2775,3591r63,-32l2898,3521r58,-44l3009,3428r50,-53l3103,3318r39,-62l3175,3191r27,-68l3221,3052r11,-74l3235,2903r-5,-75l3218,2755r-20,-71l3172,2617r-32,-64l3102,2493r-44,-56l3010,2386r-53,-47l2899,2297r-61,-35l2773,2232r-68,-24l2634,2191r-74,-10l2485,2179xe" fillcolor="#ffdbc5" stroked="f">
              <v:path arrowok="t"/>
            </v:shape>
            <v:shape id="_x0000_s1051" style="position:absolute;left:2185;top:3479;width:774;height:175" coordorigin="2186,3479" coordsize="774,175" o:spt="100" adj="0,,0" path="m2186,3568r81,38l2350,3633r84,16l2519,3653r77,-6l2673,3630r75,-25l2777,3592r-323,l2386,3591r-68,-4l2252,3579r-66,-11xm2959,3479r-67,28l2822,3531r-71,20l2679,3568r-74,12l2530,3588r-76,4l2777,3592r45,-21l2893,3529r66,-50xe" fillcolor="#453434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52" type="#_x0000_t75" style="position:absolute;left:2715;top:2951;width:104;height:104">
              <v:imagedata r:id="rId13" o:title=""/>
            </v:shape>
            <v:shape id="_x0000_s1053" type="#_x0000_t75" style="position:absolute;left:2180;top:2960;width:104;height:104">
              <v:imagedata r:id="rId14" o:title=""/>
            </v:shape>
            <v:shape id="_x0000_s1054" type="#_x0000_t75" style="position:absolute;left:2662;top:3112;width:204;height:128">
              <v:imagedata r:id="rId15" o:title=""/>
            </v:shape>
            <v:shape id="_x0000_s1055" type="#_x0000_t75" style="position:absolute;left:2139;top:3122;width:204;height:128">
              <v:imagedata r:id="rId16" o:title=""/>
            </v:shape>
            <v:shape id="_x0000_s1056" style="position:absolute;left:2268;top:3280;width:487;height:133" coordorigin="2269,3280" coordsize="487,133" path="m2269,3289r50,55l2379,3383r66,23l2514,3413r70,-10l2649,3378r58,-41l2755,3280e" filled="f" strokecolor="#ff675f" strokeweight="2.27pt">
              <v:path arrowok="t"/>
            </v:shape>
            <v:shape id="_x0000_s1057" type="#_x0000_t75" style="position:absolute;left:1664;top:2929;width:217;height:217">
              <v:imagedata r:id="rId17" o:title=""/>
            </v:shape>
            <v:shape id="_x0000_s1058" type="#_x0000_t75" style="position:absolute;left:3135;top:2902;width:217;height:217">
              <v:imagedata r:id="rId18" o:title=""/>
            </v:shape>
            <v:shape id="_x0000_s1059" style="position:absolute;left:1688;top:2074;width:1623;height:902" coordorigin="1688,2075" coordsize="1623,902" o:spt="100" adj="0,,0" path="m2362,2075r-211,8l2033,2111r-67,71l1908,2318r-29,40l1812,2460r-72,136l1694,2738r-6,109l1712,2910r45,37l1819,2976r35,1l1897,2954r50,-38l2004,2867r62,-53l2133,2764r69,-42l2275,2694r73,-6l2509,2688r63,-15l2668,2603r142,-140l3188,2463r-6,-12l3122,2338r-72,-104l2987,2165r-57,-35l2864,2122r-164,l2685,2113r-55,-17l2526,2080r-164,-5xm3188,2463r-378,l2841,2571r43,79l2932,2709r45,47l3015,2800r21,47l3053,2907r27,26l3136,2930r106,-27l3293,2817r17,-62l3292,2685r-54,-107l3223,2541r-35,-78xm2509,2688r-161,l2480,2695r29,-7xm2845,2119r-145,3l2864,2122r-19,-3xe" fillcolor="#ff7543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60" style="position:absolute;left:1578;top:4046;width:1282;height:953" coordorigin="1579,4047" coordsize="1282,953" path="m2860,4432r-7,-74l2830,4288r-37,-61l2744,4176r-58,-38l2620,4113r-71,-10l2476,4109r-70,23l2361,4159r-44,-34l2253,4089r-69,-25l2111,4049r-76,-2l1958,4056r-74,22l1816,4110r-61,42l1702,4203r-45,58l1621,4325r-25,69l1581,4466r-2,76l1588,4619r22,74l1642,4761r42,61l1735,4876r58,44l1857,4956r69,25l1998,4996r76,3l2151,4989r74,-22l2293,4935r61,-42l2408,4842r44,-58l2480,4735r51,7l2605,4736r70,-23l2736,4675r50,-48l2825,4568r25,-66l2860,4432e" fillcolor="#df9900" stroked="f">
              <v:path arrowok="t"/>
            </v:shape>
            <v:shape id="_x0000_s1061" style="position:absolute;left:2051;top:4173;width:1196;height:455" coordorigin="2051,4173" coordsize="1196,455" path="m3202,4173l2051,4410r45,217l3246,4390r-44,-217xe" fillcolor="#d26700" stroked="f">
              <v:path arrowok="t"/>
            </v:shape>
            <v:shape id="_x0000_s1062" type="#_x0000_t75" style="position:absolute;left:1881;top:4349;width:346;height:346">
              <v:imagedata r:id="rId19" o:title=""/>
            </v:shape>
            <v:shape id="_x0000_s1063" style="position:absolute;left:2977;top:4090;width:487;height:345" coordorigin="2977,4090" coordsize="487,345" path="m3340,4090r-62,1l3099,4128r-57,24l3000,4195r-23,55l2977,4312r25,58l3045,4412r55,23l3162,4434r179,-37l3398,4373r42,-43l3463,4275r,-63l3439,4155r-43,-42l3340,4090xe" fillcolor="#453434" stroked="f">
              <v:path arrowok="t"/>
            </v:shape>
            <v:shape id="_x0000_s1064" style="position:absolute;left:1810;top:4039;width:397;height:415" coordorigin="1810,4040" coordsize="397,415" path="m1942,4040r-84,130l1818,4243r-8,44l1824,4327r71,47l2025,4415r126,29l2207,4455e" filled="f" strokecolor="#ffdbc5" strokeweight="2.21828mm">
              <v:path arrowok="t"/>
            </v:shape>
            <v:shape id="_x0000_s1065" type="#_x0000_t75" style="position:absolute;left:2104;top:4340;width:183;height:235">
              <v:imagedata r:id="rId20" o:title=""/>
            </v:shape>
            <v:shape id="_x0000_s1066" type="#_x0000_t75" style="position:absolute;left:2981;top:4297;width:227;height:216">
              <v:imagedata r:id="rId21" o:title=""/>
            </v:shape>
            <v:shape id="_x0000_s1067" style="position:absolute;left:7608;top:2819;width:8498;height:1471" coordorigin="7609,2820" coordsize="8498,1471" o:spt="100" adj="0,,0" path="m10745,2820r-161,1l10422,2825r-162,7l10178,2837r-81,6l10016,2849r-82,8l9853,2865r-81,10l9690,2885r-81,11l9528,2908r-80,13l9367,2935r-81,16l9206,2967r-80,17l9047,3002r-80,20l8888,3042r-79,22l8731,3086r-78,24l8576,3135r-78,26l8422,3189r-76,28l8270,3247r-75,31l8195,3460r-50,55l8067,3544r-160,13l7609,3563r,697l8049,4290r271,-7l8533,4224r266,-126l8799,3846r464,-116l9611,3671r404,-20l15526,3651r,l15691,3623r116,-11l16106,3612r,-229l14831,3383r-597,-89l13799,3224,12420,2971r-141,-24l12135,2925r-146,-20l11840,2886r-152,-16l11535,2855r-155,-12l11223,2833r-158,-7l10906,2821r-161,-1xm15526,3651r-5511,l10649,3654r74,1l10877,3659r160,7l11286,3681r259,19l11899,3733r447,49l13040,3869r1224,177l14379,4060r111,12l14598,4082r105,8l14803,4096r96,4l14990,4102r85,l15155,4100r73,-4l15294,4090r59,-8l15404,4072r42,-12l15481,4046r24,-16l15521,4012r5,-19l15526,3651xm16106,3612r-299,l15927,3615r179,15l16106,3612xm15471,2838r-260,64l14831,3053r,330l16106,3383r,-459l15729,2850r-258,-12xe" fillcolor="#f8ad9c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68" style="position:absolute;left:8695;top:3125;width:577;height:579" coordorigin="8695,3126" coordsize="577,579" o:spt="100" adj="0,,0" path="m8781,3214r-86,18l8770,3585r6,36l8777,3653r-4,28l8764,3705r51,-14l8847,3664r14,-40l8857,3571r-60,-283l8803,3276r-9,l8781,3214xm9079,3380r-113,l8964,3418r-7,45l8946,3516r-17,60l8919,3606r-12,26l8893,3655r-15,19l8937,3666r43,-16l9008,3626r12,-32l9029,3564r8,-28l9043,3512r4,-22l9163,3490r-47,-57l9079,3380xm9163,3490r-116,l9049,3493r4,4l9057,3504r16,19l9087,3540r12,14l9110,3564r16,17l9141,3593r15,8l9170,3605r15,2l9206,3605r30,-6l9272,3590r-52,-41l9168,3497r-5,-7xm9034,3227r-92,19l8962,3338r1,11l8964,3360r-141,30l8827,3409r139,-29l9079,3380r-15,-21l9153,3340r-95,l9034,3227xm9221,3306r-163,34l9153,3340r72,-15l9221,3306xm9006,3126r-101,21l8917,3203r-45,9l8841,3221r-24,13l8802,3253r-8,23l8803,3276r4,-7l8825,3253r26,-11l8886,3234r248,-53l9018,3181r-12,-55xm9180,3147r-162,34l9134,3181r51,-11l9180,3147xe" fillcolor="#c1690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69" style="position:absolute;left:-339;top:11804;width:577;height:579" coordorigin="-339,11804" coordsize="577,579" o:spt="100" adj="0,,0" path="m9034,3227r19,88l9055,3323r1,9l9058,3340r163,-34l9225,3325r-161,34l9116,3433r52,64l9220,3549r52,41l9236,3599r-30,6l9185,3607r-15,-2l9156,3601r-15,-8l9126,3581r-16,-17l9099,3554r-12,-14l9073,3523r-16,-19l9053,3497r-4,-4l9047,3490r-4,22l9037,3536r-8,28l9020,3594r-12,32l8980,3650r-43,16l8878,3674r15,-19l8907,3632r12,-26l8929,3576r17,-60l8957,3463r7,-45l8966,3380r-139,29l8823,3390r141,-30l8963,3349r-1,-11l8960,3330r-18,-84l9034,3227xm8770,3585r-75,-353l8781,3214r13,62l8802,3253r15,-19l8841,3221r31,-9l8917,3203r-12,-56l9006,3126r12,55l9180,3147r5,23l8886,3234r-35,8l8825,3253r-18,16l8797,3288r60,283l8861,3624r-14,40l8815,3691r-51,14l8773,3681r4,-28l8776,3621r-6,-36xe" filled="f" strokecolor="#fff000" strokeweight="1pt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70" type="#_x0000_t75" style="position:absolute;left:9348;top:3025;width:571;height:550">
              <v:imagedata r:id="rId22" o:title=""/>
            </v:shape>
            <v:shape id="_x0000_s1071" style="position:absolute;left:9348;top:3150;width:233;height:424" coordorigin="9348,3151" coordsize="233,424" path="m9401,3181r-50,5l9348,3165r111,-13l9480,3151r15,4l9505,3166r4,15l9508,3193r-2,20l9501,3241r-8,37l9522,3275r15,30l9552,3330r14,19l9580,3363r-31,3l9525,3366r-17,-4l9498,3354r24,211l9442,3574r-22,-189l9409,3387r-11,1l9384,3390r-14,1l9390,3354r16,-45l9416,3256r6,-60l9422,3183r-7,-5l9401,3181xe" filled="f" strokecolor="#fff000" strokeweight="1pt">
              <v:path arrowok="t"/>
            </v:shape>
            <v:shape id="_x0000_s1072" style="position:absolute;left:10026;top:2986;width:535;height:526" coordorigin="10026,2986" coordsize="535,526" o:spt="100" adj="0,,0" path="m10174,3319r-83,l10097,3512r83,-3l10174,3319xm10242,3290r-69,l10173,3294r2,4l10178,3301r8,15l10201,3326r22,5l10251,3331r5,138l10223,3470r1,22l10560,3480r,-14l10339,3466r-5,-138l10439,3325r85,l10524,3307r-274,l10242,3290xm10524,3325r-85,l10444,3463r-105,3l10560,3466r,-6l10529,3460r-5,-135xm10559,3459r-30,1l10560,3460r-1,-1xm10195,3113r-98,l10107,3115r3,4l10113,3124r-1,11l10107,3154r-21,57l10067,3257r-19,37l10029,3321r19,l10065,3321r14,-1l10091,3319r83,l10173,3290r69,l10240,3285r-11,-22l10219,3240r-9,-22l10170,3218r3,-6l10176,3202r4,-13l10186,3176r3,-10l10190,3160r8,-32l10195,3113xm10323,3003r-83,2l10250,3307r274,l10524,3307r-191,l10329,3178r105,-4l10519,3174r,-18l10328,3156r-4,-114l10332,3033r11,-6l10353,3025r-29,l10323,3003xm10519,3174r-85,l10438,3303r-105,4l10524,3307r-5,-133xm10210,3217r-40,1l10210,3218r,-1xm10505,3022r-109,l10411,3023r11,5l10428,3039r2,15l10433,3152r-105,4l10519,3156r-4,-101l10510,3029r-5,-7xm10144,3090r-118,4l10027,3116r70,-3l10195,3113r-2,-8l10175,3092r-31,-2xm10158,2986r-92,4l10070,3007r5,15l10080,3034r6,10l10097,3061r24,9l10158,3073r49,-5l10189,3054r-14,-18l10164,3014r-6,-28xm10434,2999r-65,2l10353,3003r-13,5l10330,3015r-6,10l10353,3025r4,-1l10374,3023r22,-1l10505,3022r-10,-12l10470,3001r-36,-2xe" fillcolor="#c1690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73" type="#_x0000_t75" style="position:absolute;left:10314;top:3012;width:140;height:465">
              <v:imagedata r:id="rId23" o:title=""/>
            </v:shape>
            <v:shape id="_x0000_s1074" type="#_x0000_t75" style="position:absolute;left:10056;top:2976;width:161;height:107">
              <v:imagedata r:id="rId24" o:title=""/>
            </v:shape>
            <v:shape id="_x0000_s1075" style="position:absolute;left:10026;top:2998;width:535;height:513" coordorigin="10026,2999" coordsize="535,513" path="m10079,3114r-52,2l10026,3094r118,-4l10175,3092r18,13l10198,3128r-8,32l10189,3166r-3,10l10180,3189r-4,13l10173,3212r-3,6l10210,3217r9,23l10229,3263r11,22l10250,3307r-10,-302l10323,3003r1,22l10330,3015r10,-7l10353,3003r16,-2l10434,2999r36,2l10495,3010r15,19l10515,3055r14,405l10559,3459r1,21l10224,3492r-1,-22l10256,3469r-5,-138l10223,3331r-22,-5l10186,3316r-8,-15l10175,3298r-2,-4l10173,3290r7,219l10097,3512r-6,-193l10079,3320r-14,1l10048,3321r-19,l10048,3294r19,-37l10086,3211r21,-57l10112,3135r1,-11l10110,3119r-3,-4l10097,3113r-18,1xe" filled="f" strokecolor="#fff000" strokeweight="1pt">
              <v:path arrowok="t"/>
            </v:shape>
            <v:shape id="_x0000_s1076" style="position:absolute;left:10701;top:2994;width:503;height:503" coordorigin="10701,2994" coordsize="503,503" o:spt="100" adj="0,,0" path="m10801,3448r-13,l10795,3464r10,12l10820,3484r19,3l11112,3497r37,l11175,3485r7,-12l11054,3473r-214,-8l10824,3462r-14,-7l10801,3448xm10719,2994r-18,488l10787,3485r1,-37l10801,3448r-3,-3l10788,3432r15,-380l10812,3038r5,-3l10803,3035r2,-38l10719,2994xm11169,3024r-304,l11064,3031r24,3l11104,3043r9,15l11115,3079r-13,341l11099,3445r-9,17l11075,3471r-21,2l11182,3473r7,-10l11191,3430r13,-343l11200,3053r-19,-24l11169,3024xm10823,3084r,19l10906,3106r-4,107l10832,3213r-1,17l10901,3233r-6,160l10807,3393r,14l11091,3417r1,-17l10978,3396r,-3l10895,3393r-87,-4l10978,3389r6,-153l11080,3236r1,-16l10985,3216r,-3l10902,3213r-70,-2l10985,3211r4,-102l11096,3109r1,-15l10823,3084xm11003,3263r,2l11003,3268r2,4l11010,3303r6,24l11022,3345r6,11l11037,3364r14,5l11070,3373r23,1l11083,3360r-9,-22l11066,3306r-9,-41l11003,3263xm11080,3236r-96,l11080,3240r,-4xm11096,3109r-107,l11096,3113r,-4xm10868,3000r-25,l10824,3006r-14,12l10803,3035r14,l10825,3029r18,-5l10865,3024r304,l11147,3014r-47,-6l10868,3000xe" fillcolor="#c1690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77" type="#_x0000_t75" style="position:absolute;left:10796;top:3073;width:310;height:354">
              <v:imagedata r:id="rId25" o:title=""/>
            </v:shape>
            <v:shape id="_x0000_s1078" style="position:absolute;left:-302;top:11636;width:503;height:503" coordorigin="-301,11637" coordsize="503,503" o:spt="100" adj="0,,0" path="m10865,3024r-22,l10825,3029r-13,9l10803,3052r-15,380l10798,3445r12,10l10824,3462r16,3l11054,3473r21,-2l11090,3462r9,-17l11102,3420r13,-341l11113,3058r-9,-15l11088,3034r-24,-3l10865,3024xm10787,3485r-86,-3l10719,2994r86,3l10803,3035r7,-17l10824,3006r19,-6l10868,3000r232,8l11147,3014r34,15l11200,3053r4,34l11191,3430r-2,33l11175,3485r-26,12l11112,3497r-273,-10l10820,3484r-15,-8l10795,3464r-7,-16l10787,3485xe" filled="f" strokecolor="#fff000" strokeweight="1pt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79" type="#_x0000_t75" style="position:absolute;left:11336;top:3100;width:392;height:400">
              <v:imagedata r:id="rId26" o:title=""/>
            </v:shape>
            <v:shape id="_x0000_s1080" type="#_x0000_t75" style="position:absolute;left:11816;top:3152;width:397;height:408">
              <v:imagedata r:id="rId27" o:title=""/>
            </v:shape>
            <v:shape id="_x0000_s1081" style="position:absolute;left:12304;top:3162;width:546;height:512" coordorigin="12305,3163" coordsize="546,512" o:spt="100" adj="0,,0" path="m12548,3506r-108,l12450,3530r24,18l12510,3559r50,4l12502,3593r-59,24l12384,3638r-61,15l12329,3654r9,2l12351,3660r57,10l12457,3674r42,-1l12532,3667r45,-20l12635,3615r71,-44l12730,3555r-156,l12564,3541r-9,-16l12548,3507r,-1xm12655,3419r-123,l12705,3447r5,4l12712,3457r1,6l12709,3469r-8,4l12665,3497r-33,21l12602,3538r-28,17l12730,3555r59,-41l12804,3489r1,-22l12791,3450r-29,-13l12655,3419xm12477,3337r-47,55l12385,3437r-41,35l12305,3497r45,10l12387,3512r31,l12440,3506r108,l12543,3487r-65,-10l12482,3473r13,-13l12506,3447r10,-11l12525,3427r7,-8l12655,3419r-107,-17l12552,3398r4,-5l12562,3386r9,-9l12578,3369r6,-8l12589,3355r-112,-18xm12487,3297r-12,l12480,3306r9,8l12501,3320r16,3l12750,3361r35,5l12811,3363r16,-12l12834,3333r-122,l12691,3330r-37,-6l12657,3308r-98,l12505,3299r-16,-1l12487,3297xm12755,3223r-13,80l12737,3319r-10,10l12712,3333r122,l12835,3331r15,-93l12755,3223xm12401,3163r-22,138l12471,3316r4,-19l12487,3297r-7,-5l12477,3279r17,-101l12401,3163xm12582,3166r-23,142l12657,3308r20,-127l12582,3166xe" fillcolor="#c1690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82" type="#_x0000_t75" style="position:absolute;left:12468;top:3409;width:255;height:156">
              <v:imagedata r:id="rId28" o:title=""/>
            </v:shape>
            <v:shape id="_x0000_s1083" style="position:absolute;left:-392;top:11622;width:546;height:512" coordorigin="-392,11623" coordsize="546,512" o:spt="100" adj="0,,0" path="m12471,3316r-92,-15l12401,3163r93,15l12477,3279r3,13l12489,3298r16,1l12559,3308r23,-142l12677,3181r-23,143l12691,3330r21,3l12727,3329r10,-10l12742,3303r13,-80l12850,3238r-15,93l12827,3351r-16,12l12785,3366r-35,-5l12517,3323r-16,-3l12489,3314r-9,-8l12475,3297r-4,19xm12477,3337r112,18l12584,3362r-6,7l12571,3377r-9,9l12556,3393r-4,5l12548,3402r214,35l12791,3450r14,17l12804,3489r-15,25l12706,3571r-71,44l12577,3647r-45,20l12499,3673r-42,1l12408,3670r-57,-10l12338,3656r-9,-2l12323,3653r61,-15l12443,3617r59,-24l12560,3563r-50,-4l12474,3548r-24,-18l12440,3506r-22,6l12387,3512r-37,-5l12305,3497r39,-25l12385,3437r45,-45l12477,3337xe" filled="f" strokecolor="#fff000" strokeweight="1pt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84" style="position:absolute;left:12948;top:3253;width:546;height:542" coordorigin="12949,3254" coordsize="546,542" o:spt="100" adj="0,,0" path="m12952,3595r-3,20l13161,3647r-21,134l13233,3796r21,-134l13383,3662r-126,-20l13259,3628r-95,l12952,3595xm13383,3662r-129,l13472,3695r3,-19l13383,3662xm13174,3561r-10,67l13259,3628r8,-53l13174,3561xm13255,3279r-23,145l13210,3434r-24,10l13161,3452r-27,8l13161,3464r24,4l13206,3470r19,1l13224,3478r-2,39l13237,3546r34,20l13322,3577r60,9l13411,3587r24,-7l13455,3565r1,-3l13386,3562r-41,-6l13326,3550r-12,-15l13309,3511r4,-33l13315,3463r6,-3l13329,3456r10,-5l13345,3448r9,-7l13366,3431r74,-51l13462,3366r-132,l13341,3292r-86,-13xm13483,3466r-21,47l13439,3545r-25,16l13386,3562r70,l13469,3542r5,-17l13478,3507r3,-19l13483,3466xm13119,3254r-42,49l13040,3342r-31,27l12984,3386r18,3l13020,3392r16,3l13051,3396r-23,147l13110,3556r31,-197l13142,3358r1,-2l13143,3355r3,-2l13162,3332r16,-21l13194,3289r16,-21l13119,3254xm13387,3328r-7,5l13371,3339r-12,7l13346,3356r-10,6l13330,3366r132,l13470,3361r25,-17l13387,3328xe" fillcolor="#c1690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85" type="#_x0000_t75" style="position:absolute;left:12973;top:3243;width:531;height:354">
              <v:imagedata r:id="rId29" o:title=""/>
            </v:shape>
            <v:shape id="_x0000_s1086" style="position:absolute;left:12948;top:3560;width:527;height:235" coordorigin="12949,3561" coordsize="527,235" path="m13233,3796r-93,-15l13161,3647r-212,-32l12952,3595r212,33l13174,3561r93,14l13257,3642r218,34l13472,3695r-218,-33l13233,3796xe" filled="f" strokecolor="#fff000" strokeweight="1pt">
              <v:path arrowok="t"/>
            </v:shape>
            <v:shape id="_x0000_s1087" style="position:absolute;left:13628;top:3342;width:546;height:574" coordorigin="13629,3343" coordsize="546,574" o:spt="100" adj="0,,0" path="m13852,3822r-37,l13839,3849r29,20l13900,3884r37,9l14102,3916r3,-24l13947,3870r-33,-9l13883,3846r-29,-22l13852,3822xm13848,3818r-123,l13714,3832r-12,12l13689,3854r-15,8l13728,3867r42,-4l13798,3848r17,-26l13852,3822r-4,-4xm13930,3496r-38,266l13892,3776r,11l13892,3790r11,19l13926,3822r33,8l14111,3851r3,-21l14067,3823r1,-11l13991,3812r-14,-4l13968,3800r-3,-13l13966,3769r38,-262l13930,3496xm13632,3495r-3,22l13642,3519r11,3l13660,3528r2,10l13661,3553r-30,210l13630,3785r,5l13636,3810r13,15l13670,3832r15,1l13700,3831r13,-5l13725,3818r123,l13827,3795r1,l13731,3795r-15,-2l13712,3785r,-13l13714,3752r28,-192l13742,3538r-7,-17l13719,3510r-24,-6l13632,3495xm13948,3417r-3,19l14043,3450r-52,362l14068,3812r26,-182l14141,3630r1,-13l14097,3611r22,-154l14135,3452r15,-9l14163,3429r1,-2l14026,3427r-24,-2l13948,3417xm13755,3604r,33l13758,3670r4,33l13770,3736r-6,13l13758,3762r-7,14l13744,3790r-6,3l13731,3795r97,l13856,3734r12,-29l13783,3705r-7,-24l13769,3657r-7,-27l13755,3604xm13791,3370r-3,20l13836,3396r17,2l13861,3404r-4,13l13851,3430r-15,21l13814,3481r-31,38l13772,3538r-3,15l13774,3563r13,5l13816,3573r7,8l13821,3595r-5,23l13808,3643r-11,29l13783,3705r85,l13878,3682r16,-42l13903,3607r1,-20l13895,3572r-18,-10l13850,3558r41,-52l13920,3466r17,-27l13942,3425r,-15l13935,3398r-14,-8l13899,3386r-108,-16xm14141,3630r-47,l14140,3637r1,-7xm13693,3343r,46l13693,3407r-1,9l13693,3439r17,18l13742,3470r47,8l13778,3458r-7,-27l13769,3396r2,-42l13693,3343xm14068,3397r-9,15l14044,3422r-18,5l14164,3427r10,-15l14068,3397xe" fillcolor="#c1690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88" style="position:absolute;left:13891;top:3396;width:283;height:455" coordorigin="13891,3397" coordsize="283,455" path="m14111,3851r-152,-21l13892,3790r-1,-25l13930,3496r74,11l13966,3769r-1,18l13968,3800r9,8l13991,3812r52,-362l13945,3436r3,-19l14002,3425r24,2l14044,3422r15,-10l14068,3397r106,15l14163,3429r-13,14l14135,3452r-16,5l14097,3611r45,6l14140,3637r-46,-7l14067,3823r47,7l14111,3851xe" filled="f" strokecolor="#fff000" strokeweight="1pt">
              <v:path arrowok="t"/>
            </v:shape>
            <v:shape id="_x0000_s1089" type="#_x0000_t75" style="position:absolute;left:13681;top:3332;width:118;height:156">
              <v:imagedata r:id="rId30" o:title=""/>
            </v:shape>
            <v:shape id="_x0000_s1090" style="position:absolute;left:13628;top:3370;width:477;height:547" coordorigin="13629,3370" coordsize="477,547" path="m13800,3570r-13,-2l13774,3563r-5,-10l13772,3538r11,-19l13814,3481r22,-30l13851,3430r6,-13l13861,3404r-8,-6l13836,3396r-48,-6l13791,3370r108,16l13921,3390r14,8l13942,3410r,15l13937,3439r-17,27l13891,3506r-41,52l13877,3562r18,10l13904,3587r-1,20l13894,3640r-16,42l13856,3734r-29,61l13854,3824r29,22l13914,3861r33,9l14105,3892r-3,24l13937,3893r-69,-24l13815,3822r-17,26l13770,3863r-42,4l13674,3862r15,-8l13702,3844r12,-12l13725,3818r-12,8l13700,3831r-15,2l13670,3832r-21,-7l13636,3810r-6,-20l13631,3763r30,-210l13662,3538r-2,-10l13653,3522r-11,-3l13629,3517r3,-22l13695,3504r24,6l13735,3521r7,17l13742,3560r-28,192l13712,3772r,13l13716,3793r8,1l13731,3795r39,-59l13762,3703r-4,-33l13755,3637r,-33l13762,3631r7,26l13776,3681r7,24l13797,3672r11,-29l13816,3618r5,-23l13823,3581r-7,-8l13800,3570xe" filled="f" strokecolor="#fff000" strokeweight="1pt">
              <v:path arrowok="t"/>
            </v:shape>
            <v:shape id="_x0000_s1091" style="position:absolute;left:14928;top:3650;width:598;height:390" coordorigin="14928,3651" coordsize="598,390" path="m15526,3651r-160,16l15262,3682r-93,21l15041,3738r-70,25l14928,3815r20,23l14991,3858r63,14l15132,3880r222,34l15459,3968r31,50l15491,4040r15,-10l15517,4018r7,-12l15526,3993r,-342xe" fillcolor="#6c3c1c" stroked="f">
              <v:path arrowok="t"/>
            </v:shape>
            <v:shape id="_x0000_s1092" style="position:absolute;left:14820;top:2838;width:1286;height:1202" coordorigin="14820,2838" coordsize="1286,1202" o:spt="100" adj="0,,0" path="m16106,3551r-154,-5l15808,3546r-132,4l15554,3558r-111,11l15341,3582r-91,15l15168,3614r-72,18l15033,3649r-54,18l14934,3683r-37,15l14868,3711r-21,10l14835,3728r-6,3l14829,3778r-9,70l14846,3885r84,13l15100,3900r115,6l15309,3921r73,22l15435,3972r36,33l15491,4040r14,-81l15472,3915r-113,-21l15132,3880r-78,-8l14991,3858r-43,-20l14928,3815r7,-26l14971,3763r70,-25l15207,3699r156,-27l15480,3656r46,-5l15691,3623r116,-11l15927,3615r179,15l16106,3612r,-61m16106,2924r-34,-7l15729,2850r-258,-12l15211,2902r-380,151l14831,3144r321,-160l15392,2917r278,12l16106,3007r,-83e" fillcolor="#e37d88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93" style="position:absolute;left:14829;top:2968;width:1277;height:763" coordorigin="14829,2968" coordsize="1277,763" o:spt="100" adj="0,,0" path="m14829,3383r,348l14835,3728r12,-7l14868,3711r29,-13l14934,3683r45,-16l15033,3649r63,-17l15168,3614r82,-17l15341,3582r102,-13l15554,3558r122,-8l15808,3546r298,l16106,3383r-1275,l14829,3383xm16106,3546r-298,l15952,3546r154,5l16106,3546xm15595,2968r-404,54l14926,3102r-95,42l14831,3383r1275,l16106,3007r-511,-39xe" fillcolor="#f8ad9c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94" type="#_x0000_t75" style="position:absolute;left:8420;top:3845;width:381;height:248">
              <v:imagedata r:id="rId31" o:title=""/>
            </v:shape>
            <v:shape id="_x0000_s1095" style="position:absolute;left:7608;top:3459;width:1191;height:831" coordorigin="7609,3460" coordsize="1191,831" o:spt="100" adj="0,,0" path="m8195,3460r-50,55l8067,3544r-160,13l7609,3563r,83l7806,3664r126,-4l8044,3626r151,-73l8195,3460t604,633l8770,4076r-37,-16l8690,4047r-50,-11l8303,4138r-335,36l7711,4173r-102,-7l7609,4260r440,30l8320,4283r213,-59l8639,4174r160,-76l8799,4093e" fillcolor="#e15e7c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96" style="position:absolute;left:7608;top:3553;width:1032;height:647" coordorigin="7609,3553" coordsize="1032,647" o:spt="100" adj="0,,0" path="m7609,3646r,520l7970,4200r228,-3l8389,4147r251,-111l8602,4031r-42,-5l8515,4024r-49,-1l8299,4003r-79,-42l8196,3919r-1,-19l8195,3649r-530,l7609,3646xm8195,3553r-198,68l7807,3647r-142,2l8195,3649r,-96xe" fillcolor="#e48e9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97" style="position:absolute;left:8195;top:2819;width:7296;height:1283" coordorigin="8195,2820" coordsize="7296,1283" o:spt="100" adj="0,,0" path="m14829,3383l13627,3188,12350,2959r-143,-23l12149,2927r-160,-22l11840,2886r-152,-16l11535,2855r-155,-12l11223,2833r-158,-7l10906,2822r-161,-2l10584,2821r-162,4l10260,2832r-82,5l10097,2843r-81,7l9934,2857r-81,8l9772,2875r-82,10l9609,2896r-81,12l9448,2921r-81,14l9286,2951r-80,16l9126,2984r-79,18l8967,3022r-79,20l8809,3064r-78,22l8653,3110r-77,25l8498,3161r-76,28l8346,3217r-76,30l8195,3278r,99l8198,3375r8,-3l8219,3366r17,-8l8258,3348r27,-11l8316,3325r36,-14l8392,3295r45,-16l8487,3262r54,-18l8600,3225r63,-19l8731,3186r72,-20l8880,3146r81,-19l9047,3107r90,-20l9232,3068r99,-18l9434,3032r108,-16l9654,3000r117,-15l9892,2972r125,-12l10147,2950r134,-9l10419,2935r142,-5l10708,2927r115,l10896,2928r95,2l11086,2934r95,5l11277,2944r97,7l11567,2967r193,20l11953,3010r288,39l12524,3093r368,63l14027,3371r260,45l14404,3435r55,7l14511,3449r50,6l14608,3459r44,4l14693,3465r39,1l14767,3466r33,-2l14829,3461r,-78m15491,4040r-10,-22l15465,3997r-23,-20l15414,3959r-104,79l15143,4062r-351,-37l13123,3775r-565,-74l12152,3654r-7,l11748,3615r-160,-13l11350,3585r-235,-13l10884,3564r-151,-3l10584,3560r-105,1l10373,3563r-107,4l10159,3572r-107,6l9946,3585r-211,17l9631,3612r-204,22l9232,3660r-94,13l9047,3688r-88,14l8874,3717r-81,16l8716,3749r-73,16l8575,3781r-63,17l8453,3814r-53,16l8353,3847r-41,16l8277,3879r-29,16l8226,3911r-14,15l8204,3941r24,28l8275,3995r77,20l8466,4023r114,5l8673,4043r73,22l8799,4093r-3,-54l8769,4010r-75,-14l8548,3987r-82,-11l8421,3954r4,-27l8489,3899r106,-24l8696,3858r75,-10l8800,3845r1,l8802,3845r25,-6l8884,3826r87,-18l9085,3785r67,-11l9225,3761r79,-12l9389,3736r91,-12l9576,3712r101,-11l9784,3690r111,-9l10010,3672r120,-7l10254,3659r128,-3l10514,3654r135,l10723,3655r154,4l11037,3666r249,15l11550,3701r349,32l12346,3782r694,87l14260,4045r110,14l14478,4071r104,10l14684,4089r97,6l14875,4099r88,3l15047,4102r79,-1l15199,4098r66,-6l15325,4086r53,-9l15423,4066r15,-4l15461,4054r30,-14e" fillcolor="#e37d88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98" type="#_x0000_t75" style="position:absolute;left:14332;top:2375;width:2494;height:4700">
              <v:imagedata r:id="rId32" o:title=""/>
            </v:shape>
            <v:shape id="_x0000_s1099" type="#_x0000_t75" style="position:absolute;left:6851;top:3826;width:2449;height:4459">
              <v:imagedata r:id="rId33" o:title=""/>
            </v:shape>
            <v:shape id="_x0000_s1100" type="#_x0000_t75" style="position:absolute;left:12540;top:9636;width:4298;height:2270">
              <v:imagedata r:id="rId34" o:title=""/>
            </v:shape>
            <v:shape id="_x0000_s1101" style="position:absolute;left:12736;top:10394;width:3;height:2" coordorigin="12736,10395" coordsize="3,2" path="m12739,10395r-3,1l12739,10395xe" fillcolor="#ff691e" stroked="f">
              <v:path arrowok="t"/>
            </v:shape>
            <v:shape id="_x0000_s1102" style="position:absolute;left:12738;top:10394;width:426;height:135" coordorigin="12739,10395" coordsize="426,135" path="m12739,10395r425,134l12739,10395xe" fillcolor="#ff8e24" stroked="f">
              <v:path arrowok="t"/>
            </v:shape>
            <v:shape id="_x0000_s1103" style="position:absolute;left:12738;top:10395;width:426;height:135" coordorigin="12739,10395" coordsize="426,135" path="m12739,10395r425,134l12739,10395xe" fillcolor="#ff8923" stroked="f">
              <v:path arrowok="t"/>
            </v:shape>
            <v:shape id="_x0000_s1104" type="#_x0000_t75" style="position:absolute;left:12854;top:10412;width:405;height:130">
              <v:imagedata r:id="rId35" o:title=""/>
            </v:shape>
            <v:shape id="_x0000_s1105" type="#_x0000_t75" style="position:absolute;left:12731;top:9985;width:912;height:776">
              <v:imagedata r:id="rId36" o:title=""/>
            </v:shape>
            <v:shape id="_x0000_s1106" type="#_x0000_t75" style="position:absolute;left:12908;top:10139;width:270;height:236">
              <v:imagedata r:id="rId37" o:title=""/>
            </v:shape>
            <v:shape id="_x0000_s1107" type="#_x0000_t75" style="position:absolute;left:12701;top:9955;width:1785;height:1822">
              <v:imagedata r:id="rId38" o:title=""/>
            </v:shape>
            <v:shape id="_x0000_s1108" type="#_x0000_t75" style="position:absolute;left:13731;top:11174;width:376;height:119">
              <v:imagedata r:id="rId39" o:title=""/>
            </v:shape>
            <v:shape id="_x0000_s1109" type="#_x0000_t75" style="position:absolute;left:13567;top:9906;width:2204;height:1821">
              <v:imagedata r:id="rId40" o:title=""/>
            </v:shape>
            <v:shape id="_x0000_s1110" type="#_x0000_t75" style="position:absolute;left:15081;top:11051;width:269;height:258">
              <v:imagedata r:id="rId41" o:title=""/>
            </v:shape>
            <v:shape id="_x0000_s1111" type="#_x0000_t75" style="position:absolute;left:15046;top:10972;width:1012;height:702">
              <v:imagedata r:id="rId42" o:title=""/>
            </v:shape>
            <v:shape id="_x0000_s1112" style="position:absolute;left:15706;top:10239;width:3;height:2" coordorigin="15707,10239" coordsize="3,2" path="m15710,10239r-3,2l15709,10239xe" fillcolor="#ff691e" stroked="f">
              <v:path arrowok="t"/>
            </v:shape>
            <v:shape id="_x0000_s1113" style="position:absolute;left:15709;top:10239;width:426;height:135" coordorigin="15709,10239" coordsize="426,135" path="m15710,10239r425,135l15710,10239xe" fillcolor="#ff8e24" stroked="f">
              <v:path arrowok="t"/>
            </v:shape>
            <v:shape id="_x0000_s1114" type="#_x0000_t75" style="position:absolute;left:15824;top:10256;width:405;height:130">
              <v:imagedata r:id="rId43" o:title=""/>
            </v:shape>
            <v:shape id="_x0000_s1115" type="#_x0000_t75" style="position:absolute;left:15671;top:9829;width:1092;height:1791">
              <v:imagedata r:id="rId44" o:title=""/>
            </v:shape>
            <v:shape id="_x0000_s1116" type="#_x0000_t75" style="position:absolute;left:15879;top:9984;width:270;height:236">
              <v:imagedata r:id="rId45" o:title=""/>
            </v:shape>
            <v:shape id="_x0000_s1117" style="position:absolute;left:16027;top:10342;width:35;height:31" coordorigin="16028,10342" coordsize="35,31" path="m16063,10342r-3,6l16052,10355r-11,8l16028,10373r19,-12l16055,10355r7,-4l16063,10342xe" fillcolor="#ff9927" stroked="f">
              <v:path arrowok="t"/>
            </v:shape>
            <v:shape id="_x0000_s1118" style="position:absolute;left:16234;top:9894;width:427;height:136" coordorigin="16235,9894" coordsize="427,136" path="m16235,9894r2,1l16240,9896r3,2l16661,10030r-3,-2l16235,9894xe" fillcolor="#ff7e21" stroked="f">
              <v:path arrowok="t"/>
            </v:shape>
            <v:shape id="_x0000_s1119" style="position:absolute;left:16242;top:9897;width:426;height:136" coordorigin="16243,9898" coordsize="426,136" path="m16243,9898r3,1l16248,9900r3,1l16668,10033r-7,-3l16243,9898xe" fillcolor="#ff8322" stroked="f">
              <v:path arrowok="t"/>
            </v:shape>
            <v:shape id="_x0000_s1120" style="position:absolute;left:16250;top:9901;width:430;height:138" coordorigin="16251,9901" coordsize="430,138" path="m16251,9901r2,2l16256,9904r2,1l16680,10039r-12,-6l16251,9901xe" fillcolor="#ff8522" stroked="f">
              <v:path arrowok="t"/>
            </v:shape>
            <v:shape id="_x0000_s1121" style="position:absolute;left:16258;top:9905;width:431;height:139" coordorigin="16258,9905" coordsize="431,139" path="m16258,9905r2,2l16263,9909r2,1l16689,10044r-3,-2l16680,10039r-422,-134xe" fillcolor="#ff8923" stroked="f">
              <v:path arrowok="t"/>
            </v:shape>
            <v:shape id="_x0000_s1122" style="position:absolute;left:16265;top:9910;width:430;height:140" coordorigin="16265,9910" coordsize="430,140" path="m16265,9910r3,2l16270,9914r2,2l16695,10050r-6,-6l16265,9910xe" fillcolor="#ff8e24" stroked="f">
              <v:path arrowok="t"/>
            </v:shape>
            <v:shape id="_x0000_s1123" style="position:absolute;left:16272;top:9916;width:431;height:141" coordorigin="16272,9916" coordsize="431,141" path="m16272,9916r3,2l16277,9921r3,2l16703,10057r-8,-7l16272,9916xe" fillcolor="#ff9124" stroked="f">
              <v:path arrowok="t"/>
            </v:shape>
            <v:shape id="_x0000_s1124" style="position:absolute;left:16279;top:9923;width:433;height:144" coordorigin="16280,9923" coordsize="433,144" path="m16280,9923r3,3l16285,9929r3,3l16712,10066r,-1l16703,10057r-423,-134xe" fillcolor="#ff9425" stroked="f">
              <v:path arrowok="t"/>
            </v:shape>
            <v:shape id="_x0000_s1125" style="position:absolute;left:16287;top:9931;width:433;height:147" coordorigin="16288,9932" coordsize="433,147" path="m16288,9932r3,4l16294,9940r3,4l16720,10078r-8,-12l16288,9932xe" fillcolor="#ff9927" stroked="f">
              <v:path arrowok="t"/>
            </v:shape>
            <v:shape id="_x0000_s1126" style="position:absolute;left:16296;top:9944;width:437;height:156" coordorigin="16297,9944" coordsize="437,156" path="m16297,9944r4,7l16305,9958r4,8l16734,10100r-1,-2l16720,10078r-423,-134xe" fillcolor="#ff9d28" stroked="f">
              <v:path arrowok="t"/>
            </v:shape>
            <v:shape id="_x0000_s1127" style="position:absolute;left:16309;top:9966;width:460;height:303" coordorigin="16309,9966" coordsize="460,303" path="m16309,9966r23,73l16339,10081r1,3l16340,10087r2,15l16344,10134r425,134l16765,10222r-1,-7l16750,10143r-16,-43l16309,9966xe" fillcolor="#ff9f28" stroked="f">
              <v:path arrowok="t"/>
            </v:shape>
            <v:shape id="_x0000_s1128" style="position:absolute;left:16339;top:10134;width:431;height:395" coordorigin="16340,10134" coordsize="431,395" path="m16344,10134r1,17l16346,10160r-1,19l16346,10199r-1,27l16345,10238r,17l16344,10264r-2,52l16340,10394r425,135l16767,10464r,-14l16770,10389r,-29l16770,10313r,-28l16769,10268r-425,-134xe" fillcolor="#ff9d28" stroked="f">
              <v:path arrowok="t"/>
            </v:shape>
            <v:shape id="_x0000_s1129" style="position:absolute;left:16340;top:9806;width:424;height:134" coordorigin="16341,9807" coordsize="424,134" path="m16341,9807r423,134l16764,9941r-423,-134xe" fillcolor="#ff5f0a" stroked="f">
              <v:path arrowok="t"/>
            </v:shape>
            <v:shape id="_x0000_s1130" style="position:absolute;left:16341;top:9807;width:432;height:138" coordorigin="16341,9807" coordsize="432,138" path="m16341,9807r4,1l16348,9809r3,2l16773,9944r-9,-3l16341,9807xe" fillcolor="#ff620a" stroked="f">
              <v:path arrowok="t"/>
            </v:shape>
            <v:shape id="_x0000_s1131" style="position:absolute;left:16351;top:9810;width:433;height:139" coordorigin="16351,9811" coordsize="433,139" path="m16351,9811r3,1l16357,9814r3,1l16784,9949r-4,-2l16773,9944r-422,-133xe" fillcolor="#ff6609" stroked="f">
              <v:path arrowok="t"/>
            </v:shape>
            <v:shape id="_x0000_s1132" style="position:absolute;left:16360;top:9815;width:433;height:140" coordorigin="16360,9815" coordsize="433,140" path="m16360,9815r3,2l16366,9818r3,2l16793,9954r-9,-5l16360,9815xe" fillcolor="#ff6909" stroked="f">
              <v:path arrowok="t"/>
            </v:shape>
            <v:shape id="_x0000_s1133" style="position:absolute;left:16368;top:9820;width:433;height:140" coordorigin="16369,9820" coordsize="433,140" path="m16369,9820r3,2l16374,9824r3,2l16801,9960r-5,-4l16793,9954r-424,-134xe" fillcolor="#ff6c09" stroked="f">
              <v:path arrowok="t"/>
            </v:shape>
            <v:shape id="_x0000_s1134" style="position:absolute;left:16377;top:9825;width:434;height:141" coordorigin="16377,9826" coordsize="434,141" path="m16377,9826r3,2l16383,9830r2,2l16810,9967r-9,-7l16377,9826xe" fillcolor="#ff6d09" stroked="f">
              <v:path arrowok="t"/>
            </v:shape>
            <v:shape id="_x0000_s1135" style="position:absolute;left:16385;top:9832;width:433;height:143" coordorigin="16385,9832" coordsize="433,143" path="m16385,9832r3,3l16391,9837r3,3l16818,9974r-8,-7l16385,9832xe" fillcolor="#ff7009" stroked="f">
              <v:path arrowok="t"/>
            </v:shape>
            <v:shape id="_x0000_s1136" style="position:absolute;left:16393;top:9840;width:434;height:145" coordorigin="16394,9840" coordsize="434,145" path="m16394,9840r9,10l16827,9984r-3,-4l16818,9974r-424,-134xe" fillcolor="#ff7409" stroked="f">
              <v:path arrowok="t"/>
            </v:shape>
            <v:shape id="_x0000_s1137" style="position:absolute;left:16402;top:9850;width:433;height:146" coordorigin="16403,9850" coordsize="433,146" path="m16403,9850r3,4l16409,9858r3,4l16835,9996r-8,-12l16403,9850xe" fillcolor="#ff7709" stroked="f">
              <v:path arrowok="t"/>
            </v:shape>
            <v:shape id="_x0000_s1138" style="position:absolute;left:16411;top:9862;width:427;height:150" coordorigin="16412,9862" coordsize="427,150" path="m16412,9862r3,6l16419,9874r3,6l16838,10012r,-12l16835,9996r-423,-134xe" fillcolor="#ff7909" stroked="f">
              <v:path arrowok="t"/>
            </v:shape>
            <v:shape id="_x0000_s1139" style="position:absolute;left:16421;top:9880;width:416;height:205" coordorigin="16422,9880" coordsize="416,205" path="m16422,9880r7,18l16430,9902r1,2l16432,9907r3,10l16439,9938r,2l16439,9941r,2l16441,9960r397,125l16838,10012r-416,-132xe" fillcolor="#ff7b09" stroked="f">
              <v:path arrowok="t"/>
            </v:shape>
            <v:shape id="_x0000_s1140" style="position:absolute;left:16440;top:9959;width:398;height:148" coordorigin="16441,9960" coordsize="398,148" path="m16441,9960r,7l16441,9982r397,125l16838,10085r-397,-125xe" fillcolor="#ff7909" stroked="f">
              <v:path arrowok="t"/>
            </v:shape>
            <v:shape id="_x0000_s1141" style="position:absolute;left:16337;top:10394;width:428;height:569" coordorigin="16338,10394" coordsize="428,569" path="m16765,10529r-425,-135l16339,10478r,51l16339,10594r,93l16339,10742r-1,28l16338,10829r425,134l16763,10885r1,-23l16764,10822r,-94l16764,10678r,-62l16764,10579r1,-50e" fillcolor="#ff9d28" stroked="f">
              <v:path arrowok="t"/>
            </v:shape>
            <v:shape id="_x0000_s1142" style="position:absolute;left:16216;top:11486;width:433;height:135" coordorigin="16217,11486" coordsize="433,135" path="m16649,11621r-8,-3l16641,11620r-2,-1l16640,11620r1,l16641,11618r-417,-132l16218,11486r-1,l16641,11621r2,l16649,11621e" fillcolor="#ff6c1f" stroked="f">
              <v:path arrowok="t"/>
            </v:shape>
            <v:shape id="_x0000_s1143" style="position:absolute;left:16423;top:9982;width:415;height:1383" coordorigin="16423,9982" coordsize="415,1383" path="m16441,9982r-18,1252l16838,11365r,-1258l16441,9982xe" fillcolor="#ff8209" stroked="f">
              <v:path arrowok="t"/>
            </v:shape>
            <v:shape id="_x0000_s1144" style="position:absolute;left:16129;top:9799;width:313;height:1687" coordorigin="16129,9800" coordsize="313,1687" o:spt="100" adj="0,,0" path="m16135,11467r20,9l16177,11482r24,3l16227,11486r5,l16284,11477r19,-9l16149,11468r-7,l16135,11467xm16424,9888r-240,l16228,9893r40,19l16300,9950r25,58l16340,10084r6,76l16345,10238r-3,78l16340,10394r-1,87l16339,10568r,87l16339,10742r-1,87l16337,10912r-1,85l16334,11082r-7,85l16315,11249r-10,50l16290,11350r-23,48l16235,11436r-20,14l16195,11459r-20,6l16156,11468r-7,l16303,11468r32,-15l16379,11408r31,-72l16423,11234r18,-1252l16439,9941r-8,-37l16424,9888xm16280,9800r-30,3l16225,9809r-21,9l16188,9830r-4,4l16178,9841r-10,10l16160,9861r-9,11l16141,9885r-12,14l16143,9895r14,-3l16171,9889r13,-1l16424,9888r-6,-16l16398,9845r-24,-21l16347,9809r-32,-8l16280,9800xe" fillcolor="#ff7709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145" style="position:absolute;left:16422;top:11233;width:416;height:159" coordorigin="16422,11234" coordsize="416,159" path="m16423,11234r,9l16423,11252r-1,9l16838,11392r,-27l16423,11234xe" fillcolor="#ff7909" stroked="f">
              <v:path arrowok="t"/>
            </v:shape>
            <v:shape id="_x0000_s1146" style="position:absolute;left:16417;top:11260;width:420;height:172" coordorigin="16418,11261" coordsize="420,172" path="m16422,11261r-1,13l16420,11287r-2,12l16838,11432r,-40l16422,11261xe" fillcolor="#ff7709" stroked="f">
              <v:path arrowok="t"/>
            </v:shape>
            <v:shape id="_x0000_s1147" style="position:absolute;left:16412;top:11299;width:425;height:161" coordorigin="16413,11299" coordsize="425,161" path="m16418,11299r-1,10l16415,11318r-2,8l16837,11460r1,-9l16838,11432r-420,-133xe" fillcolor="#ff7409" stroked="f">
              <v:path arrowok="t"/>
            </v:shape>
            <v:shape id="_x0000_s1148" style="position:absolute;left:16407;top:11326;width:430;height:155" coordorigin="16407,11326" coordsize="430,155" path="m16413,11326r-2,7l16409,11340r-2,6l16831,11480r4,-9l16837,11460r-424,-134xe" fillcolor="#ff7009" stroked="f">
              <v:path arrowok="t"/>
            </v:shape>
            <v:shape id="_x0000_s1149" style="position:absolute;left:16401;top:11346;width:430;height:151" coordorigin="16402,11346" coordsize="430,151" path="m16407,11346r-1,6l16404,11358r-2,5l16824,11497r7,-17l16407,11346xe" fillcolor="#ff6d09" stroked="f">
              <v:path arrowok="t"/>
            </v:shape>
            <v:shape id="_x0000_s1150" style="position:absolute;left:16395;top:11363;width:429;height:148" coordorigin="16396,11363" coordsize="429,148" path="m16402,11363r-2,5l16398,11373r-2,4l16818,11511r6,-14l16402,11363xe" fillcolor="#ff6c09" stroked="f">
              <v:path arrowok="t"/>
            </v:shape>
            <v:shape id="_x0000_s1151" style="position:absolute;left:16389;top:11377;width:428;height:146" coordorigin="16390,11377" coordsize="428,146" path="m16396,11377r-2,4l16392,11386r-2,3l16812,11523r6,-12l16396,11377xe" fillcolor="#ff6909" stroked="f">
              <v:path arrowok="t"/>
            </v:shape>
            <v:shape id="_x0000_s1152" style="position:absolute;left:16383;top:11389;width:429;height:146" coordorigin="16384,11389" coordsize="429,146" path="m16390,11389r-2,4l16386,11397r-2,4l16807,11535r5,-12l16390,11389xe" fillcolor="#ff6609" stroked="f">
              <v:path arrowok="t"/>
            </v:shape>
            <v:shape id="_x0000_s1153" style="position:absolute;left:16376;top:11400;width:431;height:145" coordorigin="16377,11401" coordsize="431,145" path="m16384,11401r-3,3l16379,11408r-2,3l16801,11545r3,-3l16807,11535r-423,-134xe" fillcolor="#ff620a" stroked="f">
              <v:path arrowok="t"/>
            </v:shape>
            <v:shape id="_x0000_s1154" style="position:absolute;left:16369;top:11411;width:432;height:144" coordorigin="16369,11411" coordsize="432,144" path="m16377,11411r-3,4l16372,11418r-3,3l16792,11555r9,-10l16377,11411xe" fillcolor="#ff5f0a" stroked="f">
              <v:path arrowok="t"/>
            </v:shape>
            <v:shape id="_x0000_s1155" style="position:absolute;left:16360;top:11420;width:432;height:144" coordorigin="16361,11421" coordsize="432,144" path="m16369,11421r-2,3l16364,11428r-3,3l16783,11564r9,-9l16369,11421xe" fillcolor="#ff5e0a" stroked="f">
              <v:path arrowok="t"/>
            </v:shape>
            <v:shape id="_x0000_s1156" style="position:absolute;left:16350;top:11430;width:433;height:144" coordorigin="16350,11431" coordsize="433,144" path="m16361,11431r-4,3l16354,11438r-4,3l16773,11575r10,-11l16361,11431xe" fillcolor="#ff5b0a" stroked="f">
              <v:path arrowok="t"/>
            </v:shape>
            <v:shape id="_x0000_s1157" style="position:absolute;left:16336;top:11441;width:437;height:146" coordorigin="16336,11441" coordsize="437,146" path="m16350,11441r-4,4l16341,11449r-5,3l16761,11587r12,-12l16350,11441xe" fillcolor="#ff570a" stroked="f">
              <v:path arrowok="t"/>
            </v:shape>
            <v:shape id="_x0000_s1158" style="position:absolute;left:16231;top:11452;width:530;height:169" coordorigin="16232,11452" coordsize="530,169" path="m16336,11452r-1,1l16335,11453r-1,l16311,11467r-26,10l16284,11477r,l16258,11483r-26,3l16657,11620r51,-8l16709,11612r50,-24l16760,11587r1,l16336,11452xe" fillcolor="#ff540a" stroked="f">
              <v:path arrowok="t"/>
            </v:shape>
            <v:shape id="_x0000_s1159" style="position:absolute;left:9035;top:6554;width:836;height:853" coordorigin="9036,6554" coordsize="836,853" path="m9233,7266r,11l9230,7286r-5,6l9220,7298r-9,4l9199,7304r-9,1l9180,7305r-11,-1l9157,7303r-9,-3l9140,7296r-7,-4l9127,7290r-2,l9115,7291r-3,7l9115,7311r26,55l9196,7403r32,4l9243,7406r63,-25l9337,7323r1,-15l9338,7105r21,-13l9412,7051r41,-50l9462,6980r-3,-4l9456,6972r-8,2l9437,6981r-10,5l9416,6991r-14,5l9387,7002r-15,5l9359,7012r-12,4l9338,7019r,-110l9481,6909r5,47l9489,6979r14,75l9520,7118r25,55l9552,7187r-23,34l9473,7283r-56,41l9385,7339r-10,5l9369,7349r-2,4l9368,7359r7,3l9388,7364r11,l9411,7364r14,l9491,7351r63,-27l9607,7278r21,25l9679,7357r59,37l9778,7404r11,l9845,7369r26,-72l9871,7280r,-21l9852,7201r-45,-43l9800,7156r-5,1l9793,7161r-2,4l9791,7170r1,6l9793,7183r1,10l9794,7207r-1,15l9785,7260r-4,6l9778,7271r-3,2l9769,7278r-7,3l9755,7280r-7,-1l9699,7230r-30,-47l9677,7163r31,-71l9737,7031r39,-57l9797,6949r4,-5l9802,6939r,-4l9802,6930r-6,-1l9784,6931r-62,21l9665,6995r-40,50l9612,7064r-4,-16l9592,6976r-8,-67l9807,6909r11,l9858,6855r-1,-11l9819,6802r-12,l9577,6802r-1,-27l9575,6770r,-14l9575,6734r1,-30l9576,6652r-2,-65l9530,6554r-19,2l9468,6606r-1,49l9467,6673r2,64l9471,6802r-133,l9338,6661r28,-15l9424,6634r10,-2l9436,6630r1,-1l9438,6626r,-3l9382,6578r-25,-3l9327,6577r-62,21l9240,6612r-13,7l9171,6648r-66,18l9094,6666r-10,l9076,6665r-7,-2l9061,6662r-6,l9051,6665r-5,2l9049,6674r10,12l9070,6698r8,9l9084,6712r5,5l9148,6737r13,l9177,6736r17,-3l9213,6727r20,-8l9233,6802r-146,l9074,6802r-12,5l9037,6855r1,12l9074,6909r13,l9233,6909r,135l9207,7050r-24,5l9160,7059r-22,4l9118,7066r-17,3l9043,7094r-5,8l9036,7111r,12l9037,7132r41,48l9094,7181r23,-2l9148,7173r38,-10l9233,7150r,116xe" filled="f" strokecolor="#094" strokeweight="1pt">
              <v:path arrowok="t"/>
            </v:shape>
            <v:shape id="_x0000_s1160" type="#_x0000_t75" style="position:absolute;left:9601;top:6594;width:166;height:176">
              <v:imagedata r:id="rId46" o:title=""/>
            </v:shape>
            <v:shape id="_x0000_s1161" style="position:absolute;left:-258;top:11419;width:819;height:838" coordorigin="-258,11419" coordsize="819,838" o:spt="100" adj="0,,0" path="m10980,7049r-17,30l10956,7092r-9,14l10935,7121r-13,16l10908,7153r-14,16l10880,7184r-14,13l10852,7210r-16,12l10819,7232r-18,9l10784,7249r-15,6l10755,7260r-11,4l10730,7267r-7,4l10722,7276r,5l10725,7285r8,2l10740,7290r9,2l10760,7291r30,l10804,7290r18,-2l10847,7283r29,-6l10906,7269r27,-12l10957,7243r20,-18l10994,7207r14,-16l11020,7177r10,-11l11022,7184r-5,11l11016,7205r3,10l11022,7225r6,10l11036,7243r8,6l11052,7256r9,7l11072,7270r-27,18l11019,7304r-25,14l10972,7330r-22,10l10928,7348r-22,7l10885,7360r-20,3l10850,7366r-10,2l10833,7369r-6,1l10824,7372r-1,3l10827,7386r18,7l10877,7398r46,1l10962,7398r34,-3l11027,7390r28,-8l11079,7373r19,-8l11113,7358r10,-7l11134,7343r10,-8l11153,7327r28,14l11212,7354r35,12l11286,7377r39,10l11362,7393r36,2l11433,7394r28,-5l11483,7383r17,-10l11511,7362r7,-14l11524,7334r4,-15l11530,7304r1,-15l11530,7274r-2,-15l11525,7243r-5,-15l11513,7217r-10,-10l11492,7201r-12,-4l11469,7194r-10,l11450,7195r-11,3l11431,7203r-6,7l11419,7217r-3,8l11414,7233r-2,14l11414,7258r7,10l11428,7277r8,6l11446,7284r10,2l11466,7282r11,-9l11476,7295r-1,8l11473,7309r-3,5l11467,7319r-9,5l11443,7329r-14,3l11410,7330r-25,-5l11355,7316r-32,-11l11294,7293r-27,-13l11243,7266r24,-18l11285,7235r13,-9l11305,7221r6,-4l11323,7211r18,-9l11353,7196r10,-6l11372,7184r7,-7l11387,7169r4,-11l11392,7143r-1,-15l11387,7116r-7,-10l11370,7100r-13,-4l11341,7092r-20,-2l11299,7088r-21,-1l11262,7086r-10,l11248,7085r-169,l11083,7078r4,-9l11092,7059r5,-10l11409,7049r15,l11436,7044r8,-9l11452,7026r4,-9l11457,7008r-1,-13l11452,6984r-7,-9l11436,6969r-14,-8l11411,6958r-9,l11131,6958r9,-17l11141,6938r4,-4l11152,6927r6,-7l11163,6915r3,-4l11168,6908r1,-3l11169,6903r-1,-2l11163,6899r-8,-1l11148,6898r-9,1l11127,6902r-14,4l11099,6910r-11,4l11078,6918r-8,3l11062,6925r-8,6l11047,6938r-7,8l11034,6952r-5,6l10882,6958r-23,2l10842,6969r-9,14l10830,7003r3,20l10842,7037r15,9l10878,7049r102,xm11203,7171r19,l11235,7172r6,2l11247,7175r4,4l11252,7184r,5l11250,7194r-6,6l11238,7206r-9,3l11216,7212r-24,4l11186,7217r-8,2l11167,7222r-27,-21l11115,7182r-7,-5l11098,7174r-11,-3l11203,7171xm11212,6838r-2,4l11205,6847r-6,7l11165,6848r-27,-7l11118,6833r-14,-9l11094,6814r-9,-8l11078,6798r-5,-6l11015,6792r-4,15l11007,6818r-3,9l11002,6833r-4,7l10995,6846r-4,7l10963,6851r-21,-3l10918,6837r-26,-17l10863,6795r-31,l10799,6797r-26,7l10756,6816r-8,16l10744,6850r-3,19l10739,6887r,19l10739,6926r,13l10746,6950r14,8l10770,6963r10,4l10791,6969r10,1l10814,6969r11,-3l10836,6958r10,-7l10851,6941r,-11l10851,6915r,-8l10854,6901r5,-4l10865,6892r9,-2l10888,6890r516,l11416,6890r8,3l11429,6899r4,6l11436,6911r,6l11436,6930r,12l11440,6952r10,9l11459,6970r12,5l11484,6976r12,-1l11506,6973r10,-4l11524,6963r11,-10l11540,6942r,-13l11540,6908r,-12l11538,6884r-1,-13l11534,6858r-4,-13l11524,6833r-7,-11l11507,6811r-12,-8l11477,6797r-22,-4l11428,6792r-25,l11378,6807r-9,5l11359,6816r-12,3l11333,6821r-14,1l11307,6822r-11,-1l11287,6820r-12,-3l11269,6813r-2,-5l11265,6802r-1,-5l11264,6792r-27,l11227,6810r-7,14l11215,6833r-3,5xm11363,6640r62,-5l11467,6632r7,l11482,6632r9,l11499,6633r5,-1l11506,6631r2,-2l11509,6627r,-3l11510,6621r-6,-5l11494,6611r-29,-18l11457,6589r-10,-5l11433,6578r-16,-6l11397,6566r-23,-3l11346,6562r-32,2l11300,6566r-17,2l11263,6572r-22,4l11131,6599r-25,5l11085,6608r-19,3l11051,6613r-15,1l11018,6615r-19,1l10977,6617r-22,1l10936,6618r-14,1l10912,6618r-9,-1l10892,6616r-14,-1l10862,6613r-16,-2l10833,6610r-10,-2l10815,6606r-8,-2l10801,6604r-4,1l10794,6606r-2,2l10791,6610r-1,2l10791,6616r4,4l10799,6625r7,6l10817,6638r15,9l10847,6656r14,8l10873,6669r11,4l10894,6676r10,3l10915,6682r10,2l10935,6678r9,-4l10954,6672r10,-2l10978,6670r9,3l10993,6679r6,6l11005,6691r4,7l11038,6698r29,-1l11095,6697r29,-1l11135,6679r3,-6l11149,6668r18,-2l11184,6664r11,1l11200,6669r5,5l11209,6678r4,4l11264,6666r42,-13l11339,6644r24,-4xe" filled="f" strokecolor="#094" strokeweight="1pt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162" type="#_x0000_t75" style="position:absolute;left:10864;top:6687;width:143;height:149">
              <v:imagedata r:id="rId47" o:title=""/>
            </v:shape>
            <v:shape id="_x0000_s1163" type="#_x0000_t75" style="position:absolute;left:11078;top:6684;width:143;height:150">
              <v:imagedata r:id="rId48" o:title=""/>
            </v:shape>
            <v:shape id="_x0000_s1164" type="#_x0000_t75" style="position:absolute;left:11277;top:6652;width:176;height:156">
              <v:imagedata r:id="rId49" o:title=""/>
            </v:shape>
            <v:shape id="_x0000_s1165" style="position:absolute;left:12687;top:6597;width:567;height:789" coordorigin="12688,6597" coordsize="567,789" path="m12740,7287r-52,34l12689,7336r38,50l12740,7386r466,l13217,7386r10,-4l13255,7337r-1,-11l13218,7287r-12,l13177,7287r,-530l13176,6739r-14,-67l13105,6613r-62,-14l13002,6597r-217,l12785,7287r-45,xe" filled="f" strokecolor="#094" strokeweight="1pt">
              <v:path arrowok="t"/>
            </v:shape>
            <v:shape id="_x0000_s1166" type="#_x0000_t75" style="position:absolute;left:12877;top:6687;width:206;height:157">
              <v:imagedata r:id="rId50" o:title=""/>
            </v:shape>
            <v:shape id="_x0000_s1167" style="position:absolute;left:147;top:11552;width:186;height:354" coordorigin="148,11552" coordsize="186,354" o:spt="100" adj="0,,0" path="m13073,7039r-186,l12887,6933r186,l13073,7039xm13073,7287r-186,l12887,7137r186,l13073,7287xe" filled="f" strokecolor="#094" strokeweight="1pt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168" type="#_x0000_t75" style="position:absolute;left:12517;top:6560;width:156;height:159">
              <v:imagedata r:id="rId51" o:title=""/>
            </v:shape>
            <v:shape id="_x0000_s1169" style="position:absolute;left:12399;top:6744;width:312;height:658" coordorigin="12399,6745" coordsize="312,658" path="m12647,6942r6,-18l12654,6920r6,-10l12698,6856r13,-51l12710,6795r-44,-47l12621,6745r-172,l12440,6745r-41,45l12399,6802r37,40l12451,6842r129,l12620,6866r-1,4l12615,6874r-4,4l12604,6883r-10,5l12583,6892r-10,8l12533,6946r-24,45l12503,7000r-41,49l12419,7073r-7,3l12410,7077r-3,1l12406,7080r-1,2l12404,7085r5,6l12418,7101r9,5l12440,7110r18,2l12479,7111r16,-2l12512,7105r17,-6l12547,7090r,270l12547,7371r4,9l12561,7389r9,9l12582,7402r13,1l12608,7402r39,-33l12647,7360r,-253l12606,7053r-2,-30l12606,7010r5,-9l12616,6993r31,-19l12647,6942xe" filled="f" strokecolor="#094" strokeweight="1pt">
              <v:path arrowok="t"/>
            </v:shape>
            <v:shape id="_x0000_s1170" type="#_x0000_t75" style="position:absolute;left:12614;top:6969;width:144;height:146">
              <v:imagedata r:id="rId52" o:title=""/>
            </v:shape>
            <v:shape id="_x0000_s1171" style="position:absolute;left:14265;top:6738;width:505;height:478" coordorigin="14266,6739" coordsize="505,478" path="m14742,6959r-1,-9l14737,6941r-8,-10l14722,6921r-10,-4l14701,6917r-127,l14574,6830r150,l14729,6830r9,-3l14751,6821r14,-6l14770,6805r-2,-17l14736,6739r-12,l14315,6739r-12,l14293,6743r-8,8l14277,6760r-5,9l14272,6780r,12l14306,6830r10,l14468,6830r,87l14342,6917r-14,l14317,6921r-7,10l14303,6941r-3,9l14299,6959r-1,14l14302,6985r9,9l14320,7003r11,5l14342,7008r126,l14468,7126r-161,l14297,7126r-31,52l14268,7188r3,8l14277,7203r10,9l14296,7216r10,l14724,7216r8,l14742,7213r11,-6l14765,7201r6,-11l14770,7174r,-16l14765,7147r-9,-7l14746,7132r-9,-4l14727,7126r-4,10l14720,7142r-3,4l14715,7149r-3,4l14708,7158r-22,-1l14668,7155r-61,-29l14574,7126r,-118l14646,7008r8,-7l14664,6996r12,-3l14688,6993r11,l14709,6997r10,7l14729,6995r8,-10l14741,6973r1,-14xe" filled="f" strokecolor="#094" strokeweight="1pt">
              <v:path arrowok="t"/>
            </v:shape>
            <v:shape id="_x0000_s1172" type="#_x0000_t75" style="position:absolute;left:14587;top:7004;width:142;height:145">
              <v:imagedata r:id="rId53" o:title=""/>
            </v:shape>
            <v:shape id="_x0000_s1173" style="position:absolute;left:-597;top:11538;width:750;height:774" coordorigin="-597,11538" coordsize="750,774" o:spt="100" adj="0,,0" path="m14145,7365r606,l14785,7363r28,-4l14836,7352r17,-10l14867,7330r10,-13l14884,7304r5,-14l14891,7276r2,-14l14894,7249r1,-12l14895,6730r-2,-35l14887,6666r-10,-24l14863,6623r-19,-14l14819,6599r-30,-6l14751,6591r-606,1l14145,7365xm14742,6687r18,l14773,6692r6,10l14785,6712r3,9l14788,6728r,498l14788,7243r-5,11l14772,7261r-11,7l14751,7271r-9,l14250,7270r,-583l14742,6687xe" filled="f" strokecolor="#094" strokeweight="1pt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w10:wrap anchorx="page" anchory="page"/>
          </v:group>
        </w:pict>
      </w:r>
      <w:r>
        <w:rPr>
          <w:rFonts w:ascii="方正少儿简体" w:eastAsia="方正少儿简体" w:hint="eastAsia"/>
          <w:color w:val="00FBFB"/>
          <w:sz w:val="48"/>
        </w:rPr>
        <w:t>国庆节意义</w:t>
      </w:r>
    </w:p>
    <w:p w:rsidR="00093301" w:rsidRDefault="00093301">
      <w:pPr>
        <w:pStyle w:val="Heading1"/>
        <w:spacing w:before="20" w:line="340" w:lineRule="exact"/>
        <w:ind w:left="1444"/>
        <w:rPr>
          <w:rFonts w:ascii="方正兰亭中黑_GBK" w:eastAsia="方正兰亭中黑_GBK"/>
        </w:rPr>
      </w:pPr>
      <w:r>
        <w:rPr>
          <w:rFonts w:ascii="方正兰亭中黑_GBK" w:eastAsia="方正兰亭中黑_GBK"/>
          <w:color w:val="EA5413"/>
        </w:rPr>
        <w:t>1)</w:t>
      </w:r>
      <w:r>
        <w:rPr>
          <w:rFonts w:ascii="方正兰亭中黑_GBK" w:eastAsia="方正兰亭中黑_GBK" w:hint="eastAsia"/>
          <w:color w:val="EA5413"/>
        </w:rPr>
        <w:t>国家象征</w:t>
      </w:r>
    </w:p>
    <w:p w:rsidR="00093301" w:rsidRDefault="00093301">
      <w:pPr>
        <w:pStyle w:val="BodyText"/>
        <w:spacing w:line="223" w:lineRule="auto"/>
        <w:ind w:left="827" w:right="339" w:firstLine="600"/>
        <w:jc w:val="both"/>
        <w:rPr>
          <w:rFonts w:ascii="长城中隶体" w:eastAsia="长城中隶体"/>
        </w:rPr>
      </w:pPr>
      <w:r>
        <w:rPr>
          <w:rFonts w:ascii="长城中隶体" w:eastAsia="长城中隶体" w:hint="eastAsia"/>
          <w:color w:val="525F03"/>
        </w:rPr>
        <w:t>国庆纪念日是近代民族国家的一种特征，是伴随着近代民族国家的出现而出现的，并且变得尤为重要。它成为一个独立国家的标志，反映这个国</w:t>
      </w:r>
      <w:r>
        <w:rPr>
          <w:rFonts w:ascii="长城中隶体" w:eastAsia="长城中隶体" w:hint="eastAsia"/>
          <w:color w:val="525F03"/>
          <w:w w:val="85"/>
        </w:rPr>
        <w:t>家的国体和政体。</w:t>
      </w:r>
      <w:r>
        <w:rPr>
          <w:rFonts w:ascii="长城中隶体" w:eastAsia="长城中隶体"/>
          <w:color w:val="525F03"/>
          <w:w w:val="85"/>
        </w:rPr>
        <w:t>[4]</w:t>
      </w:r>
    </w:p>
    <w:p w:rsidR="00093301" w:rsidRDefault="00093301">
      <w:pPr>
        <w:pStyle w:val="Heading1"/>
        <w:spacing w:before="4"/>
        <w:ind w:left="783"/>
      </w:pPr>
      <w:r>
        <w:rPr>
          <w:color w:val="F76300"/>
          <w:w w:val="80"/>
        </w:rPr>
        <w:t>2)</w:t>
      </w:r>
      <w:r>
        <w:rPr>
          <w:rFonts w:hint="eastAsia"/>
          <w:color w:val="F76300"/>
          <w:w w:val="80"/>
        </w:rPr>
        <w:t>功能体现</w:t>
      </w:r>
    </w:p>
    <w:p w:rsidR="00093301" w:rsidRDefault="00093301">
      <w:pPr>
        <w:pStyle w:val="BodyText"/>
        <w:spacing w:before="3" w:line="223" w:lineRule="auto"/>
        <w:ind w:left="109" w:right="293" w:firstLine="807"/>
        <w:rPr>
          <w:rFonts w:ascii="长城中隶体" w:eastAsia="长城中隶体"/>
        </w:rPr>
      </w:pPr>
      <w:r>
        <w:rPr>
          <w:rFonts w:ascii="长城中隶体" w:eastAsia="长城中隶体" w:hint="eastAsia"/>
          <w:color w:val="458206"/>
        </w:rPr>
        <w:t>国庆这种特殊纪念方式一旦成为新的、全民性的节日形式，便承载了反映这个国家、民族的凝聚力的功能。同时国庆日上的大规模庆典活动，也是政府动员与号召力的具</w:t>
      </w:r>
      <w:r>
        <w:rPr>
          <w:rFonts w:ascii="长城中隶体" w:eastAsia="长城中隶体" w:hint="eastAsia"/>
          <w:color w:val="458206"/>
          <w:w w:val="75"/>
        </w:rPr>
        <w:t>体体现。</w:t>
      </w:r>
      <w:r>
        <w:rPr>
          <w:rFonts w:ascii="长城中隶体" w:eastAsia="长城中隶体"/>
          <w:color w:val="458206"/>
          <w:w w:val="75"/>
        </w:rPr>
        <w:t>[4]</w:t>
      </w:r>
    </w:p>
    <w:p w:rsidR="00093301" w:rsidRDefault="00093301">
      <w:pPr>
        <w:pStyle w:val="Heading1"/>
        <w:spacing w:line="278" w:lineRule="exact"/>
        <w:rPr>
          <w:rFonts w:ascii="苏新诗卵石体" w:eastAsia="苏新诗卵石体"/>
        </w:rPr>
      </w:pPr>
      <w:r>
        <w:rPr>
          <w:rFonts w:ascii="苏新诗卵石体" w:eastAsia="苏新诗卵石体"/>
          <w:color w:val="7A00DB"/>
          <w:w w:val="85"/>
        </w:rPr>
        <w:t>3)</w:t>
      </w:r>
      <w:r>
        <w:rPr>
          <w:rFonts w:ascii="苏新诗卵石体" w:eastAsia="苏新诗卵石体" w:hint="eastAsia"/>
          <w:color w:val="7A00DB"/>
          <w:w w:val="85"/>
        </w:rPr>
        <w:t>基本特征</w:t>
      </w:r>
    </w:p>
    <w:p w:rsidR="00093301" w:rsidRDefault="00093301">
      <w:pPr>
        <w:pStyle w:val="BodyText"/>
        <w:spacing w:before="2" w:line="223" w:lineRule="auto"/>
        <w:ind w:left="328"/>
        <w:jc w:val="center"/>
        <w:rPr>
          <w:rFonts w:ascii="长城中隶体" w:eastAsia="长城中隶体"/>
        </w:rPr>
      </w:pPr>
      <w:r>
        <w:rPr>
          <w:rFonts w:ascii="长城中隶体" w:eastAsia="长城中隶体" w:hint="eastAsia"/>
          <w:color w:val="047B53"/>
        </w:rPr>
        <w:t>显示力量、增强国民信心，体现凝聚力，发挥号召力，即为国庆庆典的三个基本特征</w:t>
      </w:r>
      <w:r>
        <w:rPr>
          <w:rFonts w:ascii="Times New Roman" w:eastAsia="Times New Roman"/>
          <w:color w:val="047B53"/>
        </w:rPr>
        <w:t xml:space="preserve">  </w:t>
      </w:r>
      <w:r>
        <w:rPr>
          <w:rFonts w:ascii="长城中隶体" w:eastAsia="长城中隶体" w:hint="eastAsia"/>
          <w:color w:val="047B53"/>
        </w:rPr>
        <w:t>祖国的现在，是善良的劳动人民用</w:t>
      </w:r>
    </w:p>
    <w:p w:rsidR="00093301" w:rsidRDefault="00093301">
      <w:pPr>
        <w:pStyle w:val="BodyText"/>
        <w:spacing w:line="223" w:lineRule="auto"/>
        <w:ind w:left="590" w:right="276"/>
        <w:jc w:val="center"/>
        <w:rPr>
          <w:rFonts w:ascii="长城中隶体" w:eastAsia="长城中隶体"/>
        </w:rPr>
      </w:pPr>
      <w:r>
        <w:rPr>
          <w:rFonts w:ascii="长城中隶体" w:eastAsia="长城中隶体" w:hint="eastAsia"/>
          <w:color w:val="047B53"/>
        </w:rPr>
        <w:t>汗水和智慧建出来的。祖国母亲养育了我们，我们应以更美丽的形式回报她。</w:t>
      </w:r>
      <w:r>
        <w:rPr>
          <w:rFonts w:ascii="Times New Roman" w:eastAsia="Times New Roman"/>
          <w:color w:val="047B53"/>
        </w:rPr>
        <w:t xml:space="preserve">    </w:t>
      </w:r>
      <w:r>
        <w:rPr>
          <w:rFonts w:ascii="长城中隶体" w:eastAsia="长城中隶体" w:hint="eastAsia"/>
          <w:color w:val="047B53"/>
        </w:rPr>
        <w:t>我爱祖国，热爱她的一切</w:t>
      </w:r>
    </w:p>
    <w:p w:rsidR="00093301" w:rsidRDefault="00093301">
      <w:pPr>
        <w:pStyle w:val="BodyText"/>
        <w:spacing w:line="223" w:lineRule="auto"/>
        <w:ind w:left="1006" w:right="760"/>
        <w:jc w:val="center"/>
        <w:rPr>
          <w:rFonts w:ascii="长城中隶体" w:eastAsia="长城中隶体" w:hAnsi="长城中隶体"/>
        </w:rPr>
      </w:pPr>
      <w:r>
        <w:rPr>
          <w:rFonts w:ascii="长城中隶体" w:eastAsia="长城中隶体" w:hAnsi="长城中隶体" w:hint="eastAsia"/>
          <w:color w:val="047B53"/>
        </w:rPr>
        <w:t>。我相信总会有一天，“四化”奋进的伟大祖国，一定会更加美丽，闪耀出更加</w:t>
      </w:r>
    </w:p>
    <w:p w:rsidR="00093301" w:rsidRDefault="00093301">
      <w:pPr>
        <w:pStyle w:val="BodyText"/>
        <w:spacing w:line="220" w:lineRule="exact"/>
        <w:ind w:left="147" w:right="760"/>
        <w:jc w:val="center"/>
        <w:rPr>
          <w:rFonts w:ascii="长城中隶体" w:eastAsia="长城中隶体"/>
        </w:rPr>
      </w:pPr>
      <w:r>
        <w:rPr>
          <w:rFonts w:ascii="长城中隶体" w:eastAsia="长城中隶体" w:hint="eastAsia"/>
          <w:color w:val="047B53"/>
        </w:rPr>
        <w:t>灿烂的光彩！</w:t>
      </w:r>
    </w:p>
    <w:p w:rsidR="00093301" w:rsidRDefault="00093301">
      <w:pPr>
        <w:pStyle w:val="BodyText"/>
        <w:rPr>
          <w:rFonts w:ascii="长城中隶体"/>
          <w:sz w:val="22"/>
        </w:rPr>
      </w:pPr>
      <w:r>
        <w:br w:type="column"/>
      </w:r>
    </w:p>
    <w:p w:rsidR="00093301" w:rsidRDefault="00093301">
      <w:pPr>
        <w:pStyle w:val="BodyText"/>
        <w:spacing w:before="1"/>
        <w:rPr>
          <w:rFonts w:ascii="长城中隶体"/>
          <w:sz w:val="21"/>
        </w:rPr>
      </w:pPr>
    </w:p>
    <w:p w:rsidR="00093301" w:rsidRDefault="00093301">
      <w:pPr>
        <w:pStyle w:val="Heading2"/>
        <w:spacing w:line="267" w:lineRule="exact"/>
        <w:ind w:left="938"/>
      </w:pPr>
      <w:r>
        <w:rPr>
          <w:rFonts w:hint="eastAsia"/>
          <w:color w:val="FF0000"/>
        </w:rPr>
        <w:t>“国庆”一词，本指国家喜庆之事，最早见于</w:t>
      </w:r>
    </w:p>
    <w:p w:rsidR="00093301" w:rsidRDefault="00093301">
      <w:pPr>
        <w:spacing w:before="25" w:line="196" w:lineRule="auto"/>
        <w:ind w:left="883" w:right="1327" w:firstLine="86"/>
        <w:rPr>
          <w:rFonts w:ascii="方正大标宋简体" w:eastAsia="方正大标宋简体" w:hAnsi="方正大标宋简体"/>
          <w:sz w:val="20"/>
        </w:rPr>
      </w:pPr>
      <w:r>
        <w:rPr>
          <w:rFonts w:ascii="方正大标宋简体" w:eastAsia="方正大标宋简体" w:hAnsi="方正大标宋简体" w:hint="eastAsia"/>
          <w:color w:val="FF0000"/>
          <w:sz w:val="20"/>
        </w:rPr>
        <w:t>西晋。西晋的文学家陆机在《五等诸侯论》一文中就曾有“国庆独飨其利，主忧莫与其害”的记载、我国封建时代、</w:t>
      </w:r>
    </w:p>
    <w:p w:rsidR="00093301" w:rsidRDefault="00093301">
      <w:pPr>
        <w:spacing w:line="213" w:lineRule="exact"/>
        <w:ind w:left="775"/>
        <w:rPr>
          <w:rFonts w:ascii="方正大标宋简体" w:eastAsia="方正大标宋简体"/>
          <w:sz w:val="20"/>
        </w:rPr>
      </w:pPr>
      <w:r>
        <w:rPr>
          <w:rFonts w:ascii="方正大标宋简体" w:eastAsia="方正大标宋简体" w:hint="eastAsia"/>
          <w:color w:val="FF0000"/>
          <w:sz w:val="20"/>
        </w:rPr>
        <w:t>国家喜庆的大事，莫大过于帝王的登基、诞辰（清朝称皇帝的生</w:t>
      </w:r>
    </w:p>
    <w:p w:rsidR="00093301" w:rsidRDefault="00093301">
      <w:pPr>
        <w:tabs>
          <w:tab w:val="left" w:pos="6520"/>
        </w:tabs>
        <w:spacing w:before="26" w:line="196" w:lineRule="auto"/>
        <w:ind w:left="747" w:right="705" w:firstLine="51"/>
        <w:rPr>
          <w:rFonts w:ascii="方正大标宋简体" w:eastAsia="方正大标宋简体" w:hAnsi="方正大标宋简体"/>
          <w:sz w:val="20"/>
        </w:rPr>
      </w:pPr>
      <w:r>
        <w:rPr>
          <w:rFonts w:ascii="方正大标宋简体" w:eastAsia="方正大标宋简体" w:hAnsi="方正大标宋简体" w:hint="eastAsia"/>
          <w:color w:val="FF0000"/>
          <w:sz w:val="20"/>
        </w:rPr>
        <w:t>日为万岁节）等。因而我国古代把皇帝即位、诞辰称为“国</w:t>
      </w:r>
      <w:r>
        <w:rPr>
          <w:rFonts w:ascii="方正大标宋简体" w:eastAsia="方正大标宋简体" w:hAnsi="方正大标宋简体"/>
          <w:color w:val="FF0000"/>
          <w:sz w:val="20"/>
        </w:rPr>
        <w:tab/>
      </w:r>
      <w:r>
        <w:rPr>
          <w:rFonts w:ascii="方正大标宋简体" w:eastAsia="方正大标宋简体" w:hAnsi="方正大标宋简体" w:hint="eastAsia"/>
          <w:color w:val="FF0000"/>
          <w:sz w:val="20"/>
        </w:rPr>
        <w:t>庆”。今天称国家建立的纪念日为国庆节。</w:t>
      </w:r>
      <w:r>
        <w:rPr>
          <w:rFonts w:ascii="方正大标宋简体" w:eastAsia="方正大标宋简体" w:hAnsi="方正大标宋简体"/>
          <w:color w:val="FF0000"/>
          <w:sz w:val="20"/>
        </w:rPr>
        <w:t xml:space="preserve">                             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"/>
          <w:attr w:name="Month" w:val="12"/>
          <w:attr w:name="Year" w:val="1949"/>
        </w:smartTagPr>
        <w:r>
          <w:rPr>
            <w:rFonts w:ascii="方正大标宋简体" w:eastAsia="方正大标宋简体" w:hAnsi="方正大标宋简体"/>
            <w:color w:val="FF0000"/>
            <w:sz w:val="20"/>
          </w:rPr>
          <w:t>1949</w:t>
        </w:r>
        <w:r>
          <w:rPr>
            <w:rFonts w:ascii="方正大标宋简体" w:eastAsia="方正大标宋简体" w:hAnsi="方正大标宋简体" w:hint="eastAsia"/>
            <w:color w:val="FF0000"/>
            <w:sz w:val="20"/>
          </w:rPr>
          <w:t>年</w:t>
        </w:r>
        <w:r>
          <w:rPr>
            <w:rFonts w:ascii="方正大标宋简体" w:eastAsia="方正大标宋简体" w:hAnsi="方正大标宋简体"/>
            <w:color w:val="FF0000"/>
            <w:sz w:val="20"/>
          </w:rPr>
          <w:t>12</w:t>
        </w:r>
        <w:r>
          <w:rPr>
            <w:rFonts w:ascii="方正大标宋简体" w:eastAsia="方正大标宋简体" w:hAnsi="方正大标宋简体" w:hint="eastAsia"/>
            <w:color w:val="FF0000"/>
            <w:sz w:val="20"/>
          </w:rPr>
          <w:t>月</w:t>
        </w:r>
        <w:r>
          <w:rPr>
            <w:rFonts w:ascii="方正大标宋简体" w:eastAsia="方正大标宋简体" w:hAnsi="方正大标宋简体"/>
            <w:color w:val="FF0000"/>
            <w:sz w:val="20"/>
          </w:rPr>
          <w:t>2</w:t>
        </w:r>
        <w:r>
          <w:rPr>
            <w:rFonts w:ascii="方正大标宋简体" w:eastAsia="方正大标宋简体" w:hAnsi="方正大标宋简体" w:hint="eastAsia"/>
            <w:color w:val="FF0000"/>
            <w:sz w:val="20"/>
          </w:rPr>
          <w:t>日</w:t>
        </w:r>
      </w:smartTag>
      <w:r>
        <w:rPr>
          <w:rFonts w:ascii="方正大标宋简体" w:eastAsia="方正大标宋简体" w:hAnsi="方正大标宋简体" w:hint="eastAsia"/>
          <w:color w:val="FF0000"/>
          <w:sz w:val="20"/>
        </w:rPr>
        <w:t>，中央人民政府通过《关于中华人民共和国国庆日</w:t>
      </w:r>
    </w:p>
    <w:p w:rsidR="00093301" w:rsidRDefault="00093301">
      <w:pPr>
        <w:spacing w:before="1" w:line="223" w:lineRule="exact"/>
        <w:ind w:left="463"/>
        <w:rPr>
          <w:rFonts w:ascii="方正大标宋简体" w:eastAsia="方正大标宋简体"/>
          <w:sz w:val="20"/>
          <w:lang w:eastAsia="zh-CN"/>
        </w:rPr>
      </w:pPr>
      <w:r>
        <w:rPr>
          <w:rFonts w:ascii="方正大标宋简体" w:eastAsia="方正大标宋简体" w:hint="eastAsia"/>
          <w:color w:val="FF0000"/>
          <w:sz w:val="20"/>
        </w:rPr>
        <w:t>的决议》，规定每年</w:t>
      </w:r>
      <w:r>
        <w:rPr>
          <w:rFonts w:ascii="方正大标宋简体" w:eastAsia="方正大标宋简体"/>
          <w:color w:val="FF0000"/>
          <w:sz w:val="20"/>
        </w:rPr>
        <w:t>10</w:t>
      </w:r>
      <w:r>
        <w:rPr>
          <w:rFonts w:ascii="方正大标宋简体" w:eastAsia="方正大标宋简体" w:hint="eastAsia"/>
          <w:color w:val="FF0000"/>
          <w:sz w:val="20"/>
        </w:rPr>
        <w:t>月</w:t>
      </w:r>
      <w:r>
        <w:rPr>
          <w:rFonts w:ascii="方正大标宋简体" w:eastAsia="方正大标宋简体"/>
          <w:color w:val="FF0000"/>
          <w:sz w:val="20"/>
        </w:rPr>
        <w:t>1</w:t>
      </w:r>
      <w:r>
        <w:rPr>
          <w:rFonts w:ascii="方正大标宋简体" w:eastAsia="方正大标宋简体" w:hint="eastAsia"/>
          <w:color w:val="FF0000"/>
          <w:sz w:val="20"/>
        </w:rPr>
        <w:t>日为国庆日，并以这一天作为宣告中华人民共和国成立的日子。从</w:t>
      </w:r>
      <w:r>
        <w:rPr>
          <w:rFonts w:ascii="方正大标宋简体" w:eastAsia="方正大标宋简体"/>
          <w:color w:val="FF0000"/>
          <w:sz w:val="20"/>
        </w:rPr>
        <w:t>1950</w:t>
      </w:r>
      <w:r>
        <w:rPr>
          <w:rFonts w:ascii="方正大标宋简体" w:eastAsia="方正大标宋简体" w:hint="eastAsia"/>
          <w:color w:val="FF0000"/>
          <w:sz w:val="20"/>
        </w:rPr>
        <w:t>年起，每年的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"/>
          <w:attr w:name="Month" w:val="10"/>
          <w:attr w:name="Year" w:val="2017"/>
        </w:smartTagPr>
        <w:r>
          <w:rPr>
            <w:rFonts w:ascii="方正大标宋简体" w:eastAsia="方正大标宋简体"/>
            <w:color w:val="FF0000"/>
            <w:sz w:val="20"/>
          </w:rPr>
          <w:t>10</w:t>
        </w:r>
        <w:r>
          <w:rPr>
            <w:rFonts w:ascii="方正大标宋简体" w:eastAsia="方正大标宋简体" w:hint="eastAsia"/>
            <w:color w:val="FF0000"/>
            <w:sz w:val="20"/>
          </w:rPr>
          <w:t>月</w:t>
        </w:r>
        <w:r>
          <w:rPr>
            <w:rFonts w:ascii="方正大标宋简体" w:eastAsia="方正大标宋简体"/>
            <w:color w:val="FF0000"/>
            <w:sz w:val="20"/>
          </w:rPr>
          <w:t>1</w:t>
        </w:r>
        <w:r>
          <w:rPr>
            <w:rFonts w:ascii="方正大标宋简体" w:eastAsia="方正大标宋简体" w:hint="eastAsia"/>
            <w:color w:val="FF0000"/>
            <w:sz w:val="20"/>
          </w:rPr>
          <w:t>日</w:t>
        </w:r>
      </w:smartTag>
      <w:r>
        <w:rPr>
          <w:rFonts w:ascii="方正大标宋简体" w:eastAsia="方正大标宋简体" w:hint="eastAsia"/>
          <w:color w:val="FF0000"/>
          <w:sz w:val="20"/>
        </w:rPr>
        <w:t>成为了</w:t>
      </w:r>
      <w:r>
        <w:rPr>
          <w:rFonts w:ascii="方正大标宋简体" w:eastAsia="方正大标宋简体"/>
          <w:color w:val="FF0000"/>
          <w:sz w:val="20"/>
        </w:rPr>
        <w:t xml:space="preserve"> </w:t>
      </w:r>
      <w:r>
        <w:rPr>
          <w:rFonts w:ascii="方正大标宋简体" w:eastAsia="方正大标宋简体" w:hint="eastAsia"/>
          <w:color w:val="FF0000"/>
          <w:sz w:val="20"/>
        </w:rPr>
        <w:t>国庆节</w:t>
      </w:r>
    </w:p>
    <w:p w:rsidR="00093301" w:rsidRDefault="00093301">
      <w:pPr>
        <w:tabs>
          <w:tab w:val="left" w:pos="2329"/>
          <w:tab w:val="left" w:pos="4020"/>
          <w:tab w:val="left" w:pos="5710"/>
        </w:tabs>
        <w:spacing w:line="1186" w:lineRule="exact"/>
        <w:ind w:left="638"/>
        <w:rPr>
          <w:sz w:val="92"/>
        </w:rPr>
      </w:pPr>
      <w:r>
        <w:rPr>
          <w:rFonts w:hint="eastAsia"/>
          <w:color w:val="F8FF03"/>
          <w:sz w:val="92"/>
        </w:rPr>
        <w:t>我</w:t>
      </w:r>
      <w:r>
        <w:rPr>
          <w:color w:val="F8FF03"/>
          <w:sz w:val="92"/>
        </w:rPr>
        <w:tab/>
      </w:r>
      <w:r>
        <w:rPr>
          <w:rFonts w:hint="eastAsia"/>
          <w:color w:val="F8FF03"/>
          <w:sz w:val="92"/>
        </w:rPr>
        <w:t>爱</w:t>
      </w:r>
      <w:r>
        <w:rPr>
          <w:color w:val="F8FF03"/>
          <w:sz w:val="92"/>
        </w:rPr>
        <w:tab/>
      </w:r>
      <w:r>
        <w:rPr>
          <w:rFonts w:hint="eastAsia"/>
          <w:color w:val="F8FF03"/>
          <w:sz w:val="92"/>
        </w:rPr>
        <w:t>祖</w:t>
      </w:r>
      <w:r>
        <w:rPr>
          <w:color w:val="F8FF03"/>
          <w:sz w:val="92"/>
        </w:rPr>
        <w:tab/>
      </w:r>
      <w:r>
        <w:rPr>
          <w:rFonts w:hint="eastAsia"/>
          <w:color w:val="F8FF03"/>
          <w:sz w:val="92"/>
        </w:rPr>
        <w:t>国</w:t>
      </w:r>
    </w:p>
    <w:p w:rsidR="00093301" w:rsidRDefault="00093301">
      <w:pPr>
        <w:pStyle w:val="BodyText"/>
        <w:spacing w:before="445" w:line="228" w:lineRule="exact"/>
        <w:ind w:left="509"/>
      </w:pPr>
      <w:r>
        <w:rPr>
          <w:rFonts w:hint="eastAsia"/>
          <w:color w:val="7900D7"/>
          <w:sz w:val="16"/>
        </w:rPr>
        <w:t>祖国</w:t>
      </w:r>
      <w:r>
        <w:rPr>
          <w:rFonts w:hint="eastAsia"/>
          <w:color w:val="7900D7"/>
        </w:rPr>
        <w:t>是我们的母亲，我们爱伟大的祖国！</w:t>
      </w:r>
    </w:p>
    <w:p w:rsidR="00093301" w:rsidRDefault="00093301">
      <w:pPr>
        <w:pStyle w:val="BodyText"/>
        <w:spacing w:before="9" w:line="223" w:lineRule="auto"/>
        <w:ind w:left="109" w:right="101" w:firstLine="360"/>
      </w:pPr>
      <w:r>
        <w:rPr>
          <w:rFonts w:hint="eastAsia"/>
          <w:color w:val="7900D7"/>
        </w:rPr>
        <w:t>中国是我最亲爱的祖国。她是从一九四九年成立的，到现在已经五十九岁了。北京是祖国的首都，那里有宽广的天安门广场，鲜艳的五星红旗在广场上高高的飘扬。</w:t>
      </w:r>
    </w:p>
    <w:p w:rsidR="00093301" w:rsidRDefault="00093301">
      <w:pPr>
        <w:pStyle w:val="BodyText"/>
        <w:spacing w:before="1" w:line="223" w:lineRule="auto"/>
        <w:ind w:left="109" w:right="101" w:firstLine="360"/>
      </w:pPr>
      <w:r>
        <w:rPr>
          <w:rFonts w:hint="eastAsia"/>
          <w:color w:val="7900D7"/>
        </w:rPr>
        <w:t>我们的祖国有壮丽的山河，勤劳的人民。祖国有许多名胜古迹，长江、长城、黄山、黄河</w:t>
      </w:r>
      <w:r>
        <w:rPr>
          <w:color w:val="7900D7"/>
        </w:rPr>
        <w:t>......</w:t>
      </w:r>
      <w:r>
        <w:rPr>
          <w:rFonts w:hint="eastAsia"/>
          <w:color w:val="7900D7"/>
        </w:rPr>
        <w:t>五十六个民族勤劳的人民建设着美丽的祖国。</w:t>
      </w:r>
    </w:p>
    <w:p w:rsidR="00093301" w:rsidRDefault="00093301">
      <w:pPr>
        <w:pStyle w:val="BodyText"/>
        <w:spacing w:before="1" w:line="223" w:lineRule="auto"/>
        <w:ind w:left="109" w:right="101" w:firstLine="360"/>
      </w:pPr>
      <w:r>
        <w:rPr>
          <w:color w:val="7900D7"/>
        </w:rPr>
        <w:t>2008</w:t>
      </w:r>
      <w:r>
        <w:rPr>
          <w:rFonts w:hint="eastAsia"/>
          <w:color w:val="7900D7"/>
        </w:rPr>
        <w:t>年，中国成功的举办了第二十九届奥运会，神州七号发射成功，作为一个中国的孩子，一个中国人，我自豪极了！</w:t>
      </w:r>
    </w:p>
    <w:p w:rsidR="00093301" w:rsidRDefault="00093301">
      <w:pPr>
        <w:pStyle w:val="BodyText"/>
        <w:tabs>
          <w:tab w:val="left" w:pos="5285"/>
          <w:tab w:val="left" w:pos="6465"/>
          <w:tab w:val="left" w:pos="7003"/>
        </w:tabs>
        <w:spacing w:before="1" w:line="223" w:lineRule="auto"/>
        <w:ind w:left="109" w:right="116" w:firstLine="360"/>
      </w:pPr>
      <w:r>
        <w:rPr>
          <w:color w:val="7900D7"/>
        </w:rPr>
        <w:t>1949</w:t>
      </w:r>
      <w:r>
        <w:rPr>
          <w:rFonts w:hint="eastAsia"/>
          <w:color w:val="7900D7"/>
        </w:rPr>
        <w:t>年，新中国的成立使祖国母亲彻底摆脱了被压迫的境地，中国这头东方睡狮开始慢慢觉醒，但却步履维艰，直到</w:t>
      </w:r>
      <w:r>
        <w:rPr>
          <w:color w:val="7900D7"/>
        </w:rPr>
        <w:t>1978</w:t>
      </w:r>
      <w:r>
        <w:rPr>
          <w:rFonts w:hint="eastAsia"/>
          <w:color w:val="7900D7"/>
        </w:rPr>
        <w:t>年，中共十一届三中全会</w:t>
      </w:r>
      <w:r>
        <w:rPr>
          <w:color w:val="7900D7"/>
        </w:rPr>
        <w:tab/>
      </w:r>
      <w:r>
        <w:rPr>
          <w:rFonts w:hint="eastAsia"/>
          <w:color w:val="7900D7"/>
        </w:rPr>
        <w:t>作出</w:t>
      </w:r>
      <w:r>
        <w:rPr>
          <w:color w:val="7900D7"/>
        </w:rPr>
        <w:tab/>
      </w:r>
      <w:r>
        <w:rPr>
          <w:rFonts w:hint="eastAsia"/>
          <w:color w:val="7900D7"/>
        </w:rPr>
        <w:t>全面实行改革开放的新决策；从此改革开放的春风使中华大地再次</w:t>
      </w:r>
      <w:r>
        <w:rPr>
          <w:color w:val="7900D7"/>
        </w:rPr>
        <w:tab/>
      </w:r>
      <w:r>
        <w:rPr>
          <w:color w:val="7900D7"/>
        </w:rPr>
        <w:tab/>
      </w:r>
      <w:r>
        <w:rPr>
          <w:color w:val="7900D7"/>
        </w:rPr>
        <w:tab/>
      </w:r>
      <w:r>
        <w:rPr>
          <w:rFonts w:hint="eastAsia"/>
          <w:color w:val="7900D7"/>
        </w:rPr>
        <w:t>焕发了活力，中华民族终于踏上了民族复兴的伟大征程</w:t>
      </w:r>
    </w:p>
    <w:p w:rsidR="00093301" w:rsidRDefault="00093301">
      <w:pPr>
        <w:pStyle w:val="BodyText"/>
        <w:spacing w:line="212" w:lineRule="exact"/>
        <w:ind w:left="109"/>
      </w:pPr>
      <w:r>
        <w:rPr>
          <w:rFonts w:hint="eastAsia"/>
          <w:color w:val="7900D7"/>
        </w:rPr>
        <w:t>！</w:t>
      </w:r>
    </w:p>
    <w:p w:rsidR="00093301" w:rsidRDefault="00093301">
      <w:pPr>
        <w:pStyle w:val="BodyText"/>
        <w:spacing w:before="9" w:line="223" w:lineRule="auto"/>
        <w:ind w:left="109" w:right="3161"/>
      </w:pPr>
      <w:r>
        <w:rPr>
          <w:rFonts w:hint="eastAsia"/>
          <w:color w:val="7900D7"/>
        </w:rPr>
        <w:t>记得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3"/>
          <w:attr w:name="Month" w:val="7"/>
          <w:attr w:name="Year" w:val="2001"/>
        </w:smartTagPr>
        <w:r>
          <w:rPr>
            <w:color w:val="7900D7"/>
          </w:rPr>
          <w:t>2001</w:t>
        </w:r>
        <w:r>
          <w:rPr>
            <w:rFonts w:hint="eastAsia"/>
            <w:color w:val="7900D7"/>
          </w:rPr>
          <w:t>年</w:t>
        </w:r>
        <w:r>
          <w:rPr>
            <w:color w:val="7900D7"/>
          </w:rPr>
          <w:t>7</w:t>
        </w:r>
        <w:r>
          <w:rPr>
            <w:rFonts w:hint="eastAsia"/>
            <w:color w:val="7900D7"/>
          </w:rPr>
          <w:t>月</w:t>
        </w:r>
        <w:r>
          <w:rPr>
            <w:color w:val="7900D7"/>
          </w:rPr>
          <w:t>13</w:t>
        </w:r>
        <w:r>
          <w:rPr>
            <w:rFonts w:hint="eastAsia"/>
            <w:color w:val="7900D7"/>
          </w:rPr>
          <w:t>日</w:t>
        </w:r>
      </w:smartTag>
      <w:r>
        <w:rPr>
          <w:rFonts w:hint="eastAsia"/>
          <w:color w:val="7900D7"/>
        </w:rPr>
        <w:t>的晚上，那是一个不眠之夜。当宣布北京作为</w:t>
      </w:r>
      <w:r>
        <w:rPr>
          <w:color w:val="7900D7"/>
        </w:rPr>
        <w:t>2008</w:t>
      </w:r>
      <w:r>
        <w:rPr>
          <w:rFonts w:hint="eastAsia"/>
          <w:color w:val="7900D7"/>
        </w:rPr>
        <w:t>年奥运会举办城市时，中国人赢了</w:t>
      </w:r>
    </w:p>
    <w:p w:rsidR="00093301" w:rsidRDefault="00093301">
      <w:pPr>
        <w:pStyle w:val="BodyText"/>
        <w:spacing w:before="1" w:line="223" w:lineRule="auto"/>
        <w:ind w:left="109" w:right="2981"/>
      </w:pPr>
      <w:r>
        <w:rPr>
          <w:rFonts w:hint="eastAsia"/>
          <w:color w:val="7900D7"/>
        </w:rPr>
        <w:t>！流泪了！谁会容忍美国轰炸我国驻南斯拉夫大使馆？</w:t>
      </w:r>
      <w:r>
        <w:rPr>
          <w:color w:val="7900D7"/>
        </w:rPr>
        <w:t xml:space="preserve"> </w:t>
      </w:r>
      <w:r>
        <w:rPr>
          <w:rFonts w:hint="eastAsia"/>
          <w:color w:val="7900D7"/>
        </w:rPr>
        <w:t>谁会容忍日本教科书随意改写“南京大屠杀”。</w:t>
      </w:r>
    </w:p>
    <w:sectPr w:rsidR="00093301" w:rsidSect="00A06CDF">
      <w:type w:val="continuous"/>
      <w:pgSz w:w="16840" w:h="11910" w:orient="landscape"/>
      <w:pgMar w:top="1100" w:right="1060" w:bottom="280" w:left="2040" w:header="720" w:footer="720" w:gutter="0"/>
      <w:cols w:num="2" w:space="720" w:equalWidth="0">
        <w:col w:w="5189" w:space="1121"/>
        <w:col w:w="743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迷你简秀英">
    <w:altName w:val="迷你简秀英"/>
    <w:panose1 w:val="02010609000101010101"/>
    <w:charset w:val="86"/>
    <w:family w:val="modern"/>
    <w:pitch w:val="fixed"/>
    <w:sig w:usb0="00000001" w:usb1="080E0800" w:usb2="00000012" w:usb3="00000000" w:csb0="00040000" w:csb1="00000000"/>
  </w:font>
  <w:font w:name="长城中隶体">
    <w:altName w:val="长城中隶体"/>
    <w:panose1 w:val="02010609010101010101"/>
    <w:charset w:val="86"/>
    <w:family w:val="modern"/>
    <w:pitch w:val="fixed"/>
    <w:sig w:usb0="00000001" w:usb1="080E0000" w:usb2="00000010" w:usb3="00000000" w:csb0="00040000" w:csb1="00000000"/>
  </w:font>
  <w:font w:name="方正大标宋简体">
    <w:altName w:val="方正大标宋简体"/>
    <w:panose1 w:val="03000509000000000000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少儿简体">
    <w:altName w:val="方正少儿简体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兰亭中黑_GBK">
    <w:altName w:val="方正兰亭中黑_GBK"/>
    <w:panose1 w:val="02000000000000000000"/>
    <w:charset w:val="86"/>
    <w:family w:val="auto"/>
    <w:pitch w:val="variable"/>
    <w:sig w:usb0="800002BF" w:usb1="38CF7CFA" w:usb2="00082016" w:usb3="00000000" w:csb0="00040000" w:csb1="00000000"/>
  </w:font>
  <w:font w:name="苏新诗卵石体">
    <w:altName w:val="苏新诗卵石体"/>
    <w:panose1 w:val="02010609000101010101"/>
    <w:charset w:val="86"/>
    <w:family w:val="modern"/>
    <w:pitch w:val="fixed"/>
    <w:sig w:usb0="00000001" w:usb1="080E0800" w:usb2="00000012" w:usb3="00000000" w:csb0="0004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720"/>
  <w:drawingGridHorizontalSpacing w:val="110"/>
  <w:displayHorizontalDrawingGridEvery w:val="2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ulTrailSpac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06CDF"/>
    <w:rsid w:val="00093301"/>
    <w:rsid w:val="00246F6C"/>
    <w:rsid w:val="002A16EA"/>
    <w:rsid w:val="0044327A"/>
    <w:rsid w:val="00A06C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11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CDF"/>
    <w:pPr>
      <w:widowControl w:val="0"/>
      <w:autoSpaceDE w:val="0"/>
      <w:autoSpaceDN w:val="0"/>
    </w:pPr>
    <w:rPr>
      <w:rFonts w:ascii="迷你简秀英" w:eastAsia="迷你简秀英" w:hAnsi="迷你简秀英" w:cs="迷你简秀英"/>
      <w:kern w:val="0"/>
      <w:sz w:val="22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A06CDF"/>
    <w:pPr>
      <w:spacing w:line="218" w:lineRule="exact"/>
      <w:ind w:left="640"/>
      <w:outlineLvl w:val="0"/>
    </w:pPr>
    <w:rPr>
      <w:rFonts w:ascii="长城中隶体" w:eastAsia="长城中隶体" w:hAnsi="长城中隶体" w:cs="长城中隶体"/>
      <w:sz w:val="24"/>
      <w:szCs w:val="24"/>
    </w:rPr>
  </w:style>
  <w:style w:type="paragraph" w:styleId="Heading2">
    <w:name w:val="heading 2"/>
    <w:basedOn w:val="Normal"/>
    <w:link w:val="Heading2Char"/>
    <w:uiPriority w:val="99"/>
    <w:qFormat/>
    <w:rsid w:val="00A06CDF"/>
    <w:pPr>
      <w:ind w:left="463"/>
      <w:outlineLvl w:val="1"/>
    </w:pPr>
    <w:rPr>
      <w:rFonts w:ascii="方正大标宋简体" w:eastAsia="方正大标宋简体" w:hAnsi="方正大标宋简体" w:cs="方正大标宋简体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48A4"/>
    <w:rPr>
      <w:rFonts w:ascii="迷你简秀英" w:eastAsia="迷你简秀英" w:hAnsi="迷你简秀英" w:cs="迷你简秀英"/>
      <w:b/>
      <w:bCs/>
      <w:kern w:val="44"/>
      <w:sz w:val="44"/>
      <w:szCs w:val="44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48A4"/>
    <w:rPr>
      <w:rFonts w:asciiTheme="majorHAnsi" w:eastAsiaTheme="majorEastAsia" w:hAnsiTheme="majorHAnsi" w:cstheme="majorBidi"/>
      <w:b/>
      <w:bCs/>
      <w:kern w:val="0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99"/>
    <w:rsid w:val="00A06CDF"/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3E48A4"/>
    <w:rPr>
      <w:rFonts w:ascii="迷你简秀英" w:eastAsia="迷你简秀英" w:hAnsi="迷你简秀英" w:cs="迷你简秀英"/>
      <w:kern w:val="0"/>
      <w:sz w:val="22"/>
      <w:lang w:eastAsia="en-US"/>
    </w:rPr>
  </w:style>
  <w:style w:type="paragraph" w:styleId="ListParagraph">
    <w:name w:val="List Paragraph"/>
    <w:basedOn w:val="Normal"/>
    <w:uiPriority w:val="99"/>
    <w:qFormat/>
    <w:rsid w:val="00A06CDF"/>
  </w:style>
  <w:style w:type="paragraph" w:customStyle="1" w:styleId="TableParagraph">
    <w:name w:val="Table Paragraph"/>
    <w:basedOn w:val="Normal"/>
    <w:uiPriority w:val="99"/>
    <w:rsid w:val="00A06C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1</Pages>
  <Words>160</Words>
  <Characters>913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国庆节小报</dc:title>
  <dc:subject/>
  <dc:creator/>
  <cp:keywords/>
  <dc:description/>
  <cp:lastModifiedBy>AutoBVT</cp:lastModifiedBy>
  <cp:revision>2</cp:revision>
  <dcterms:created xsi:type="dcterms:W3CDTF">2017-09-14T18:03:00Z</dcterms:created>
  <dcterms:modified xsi:type="dcterms:W3CDTF">2017-09-14T10:09:00Z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CC 2017 (Windows)</vt:lpwstr>
  </property>
</Properties>
</file>