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rPr>
          <w:rFonts w:ascii="Times New Roman"/>
        </w:rPr>
      </w:pPr>
    </w:p>
    <w:p w:rsidR="0017739A" w:rsidRDefault="0017739A">
      <w:pPr>
        <w:pStyle w:val="BodyText"/>
        <w:spacing w:before="5"/>
        <w:rPr>
          <w:rFonts w:ascii="Times New Roman"/>
          <w:sz w:val="27"/>
        </w:rPr>
      </w:pPr>
    </w:p>
    <w:p w:rsidR="0017739A" w:rsidRDefault="0017739A">
      <w:pPr>
        <w:rPr>
          <w:rFonts w:ascii="Times New Roman"/>
          <w:sz w:val="27"/>
        </w:rPr>
        <w:sectPr w:rsidR="0017739A">
          <w:type w:val="continuous"/>
          <w:pgSz w:w="16840" w:h="11910" w:orient="landscape"/>
          <w:pgMar w:top="1100" w:right="1020" w:bottom="280" w:left="120" w:header="720" w:footer="720" w:gutter="0"/>
          <w:cols w:space="720"/>
        </w:sectPr>
      </w:pPr>
    </w:p>
    <w:p w:rsidR="0017739A" w:rsidRDefault="0017739A">
      <w:pPr>
        <w:spacing w:before="37" w:line="324" w:lineRule="auto"/>
        <w:ind w:left="426" w:right="1216" w:firstLine="360"/>
        <w:jc w:val="right"/>
        <w:rPr>
          <w:sz w:val="18"/>
        </w:rPr>
      </w:pPr>
      <w:r>
        <w:rPr>
          <w:noProof/>
          <w:lang w:eastAsia="zh-CN"/>
        </w:rPr>
        <w:pict>
          <v:group id="_x0000_s1026" style="position:absolute;left:0;text-align:left;margin-left:0;margin-top:0;width:842pt;height:595.3pt;z-index:-251658240;mso-position-horizontal-relative:page;mso-position-vertical-relative:page" coordsize="16840,1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838;height:11906">
              <v:imagedata r:id="rId4" o:title=""/>
            </v:shape>
            <v:shape id="_x0000_s1028" style="position:absolute;left:15197;top:8797;width:1643;height:1503" coordorigin="15197,8798" coordsize="1643,1503" path="m16036,8798r-73,2l15891,8810r-72,15l15748,8847r-70,27l15611,8906r-64,38l15486,8986r-56,47l15378,9084r-46,55l15291,9198r-33,62l15231,9326r-19,68l15201,9459r-4,66l15199,9591r8,64l15222,9719r20,63l15268,9842r31,59l15336,9956r42,53l15426,10059r53,46l15536,10147r63,37l15666,10217r72,28l15814,10267r81,16l15990,10295r89,5l16163,10299r79,-9l16315,10276r68,-21l16447,10229r58,-33l16559,10159r49,-43l16653,10068r41,-53l16730,9957r32,-61l16791,9830r24,-70l16832,9693r7,-68l16839,9557r-8,-68l16815,9422r-22,-66l16765,9291r-35,-63l16691,9168r-44,-57l16598,9057r-52,-50l16490,8961r-59,-41l16370,8884r-63,-30l16243,8830r-65,-17l16107,8802r-71,-4xe" fillcolor="#242021" stroked="f">
              <v:path arrowok="t"/>
            </v:shape>
            <v:shape id="_x0000_s1029" style="position:absolute;left:15788;top:8803;width:1051;height:1498" coordorigin="15789,8803" coordsize="1051,1498" o:spt="100" adj="0,,0" path="m15789,10260r25,7l15841,10273r27,5l15895,10283r95,12l16079,10300r84,-1l16242,10290r73,-14l15971,10276r-89,-5l15789,10260xm16120,8803r65,24l16249,8856r61,36l16369,8933r57,46l16479,9029r49,54l16573,9140r40,61l16648,9264r29,65l16699,9395r16,68l16723,9531r1,69l16716,9668r-16,67l16675,9805r-28,65l16615,9932r-36,57l16539,10042r-45,48l16446,10132r-54,38l16334,10202r-62,27l16204,10250r-72,15l16054,10274r-83,2l16315,10276r68,-21l16447,10229r58,-33l16559,10159r49,-43l16653,10068r41,-53l16730,9957r32,-61l16791,9830r24,-70l16832,9693r7,-68l16839,9557r-8,-68l16815,9422r-22,-66l16765,9291r-35,-63l16691,9168r-44,-57l16598,9057r-52,-50l16490,8961r-59,-41l16370,8884r-63,-30l16243,8830r-65,-17l16163,8810r-14,-3l16135,8805r-15,-2xe" fillcolor="#16131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30" style="position:absolute;left:16017;top:10491;width:364;height:443" coordorigin="16018,10492" coordsize="364,443" path="m16135,10492r-115,l16018,10632r31,93l16143,10812r185,123l16381,10887r-127,-107l16186,10703r-32,-83l16135,10492xe" fillcolor="#fbc9b7" stroked="f">
              <v:path arrowok="t"/>
            </v:shape>
            <v:shape id="_x0000_s1031" type="#_x0000_t75" style="position:absolute;left:16309;top:10862;width:167;height:151">
              <v:imagedata r:id="rId5" o:title=""/>
            </v:shape>
            <v:shape id="_x0000_s1032" style="position:absolute;left:15211;top:10377;width:409;height:417" coordorigin="15211,10377" coordsize="409,417" path="m15601,10377r-138,19l15376,10441r-72,106l15211,10749r56,45l15353,10652r65,-79l15496,10529r123,-39l15601,10377xe" fillcolor="#fbc9b7" stroked="f">
              <v:path arrowok="t"/>
            </v:shape>
            <v:shape id="_x0000_s1033" type="#_x0000_t75" style="position:absolute;left:15146;top:10727;width:144;height:167">
              <v:imagedata r:id="rId6" o:title=""/>
            </v:shape>
            <v:shape id="_x0000_s1034" type="#_x0000_t75" style="position:absolute;left:15607;top:11346;width:298;height:543">
              <v:imagedata r:id="rId7" o:title=""/>
            </v:shape>
            <v:shape id="_x0000_s1035" type="#_x0000_t75" style="position:absolute;left:15094;top:11415;width:135;height:240">
              <v:imagedata r:id="rId8" o:title=""/>
            </v:shape>
            <v:shape id="_x0000_s1036" style="position:absolute;left:15145;top:11227;width:456;height:363" coordorigin="15146,11227" coordsize="456,363" path="m15601,11324r-124,-97l15424,11273r-50,37l15298,11360r-132,82l15167,11442r-1,l15152,11477r-6,24l15147,11523r6,31l15157,11562r8,17l15177,11590r14,-6l15202,11567r5,-15l15206,11528r-5,-40l15280,11473r68,-22l15443,11407r158,-83e" fillcolor="#fbc9b7" stroked="f">
              <v:path arrowok="t"/>
            </v:shape>
            <v:shape id="_x0000_s1037" style="position:absolute;left:15137;top:11507;width:77;height:53" coordorigin="15137,11508" coordsize="77,53" path="m15151,11508r-14,11l15151,11529r24,1l15189,11534r8,9l15204,11561r10,-2l15209,11546r-7,-18l15194,11518r-16,-6l15151,11508xe" fillcolor="#e13234" stroked="f">
              <v:path arrowok="t"/>
            </v:shape>
            <v:shape id="_x0000_s1038" style="position:absolute;left:15691;top:9986;width:416;height:513" coordorigin="15692,9987" coordsize="416,513" path="m15780,9987r-88,431l16027,10499r81,-454l15780,9987xe" fillcolor="#fbc9b7" stroked="f">
              <v:path arrowok="t"/>
            </v:shape>
            <v:shape id="_x0000_s1039" type="#_x0000_t75" style="position:absolute;left:15724;top:9986;width:383;height:350">
              <v:imagedata r:id="rId9" o:title=""/>
            </v:shape>
            <v:shape id="_x0000_s1040" style="position:absolute;left:15337;top:8933;width:1362;height:1356" coordorigin="15337,8934" coordsize="1362,1356" path="m15919,8934r-143,20l15696,8981r-70,35l15564,9058r-54,48l15464,9159r-38,57l15395,9275r-24,61l15354,9398r-11,61l15337,9518r,57l15355,9701r20,72l15402,9844r33,69l15474,9980r44,63l15566,10101r54,51l15676,10197r61,37l15800,10261r65,18l15947,10289r78,l16100,10281r72,-16l16241,10241r65,-31l16368,10172r59,-43l16482,10081r52,-54l16605,9930r29,-55l16659,9815r19,-62l16691,9689r7,-67l16699,9555r-7,-68l16677,9419r-23,-67l16622,9286r-41,-64l16530,9161r-60,-58l16398,9048r-171,-76l16054,8940r-135,-6xe" fillcolor="#fbc9b7" stroked="f">
              <v:path arrowok="t"/>
            </v:shape>
            <v:shape id="_x0000_s1041" type="#_x0000_t75" style="position:absolute;left:15814;top:9695;width:121;height:154">
              <v:imagedata r:id="rId10" o:title=""/>
            </v:shape>
            <v:shape id="_x0000_s1042" style="position:absolute;left:15451;top:9448;width:84;height:90" coordorigin="15451,9449" coordsize="84,90" o:spt="100" adj="0,,0" path="m15509,9528r-9,-4l15489,9519r-10,-9l15473,9499r-4,-12l15468,9479r-17,6l15452,9492r5,14l15464,9519r11,10l15489,9536r6,2l15509,9528t26,-19l15527,9502r-10,-7l15510,9486r-5,-10l15504,9463r1,-6l15489,9449r-1,7l15490,9473r7,15l15508,9500r13,11l15529,9517r6,-8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3" style="position:absolute;left:15486;top:9476;width:242;height:242" coordorigin="15486,9476" coordsize="242,242" path="m15628,9476r-48,1l15537,9496r-33,34l15486,9575r1,49l15506,9667r34,33l15585,9718r49,-1l15677,9698r33,-34l15728,9618r-1,-48l15708,9527r-34,-33l15628,9476xe" stroked="f">
              <v:path arrowok="t"/>
            </v:shape>
            <v:shape id="_x0000_s1044" style="position:absolute;left:15477;top:9465;width:262;height:264" coordorigin="15477,9465" coordsize="262,264" o:spt="100" adj="0,,0" path="m15604,9465r-25,3l15554,9476r-22,13l15512,9506r-16,20l15484,9549r-7,25l15479,9626r20,46l15535,9707r49,19l15592,9728r7,1l15607,9729r20,-2l15646,9723r19,-8l15672,9711r-63,l15587,9709r-42,-17l15514,9662r-18,-40l15495,9577r6,-22l15511,9536r14,-18l15542,9504r15,-9l15573,9488r17,-4l15607,9483r65,l15655,9474r-25,-7l15604,9465xm15672,9483r-59,l15620,9484r7,1l15649,9491r19,10l15686,9515r14,17l15711,9551r7,21l15721,9594r-2,23l15713,9638r-10,20l15689,9676r-17,14l15652,9701r-21,7l15609,9711r63,l15682,9705r20,-17l15718,9668r12,-23l15737,9620r2,-26l15736,9569r-8,-25l15715,9521r-17,-19l15678,9486r-6,-3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5" style="position:absolute;left:15522;top:9513;width:169;height:169" coordorigin="15523,9514" coordsize="169,169" path="m15622,9514r-34,1l15558,9528r-23,24l15523,9583r,34l15537,9647r23,23l15592,9682r34,l15656,9668r23,-23l15691,9613r-1,-34l15677,9549r-23,-23l15622,9514xe" fillcolor="#665c62" stroked="f">
              <v:path arrowok="t"/>
            </v:shape>
            <v:shape id="_x0000_s1046" style="position:absolute;left:15570;top:9567;width:77;height:70" coordorigin="15571,9568" coordsize="77,70" path="m15615,9568r-15,l15586,9573r-10,10l15571,9596r,14l15578,9622r10,10l15603,9637r15,l15632,9632r10,-10l15647,9609r,-14l15640,9583r-10,-10l15615,9568xe" fillcolor="#050100" stroked="f">
              <v:path arrowok="t"/>
            </v:shape>
            <v:shape id="_x0000_s1047" style="position:absolute;left:16413;top:9620;width:85;height:67" coordorigin="16414,9620" coordsize="85,67" o:spt="100" adj="0,,0" path="m16481,9626r-16,-6l16460,9630r-4,5l16446,9643r-4,2l16436,9648r-1,l16434,9649r-3,l16426,9649r2,l16424,9649r-4,-1l16414,9648r14,5l16441,9655r14,-4l16460,9649r5,-1l16476,9638r5,-12m16498,9662r-13,-12l16478,9657r-9,7l16459,9668r-10,2l16438,9668r-11,-3l16426,9681r10,3l16451,9686r14,-2l16478,9679r11,-9l16490,9669r8,-7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48" style="position:absolute;left:16201;top:9602;width:242;height:242" coordorigin="16201,9603" coordsize="242,242" path="m16344,9603r-49,1l16252,9623r-33,34l16201,9702r2,49l16222,9794r33,33l16301,9845r49,-2l16393,9824r32,-33l16443,9745r-1,-48l16423,9654r-34,-33l16344,9603xe" stroked="f">
              <v:path arrowok="t"/>
            </v:shape>
            <v:shape id="_x0000_s1049" style="position:absolute;left:16192;top:9594;width:262;height:262" coordorigin="16193,9594" coordsize="262,262" o:spt="100" adj="0,,0" path="m16345,9594r-52,1l16247,9616r-35,36l16193,9701r1,52l16214,9799r37,35l16299,9853r8,2l16315,9855r8,l16342,9854r20,-5l16380,9842r8,-4l16325,9838r-23,-2l16260,9819r-31,-30l16211,9749r-1,-45l16224,9666r26,-30l16283,9617r39,-7l16388,9610r-18,-9l16345,9594xm16388,9610r-59,l16335,9611r7,1l16364,9618r20,10l16401,9642r15,17l16427,9678r6,21l16436,9721r-2,23l16428,9765r-10,20l16405,9802r-18,15l16368,9828r-21,7l16325,9838r63,l16398,9832r19,-17l16433,9795r12,-23l16452,9747r2,-26l16451,9695r-8,-24l16430,9648r-17,-19l16393,9613r-5,-3xm16434,9744r,l16434,9744r,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50" style="position:absolute;left:16239;top:9639;width:169;height:169" coordorigin="16239,9640" coordsize="169,169" path="m16338,9640r-34,l16275,9654r-23,23l16239,9709r1,34l16253,9773r24,23l16308,9808r34,-1l16372,9794r23,-24l16408,9739r-1,-34l16394,9675r-24,-23l16338,9640xe" fillcolor="#665c62" stroked="f">
              <v:path arrowok="t"/>
            </v:shape>
            <v:shape id="_x0000_s1051" style="position:absolute;left:15448;top:9327;width:1093;height:436" coordorigin="15448,9328" coordsize="1093,436" o:spt="100" adj="0,,0" path="m15719,9390r-4,-11l15715,9378r-6,-10l15701,9359r-11,-7l15678,9346r-58,-15l15564,9328r-55,6l15456,9350r-8,14l15459,9383r19,15l15498,9400r47,-15l15594,9379r49,2l15695,9395r15,5l15719,9390t645,345l16363,9721r-6,-13l16346,9699r-14,-6l16316,9693r-13,6l16293,9708r-6,13l16288,9736r6,12l16305,9758r14,5l16335,9763r13,-5l16358,9748r6,-13m16541,9608r,-15l16503,9554r-45,-33l16407,9497r-57,-16l16337,9480r-13,1l16312,9485r-10,6l16293,9498r3,13l16311,9513r52,15l16407,9550r39,29l16480,9614r18,8l16523,9619r18,-11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52" style="position:absolute;left:15453;top:8970;width:826;height:816" coordorigin="15454,8971" coordsize="826,816" o:spt="100" adj="0,,0" path="m15557,9637r-6,-8l15535,9626r-8,5l15524,9648r5,8l15546,9659r8,-6l15557,9637t5,-52l15562,9574r-4,-9l15550,9558r-10,-4l15530,9554r-10,4l15513,9566r-4,10l15510,9586r4,10l15521,9603r10,4l15542,9606r9,-4l15558,9595r4,-10m15925,8971r-5,l15739,8971r-87,22l15565,9078r-111,168l15568,9128r87,-68l15759,9016r166,-45m16274,9764r-6,-8l16252,9753r-8,6l16241,9775r5,8l16263,9786r8,-5l16274,9764t5,-51l16279,9702r-4,-9l16268,9685r-10,-3l16247,9682r-9,4l16231,9693r-4,10l16227,9714r4,9l16238,9730r10,4l16259,9734r9,-4l16275,9722r4,-9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53" style="position:absolute;left:15816;top:10112;width:133;height:39" coordorigin="15816,10113" coordsize="133,39" o:spt="100" adj="0,,0" path="m15933,10129r-51,l15907,10134r23,11l15939,10151r9,-13l15939,10132r-6,-3xm15884,10113r-29,1l15826,10121r-10,4l15823,10140r10,-4l15857,10130r25,-1l15933,10129r-21,-10l15884,10113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54" style="position:absolute;left:15648;top:9838;width:563;height:237" coordorigin="15649,9838" coordsize="563,237" o:spt="100" adj="0,,0" path="m16211,9927r-208,106l15880,10057r4,2l16001,10075r73,-8l16134,10021r77,-94xm15859,10048r16,10l15880,10057r-21,-9xm15649,9838r14,31l15706,9939r73,75l15859,10048r-85,-52l15649,9838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55" style="position:absolute;left:15803;top:10011;width:186;height:48" coordorigin="15804,10012" coordsize="186,48" o:spt="100" adj="0,,0" path="m15867,10012r-24,5l15804,10033r19,15l15884,10059r105,-5l15981,10039r-4,-4l15905,10035r-20,-17l15867,10012xm15945,10027r-40,8l15977,10035r-10,-8l15945,10027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56" style="position:absolute;left:14720;top:8896;width:1964;height:1544" coordorigin="14720,8896" coordsize="1964,1544" o:spt="100" adj="0,,0" path="m15466,10099r,-43l15456,10014r-32,-22l15385,9988r-39,-3l15307,9985r-38,6l15248,9998r-21,9l15208,10019r-19,12l15132,10079r-53,54l15029,10189r-51,55l14922,10295r-62,43l14793,10369r-73,14l14768,10400r49,16l14866,10428r50,8l14946,10439r30,1l15006,10440r30,-1l15083,10436r47,-4l15177,10425r46,-11l15267,10398r42,-22l15348,10349r33,-34l15402,10285r18,-32l15434,10219r13,-35l15459,10142r7,-43m16044,8907r-86,-11l15750,8943r-130,70l15575,9050r420,-142l16044,8907t269,50l16250,8903r-206,4l16240,8932r73,25m16684,9449r-20,-226l16611,9094r-127,-81l16313,8957r132,113l16684,9449e" fillcolor="#242021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57" style="position:absolute;left:14720;top:9990;width:746;height:450" coordorigin="14720,9990" coordsize="746,450" o:spt="100" adj="0,,0" path="m14797,10368r-18,6l14760,10378r-20,3l14720,10383r48,17l14817,10416r49,12l14916,10436r30,3l14976,10440r30,l15036,10439r47,-3l15130,10432r47,-7l15223,10414r44,-16l15298,10382r-379,l14889,10381r-30,-3l14844,10376r-16,-2l14813,10371r-16,-3xm15408,9990r2,34l15407,10059r-8,34l15389,10126r-12,35l15362,10195r-17,33l15323,10258r-33,33l15252,10318r-42,22l15165,10356r-45,11l15073,10374r-47,5l14979,10381r-30,1l14919,10382r379,l15309,10376r39,-27l15381,10315r21,-30l15420,10253r14,-34l15447,10184r12,-42l15466,10099r,-43l15456,10014r-32,-23l15419,9991r-11,-1xe" fillcolor="#16131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58" style="position:absolute;left:16293;top:10196;width:545;height:641" coordorigin="16293,10197" coordsize="545,641" path="m16395,10197r-65,42l16302,10320r-9,81l16293,10438r3,37l16320,10555r54,77l16445,10693r81,49l16596,10776r83,33l16778,10831r60,6l16838,10811r-19,-13l16770,10743r-39,-65l16701,10608r-25,-71l16653,10466r-26,-70l16594,10329r-40,-55l16505,10238r-73,-29l16395,10197xe" fillcolor="#242021" stroked="f">
              <v:path arrowok="t"/>
            </v:shape>
            <v:shape id="_x0000_s1059" style="position:absolute;left:16346;top:10196;width:492;height:641" coordorigin="16346,10197" coordsize="492,641" o:spt="100" adj="0,,0" path="m16450,10216r-101,l16386,10228r37,13l16459,10257r32,21l16508,10293r14,17l16536,10328r12,19l16581,10414r26,70l16630,10556r25,71l16679,10685r31,56l16747,10791r45,42l16814,10835r22,2l16838,10837r,-26l16819,10798r-49,-55l16731,10678r-30,-70l16676,10537r-23,-71l16627,10396r-33,-67l16582,10310r-13,-19l16554,10274r-17,-15l16505,10238r-36,-16l16450,10216xm16395,10197r-38,8l16353,10208r-3,4l16346,10216r3,l16450,10216r-18,-7l16395,10197xe" fillcolor="#16131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60" type="#_x0000_t75" style="position:absolute;left:15342;top:9956;width:159;height:166">
              <v:imagedata r:id="rId11" o:title=""/>
            </v:shape>
            <v:shape id="_x0000_s1061" type="#_x0000_t75" style="position:absolute;left:16296;top:10170;width:200;height:148">
              <v:imagedata r:id="rId12" o:title=""/>
            </v:shape>
            <v:shape id="_x0000_s1062" style="position:absolute;left:15336;top:9033;width:1431;height:522" coordorigin="15336,9034" coordsize="1431,522" path="m16767,9553r-72,-4l16625,9537r-76,-24l16474,9481r-74,-39l16330,9398r-68,-48l16199,9300r-53,-50l16101,9191r-23,-49l16096,9079r-44,-10l16069,9038r-4,l16060,9037r-4,-1l16040,9034r-17,l16008,9037r-13,8l15989,9053r-58,-14l15388,9039r-52,117l15336,9553r382,-31l15924,9462r102,-133l16055,9226r22,26l16130,9303r63,49l16261,9400r70,44l16405,9483r75,33l16556,9539r104,15l16713,9555r54,-2e" fillcolor="#050100" stroked="f">
              <v:path arrowok="t"/>
            </v:shape>
            <v:shape id="_x0000_s1063" style="position:absolute;left:15480;top:10362;width:650;height:635" coordorigin="15481,10362" coordsize="650,635" o:spt="100" adj="0,,0" path="m16015,10954r-262,l15857,10974r84,13l15996,10994r20,3l16015,10954xm15631,10362r-20,4l15589,10375r14,62l15608,10477r-5,33l15587,10552r-32,144l15533,10779r-21,52l15481,10883r58,19l15584,10916r55,13l15727,10949r,l15740,10952r13,3l15753,10954r262,l16014,10897r10,-123l16036,10669r6,-44l16072,10572r29,-41l16122,10504r9,-13l16105,10470r-17,-9l15922,10461r-54,-3l15845,10455r-64,-19l15745,10421r-21,-21l15704,10366r-46,-4l15631,10362xm16038,10436r-53,21l15922,10461r166,l16074,10453r-25,-12l16038,10436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64" style="position:absolute;left:15246;top:10851;width:887;height:546" coordorigin="15246,10852" coordsize="887,546" o:spt="100" adj="0,,0" path="m15495,10852r-93,173l15345,11120r-44,50l15246,11209r111,80l15439,11333r92,25l15673,11381r173,16l15993,11387r102,-19l16133,11358r-46,-101l16049,11117r-25,-125l16016,10945r-71,l15869,10943r-80,-7l15710,10922r-78,-19l15560,10880r-65,-28xm16015,10939r-70,6l16016,10945r-1,-6xe" fillcolor="#684f9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65" type="#_x0000_t75" style="position:absolute;left:15658;top:10537;width:258;height:264">
              <v:imagedata r:id="rId13" o:title=""/>
            </v:shape>
            <v:shape id="_x0000_s1066" style="position:absolute;left:15335;top:8909;width:1503;height:642" coordorigin="15336,8910" coordsize="1503,642" path="m16838,9485r-59,-18l16705,9427r-55,-67l16627,9321r-27,-36l16547,9233r-57,-49l16429,9140r-64,-41l16298,9064r-70,-31l16158,9007r-72,-21l16054,8981r-15,3l16025,8991r-351,-81l15451,8926r-88,177l15336,9482r381,-31l15924,9391r105,-132l16060,9155r11,19l16116,9231r85,80l16265,9364r67,49l16403,9457r72,38l16550,9523r76,19l16706,9551r82,1l16838,9548r,-63e" fillcolor="#242021" stroked="f">
              <v:path arrowok="t"/>
            </v:shape>
            <v:shape id="_x0000_s1067" style="position:absolute;left:15274;top:10894;width:845;height:461" coordorigin="15274,10895" coordsize="845,461" o:spt="100" adj="0,,0" path="m16038,11063r-10,-51l16026,11004r-22,4l15918,11012r-86,-6l15746,10993r-84,-19l15580,10949r-78,-34l15472,10895r-28,53l15453,10954r66,33l15589,11014r72,20l15734,11051r75,12l15884,11070r75,l16034,11063r4,m16058,11148r-8,-29l16050,11119r-20,l15955,11118r-76,-5l15804,11104r-75,-12l15656,11079r-73,-17l15510,11040r-68,-30l15418,10995r-14,26l15421,11032r67,30l15558,11085r72,18l15702,11117r80,14l15863,11141r82,6l16026,11149r32,-1m16119,11326r-7,-15l16100,11285r-73,11l15945,11306r-82,5l15781,11310r-82,-8l15621,11288r-76,-21l15472,11241r-72,-32l15331,11172r-21,-13l15301,11170r-27,19l15312,11213r71,38l15457,11283r75,27l15610,11331r79,15l15774,11354r84,1l15942,11350r84,-9l16109,11328r10,-2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68" style="position:absolute;left:12007;top:10190;width:466;height:329" coordorigin="12007,10191" coordsize="466,329" path="m12371,10191r-64,108l12248,10362r-88,45l12007,10457r31,62l12248,10475r116,-44l12425,10359r48,-127l12371,10191xe" fillcolor="#fbc9b7" stroked="f">
              <v:path arrowok="t"/>
            </v:shape>
            <v:shape id="_x0000_s1069" type="#_x0000_t75" style="position:absolute;left:11902;top:10430;width:161;height:132">
              <v:imagedata r:id="rId14" o:title=""/>
            </v:shape>
            <v:shape id="_x0000_s1070" style="position:absolute;left:12997;top:10230;width:314;height:476" coordorigin="12998,10230" coordsize="314,476" path="m13044,10230r-46,101l13103,10399r61,62l13204,10551r44,155l13311,10678r-35,-212l13237,10348r-69,-64l13044,10230xe" fillcolor="#fbc9b7" stroked="f">
              <v:path arrowok="t"/>
            </v:shape>
            <v:shape id="_x0000_s1071" type="#_x0000_t75" style="position:absolute;left:13219;top:10650;width:131;height:162">
              <v:imagedata r:id="rId15" o:title=""/>
            </v:shape>
            <v:shape id="_x0000_s1072" style="position:absolute;left:11803;top:8856;width:889;height:1278" coordorigin="11803,8857" coordsize="889,1278" path="m12114,8857r-221,294l11803,9341r28,168l11961,9737r132,192l12201,10034r143,56l12581,10134r110,-169l12511,9523r-263,-456l12114,8857xe" fillcolor="#d98b46" stroked="f">
              <v:path arrowok="t"/>
            </v:shape>
            <v:shape id="_x0000_s1073" style="position:absolute;left:12220;top:9651;width:374;height:483" coordorigin="12220,9651" coordsize="374,483" path="m12220,9651r32,159l12284,9905r53,68l12431,10053r150,81l12594,9955r-374,-304xe" fillcolor="#b97a3e" stroked="f">
              <v:path arrowok="t"/>
            </v:shape>
            <v:shape id="_x0000_s1074" style="position:absolute;left:12804;top:8938;width:1004;height:1230" coordorigin="12804,8938" coordsize="1004,1230" path="m13513,8938r-158,193l13038,9556r-234,423l12894,10168r240,-7l13283,10133r121,-72l13560,9924r189,-299l13808,9423r-78,-198l13513,8938xe" fillcolor="#d98b46" stroked="f">
              <v:path arrowok="t"/>
            </v:shape>
            <v:shape id="_x0000_s1075" style="position:absolute;left:12863;top:9752;width:493;height:409" coordorigin="12863,9753" coordsize="493,409" path="m13356,9753r-468,231l12863,10103r135,58l13086,10124r67,-55l13232,9958r124,-205xe" fillcolor="#b97a3e" stroked="f">
              <v:path arrowok="t"/>
            </v:shape>
            <v:shape id="_x0000_s1076" style="position:absolute;left:12652;top:9859;width:148;height:41" coordorigin="12652,9859" coordsize="148,41" o:spt="100" adj="0,,0" path="m12661,9859r-9,13l12660,9879r30,16l12724,9900r34,-4l12791,9886r4,-2l12725,9884r-30,-4l12669,9866r-8,-7xm12793,9868r-9,4l12755,9881r-30,3l12795,9884r5,-2l12793,9868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77" type="#_x0000_t75" style="position:absolute;left:12242;top:11063;width:762;height:525">
              <v:imagedata r:id="rId16" o:title=""/>
            </v:shape>
            <v:shape id="_x0000_s1078" style="position:absolute;left:12528;top:10070;width:427;height:149" coordorigin="12528,10071" coordsize="427,149" path="m12755,10071r-90,3l12528,10095r25,65l12583,10195r54,15l12734,10219r106,-5l12898,10203r31,-26l12954,10127r-116,-40l12755,10071xe" fillcolor="#5d763d" stroked="f">
              <v:path arrowok="t"/>
            </v:shape>
            <v:shape id="_x0000_s1079" style="position:absolute;left:12566;top:9785;width:364;height:469" coordorigin="12566,9786" coordsize="364,469" path="m12609,9786r-43,423l12896,10254r34,-444l12609,9786xe" fillcolor="#fbc9b7" stroked="f">
              <v:path arrowok="t"/>
            </v:shape>
            <v:shape id="_x0000_s1080" type="#_x0000_t75" style="position:absolute;left:12582;top:9785;width:348;height:322">
              <v:imagedata r:id="rId17" o:title=""/>
            </v:shape>
            <v:shape id="_x0000_s1081" style="position:absolute;left:12152;top:8768;width:1313;height:1292" coordorigin="12152,8769" coordsize="1313,1292" o:spt="100" adj="0,,0" path="m12521,8783r-66,11l12396,8819r-52,38l12298,8905r-39,57l12225,9026r-26,68l12178,9165r-15,71l12155,9306r-3,66l12156,9432r9,53l12187,9559r30,74l12254,9704r44,68l12348,9836r55,59l12463,9947r63,43l12593,10024r69,24l12732,10060r80,l12887,10051r72,-17l13027,10008r64,-33l13152,9936r58,-44l13264,9844r51,-52l13363,9738r36,-50l13427,9632r20,-60l13460,9508r5,-67l13463,9372r-10,-70l13437,9233r-24,-69l13382,9097r-38,-64l13299,8973r-52,-56l13189,8867r-65,-43l13010,8788r-417,l12521,8783xm12795,8769r-143,11l12593,8788r417,l12970,8776r-175,-7xe" fillcolor="#fbc9b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82" type="#_x0000_t75" style="position:absolute;left:12632;top:9494;width:123;height:149">
              <v:imagedata r:id="rId18" o:title=""/>
            </v:shape>
            <v:shape id="_x0000_s1083" style="position:absolute;left:12256;top:9297;width:83;height:86" coordorigin="12256,9298" coordsize="83,86" o:spt="100" adj="0,,0" path="m12316,9372r-9,-2l12296,9365r-10,-7l12278,9348r-5,-12l12271,9329r-15,7l12258,9342r5,14l12272,9367r12,9l12297,9382r7,1l12316,9372t23,-21l12330,9346r-9,-7l12312,9331r-5,-9l12305,9310r,-6l12289,9298r,7l12292,9321r8,13l12312,9345r14,10l12335,9360r4,-9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84" style="position:absolute;left:12298;top:9310;width:237;height:237" coordorigin="12298,9310" coordsize="237,237" path="m12426,9310r-47,6l12339,9339r-28,35l12298,9420r6,47l12327,9506r36,28l12408,9547r47,-6l12494,9519r29,-36l12535,9438r-6,-47l12507,9351r-36,-28l12426,9310xe" stroked="f">
              <v:path arrowok="t"/>
            </v:shape>
            <v:shape id="_x0000_s1085" style="position:absolute;left:12289;top:9301;width:254;height:255" coordorigin="12290,9302" coordsize="254,255" o:spt="100" adj="0,,0" path="m12426,9302r-50,6l12334,9332r-30,39l12290,9419r6,50l12320,9512r39,30l12407,9556r4,l12414,9556r3,l12464,9547r13,-9l12409,9538r-22,-3l12367,9527r-18,-11l12333,9501r-12,-18l12312,9463r-4,-21l12307,9420r11,-40l12342,9348r34,-22l12417,9319r63,l12474,9315r-23,-9l12426,9302xm12480,9319r-60,l12422,9319r3,l12447,9323r20,7l12485,9342r15,15l12513,9375r9,19l12526,9415r1,22l12515,9479r-26,33l12452,9533r-43,5l12477,9538r26,-16l12531,9485r13,-47l12543,9413r-5,-24l12528,9366r-15,-20l12495,9328r-15,-9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86" style="position:absolute;left:12334;top:9347;width:166;height:166" coordorigin="12334,9347" coordsize="166,166" path="m12423,9347r-32,4l12363,9367r-20,25l12334,9424r5,32l12354,9484r25,20l12411,9513r32,-5l12471,9493r20,-25l12500,9436r-5,-32l12480,9376r-25,-20l12423,9347xe" fillcolor="#6184aa" stroked="f">
              <v:path arrowok="t"/>
            </v:shape>
            <v:shape id="_x0000_s1087" style="position:absolute;left:12381;top:9399;width:75;height:69" coordorigin="12382,9400" coordsize="75,69" path="m12422,9400r-15,1l12395,9408r-9,10l12382,9431r2,14l12391,9456r12,8l12417,9468r15,-1l12444,9460r9,-10l12457,9437r-2,-14l12448,9412r-12,-8l12422,9400xe" fillcolor="#050100" stroked="f">
              <v:path arrowok="t"/>
            </v:shape>
            <v:shape id="_x0000_s1088" style="position:absolute;left:13198;top:9367;width:83;height:66" coordorigin="13198,9367" coordsize="83,66" o:spt="100" adj="0,,0" path="m13261,9371r-17,-4l13241,9377r-4,5l13229,9391r-4,2l13220,9396r-1,1l13217,9398r-2,1l13210,9398r2,1l13209,9398r-5,l13198,9399r15,3l13225,9403r8,-3l13236,9399r11,-5l13257,9383r4,-12m13280,9404r-13,-10l13260,9401r-7,8l13244,9414r-9,3l13224,9416r-11,-2l13213,9430r10,2l13238,9432r13,-3l13263,9422r6,-5l13274,9412r6,-8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89" style="position:absolute;left:12999;top:9362;width:237;height:237" coordorigin="12999,9362" coordsize="237,237" path="m13126,9362r-46,6l13040,9391r-28,36l12999,9472r6,47l13028,9558r35,28l13109,9599r47,-6l13195,9571r28,-36l13236,9490r-6,-47l13208,9403r-36,-28l13126,9362xe" stroked="f">
              <v:path arrowok="t"/>
            </v:shape>
            <v:shape id="_x0000_s1090" style="position:absolute;left:12990;top:9353;width:255;height:255" coordorigin="12991,9354" coordsize="255,255" o:spt="100" adj="0,,0" path="m13127,9354r-50,6l13034,9384r-30,39l12991,9471r,25l12997,9521r10,22l13021,9564r18,17l13060,9595r23,8l13108,9608r3,l13115,9608r3,l13140,9606r22,-6l13182,9591r-73,l13088,9587r-20,-8l13050,9568r-16,-15l13022,9535r-9,-20l13008,9494r,-21l13019,9432r24,-32l13077,9378r41,-7l13181,9371r-6,-4l13152,9358r-25,-4xm13181,9371r-61,l13123,9371r3,l13147,9375r20,7l13185,9394r16,15l13214,9427r8,19l13227,9467r,22l13224,9510r-8,20l13204,9548r-15,16l13172,9577r-20,8l13131,9590r-22,1l13182,9591r19,-14l13218,9559r13,-21l13240,9515r5,-25l13244,9465r-5,-24l13229,9418r-15,-20l13196,9380r-15,-9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1" style="position:absolute;left:13036;top:9398;width:165;height:165" coordorigin="13036,9398" coordsize="165,165" path="m13125,9398r-33,4l13065,9418r-20,25l13036,9475r4,32l13056,9535r25,19l13113,9563r32,-4l13173,9543r19,-24l13201,9487r-4,-33l13181,9427r-24,-20l13125,9398xe" fillcolor="#6184aa" stroked="f">
              <v:path arrowok="t"/>
            </v:shape>
            <v:shape id="_x0000_s1092" style="position:absolute;left:13083;top:9450;width:75;height:69" coordorigin="13084,9451" coordsize="75,69" path="m13124,9451r-15,1l13097,9459r-9,10l13084,9482r2,13l13093,9507r11,8l13119,9519r14,-2l13146,9511r9,-10l13159,9488r-2,-14l13149,9463r-11,-9l13124,9451xe" fillcolor="#050100" stroked="f">
              <v:path arrowok="t"/>
            </v:shape>
            <v:shape id="_x0000_s1093" style="position:absolute;left:12265;top:9149;width:1036;height:197" coordorigin="12266,9149" coordsize="1036,197" o:spt="100" adj="0,,0" path="m12525,9181r-6,-10l12511,9162r-10,-6l12489,9151r-12,-2l12419,9149r-54,10l12316,9179r-46,28l12266,9222r14,14l12302,9246r19,-3l12362,9218r43,-18l12453,9190r52,l12519,9192r1,-2l12525,9181t776,148l13300,9314r-41,-34l13213,9253r-51,-18l13105,9225r-12,l13080,9228r-11,4l13060,9239r-8,8l13056,9259r15,1l13122,9269r45,16l13207,9310r36,31l13261,9346r24,-5l13301,9329e" fillcolor="#b97a3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4" style="position:absolute;left:12319;top:9392;width:757;height:154" coordorigin="12320,9393" coordsize="757,154" o:spt="100" adj="0,,0" path="m12372,9472r-6,-7l12350,9464r-7,6l12342,9486r6,7l12364,9494r7,-6l12372,9472t2,-65l12363,9395r-28,-2l12322,9404r-2,28l12331,9445r28,2l12372,9436r2,-29m13075,9524r-6,-7l13053,9516r-7,6l13044,9538r7,8l13067,9547r7,-6l13075,9524t1,-64l13066,9448r-29,-3l13025,9456r-2,29l13033,9497r29,2l13074,9488r2,-28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5" style="position:absolute;left:12474;top:8885;width:916;height:429" coordorigin="12474,8886" coordsize="916,429" path="m12498,8886r95,200l12727,9189r237,63l13389,9314r-6,-56l12498,8886xe" fillcolor="#050100" stroked="f">
              <v:path arrowok="t"/>
            </v:shape>
            <v:shape id="_x0000_s1096" style="position:absolute;left:12028;top:8554;width:1544;height:1028" coordorigin="12029,8555" coordsize="1544,1028" o:spt="100" adj="0,,0" path="m13520,8953r-426,l13163,8960r59,22l13270,9016r38,45l13339,9114r22,59l13378,9235r10,65l13393,9365r2,63l13393,9487r-4,52l13383,9583r21,-23l13433,9540r35,-26l13504,9469r34,-75l13565,9278r7,-87l13568,9110r-15,-74l13529,8969r-9,-16xm12728,8555r-80,7l12565,8577r-82,23l12403,8630r-75,36l12258,8709r-62,47l12162,8790r-33,43l12098,8883r-28,56l12048,9001r-14,65l12029,9135r5,70l12053,9275r33,70l12135,9414r68,65l12180,9353r-2,-80l12204,9204r59,-92l12303,9059r52,-56l12415,8950r64,-47l12545,8866r63,-22l12667,8841r777,l13408,8802r-52,-44l13300,8719r-58,-35l13181,8655r-61,-26l13060,8608r-59,-17l12945,8577r-52,-10l12846,8560r-41,-4l12728,8555xm13444,8841r-777,l12762,8863r83,33l12917,8931r56,25l13013,8962r81,-9l13520,8953r-25,-45l13455,8852r-11,-11xe" fillcolor="#d98b4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7" style="position:absolute;left:12524;top:8554;width:1175;height:1601" coordorigin="12524,8555" coordsize="1175,1601" o:spt="100" adj="0,,0" path="m12946,8578r-292,l12695,8580r51,5l12806,8595r67,15l12944,8630r75,26l13093,8689r74,39l13237,8775r64,54l13357,8891r46,71l13408,8969r13,18l13441,9017r23,39l13490,9106r27,58l13542,9231r21,73l13579,9383r9,86l13587,9558r-12,94l13549,9749r-41,98l13450,9948r-91,81l13286,10078r-92,35l13045,10155r216,-58l13423,10020r102,-67l13560,9924r58,-100l13659,9725r26,-97l13697,9535r1,-90l13690,9360r-16,-80l13652,9207r-25,-66l13601,9082r-26,-49l13551,8993r-19,-30l13518,8945r-4,-6l13467,8868r-56,-63l13347,8751r-70,-46l13204,8665r-75,-32l13055,8607r-72,-21l12946,8578xm12738,8555r-70,5l12596,8571r-72,17l12568,8582r44,-3l12654,8578r292,l12916,8571r-60,-9l12806,8556r-68,-1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098" style="position:absolute;left:12380;top:8687;width:1466;height:599" coordorigin="12380,8688" coordsize="1466,599" path="m13845,8926r-57,51l13724,9012r-70,19l13580,9038r-74,-5l13431,9019r-72,-20l13291,8973r-93,-67l13133,8863r-69,-36l12991,8796r-74,-26l12842,8747r-70,-19l12694,8709r-76,-16l12557,8688r-63,5l12437,8702r-41,9l12380,8715r14,43l12424,8813r45,62l12527,8939r72,63l12683,9059r66,37l12817,9131r68,30l12953,9186r75,23l13100,9231r78,20l13267,9271r87,13l13402,9285r14,1l13503,9266r84,-36l13657,9189r65,-54l13770,9072r40,-70l13845,8926e" fillcolor="#d98b46" stroked="f">
              <v:path arrowok="t"/>
            </v:shape>
            <v:shape id="_x0000_s1099" style="position:absolute;left:12125;top:10095;width:1067;height:1094" coordorigin="12126,10095" coordsize="1067,1094" o:spt="100" adj="0,,0" path="m12528,10095r-73,2l12390,10117r-46,24l12326,10152r34,28l12368,10215r-5,29l12359,10256r-53,265l12228,10792r-71,211l12126,11088r96,28l12319,11137r93,15l12497,11162r72,6l12623,11171r33,2l12688,11176r54,5l12814,11186r85,2l12993,11187r99,-6l13192,11168r-74,-307l13081,10671r-11,-152l13073,10325r-9,-46l13067,10254r19,-14l13127,10229r-13,-17l12801,10212r-73,-4l12644,10187r-63,-39l12542,10112r-14,-17xm12954,10127r-61,53l12849,10205r-48,7l13114,10212r-30,-38l13051,10145r-38,-12l12954,10127xe" fillcolor="#87bd5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00" style="position:absolute;left:12429;top:10603;width:496;height:298" coordorigin="12430,10604" coordsize="496,298" o:spt="100" adj="0,,0" path="m12447,10604r-17,162l12447,10850r71,34l12666,10894r151,8l12895,10877r28,-79l12925,10671r-262,l12572,10651r-125,-47xm12925,10639r-159,27l12663,10671r262,l12925,10639xe" fillcolor="#a3dce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01" type="#_x0000_t75" style="position:absolute;left:12509;top:10046;width:460;height:309">
              <v:imagedata r:id="rId19" o:title=""/>
            </v:shape>
            <v:shape id="_x0000_s1102" style="position:absolute;left:12461;top:9653;width:550;height:200" coordorigin="12461,9653" coordsize="550,200" o:spt="100" adj="0,,0" path="m13011,9693r-192,119l12702,9846r4,1l12820,9853r70,-14l12944,9790r67,-97xm12681,9839r16,8l12702,9846r-21,-7xm12461,9653r16,29l12525,9746r76,66l12681,9839r-86,-44l12461,9653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03" style="position:absolute;left:12626;top:9802;width:181;height:45" coordorigin="12627,9803" coordsize="181,45" o:spt="100" adj="0,,0" path="m12686,9803r-22,7l12627,9828r19,13l12706,9847r101,-14l12800,9822r-75,l12703,9807r-17,-4xm12784,9810r-22,1l12725,9822r75,l12798,9819r-14,-9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04" style="position:absolute;left:12660;top:9889;width:129;height:33" coordorigin="12661,9889" coordsize="129,33" o:spt="100" adj="0,,0" path="m12725,9889r-28,4l12670,9903r-9,5l12669,9922r9,-5l12701,9908r24,-3l12786,9905r-6,-3l12753,9892r-28,-3xm12786,9905r-61,l12749,9908r23,8l12781,9920r8,-13l12786,9905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05" type="#_x0000_t75" style="position:absolute;left:13387;top:9194;width:272;height:128">
              <v:imagedata r:id="rId20" o:title=""/>
            </v:shape>
            <v:shape id="_x0000_s1106" style="position:absolute;left:10971;top:9582;width:1293;height:245" coordorigin="10971,9582" coordsize="1293,245" o:spt="100" adj="0,,0" path="m11525,9720r-21,-62l11460,9616r-59,-25l11334,9582r-67,5l11208,9604r-99,44l11039,9686r-44,33l10974,9746r-3,22l10985,9786r26,13l11047,9809r42,7l11134,9820r45,1l11342,9827r75,-3l11477,9810r39,-33l11525,9720t739,48l12262,9746r-22,-27l12196,9686r-69,-38l12028,9604r-60,-17l11901,9582r-67,9l11775,9616r-43,42l11711,9720r9,57l11759,9810r60,14l11893,9827r164,-6l12102,9820r44,-4l12188,9809r36,-10l12251,9786r13,-18e" fillcolor="#fcd1b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07" style="position:absolute;left:10973;top:8290;width:1233;height:1207" coordorigin="10974,8291" coordsize="1233,1207" o:spt="100" adj="0,,0" path="m11604,8291r,1l10974,8326r37,9l11058,8535r90,397l11234,9322r39,175l11563,9497r-35,-413l11520,8868r25,-91l11604,8742r498,l12159,8512r35,-135l12207,8335r-582,-43l11625,8291r-11,l11604,8291xm12102,8742r-498,l11656,8877r11,258l11659,9385r-7,112l11914,9497r161,-648l12102,8742xm11625,8291r-11,l11625,8291r,xe" fillcolor="#494f5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08" style="position:absolute;left:10488;top:6850;width:2253;height:1800" coordorigin="10488,6850" coordsize="2253,1800" o:spt="100" adj="0,,0" path="m12187,7402r-1157,l11021,7520r-15,195l11000,7796r-5,73l10991,7935r-3,61l10986,8054r-1,58l10985,8170r1,62l10987,8298r3,73l10994,8453r5,92l11005,8650r1198,-20l12213,8225r-7,-399l12194,7523r-7,-121xm12543,7402r-356,l12389,7824r104,-41l12740,7679r-197,-277xm11359,6850r-364,84l10783,7043r-142,210l10488,7638r79,71l10619,7750r48,26l10736,7803r294,-401l12543,7402r-51,-72l12199,7070r-178,-119l11604,6951r-245,-101xm11853,6850r-249,101l12021,6951r-66,-44l11853,6850xe" fillcolor="#43353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09" style="position:absolute;left:10943;top:8112;width:1311;height:269" coordorigin="10944,8113" coordsize="1311,269" path="m12254,8113r-1310,l10944,8180r1,57l10947,8306r3,76l12253,8382r1,-67l12254,8247r,-74l12254,8113xe" fillcolor="#f4ba38" stroked="f">
              <v:path arrowok="t"/>
            </v:shape>
            <v:shape id="_x0000_s1110" style="position:absolute;left:10439;top:4463;width:2335;height:2637" coordorigin="10440,4464" coordsize="2335,2637" path="m12774,5610r-4,-77l12762,5458r-14,-74l12730,5312r-22,-70l12682,5174r-31,-66l12617,5044r-39,-61l12537,4924r-46,-55l12443,4816r-52,-50l12337,4719r-58,-43l12219,4637r-62,-36l12092,4569r-67,-29l11956,4516r-71,-19l11813,4481r-75,-10l11663,4465r-77,-1l11509,4467r-75,9l11360,4489r-72,18l11218,4530r-68,26l11084,4587r-64,34l10959,4659r-58,42l10845,4746r-53,49l10742,4846r-46,55l10652,4958r-39,60l10577,5081r-32,65l10517,5213r-24,69l10473,5353r-16,72l10447,5499r-6,76l10440,5652r4,77l10454,5804r15,74l10489,5949r25,71l10543,6088r34,66l10615,6217r41,61l10701,6337r48,55l10801,6445r54,50l10911,6542r59,43l11031,6624r63,36l11158,6692r65,29l11290,6745r25,7l11315,6801r8,69l11345,6933r36,55l11427,7035r56,35l11546,7093r68,7l11683,7093r63,-23l11802,7035r46,-47l11883,6933r23,-63l11914,6801r,-52l11964,6733r66,-27l12094,6676r63,-35l12218,6603r60,-42l12335,6516r55,-49l12442,6416r50,-55l12538,6304r43,-60l12620,6181r35,-65l12687,6049r27,-69l12736,5909r17,-73l12766,5762r7,-75l12774,5610e" fillcolor="#fcd1bd" stroked="f">
              <v:path arrowok="t"/>
            </v:shape>
            <v:shape id="_x0000_s1111" style="position:absolute;left:11112;top:6522;width:1225;height:276" coordorigin="11113,6522" coordsize="1225,276" o:spt="100" adj="0,,0" path="m11113,6664r72,35l11259,6730r75,25l11410,6774r77,14l11563,6796r77,2l11713,6794r73,-10l11859,6768r73,-21l12004,6721r48,-21l11537,6700r-87,l11365,6696r-85,-7l11196,6678r-83,-14xm12337,6522r-74,31l12187,6582r-78,26l12031,6631r-80,19l11870,6667r-82,13l11705,6690r-84,7l11537,6700r515,l12074,6690r69,-35l12210,6615r65,-45l12337,6522xe" fillcolor="#43353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12" type="#_x0000_t75" style="position:absolute;left:11951;top:5686;width:164;height:164">
              <v:imagedata r:id="rId21" o:title=""/>
            </v:shape>
            <v:shape id="_x0000_s1113" type="#_x0000_t75" style="position:absolute;left:11104;top:5701;width:164;height:164">
              <v:imagedata r:id="rId22" o:title=""/>
            </v:shape>
            <v:shape id="_x0000_s1114" type="#_x0000_t75" style="position:absolute;left:11866;top:5941;width:323;height:202">
              <v:imagedata r:id="rId23" o:title=""/>
            </v:shape>
            <v:shape id="_x0000_s1115" type="#_x0000_t75" style="position:absolute;left:11039;top:5956;width:323;height:202">
              <v:imagedata r:id="rId24" o:title=""/>
            </v:shape>
            <v:shape id="_x0000_s1116" style="position:absolute;left:11244;top:6207;width:771;height:209" coordorigin="11244,6207" coordsize="771,209" path="m11244,6221r47,57l11344,6325r59,37l11465,6390r66,18l11599,6416r68,-1l11734,6404r65,-20l11861,6354r57,-39l11970,6266r44,-59e" filled="f" strokecolor="#f26967" strokeweight="2.27pt">
              <v:path arrowok="t"/>
            </v:shape>
            <v:shape id="_x0000_s1117" type="#_x0000_t75" style="position:absolute;left:10286;top:5651;width:343;height:343">
              <v:imagedata r:id="rId25" o:title=""/>
            </v:shape>
            <v:shape id="_x0000_s1118" type="#_x0000_t75" style="position:absolute;left:12616;top:5609;width:343;height:343">
              <v:imagedata r:id="rId26" o:title=""/>
            </v:shape>
            <v:shape id="_x0000_s1119" style="position:absolute;left:10592;top:7327;width:884;height:649" coordorigin="10592,7328" coordsize="884,649" path="m10901,7328r-191,301l10616,7794r-24,87l10612,7948r153,29l11060,7942r287,-54l11476,7860e" filled="f" strokecolor="#fcd1bd" strokeweight="2.21828mm">
              <v:path arrowok="t"/>
            </v:shape>
            <v:shape id="_x0000_s1120" type="#_x0000_t75" style="position:absolute;left:11314;top:7679;width:290;height:372">
              <v:imagedata r:id="rId27" o:title=""/>
            </v:shape>
            <v:shape id="_x0000_s1121" style="position:absolute;left:11649;top:7327;width:884;height:649" coordorigin="11649,7328" coordsize="884,649" path="m12224,7328r191,301l12509,7794r24,87l12513,7948r-153,29l12065,7942r-287,-54l11649,7860e" filled="f" strokecolor="#fcd1bd" strokeweight="2.21828mm">
              <v:path arrowok="t"/>
            </v:shape>
            <v:shape id="_x0000_s1122" type="#_x0000_t75" style="position:absolute;left:11521;top:7679;width:290;height:372">
              <v:imagedata r:id="rId28" o:title=""/>
            </v:shape>
            <v:shape id="_x0000_s1123" style="position:absolute;left:10286;top:4310;width:2626;height:3513" coordorigin="10287,4311" coordsize="2626,3513" o:spt="100" adj="0,,0" path="m12740,7679r-197,-277l12492,7330r-293,-260l12021,6951r-66,-44l11853,6850r-249,101l11359,6850r-364,84l10783,7043r-142,211l10488,7638r79,71l10619,7750r48,26l10736,7803r294,-401l11022,7511r-8,97l11029,7605r15,-2l11059,7602r16,l11075,7602r41,-32l11161,7542r49,-24l11262,7498r81,-21l11425,7464r83,-6l11592,7458r83,6l11758,7473r78,14l11913,7506r76,26l12061,7566r68,41l12191,7658r3,3l12197,7664r3,3l12196,7559r-5,-86l12191,7458r-2,-37l12187,7402r202,422l12493,7783r247,-104m12913,4755r-3,-20l12904,4690r-18,-69l12857,4549r-40,-76l12764,4394r-65,-83l12624,4584r-64,130l12472,4735r-145,-52l12294,4668r-37,-20l12215,4624r-145,-85l12015,4508r-57,-31l11899,4447r-61,-29l11774,4391r-64,-23l11644,4348r-67,-16l11510,4322r-68,-5l11375,4319r-68,9l11240,4346r-66,26l11109,4408r-64,46l10983,4511r-61,69l10482,4803r-195,186l10292,5238r163,414l10458,5823r141,-374l10699,5244r105,-107l10963,5055r208,165l11307,5295r124,1l11604,5241r93,-27l11785,5200r83,-3l11946,5204r74,13l12091,5236r67,22l12286,5303r25,5l12342,5310r35,-3l12416,5301r42,-10l12502,5277r45,-18l12589,5239r37,64l12666,5401r19,121l12699,5716r104,-161l12833,5435r-47,-140l12709,5164r18,-14l12768,5113r37,-40l12819,5055r19,-26l12866,4981r22,-51l12904,4875r8,-58l12913,4755e" fillcolor="#43353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24" style="position:absolute;left:11376;top:8298;width:180;height:620" coordorigin="11377,8299" coordsize="180,620" path="m11556,8299r-39,22l11493,8355r-11,42l11481,8448r4,55l11493,8563r8,61l11506,8685r-2,59l11494,8798r-23,49l11433,8888r-56,31e" filled="f" strokecolor="#f4ba38" strokeweight="2.21828mm">
              <v:path arrowok="t"/>
            </v:shape>
            <v:shape id="_x0000_s1125" style="position:absolute;left:11444;top:8264;width:478;height:439" coordorigin="11444,8265" coordsize="478,439" path="m11444,8266r83,15l11586,8354r50,104l11661,8515r28,54l11759,8659r98,45l11922,8701e" filled="f" strokecolor="#f4ba38" strokeweight="2.21828mm">
              <v:path arrowok="t"/>
            </v:shape>
            <v:shape id="_x0000_s1126" type="#_x0000_t75" style="position:absolute;left:1924;top:10523;width:489;height:390">
              <v:imagedata r:id="rId29" o:title=""/>
            </v:shape>
            <v:shape id="_x0000_s1127" style="position:absolute;left:2891;top:10483;width:418;height:318" coordorigin="2891,10483" coordsize="418,318" path="m2987,10483r-96,34l2929,10635r53,69l3086,10750r191,51l3308,10745r-137,-53l3091,10647r-51,-61l2987,10483xe" fillcolor="#fbc9b7" stroked="f">
              <v:path arrowok="t"/>
            </v:shape>
            <v:shape id="_x0000_s1128" type="#_x0000_t75" style="position:absolute;left:3255;top:10721;width:147;height:124">
              <v:imagedata r:id="rId30" o:title=""/>
            </v:shape>
            <v:shape id="_x0000_s1129" type="#_x0000_t75" style="position:absolute;left:2679;top:11245;width:262;height:485">
              <v:imagedata r:id="rId31" o:title=""/>
            </v:shape>
            <v:shape id="_x0000_s1130" type="#_x0000_t75" style="position:absolute;left:2369;top:11258;width:262;height:485">
              <v:imagedata r:id="rId32" o:title=""/>
            </v:shape>
            <v:shape id="_x0000_s1131" type="#_x0000_t75" style="position:absolute;left:1940;top:9726;width:225;height:259">
              <v:imagedata r:id="rId33" o:title=""/>
            </v:shape>
            <v:shape id="_x0000_s1132" style="position:absolute;left:2484;top:10044;width:313;height:410" coordorigin="2484,10045" coordsize="313,410" path="m2780,10045r-296,12l2489,10448r307,7l2780,10045xe" fillcolor="#fbc9b7" stroked="f">
              <v:path arrowok="t"/>
            </v:shape>
            <v:shape id="_x0000_s1133" type="#_x0000_t75" style="position:absolute;left:2482;top:10044;width:307;height:293">
              <v:imagedata r:id="rId34" o:title=""/>
            </v:shape>
            <v:shape id="_x0000_s1134" style="position:absolute;left:2001;top:9089;width:1219;height:1205" coordorigin="2002,9090" coordsize="1219,1205" path="m2679,9090r-157,5l2404,9115r-132,51l2200,9213r-59,54l2093,9326r-37,63l2030,9454r-18,67l2003,9588r-1,66l2007,9717r12,59l2066,9901r40,70l2153,10037r54,62l2267,10155r64,49l2399,10243r71,30l2541,10290r73,4l2694,10286r75,-17l2839,10243r64,-34l2962,10168r53,-47l3064,10068r44,-58l3147,9948r27,-54l3195,9835r15,-62l3218,9708r2,-67l3214,9573r-14,-67l3177,9440r-31,-63l3106,9316r-50,-57l2995,9208r-71,-46l2842,9124r-163,-34xe" fillcolor="#fbc9b7" stroked="f">
              <v:path arrowok="t"/>
            </v:shape>
            <v:shape id="_x0000_s1135" type="#_x0000_t75" style="position:absolute;left:2470;top:9780;width:119;height:137">
              <v:imagedata r:id="rId35" o:title=""/>
            </v:shape>
            <v:shape id="_x0000_s1136" style="position:absolute;left:2150;top:9641;width:219;height:219" coordorigin="2150,9642" coordsize="219,219" path="m2255,9642r-42,10l2179,9677r-22,36l2150,9755r10,42l2185,9831r36,22l2264,9860r42,-10l2339,9825r22,-36l2368,9747r-10,-43l2333,9671r-35,-22l2255,9642xe" stroked="f">
              <v:path arrowok="t"/>
            </v:shape>
            <v:shape id="_x0000_s1137" style="position:absolute;left:2142;top:9633;width:235;height:235" coordorigin="2142,9634" coordsize="235,235" o:spt="100" adj="0,,0" path="m2255,9634r-46,11l2173,9672r-23,38l2142,9756r3,23l2153,9800r11,20l2180,9837r17,13l2217,9860r20,6l2259,9868r3,l2264,9868r23,-3l2308,9857r9,-5l2263,9852r-20,-1l2224,9846r-17,-9l2191,9825r-14,-15l2167,9793r-6,-18l2158,9755r1,-20l2164,9716r9,-18l2185,9682r15,-13l2217,9659r18,-6l2255,9650r2,l2314,9650r-14,-9l2255,9634xm2314,9650r-55,l2298,9657r31,21l2351,9709r9,38l2359,9767r-5,19l2346,9804r-12,16l2319,9833r-17,10l2283,9849r-20,3l2317,9852r11,-6l2345,9830r14,-18l2369,9791r6,-22l2376,9746r-11,-45l2339,9665r-25,-15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38" style="position:absolute;left:2183;top:9676;width:153;height:153" coordorigin="2183,9676" coordsize="153,153" path="m2257,9676r-30,7l2204,9700r-16,25l2183,9755r8,30l2208,9808r25,15l2263,9828r29,-7l2315,9804r16,-25l2336,9749r-8,-29l2311,9696r-25,-15l2257,9676xe" fillcolor="#6e9142" stroked="f">
              <v:path arrowok="t"/>
            </v:shape>
            <v:shape id="_x0000_s1139" style="position:absolute;left:2227;top:9723;width:70;height:64" coordorigin="2228,9724" coordsize="70,64" path="m2261,9724r-13,3l2237,9734r-7,11l2228,9757r3,12l2239,9779r11,6l2263,9787r14,-3l2287,9777r7,-10l2297,9754r-4,-12l2286,9732r-12,-6l2261,9724xe" fillcolor="#050100" stroked="f">
              <v:path arrowok="t"/>
            </v:shape>
            <v:shape id="_x0000_s1140" style="position:absolute;left:2097;top:9494;width:969;height:130" coordorigin="2097,9495" coordsize="969,130" o:spt="100" adj="0,,0" path="m2330,9542r-7,-9l2315,9526r-10,-4l2294,9519r-11,-1l2230,9524r-48,15l2138,9562r-38,31l2097,9606r15,13l2133,9625r17,-4l2185,9593r38,-21l2265,9558r47,-5l2326,9552r4,-10m3066,9569r-3,-13l3025,9530r-3,-1l2978,9509r-49,-12l2876,9495r-12,1l2853,9499r-9,6l2836,9512r-6,8l2835,9531r13,-1l2896,9532r43,11l2978,9561r36,25l3031,9589r21,-8l3066,9569e" fillcolor="#c599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41" style="position:absolute;left:2170;top:9725;width:54;height:92" coordorigin="2170,9726" coordsize="54,92" o:spt="100" adj="0,,0" path="m2219,9762r-1,-26l2206,9726r-26,1l2170,9738r1,26l2182,9774r26,-1l2219,9762t5,48l2223,9795r-6,-6l2202,9790r-6,6l2197,9811r6,6l2218,9816r6,-6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42" style="position:absolute;left:2782;top:9619;width:219;height:219" coordorigin="2782,9620" coordsize="219,219" path="m2887,9620r-42,10l2811,9655r-22,35l2782,9733r11,42l2817,9809r36,22l2896,9838r42,-10l2972,9803r22,-36l3001,9724r-11,-42l2966,9649r-36,-22l2887,9620xe" stroked="f">
              <v:path arrowok="t"/>
            </v:shape>
            <v:shape id="_x0000_s1143" style="position:absolute;left:2774;top:9611;width:235;height:235" coordorigin="2774,9612" coordsize="235,235" o:spt="100" adj="0,,0" path="m2887,9612r-23,3l2842,9622r-19,12l2805,9649r-14,19l2781,9688r-5,22l2774,9733r11,45l2810,9813r37,24l2891,9846r2,l2896,9846r45,-11l2948,9830r-52,l2856,9824r-33,-21l2800,9772r-10,-39l2791,9713r5,-19l2805,9676r12,-16l2832,9647r17,-10l2868,9630r19,-2l2889,9628r61,l2932,9619r-22,-6l2887,9612xm2950,9628r-58,l2910,9629r18,5l2945,9643r15,11l2973,9669r10,17l2990,9705r3,20l2986,9764r-20,33l2935,9820r-39,10l2948,9830r30,-22l3001,9770r8,-46l3005,9701r-7,-21l2986,9660r-15,-17l2952,9629r-2,-1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44" style="position:absolute;left:2816;top:9652;width:152;height:152" coordorigin="2817,9653" coordsize="152,152" path="m2889,9653r-29,7l2837,9677r-16,25l2817,9732r7,29l2841,9784r25,16l2896,9805r29,-8l2948,9780r16,-25l2968,9726r-7,-30l2944,9673r-25,-16l2889,9653xe" fillcolor="#6e9142" stroked="f">
              <v:path arrowok="t"/>
            </v:shape>
            <v:shape id="_x0000_s1145" style="position:absolute;left:2860;top:9700;width:69;height:63" coordorigin="2861,9701" coordsize="69,63" path="m2894,9701r-13,3l2870,9711r-7,10l2861,9733r3,13l2872,9755r11,7l2896,9764r14,-3l2920,9753r7,-10l2930,9731r-4,-13l2919,9709r-12,-7l2894,9701xe" fillcolor="#050100" stroked="f">
              <v:path arrowok="t"/>
            </v:shape>
            <v:shape id="_x0000_s1146" style="position:absolute;left:2803;top:9703;width:54;height:92" coordorigin="2804,9704" coordsize="54,92" o:spt="100" adj="0,,0" path="m2853,9740r-2,-26l2840,9704r-26,1l2804,9716r1,26l2816,9753r26,-2l2853,9740t5,48l2857,9773r-6,-6l2836,9768r-6,6l2831,9789r6,6l2852,9794r6,-6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47" type="#_x0000_t75" style="position:absolute;left:3103;top:9690;width:203;height:257">
              <v:imagedata r:id="rId36" o:title=""/>
            </v:shape>
            <v:shape id="_x0000_s1148" style="position:absolute;left:2388;top:11106;width:586;height:211" coordorigin="2389,11106" coordsize="586,211" o:spt="100" adj="0,,0" path="m2971,11106r-582,24l2391,11197r6,41l2410,11268r24,37l2454,11312r17,4l2495,11317r42,-2l2583,11311r32,-6l2635,11299r6,-2l2636,11254r3,-22l2650,11224r25,-1l2971,11223r3,-40l2971,11106xm2971,11223r-296,l2699,11232r13,22l2716,11278r-1,16l2736,11301r19,4l2782,11305r46,-1l2878,11299r32,-6l2927,11287r5,-2l2958,11255r12,-28l2971,11223xe" fillcolor="#72b5c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149" style="position:absolute" from="2389,11131" to="2972,11131" strokecolor="#050100" strokeweight=".87667mm"/>
            <v:shape id="_x0000_s1150" style="position:absolute;left:2422;top:11153;width:515;height:25" coordorigin="2423,11154" coordsize="515,25" o:spt="100" adj="0,,0" path="m2482,11176r,-10l2423,11178r59,-2m2937,11163r-59,-9l2878,11164r59,-1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51" style="position:absolute;left:2236;top:10364;width:839;height:769" coordorigin="2237,10365" coordsize="839,769" o:spt="100" adj="0,,0" path="m2488,10377r-78,7l2358,10397r-50,27l2237,10476r154,176l2358,11133r655,-26l2935,10627r127,-162l2627,10465r-58,-21l2488,10377xm2792,10365r-100,74l2627,10465r435,l3076,10447r-60,-36l2967,10390r-66,-13l2792,10365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52" style="position:absolute;left:1990;top:8849;width:1250;height:870" coordorigin="1991,8849" coordsize="1250,870" path="m3240,9307r-25,-66l3184,9177r-52,-49l3078,9100r-39,-10l3002,9079r-23,-12l2972,9063r45,-13l3064,9046r47,5l3155,9062r-26,-16l3080,9017r-35,-15l3006,8984r-79,-21l2842,8949r-50,-3l2743,8946r-49,4l2644,8957r-43,10l2519,8992r-41,10l2516,8938r55,-38l2637,8877r69,-19l2631,8849r-77,5l2478,8872r-72,30l2342,8944r-54,56l2248,9067r-1,l2248,9026r-7,-49l2224,8932r-25,-26l2194,8977r-24,64l2136,9103r-38,61l2072,9213r-52,106l2001,9398r-9,82l1991,9563r5,81l2007,9719r-2,-65l2015,9579r18,-73l2062,9440r49,-52l2174,9353r69,-22l2314,9320r72,1l2459,9330r104,10l2637,9331r31,-11l2730,9300r89,-9l2898,9300r70,22l3029,9356r52,43l3124,9448r36,54l3187,9556r32,102l3224,9700r-4,-60l3216,9575r-6,-65l3201,9448r-29,-111l3156,9291r-2,-6l3137,9250r42,20l3240,9307e" fillcolor="#e1ad4d" stroked="f">
              <v:path arrowok="t"/>
            </v:shape>
            <v:shape id="_x0000_s1153" style="position:absolute;left:2417;top:8849;width:823;height:837" coordorigin="2417,8850" coordsize="823,837" o:spt="100" adj="0,,0" path="m2707,8858r-73,-8l2560,8853r-73,16l2417,8896r32,3l2481,8902r33,5l2547,8913r36,-18l2623,8881r84,-23m3240,9307r-12,-33l3218,9249r-3,-8l3201,9208r-17,-31l3167,9158r-17,-16l3132,9128r-20,-14l3078,9100r-39,-10l3002,9079r-30,-16l3017,9050r47,-4l3111,9051r44,11l3129,9046r-49,-29l3006,8984r-79,-21l2842,8949r-41,-3l2760,8946r-40,2l2679,8952r61,27l2799,9014r57,42l2909,9106r50,58l3004,9232r41,78l3080,9398r59,71l3182,9545r28,75l3223,9686r-4,-58l3215,9567r-6,-61l3201,9448r-13,-53l3175,9345r-17,-48l3137,9249r27,13l3190,9276r26,15l3240,9307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54" type="#_x0000_t75" style="position:absolute;left:2506;top:10609;width:323;height:337">
              <v:imagedata r:id="rId37" o:title=""/>
            </v:shape>
            <v:shape id="_x0000_s1155" style="position:absolute;left:2540;top:10145;width:118;height:33" coordorigin="2540,10146" coordsize="118,33" o:spt="100" adj="0,,0" path="m2598,10146r-25,4l2548,10161r-8,4l2548,10178r8,-5l2577,10164r22,-4l2658,10160r,-1l2650,10155r-26,-8l2598,10146xm2658,10160r-59,l2621,10161r22,7l2651,10172r7,-12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56" style="position:absolute;left:2336;top:9915;width:507;height:174" coordorigin="2337,9915" coordsize="507,174" o:spt="100" adj="0,,0" path="m2556,10083r16,5l2576,10087r-20,-4xm2843,9915r-164,129l2576,10087r5,1l2685,10081r63,-20l2792,10011r51,-96xm2337,9936r17,24l2404,10014r77,52l2556,10083r-82,-31l2337,9936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57" style="position:absolute;left:2505;top:10045;width:166;height:43" coordorigin="2506,10045" coordsize="166,43" o:spt="100" adj="0,,0" path="m2558,10049r-20,9l2506,10079r19,9l2581,10088r90,-24l2670,10063r-75,l2574,10051r-16,-2xm2647,10045r-19,4l2595,10063r75,l2661,10053r-14,-8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58" style="position:absolute;left:1290;top:10608;width:424;height:309" coordorigin="1290,10609" coordsize="424,309" path="m1385,10609r-95,36l1332,10762r55,67l1492,10873r193,44l1714,10861r-139,-50l1494,10769r-53,-60l1385,10609xe" fillcolor="#fbc9b7" stroked="f">
              <v:path arrowok="t"/>
            </v:shape>
            <v:shape id="_x0000_s1159" type="#_x0000_t75" style="position:absolute;left:1662;top:10836;width:148;height:122">
              <v:imagedata r:id="rId38" o:title=""/>
            </v:shape>
            <v:shape id="_x0000_s1160" style="position:absolute;left:654;top:10686;width:259;height:452" coordorigin="654,10687" coordsize="259,452" path="m863,10687r-110,59l695,10811r-27,110l654,11118r60,21l742,10994r29,-87l822,10846r91,-71l863,10687xe" fillcolor="#fbc9b7" stroked="f">
              <v:path arrowok="t"/>
            </v:shape>
            <v:shape id="_x0000_s1161" type="#_x0000_t75" style="position:absolute;left:624;top:11091;width:120;height:149">
              <v:imagedata r:id="rId39" o:title=""/>
            </v:shape>
            <v:shape id="_x0000_s1162" type="#_x0000_t75" style="position:absolute;left:1000;top:11463;width:217;height:442">
              <v:imagedata r:id="rId40" o:title=""/>
            </v:shape>
            <v:shape id="_x0000_s1163" type="#_x0000_t75" style="position:absolute;left:1325;top:11389;width:377;height:452">
              <v:imagedata r:id="rId41" o:title=""/>
            </v:shape>
            <v:shape id="_x0000_s1164" style="position:absolute;left:842;top:10998;width:737;height:564" coordorigin="842,10999" coordsize="737,564" path="m1376,10999r-215,71l935,11080r-74,86l842,11202r,179l853,11432r13,89l911,11562r115,l1247,11532r206,-68l1550,11387r28,-64l1579,11297r-45,-136l1466,11068r-63,-53l1376,10999xe" fillcolor="#342e5f" stroked="f">
              <v:path arrowok="t"/>
            </v:shape>
            <v:shape id="_x0000_s1165" style="position:absolute;left:920;top:11033;width:562;height:529" coordorigin="920,11034" coordsize="562,529" o:spt="100" adj="0,,0" path="m999,11077r-32,2l947,11129r-17,71l921,11273r-1,72l926,11419r11,72l953,11562r28,l982,11558r-18,-82l953,11394r-4,-83l955,11230r17,-81l999,11077t93,476l1077,11473r-10,-85l1061,11304r,-85l1066,11133r8,-59l1044,11075r-6,45l1033,11194r-2,74l1034,11342r6,74l1050,11489r13,68l1092,11553t130,-18l1214,11487r-12,-75l1189,11337r-13,-75l1169,11226r-7,-36l1156,11154r-7,-36l1145,11096r-4,-23l1140,11071r-30,1l1115,11081r8,37l1128,11156r5,34l1138,11221r6,30l1149,11282r6,30l1166,11376r11,64l1187,11504r6,35l1222,11535t139,-41l1353,11455r-20,-78l1308,11301r-27,-76l1249,11152r-35,-73l1201,11057r-28,9l1187,11091r35,71l1253,11235r27,74l1304,11385r20,76l1333,11503r28,-9m1482,11440r-10,-36l1446,11327r-33,-74l1375,11182r-43,-68l1283,11049r-13,-15l1240,11044r20,22l1307,11129r43,67l1387,11265r31,72l1444,11411r13,49l1482,11440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66" type="#_x0000_t75" style="position:absolute;left:1313;top:11008;width:241;height:393">
              <v:imagedata r:id="rId42" o:title=""/>
            </v:shape>
            <v:shape id="_x0000_s1167" style="position:absolute;left:250;top:9117;width:1546;height:1461" coordorigin="250,9117" coordsize="1546,1461" path="m1407,9117r-566,55l362,9468,250,9914r70,407l384,10498r101,36l586,10559r97,14l775,10578r85,-1l936,10572r64,-8l1052,10555r35,-8l1343,10518r159,-43l1631,10391r165,-155l1795,9550r-99,-340l1407,9117xe" fillcolor="#68482b" stroked="f">
              <v:path arrowok="t"/>
            </v:shape>
            <v:shape id="_x0000_s1168" style="position:absolute;left:516;top:9160;width:1280;height:1413" coordorigin="517,9161" coordsize="1280,1413" o:spt="100" adj="0,,0" path="m920,10573r-5,-100l517,10291r51,157l628,10530r104,33l920,10573t608,-468l1162,10427r23,105l1366,10479r97,-63l1506,10305r22,-200m1796,10235r,-686l1701,9227r-5,-18l1547,9161r-609,l841,9170r-72,18l702,9210r-60,25l586,9263r30,-10l647,9244r32,-9l712,9227r564,117l1560,9724r100,403l1672,10314r-19,19l1633,10351r-20,17l1592,10384r54,-31l1698,10317r50,-39l1796,10235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69" type="#_x0000_t75" style="position:absolute;left:313;top:10043;width:244;height:242">
              <v:imagedata r:id="rId43" o:title=""/>
            </v:shape>
            <v:shape id="_x0000_s1170" style="position:absolute;left:889;top:10251;width:366;height:441" coordorigin="889,10252" coordsize="366,441" path="m1180,10252r-291,53l950,10692r305,-37l1180,10252xe" fillcolor="#fbc9b7" stroked="f">
              <v:path arrowok="t"/>
            </v:shape>
            <v:shape id="_x0000_s1171" type="#_x0000_t75" style="position:absolute;left:887;top:10251;width:337;height:315">
              <v:imagedata r:id="rId44" o:title=""/>
            </v:shape>
            <v:shape id="_x0000_s1172" style="position:absolute;left:345;top:9320;width:1222;height:1208" coordorigin="346,9321" coordsize="1222,1208" path="m944,9321r-154,27l675,9385r-123,69l488,9511r-51,62l398,9638r-28,67l353,9774r-7,69l346,9911r8,65l369,10037r19,57l453,10211r49,64l559,10334r62,53l688,10434r71,39l832,10502r74,19l979,10528r73,-6l1130,10502r72,-27l1267,10439r58,-42l1378,10348r46,-55l1465,10234r35,-63l1530,10104r18,-58l1561,9985r6,-64l1566,9855r-8,-66l1542,9723r-23,-64l1487,9597r-40,-59l1399,9484r-58,-49l1274,9392r-77,-35l1110,9331,944,9321xe" fillcolor="#fbc9b7" stroked="f">
              <v:path arrowok="t"/>
            </v:shape>
            <v:shape id="_x0000_s1173" type="#_x0000_t75" style="position:absolute;left:846;top:10025;width:124;height:137">
              <v:imagedata r:id="rId45" o:title=""/>
            </v:shape>
            <v:shape id="_x0000_s1174" style="position:absolute;left:458;top:9948;width:78;height:73" coordorigin="458,9949" coordsize="78,73" o:spt="100" adj="0,,0" path="m520,10008r-8,l500,10007r-10,-4l481,9996r-7,-9l470,9980r-12,10l461,9996r8,10l480,10015r12,5l506,10021r6,l520,10008r,m536,9984r-9,-2l516,9978r-9,-5l500,9966r-4,-10l494,9950r-15,-1l480,9955r7,14l497,9979r13,7l524,9991r10,2l536,9984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75" style="position:absolute;left:515;top:9927;width:215;height:215" coordorigin="516,9928" coordsize="215,215" path="m603,9928r-40,16l533,9973r-17,39l516,10055r16,40l561,10125r39,17l643,10142r40,-16l713,10097r17,-38l730,10015r-16,-40l685,9945r-39,-17l603,9928xe" stroked="f">
              <v:path arrowok="t"/>
            </v:shape>
            <v:shape id="_x0000_s1176" style="position:absolute;left:505;top:9919;width:235;height:233" coordorigin="506,9920" coordsize="235,233" o:spt="100" adj="0,,0" path="m602,9920r-23,6l559,9937r-18,14l527,9969r-12,20l508,10011r-2,22l508,10056r6,23l525,10099r14,18l557,10132r15,9l588,10147r17,4l623,10152r7,l637,10152r7,-2l667,10144r14,-8l622,10136r-20,-2l583,10128r-17,-9l550,10106r-12,-16l529,10073r-5,-19l522,10034r2,-20l530,9995r10,-17l552,9962r16,-12l585,9941r20,-5l611,9934r6,l678,9934r-30,-13l602,9920xm678,9934r-55,l658,9940r29,17l710,9983r13,34l724,10037r-2,19l716,10075r-9,17l694,10108r-16,12l661,10129r-20,6l622,10136r59,l687,10133r18,-14l720,10101r11,-20l738,10059r2,-22l738,10014r-17,-43l689,9939r-11,-5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77" style="position:absolute;left:548;top:9961;width:150;height:150" coordorigin="549,9961" coordsize="150,150" path="m610,9961r-28,12l561,9993r-12,27l549,10050r11,28l580,10099r27,12l637,10111r28,-11l686,10079r12,-26l698,10022r-11,-28l667,9973r-27,-11l610,9961xe" fillcolor="#7d502b" stroked="f">
              <v:path arrowok="t"/>
            </v:shape>
            <v:shape id="_x0000_s1178" style="position:absolute;left:592;top:10008;width:68;height:63" coordorigin="593,10008" coordsize="68,63" path="m635,10008r-42,37l597,10057r10,9l619,10070r13,l645,10065r10,-8l660,10045r1,-12l656,10021r-9,-8l635,10008xe" fillcolor="#050100" stroked="f">
              <v:path arrowok="t"/>
            </v:shape>
            <v:shape id="_x0000_s1179" style="position:absolute;left:1310;top:9785;width:75;height:64" coordorigin="1311,9786" coordsize="75,64" o:spt="100" adj="0,,0" path="m1360,9786r-16,l1344,9795r-2,6l1336,9811r-2,3l1331,9817r-1,1l1329,9819r-1,1l1326,9821r-5,1l1324,9822r-4,l1316,9823r-5,2l1325,9825r11,-2l1353,9809r6,-12l1360,9786t25,25l1371,9805r-10,20l1352,9833r-25,2l1331,9849r9,l1354,9846r11,-6l1374,9831r7,-12l1385,9811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80" style="position:absolute;left:1151;top:9809;width:215;height:215" coordorigin="1151,9810" coordsize="215,215" path="m1239,9810r-41,16l1168,9855r-16,39l1151,9937r16,40l1197,10007r38,17l1278,10024r41,-16l1348,9979r17,-39l1366,9897r-16,-40l1320,9827r-38,-17l1239,9810xe" stroked="f">
              <v:path arrowok="t"/>
            </v:shape>
            <v:shape id="_x0000_s1181" style="position:absolute;left:1141;top:9799;width:235;height:235" coordorigin="1141,9800" coordsize="235,235" o:spt="100" adj="0,,0" path="m1260,9800r-23,2l1215,9808r-20,11l1177,9833r-15,18l1151,9871r-7,22l1141,9915r2,23l1158,9977r26,30l1219,10027r39,7l1265,10034r8,-1l1280,10032r22,-6l1320,10017r-43,l1237,10016r-36,-16l1174,9973r-15,-38l1157,9916r2,-20l1165,9877r10,-17l1188,9844r15,-12l1221,9823r19,-6l1246,9816r6,l1316,9816r-11,-7l1283,9802r-23,-2xm1316,9816r-57,l1274,9817r14,3l1303,9826r13,8l1331,9846r12,16l1352,9879r6,20l1360,9918r-2,20l1352,9957r-10,17l1329,9990r-15,12l1296,10011r-19,6l1320,10017r2,-2l1340,10001r15,-18l1366,9963r7,-22l1376,9919r-2,-23l1367,9873r-10,-20l1342,9835r-17,-15l1316,9816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82" style="position:absolute;left:1184;top:9841;width:150;height:150" coordorigin="1185,9842" coordsize="150,150" path="m1246,9842r-28,11l1197,9874r-12,26l1185,9931r11,28l1216,9979r27,12l1273,9991r28,-11l1322,9960r12,-27l1334,9903r-11,-28l1302,9854r-26,-12l1246,9842xe" fillcolor="#7d502b" stroked="f">
              <v:path arrowok="t"/>
            </v:shape>
            <v:shape id="_x0000_s1183" style="position:absolute;left:1228;top:9888;width:68;height:63" coordorigin="1229,9889" coordsize="68,63" path="m1270,9889r-41,37l1233,9938r10,8l1255,9951r13,l1281,9946r10,-9l1296,9926r,-13l1292,9902r-10,-9l1270,9889xe" fillcolor="#050100" stroked="f">
              <v:path arrowok="t"/>
            </v:shape>
            <v:shape id="_x0000_s1184" style="position:absolute;left:429;top:9694;width:986;height:221" coordorigin="429,9695" coordsize="986,221" o:spt="100" adj="0,,0" path="m650,9805r-8,-7l633,9792r-10,-3l612,9788r-12,1l549,9802r-46,22l464,9853r-34,36l429,9903r17,10l467,9916r17,-7l514,9877r34,-26l588,9831r46,-12l648,9817r2,-12m1415,9746r-5,-12l1410,9733r-44,-21l1319,9699r-50,-4l1216,9700r-11,3l1194,9708r-8,6l1179,9722r-5,10l1180,9741r14,-2l1241,9734r44,5l1326,9751r40,19l1383,9770r20,-10l1415,9746e" fillcolor="#5a3b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85" style="position:absolute;left:532;top:9899;width:701;height:209" coordorigin="533,9900" coordsize="701,209" o:spt="100" adj="0,,0" path="m584,10052r-4,-26l567,10018r-26,5l533,10035r5,26l550,10069r26,-4l584,10052t12,47l594,10084r-7,-5l572,10082r-5,7l570,10104r7,4l592,10106r4,-7m1222,9934r-5,-26l1204,9900r-25,4l1170,9917r5,26l1187,9951r26,-5l1222,9934t12,47l1231,9966r-7,-5l1209,9964r-5,7l1207,9985r7,5l1229,9988r5,-7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86" type="#_x0000_t75" style="position:absolute;left:1479;top:9834;width:171;height:252">
              <v:imagedata r:id="rId46" o:title=""/>
            </v:shape>
            <v:shape id="_x0000_s1187" style="position:absolute;left:719;top:10547;width:754;height:571" coordorigin="720,10548" coordsize="754,571" o:spt="100" adj="0,,0" path="m1307,10826r-368,l935,11080r48,27l1023,11119r54,-3l1167,11102r97,-29l1329,11039r36,-29l1376,10999r-69,-173xm816,10621r-64,13l727,10685r-7,106l805,10818r45,16l870,10846r10,16l908,10856r15,-6l932,10841r7,-15l1307,10826r-26,-63l1357,10763r13,-19l1412,10703r39,-33l988,10670r-23,-11l941,10634r-125,-13xm1357,10763r-76,l1300,10773r22,3l1341,10776r8,-1l1357,10763xm1329,10548r-63,12l1239,10571r-33,36l1156,10633r-46,17l1090,10655r-65,13l988,10670r463,l1454,10667r19,-15l1407,10567r-78,-19xe" fillcolor="#f1a451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88" style="position:absolute;left:807;top:10616;width:569;height:444" coordorigin="807,10616" coordsize="569,444" o:spt="100" adj="0,,0" path="m874,10735r-5,-12l860,10713r-12,-5l834,10708r-12,5l813,10722r-6,12l807,10747r5,13l821,10769r12,5l847,10775r12,-5l869,10760r5,-11l874,10735t98,6l968,10718r-11,-8l933,10714r-8,12l930,10749r11,8l965,10753r7,-12m1021,10847r-2,-14l1012,10829r-13,2l994,10838r3,13l1003,10856r14,-3l1021,10847t39,115l1056,10951r-8,-8l1037,10938r-11,l1015,10942r-8,8l1002,10961r,11l1007,10983r8,8l1025,10996r11,l1047,10991r8,-7l1060,10973r,-11m1071,10757r-3,-16l1060,10735r-17,3l1038,10746r3,17l1049,10768r17,-3l1071,10757t93,-39l1162,10708r-5,-3l1148,10707r-3,4l1146,10721r5,3l1161,10722r3,-4m1184,11045r-5,-23l1169,11015r-23,4l1138,11030r4,23l1153,11060r23,-4l1184,11045t2,-193l1181,10825r-13,-9l1141,10821r-9,13l1137,10861r13,9l1177,10865r9,-13m1267,10961r-3,-19l1254,10936r-19,3l1229,10949r3,19l1242,10974r19,-3l1267,10961t14,-86l1279,10867r-4,-3l1267,10866r-2,3l1266,10877r4,3l1278,10879r3,-4m1290,10680r-5,-10l1277,10661r-10,-4l1255,10657r-10,4l1236,10669r-4,10l1232,10691r4,11l1244,10710r10,5l1266,10715r11,-5l1285,10702r5,-10l1290,10680t86,-37l1373,10623r-10,-7l1343,10620r-6,10l1340,10650r10,6l1370,10652r6,-9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89" style="position:absolute;left:363;top:9253;width:1139;height:458" coordorigin="363,9254" coordsize="1139,458" path="m953,9254r-111,13l592,9315r-133,63l398,9496r-35,215l1502,9584r-39,-91l1393,9400r-49,-42l1287,9321r-68,-31l1142,9267r-89,-12l953,9254xe" fillcolor="#872528" stroked="f">
              <v:path arrowok="t"/>
            </v:shape>
            <v:shape id="_x0000_s1190" style="position:absolute;left:340;top:9320;width:1195;height:582" coordorigin="340,9320" coordsize="1195,582" o:spt="100" adj="0,,0" path="m1330,9320r-378,l887,9328,592,9447,427,9640r-71,181l340,9901r18,1l499,9902r59,-7l694,9873r35,-169l1042,9704r-7,-35l1523,9669r-83,-223l1341,9322r-11,-2xm1042,9704r-313,l762,9883r102,l930,9877r57,-17l1065,9827r-23,-123xm1523,9669r-488,l1137,9814r128,-2l1349,9800r77,-34l1535,9699r-12,-30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1" style="position:absolute;left:324;top:9260;width:1215;height:612" coordorigin="324,9261" coordsize="1215,612" o:spt="100" adj="0,,0" path="m1161,9261r-290,33l576,9413,411,9607r-71,181l324,9868r74,5l460,9872r82,-10l678,9840r35,-170l1026,9670r-7,-35l1531,9635r-98,-228l1328,9287r-167,-26xm1026,9670r-313,l746,9850r102,-1l913,9843r58,-16l1049,9794r-23,-124xm1531,9635r-512,l1121,9780r139,-8l1351,9755r79,-35l1539,9653r-8,-18xe" fillcolor="#6e4d2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2" type="#_x0000_t75" style="position:absolute;left:385;top:9414;width:307;height:377">
              <v:imagedata r:id="rId47" o:title=""/>
            </v:shape>
            <v:shape id="_x0000_s1193" type="#_x0000_t75" style="position:absolute;left:1196;top:9173;width:364;height:364">
              <v:imagedata r:id="rId48" o:title=""/>
            </v:shape>
            <v:shape id="_x0000_s1194" style="position:absolute;left:974;top:10377;width:113;height:49" coordorigin="974,10378" coordsize="113,49" o:spt="100" adj="0,,0" path="m1051,10378r-25,4l1002,10393r-21,17l974,10416r11,10l992,10420r18,-14l1030,10396r22,-4l1084,10392r3,-11l1078,10379r-27,-1xm1084,10392r-32,l1074,10393r10,2l1084,10392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5" style="position:absolute;left:749;top:10122;width:492;height:224" coordorigin="750,10122" coordsize="492,224" o:spt="100" adj="0,,0" path="m994,10344r17,2l1015,10344r-21,xm1241,10122r-134,159l1015,10344r4,l1120,10316r57,-32l1211,10226r30,-104xm750,10244r22,21l831,10307r86,36l994,10344r-87,-14l750,10244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6" style="position:absolute;left:943;top:10289;width:160;height:67" coordorigin="944,10289" coordsize="160,67" o:spt="100" adj="0,,0" path="m1005,10310r-16,1l971,10323r-27,27l965,10356r54,-12l1075,10317r-47,l1005,10310xm1076,10289r-19,8l1028,10317r47,l1103,10303r-12,-10l1076,10289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7" style="position:absolute;left:4129;top:8929;width:209;height:83" coordorigin="4129,8930" coordsize="209,83" o:spt="100" adj="0,,0" path="m4295,8995r-131,l4198,8999r34,7l4266,9012r3,l4272,9012r6,-2l4280,9008r3,-2l4295,8996r,-1xm4231,8930r-31,6l4172,8949r-24,20l4129,8994r1,2l4164,8995r131,l4308,8988r15,-5l4331,8982r-90,l4250,8970r10,-7l4199,8963r6,-10l4213,8944r8,-8l4231,8930xm4290,8976r-25,1l4241,8982r90,l4338,8981r-24,-4l4290,8976xm4266,8953r-22,1l4221,8957r-22,6l4260,8963r1,-2l4274,8956r15,-2l4266,8953xe" fillcolor="#936a5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8" style="position:absolute;left:3367;top:10295;width:450;height:257" coordorigin="3368,10296" coordsize="450,257" o:spt="100" adj="0,,0" path="m3397,10296r-29,56l3515,10484r96,62l3697,10552r120,-33l3795,10432r-117,l3599,10423r-82,-42l3397,10296xm3792,10420r-114,12l3795,10432r-3,-12xe" fillcolor="#fbc9b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199" type="#_x0000_t75" style="position:absolute;left:3278;top:10224;width:140;height:141">
              <v:imagedata r:id="rId49" o:title=""/>
            </v:shape>
            <v:shape id="_x0000_s1200" style="position:absolute;left:4461;top:10371;width:463;height:231" coordorigin="4462,10372" coordsize="463,231" o:spt="100" adj="0,,0" path="m4495,10461r-33,97l4578,10601r87,1l4766,10549r88,-66l4608,10483r-113,-22xm4900,10372r-127,75l4688,10481r-80,2l4854,10483r70,-53l4900,10372xe" fillcolor="#fbc9b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01" type="#_x0000_t75" style="position:absolute;left:4878;top:10305;width:141;height:138">
              <v:imagedata r:id="rId50" o:title=""/>
            </v:shape>
            <v:shape id="_x0000_s1202" type="#_x0000_t75" style="position:absolute;left:3723;top:11293;width:294;height:475">
              <v:imagedata r:id="rId51" o:title=""/>
            </v:shape>
            <v:shape id="_x0000_s1203" type="#_x0000_t75" style="position:absolute;left:4171;top:11274;width:211;height:504">
              <v:imagedata r:id="rId52" o:title=""/>
            </v:shape>
            <v:shape id="_x0000_s1204" type="#_x0000_t75" style="position:absolute;left:3482;top:9719;width:211;height:270">
              <v:imagedata r:id="rId53" o:title=""/>
            </v:shape>
            <v:shape id="_x0000_s1205" style="position:absolute;left:3969;top:10092;width:327;height:425" coordorigin="3969,10093" coordsize="327,425" path="m4000,10093r-31,390l4274,10517r22,-409l4000,10093xe" fillcolor="#fbc9b7" stroked="f">
              <v:path arrowok="t"/>
            </v:shape>
            <v:shape id="_x0000_s1206" type="#_x0000_t75" style="position:absolute;left:3980;top:10092;width:315;height:293">
              <v:imagedata r:id="rId54" o:title=""/>
            </v:shape>
            <v:shape id="_x0000_s1207" style="position:absolute;left:3556;top:9138;width:1215;height:1203" coordorigin="3556,9138" coordsize="1215,1203" path="m4127,9138r-120,10l3871,9186r-76,40l3731,9274r-53,55l3636,9388r-33,63l3579,9516r-15,66l3557,9647r-1,63l3562,9770r36,129l3631,9972r41,71l3720,10110r55,61l3834,10225r64,46l3966,10306r70,24l4107,10341r81,-1l4264,10330r72,-20l4403,10283r62,-35l4523,10206r54,-49l4625,10104r45,-58l4702,9994r26,-57l4749,9876r14,-64l4771,9746r,-67l4763,9610r-16,-67l4722,9476r-35,-64l4643,9351r-56,-57l4521,9243r-79,-47l4283,9148r-156,-10xe" fillcolor="#fbc9b7" stroked="f">
              <v:path arrowok="t"/>
            </v:shape>
            <v:shape id="_x0000_s1208" type="#_x0000_t75" style="position:absolute;left:4005;top:9822;width:115;height:137">
              <v:imagedata r:id="rId55" o:title=""/>
            </v:shape>
            <v:shape id="_x0000_s1209" style="position:absolute;left:3695;top:9658;width:219;height:219" coordorigin="3695,9658" coordsize="219,219" path="m3810,9658r-43,7l3731,9686r-25,34l3695,9762r7,43l3723,9841r34,25l3799,9877r43,-7l3877,9849r26,-34l3913,9773r-6,-43l3885,9694r-33,-25l3810,9658xe" stroked="f">
              <v:path arrowok="t"/>
            </v:shape>
            <v:shape id="_x0000_s1210" style="position:absolute;left:3687;top:9650;width:234;height:235" coordorigin="3687,9651" coordsize="234,235" o:spt="100" adj="0,,0" path="m3810,9651r-45,6l3726,9681r-27,35l3687,9761r1,24l3694,9807r10,20l3717,9846r17,16l3754,9873r21,8l3798,9884r4,1l3804,9885r22,-2l3846,9877r17,-8l3799,9869r-20,-3l3761,9859r-17,-10l3729,9835r-12,-16l3709,9801r-5,-19l3703,9762r10,-38l3735,9694r31,-20l3804,9666r58,l3855,9662r-22,-8l3810,9651xm3862,9666r-56,l3808,9666r2,l3829,9669r19,7l3865,9686r15,14l3891,9716r9,18l3905,9753r,20l3902,9793r-6,18l3886,9828r-14,15l3856,9855r-18,8l3819,9868r-20,1l3863,9869r2,-2l3883,9855r15,-18l3910,9818r8,-22l3921,9774r-1,-24l3915,9728r-10,-20l3891,9689r-17,-15l3862,9666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11" style="position:absolute;left:3728;top:9692;width:153;height:153" coordorigin="3728,9693" coordsize="153,153" path="m3808,9693r-29,4l3754,9712r-18,23l3728,9765r5,30l3748,9820r23,17l3801,9845r29,-5l3855,9825r18,-23l3881,9773r-5,-30l3861,9718r-23,-18l3808,9693xe" fillcolor="#83543c" stroked="f">
              <v:path arrowok="t"/>
            </v:shape>
            <v:shape id="_x0000_s1212" style="position:absolute;left:3772;top:9740;width:70;height:64" coordorigin="3772,9741" coordsize="70,64" path="m3808,9741r-13,2l3784,9749r-8,9l3772,9771r2,12l3781,9793r11,8l3805,9804r14,-2l3830,9796r8,-10l3841,9774r-2,-12l3832,9751r-10,-7l3808,9741xe" fillcolor="#050100" stroked="f">
              <v:path arrowok="t"/>
            </v:shape>
            <v:shape id="_x0000_s1213" style="position:absolute;left:4340;top:9691;width:219;height:219" coordorigin="4341,9692" coordsize="219,219" path="m4455,9692r-42,6l4377,9720r-26,33l4341,9795r6,43l4369,9874r33,25l4444,9910r43,-6l4523,9882r25,-33l4559,9807r-7,-43l4531,9728r-34,-25l4455,9692xe" stroked="f">
              <v:path arrowok="t"/>
            </v:shape>
            <v:shape id="_x0000_s1214" style="position:absolute;left:4332;top:9683;width:234;height:235" coordorigin="4333,9684" coordsize="234,235" o:spt="100" adj="0,,0" path="m4456,9684r-46,7l4371,9714r-27,36l4333,9795r1,23l4339,9840r10,21l4363,9879r17,16l4399,9907r22,7l4444,9918r2,l4448,9918r2,l4471,9916r21,-6l4509,9902r-65,l4425,9899r-19,-7l4389,9882r-14,-13l4363,9853r-9,-18l4350,9816r-1,-20l4358,9758r22,-31l4412,9707r38,-7l4506,9700r-5,-5l4456,9684xm4506,9700r-55,l4455,9700r39,10l4525,9733r20,33l4551,9806r-3,20l4541,9844r-10,17l4518,9876r-17,12l4484,9896r-20,5l4444,9902r65,l4511,9901r17,-13l4544,9871r12,-20l4563,9830r4,-23l4560,9761r-23,-38l4506,9700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15" style="position:absolute;left:4374;top:9724;width:152;height:152" coordorigin="4375,9725" coordsize="152,152" path="m4455,9725r-30,4l4400,9744r-18,24l4375,9797r4,30l4394,9852r24,17l4447,9877r30,-5l4502,9857r17,-23l4527,9805r-5,-30l4507,9750r-23,-18l4455,9725xe" fillcolor="#83543c" stroked="f">
              <v:path arrowok="t"/>
            </v:shape>
            <v:shape id="_x0000_s1216" style="position:absolute;left:4418;top:9772;width:69;height:63" coordorigin="4419,9773" coordsize="69,63" path="m4455,9773r-14,2l4430,9781r-8,10l4419,9803r2,12l4428,9825r10,8l4451,9836r14,-2l4476,9828r8,-10l4488,9806r-3,-12l4479,9783r-11,-7l4455,9773xe" fillcolor="#050100" stroked="f">
              <v:path arrowok="t"/>
            </v:shape>
            <v:shape id="_x0000_s1217" style="position:absolute;left:3646;top:9522;width:995;height:165" coordorigin="3647,9523" coordsize="995,165" o:spt="100" adj="0,,0" path="m3885,9550r-7,-9l3871,9534r-9,-6l3851,9524r-11,-1l3786,9524r-49,10l3692,9553r-42,27l3647,9594r13,13l3681,9615r17,-3l3735,9588r40,-17l3818,9561r48,-1l3879,9561r1,-1l3885,9550t757,121l4640,9658r-38,-31l4559,9603r-47,-16l4459,9580r-12,l4436,9582r-10,5l4418,9593r-7,8l4415,9612r13,l4476,9619r41,15l4555,9655r33,28l4605,9688r22,-6l4642,9671e" fillcolor="#936a5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18" style="position:absolute;left:3715;top:9736;width:697;height:127" coordorigin="3715,9736" coordsize="697,127" o:spt="100" adj="0,,0" path="m3764,9749r-10,-11l3728,9736r-11,10l3715,9773r10,11l3752,9785r11,-10l3764,9749t,59l3759,9802r-15,-1l3737,9807r,15l3742,9828r15,1l3764,9823r,-15m4411,9783r-10,-12l4375,9770r-11,10l4362,9806r10,12l4399,9819r11,-10l4411,9783t1,59l4406,9836r-15,-1l4384,9840r,15l4389,9862r15,1l4411,9857r1,-15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19" style="position:absolute;left:4631;top:9787;width:225;height:257" coordorigin="4631,9788" coordsize="225,257" path="m4794,9788r-82,29l4673,9883r-10,24l4654,9928r-10,23l4636,9974r-5,23l4633,10011r5,14l4647,10037r13,7l4683,10040r19,-16l4717,10003r13,-20l4751,9962r27,-14l4806,9935r25,-17l4843,9904r9,-17l4856,9868r-1,-19l4832,9808r-38,-20xe" fillcolor="#fbc9b7" stroked="f">
              <v:path arrowok="t"/>
            </v:shape>
            <v:shape id="_x0000_s1220" style="position:absolute;left:3802;top:11152;width:587;height:214" coordorigin="3803,11152" coordsize="587,214" o:spt="100" adj="0,,0" path="m4382,11270r-324,l4083,11272r23,11l4117,11306r2,24l4119,11331r-2,15l4137,11355r18,5l4182,11363r46,3l4278,11366r32,-3l4328,11359r5,-2l4362,11330r15,-28l4382,11270xm3806,11152r-3,68l3804,11261r11,31l3836,11331r18,9l3871,11345r24,3l3937,11351r46,l4016,11348r20,-4l4042,11342r,-43l4046,11277r12,-7l4382,11270r2,-11l4389,11183r-583,-31xe" fillcolor="#342e5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221" style="position:absolute" from="3806,11181" to="4389,11181" strokecolor="#050100" strokeweight="1.0015mm"/>
            <v:shape id="_x0000_s1222" style="position:absolute;left:3835;top:11196;width:514;height:40" coordorigin="3836,11197" coordsize="514,40" o:spt="100" adj="0,,0" path="m3896,11197r-60,7l3895,11207r1,-10m4350,11236r-59,-15l4291,11232r59,4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3" style="position:absolute;left:3702;top:10388;width:866;height:799" coordorigin="3702,10388" coordsize="866,799" o:spt="100" adj="0,,0" path="m4463,10596r-595,l3776,11153r655,34l4382,10617r60,l4445,10615r18,-19xm4442,10617r-60,l4388,10621r14,7l4422,10629r20,-12xm3832,10388r-54,4l3702,10405r8,15l3730,10457r28,49l3790,10554r24,35l3831,10605r15,1l3868,10596r595,l4464,10594r19,-22l4514,10533r16,-20l4105,10513r-56,-27l3975,10412r-86,-17l3832,10388xm4426,10415r-60,l4279,10428r-107,65l4105,10513r425,l4567,10464r-83,-34l4426,10415xe" fillcolor="#b3b6ba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4" style="position:absolute;left:3867;top:9954;width:506;height:184" coordorigin="3867,9955" coordsize="506,184" o:spt="100" adj="0,,0" path="m4373,9992r-177,109l4088,10132r5,1l4198,10139r64,-14l4311,10081r62,-89xm4069,10126r15,7l4088,10132r-19,-6xm3867,9955r15,26l3925,10040r71,61l4069,10126r-78,-40l3867,9955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5" style="position:absolute;left:4019;top:10092;width:166;height:41" coordorigin="4019,10093" coordsize="166,41" o:spt="100" adj="0,,0" path="m4074,10093r-21,6l4019,10116r18,12l4093,10133r92,-12l4179,10110r-70,l4090,10097r-16,-4xm4164,10099r-20,1l4109,10110r70,l4177,10108r-13,-9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6" style="position:absolute;left:4050;top:10183;width:119;height:31" coordorigin="4050,10184" coordsize="119,31" o:spt="100" adj="0,,0" path="m4109,10184r-25,3l4059,10197r-9,4l4058,10214r8,-5l4087,10201r22,-3l4165,10198r-5,-3l4135,10186r-26,-2xm4165,10198r-56,l4131,10200r22,8l4161,10212r7,-12l4165,10198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7" style="position:absolute;left:3570;top:9268;width:717;height:337" coordorigin="3570,9269" coordsize="717,337" o:spt="100" adj="0,,0" path="m4239,9269r-517,33l3624,9420r-49,70l3570,9513r,81l3572,9605r44,-99l3651,9450r41,-34l3758,9385r278,l4078,9362r149,l4286,9342r-47,-73xm4036,9385r-278,l3767,9464r177,-78l4034,9386r2,-1xm4034,9386r-90,l3939,9439r95,-53xm4227,9362r-149,l4069,9412r158,-50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8" style="position:absolute;left:3518;top:8990;width:1316;height:890" coordorigin="3518,8990" coordsize="1316,890" o:spt="100" adj="0,,0" path="m4763,9326r-541,l4255,9352r82,61l4441,9483r99,54l4622,9569r66,27l4734,9627r24,45l4766,9715r1,37l4759,9800r-19,80l4805,9751r21,-75l4834,9622r-4,-60l4816,9470r-18,-80l4763,9326xm4074,8990r-332,26l3573,9096r-55,197l3525,9671r51,95l3560,9597r11,-98l3624,9437r107,-65l3911,9372r20,-11l4032,9361r37,-35l4221,9326r1,l4763,9326r-58,-108l4483,9051r-409,-61xm3911,9372r-180,l3767,9464r28,-24l3911,9372xm4032,9361r-101,l3939,9445r93,-84xm4221,9326r-152,l4069,9412r152,-86xe" fillcolor="#936a5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29" style="position:absolute;left:4056;top:8988;width:768;height:892" coordorigin="4057,8989" coordsize="768,892" path="m4520,8989r-390,l4074,8990r-6,l4057,8991r368,77l4626,9234r84,164l4727,9473r9,72l4736,9577r-2,50l4743,9637r6,10l4755,9659r3,13l4762,9735r-7,68l4745,9858r-5,22l4805,9751r17,-97l4824,9564r-5,-68l4816,9470r-39,-296l4687,9025r-167,-36xe" fillcolor="#050100" stroked="f">
              <v:path arrowok="t"/>
            </v:shape>
            <v:shape id="_x0000_s1230" style="position:absolute;left:3820;top:10689;width:587;height:223" coordorigin="3821,10690" coordsize="587,223" o:spt="100" adj="0,,0" path="m4403,10863r-334,l4223,10881r184,31l4403,10863xm4151,10690r-135,4l3848,10713r-27,168l3943,10866r126,-3l4403,10863r-11,-128l4279,10708r-128,-18xe" fillcolor="#cbcdc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1" style="position:absolute;left:4319;top:3229;width:2460;height:2071" coordorigin="4320,3229" coordsize="2460,2071" o:spt="100" adj="0,,0" path="m5649,3229r-194,45l5114,3425r-104,52l4916,3531r-84,58l4757,3648r-67,60l4631,3770r-52,61l4535,3892r-39,61l4463,4012r-28,57l4412,4124r-20,51l4376,4224r-13,44l4352,4307r-10,40l4334,4395r-7,55l4322,4511r-2,66l4321,4646r6,72l4338,4790r16,73l4376,4935r30,69l4442,5069r46,60l4542,5184r63,47l4679,5270r85,29l6118,5210r356,l6612,5039r43,-64l6691,4907r30,-72l6744,4759r17,-78l6773,4601r6,-82l6780,4438r-4,-81l6767,4276r-13,-78l6736,4122r-21,-72l6690,3982r-28,-63l6625,3850r-44,-65l6532,3724r-54,-56l6420,3617r-61,-45l6294,3534r-66,-32l6161,3478r-30,-7l5892,3471,5771,3293r-122,-64xm6474,5210r-356,l6272,5282r103,6l6473,5212r1,-2xm6025,3456r-67,3l5892,3471r239,l6093,3463r-68,-7xe" fillcolor="#e8963b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2" style="position:absolute;left:4320;top:3776;width:2429;height:1523" coordorigin="4320,3777" coordsize="2429,1523" o:spt="100" adj="0,,0" path="m4346,4332r-9,43l4330,4425r-6,57l4320,4543r,65l4323,4676r7,69l4342,4815r18,70l4383,4953r30,66l4450,5081r45,57l4548,5190r62,45l4682,5271r82,28l6118,5210r356,l6612,5039r45,-68l6695,4898r30,-77l6749,4740r-10,l6729,4738r-10,-2l6708,4731r-45,-35l6636,4645r-15,-58l6614,4529r-4,-28l6606,4474r-5,-27l6596,4420r-19,-30l6556,4361r-17,-20l4417,4341r-71,-9xm6474,5210r-356,l6272,5282r103,6l6473,5212r1,-2xm6749,4740r-10,l6749,4740r,xm5280,3950r-62,30l5156,4020r-38,25l5051,4082r-68,36l4915,4152r-70,32l4775,4215r-71,30l4633,4273r-66,26l4493,4326r-76,15l6539,4341r-6,-7l6509,4309r-69,-63l5326,4246r-7,-4l5319,4235r3,-37l5325,4160r3,-37l5330,4086r2,-32l5333,4018r-4,-36l5318,3953r-38,-3xm5933,3777r-61,52l5818,3887r-53,61l5712,4007r-57,56l5598,4110r-62,43l5471,4192r-69,31l5332,4245r-6,1l6440,4246r-3,-3l6403,4210r-34,-36l6324,4118r-33,-50l6162,4068r-7,-2l6152,4063r-31,-33l6115,4018r-146,l5962,4015r-2,-6l5947,3952r-6,-58l5938,3835r-5,-58xm6223,3929r-12,35l6199,3998r-14,34l6166,4063r-4,5l6291,4068r-6,-10l6251,3995r-28,-66xm6078,3905r-47,60l6006,3992r-31,23l5969,4018r146,l6100,3991r-13,-42l6078,3905xe" fillcolor="#e8963b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3" style="position:absolute;left:6072;top:5225;width:549;height:919" coordorigin="6073,5226" coordsize="549,919" o:spt="100" adj="0,,0" path="m6145,5226r-72,24l6078,5261r13,27l6111,5331r23,57l6160,5457r27,79l6213,5625r22,95l6252,5821r11,106l6265,6035r-9,110l6413,6125r-1,-85l6408,5985r-11,-48l6376,5871r212,l6572,5763r-61,-200l6401,5412,6202,5228r-57,-2xm6600,6100r-83,l6530,6125r70,-25xm6588,5871r-212,l6416,5931r21,45l6447,6030r6,85l6517,6100r83,l6621,6092r-33,-221xe" fillcolor="#e8863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4" style="position:absolute;left:6072;top:5229;width:420;height:916" coordorigin="6073,5229" coordsize="420,916" o:spt="100" adj="0,,0" path="m6134,5229r-61,21l6078,5261r13,27l6111,5331r23,57l6160,5457r27,79l6213,5625r22,95l6252,5821r11,106l6265,6035r-9,110l6413,6125r-1,-85l6408,5985r-11,-48l6376,5871r53,l6422,5849r-31,-84l6364,5695r-29,-71l6306,5555r-31,-69l6243,5417r-20,-41l6202,5336r-22,-40l6155,5258r-6,-10l6141,5239r-7,-10xm6429,5871r-53,l6416,5931r21,45l6447,6030r6,85l6493,6105r-20,-86l6449,5933r-20,-62xe" fillcolor="#e8863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5" style="position:absolute;left:4185;top:5180;width:571;height:932" coordorigin="4185,5181" coordsize="571,932" o:spt="100" adj="0,,0" path="m4617,5834r-143,l4431,6066r48,34l4514,6113r41,-6l4620,6083r-3,-249xm4616,5777r-215,l4357,5870r-23,57l4326,5972r,55l4403,6056r71,-222l4617,5834r-1,-57xm4677,5181r-226,224l4325,5565r-73,174l4185,6003r95,15l4317,5916r25,-59l4366,5818r35,-41l4616,5777r,-18l4629,5566r42,-139l4756,5267r-79,-86xe" fillcolor="#e8863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6" style="position:absolute;left:4381;top:5224;width:375;height:875" coordorigin="4381,5224" coordsize="375,875" o:spt="100" adj="0,,0" path="m4617,5834r-143,l4431,6067r45,31l4578,6098r42,-15l4617,5834xm4716,5224r-22,41l4672,5307r-20,42l4632,5391r-68,144l4532,5607r-31,73l4473,5752r-26,73l4424,5899r-22,74l4381,6048r22,8l4474,5834r143,l4616,5759r13,-193l4671,5427r85,-160l4716,5224xe" fillcolor="#e8863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37" type="#_x0000_t75" style="position:absolute;left:6354;top:4775;width:309;height:323">
              <v:imagedata r:id="rId56" o:title=""/>
            </v:shape>
            <v:shape id="_x0000_s1238" type="#_x0000_t75" style="position:absolute;left:4368;top:4639;width:220;height:329">
              <v:imagedata r:id="rId57" o:title=""/>
            </v:shape>
            <v:shape id="_x0000_s1239" style="position:absolute;left:4443;top:5413;width:1832;height:1891" coordorigin="4443,5414" coordsize="1832,1891" o:spt="100" adj="0,,0" path="m6010,7255r-1352,l4735,7260r78,8l4967,7289r77,9l5122,7304r78,1l5264,7301r70,-7l5485,7276r80,-9l5645,7261r79,-3l6010,7258r,-3xm6010,7258r-286,l5802,7259r75,7l5947,7281r65,22l6010,7258xm5963,6077r-1188,l4682,6465r-59,253l4571,6946r-71,317l4579,7255r1431,l5963,6077xm6231,6015r-271,l6092,6246r85,-35l6224,6189r27,-20l6275,6144r-44,-129xm5210,5414r-205,35l4782,5633r-339,385l4506,6110r40,51l4583,6187r49,20l4775,6077r1188,l5960,6015r271,l6147,5766,6023,5571r-192,-75l5496,5478r-286,-64xe" fillcolor="#7dbbe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0" style="position:absolute;left:4922;top:5468;width:1353;height:1993" coordorigin="4922,5468" coordsize="1353,1993" o:spt="100" adj="0,,0" path="m6161,5808r-815,l5385,5813r22,12l5423,5840r11,20l5442,5884r5,43l5447,5972r-2,45l5443,6061r,58l5442,6177r,58l5441,6293r-2,81l5437,6455r-2,82l5433,6618r-2,81l5429,6781r-3,81l5424,6943r-3,82l5418,7106r-3,81l5412,7268r-3,48l5407,7365r-4,47l5400,7460r76,-15l5629,7410r76,-16l5782,7380r77,-10l5937,7365r78,l5960,6015r271,l6161,5808xm6015,7365r-78,l6015,7368r,-3xm6231,6015r-271,l6092,6246r85,-35l6224,6189r27,-20l6275,6144r-44,-129xm6040,5598r-1046,l5028,5608r31,22l5085,5671r17,54l5118,5781r22,47l5177,5855r57,-4l5270,5835r37,-17l5346,5808r815,l6147,5766,6040,5598xm5454,5468r-260,l5122,5497r-200,110l4959,5599r1081,-1l6023,5571r-192,-75l5496,5478r-42,-10xe" fillcolor="#7dbbe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1" style="position:absolute;left:4119;top:6344;width:2589;height:1380" coordorigin="4120,6344" coordsize="2589,1380" o:spt="100" adj="0,,0" path="m5888,7479r-1205,l4920,7555r351,169l5811,7504r77,-25xm4816,6471r-162,4l4439,6534r-316,924l4120,7540r332,-60l5888,7479r251,-83l6389,7368r309,l6708,7310,6422,6685r-1115,l5007,6536r-191,-65xm6698,7368r-309,l6695,7389r3,-21xm5991,6344r-192,35l5601,6482r-294,203l6422,6685,6267,6346r-276,-2xe" fillcolor="#f4dcd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2" style="position:absolute;left:4259;top:6346;width:2256;height:1378" coordorigin="4259,6346" coordsize="2256,1378" o:spt="100" adj="0,,0" path="m5017,6575r-250,l4830,6578r63,10l4953,6608r3,1l4958,6610r2,1l5003,6622r41,16l5083,6658r36,24l5174,6739r38,67l5237,6879r14,78l5257,7036r2,86l5261,7209r1,86l5262,7382r1,87l5264,7555r,41l5265,7638r,83l5269,7723r2,1l5281,7720r21,-8l5304,7627r4,-85l5314,7458r7,-85l5331,7289r10,-70l5352,7146r14,-74l5383,6998r22,-74l5431,6853r32,-68l5502,6723r30,-38l5307,6685,5017,6575xm4682,6512r-179,9l4439,6534r-180,525l4272,7040r11,-20l4292,6999r8,-21l4310,6948r12,-28l4339,6894r23,-20l4379,6866r19,-4l4417,6859r19,-4l4467,6842r23,-21l4505,6794r4,-33l4507,6734r-2,-28l4507,6679r9,-25l4551,6617r48,-22l4653,6583r51,-5l4767,6575r250,l4956,6552r-274,-40xm6310,6441r-224,l6151,6448r51,28l6227,6533r,29l6223,6590r-6,28l6209,6646r-9,58l6207,6759r25,49l6277,6848r43,21l6366,6880r47,5l6461,6886r13,l6488,6886r14,1l6515,6888,6310,6441xm6267,6346r-345,48l5613,6511r-221,119l5307,6685r225,l5548,6666r54,-50l5666,6572r70,-37l5811,6504r76,-26l5961,6458r58,-11l6086,6441r224,l6267,6346xe" fillcolor="#f4dcd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3" style="position:absolute;left:4119;top:7309;width:2589;height:415" coordorigin="4120,7310" coordsize="2589,415" o:spt="100" adj="0,,0" path="m4950,7522r-415,l4905,7590r265,90l5271,7724r113,-39l5271,7685,4950,7522xm6708,7310r-500,15l5892,7369r-268,108l5271,7685r113,l5882,7511r446,-98l6602,7388r93,l6708,7310xm4441,7408r-318,50l4120,7540r415,-18l4950,7522r-43,-22l4666,7415r-225,-7xm6695,7388r-93,l6695,7389r,-1xe" fillcolor="#b98d8c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244" style="position:absolute" from="5289,6685" to="5289,7685" strokecolor="#b98d8c" strokeweight=".63889mm"/>
            <v:shape id="_x0000_s1245" type="#_x0000_t75" style="position:absolute;left:5547;top:6573;width:260;height:125">
              <v:imagedata r:id="rId58" o:title=""/>
            </v:shape>
            <v:shape id="_x0000_s1246" style="position:absolute;left:4336;top:6622;width:2046;height:796" coordorigin="4337,6623" coordsize="2046,796" o:spt="100" adj="0,,0" path="m4868,7237r-18,-6l4837,7226r-8,-2l4801,7216r-10,-2l4779,7212r-11,-2l4756,7207r-13,-2l4730,7204r-10,-1l4710,7202r-10,-1l4689,7201r-10,-1l4669,7200r-11,l4647,7200r-21,l4605,7201r-20,2l4565,7205r-19,2l4527,7210r-17,3l4470,7222r-16,3l4442,7229r-16,6l4431,7234r14,-3l4467,7227r38,-7l4516,7219r12,-1l4540,7216r13,-1l4566,7214r20,-2l4606,7211r21,-1l4680,7210r9,l4699,7210r10,1l4719,7212r10,1l4742,7214r13,1l4767,7217r11,1l4790,7220r10,2l4828,7227r8,2l4843,7231r6,2l4861,7236r7,1m4992,6746r-12,-9l4962,6724r-5,-3l4939,6713r-6,-2l4927,6708r-6,-3l4914,6702r-7,-2l4900,6698r-8,-1l4885,6695r-7,-3l4870,6692r-4,-1l4863,6691r-7,-1l4842,6688r-14,-1l4815,6686r-12,1l4792,6687r-9,1l4776,6689r-6,1l4766,6691r4,l4776,6691r8,l4803,6693r11,l4827,6695r14,1l4869,6701r7,1l4883,6704r21,6l4911,6711r7,2l4924,6716r13,5l4950,6724r9,5l4979,6739r13,7m5010,7419r-25,-18l4978,7395r-9,-8l4918,7359r-12,-5l4894,7349r-26,-10l4855,7334r-15,-4l4811,7323r-15,-4l4780,7317r-17,-3l4749,7311r-49,-5l4683,7305r-33,-1l4634,7304r-32,1l4586,7306r-16,1l4539,7309r-15,2l4495,7315r-13,2l4443,7323r-38,7l4381,7336r-19,5l4337,7349r10,-3l4366,7342r9,-2l4410,7334r23,-4l4444,7328r39,-5l4496,7322r29,-3l4540,7318r30,-3l4586,7315r16,-1l4634,7314r16,l4683,7315r16,1l4747,7320r32,5l4794,7328r15,3l4824,7335r14,3l4852,7342r14,4l4879,7351r13,4l4904,7360r11,4l4967,7389r9,8l4985,7402r25,17m5047,6890r-6,-5l5031,6877r-6,-4l5019,6868r-8,-5l4985,6848r-10,-6l4963,6839r-11,-6l4943,6829r-10,-3l4903,6817r-10,-3l4882,6812r-11,-3l4861,6807r-4,l4850,6805r-23,-3l4805,6800r-22,-1l4761,6798r-21,l4719,6799r-20,1l4681,6802r-18,2l4637,6807r-17,3l4607,6813r-17,4l4595,6817r15,-2l4634,6812r30,-3l4675,6809r12,-2l4700,6807r12,l4740,6807r21,l4782,6808r22,2l4826,6812r11,2l4848,6815r11,2l4870,6819r21,4l4901,6825r10,3l4924,6832r14,3l4949,6840r12,5l4973,6848r9,5l5009,6867r8,4l5024,6875r5,4l5041,6886r6,4m5054,7096r-51,-27l4995,7065r-9,-4l4967,7053r-11,-5l4946,7044r-12,-4l4910,7032r-12,-4l4885,7024r-40,-11l4831,7010r-35,-6l4788,7002r-14,-2l4773,7000r-14,-2l4730,6995r-10,-1l4686,6992r-14,l4644,6991r-27,1l4591,6993r-24,2l4544,6998r-21,2l4505,7004r-17,3l4474,7010r-16,3l4448,7016r7,-1l4475,7011r30,-4l4545,7003r22,-2l4592,7000r25,l4647,7000r25,l4686,7001r33,3l4729,7004r43,6l4787,7012r10,1l4829,7019r14,3l4883,7032r13,3l4932,7046r11,4l4954,7054r11,4l4978,7063r13,4l5002,7072r11,5l5054,7096m6169,6623r-130,27l6025,6653r-14,4l5935,6680r-16,5l5903,6690r-16,5l5787,6733r-16,6l5755,6746r-79,36l5661,6789r-14,8l5633,6804r-40,21l5580,6832r-66,39l5504,6878r-9,6l5478,6895r-10,7l5478,6896r27,-16l5516,6874r13,-7l5583,6837r13,-6l5636,6811r14,-7l5665,6797r15,-7l5758,6755r17,-7l5791,6742r17,-6l5890,6704r16,-6l5922,6693r91,-30l6027,6659r14,-3l6054,6652r115,-29m6257,7040r-59,4l6183,7046r-12,1l6122,7054r-20,3l6038,7070r-17,3l5969,7087r-18,5l5915,7103r-18,6l5879,7115r-36,13l5825,7134r-52,22l5756,7163r-33,15l5692,7193r-30,16l5634,7224r-26,14l5584,7252r-21,13l5545,7277r-15,10l5511,7299r-10,7l5509,7302r21,-14l5565,7268r45,-25l5637,7229r28,-14l5695,7201r32,-15l5777,7164r52,-21l5846,7137r18,-7l5882,7124r18,-6l5918,7112r35,-11l5971,7096r52,-14l6040,7077r63,-14l6183,7049r74,-9m6382,7155r-2,l6332,7153r-11,l6309,7152r-13,1l6236,7155r-17,2l6165,7163r-19,2l6126,7169r-39,7l6066,7180r-62,15l5962,7206r-43,12l5857,7239r-61,22l5776,7268r-38,15l5719,7291r-53,23l5619,7335r-29,14l5565,7362r-23,11l5488,7402r55,-27l5621,7340r48,-20l5722,7298r57,-22l5799,7269r61,-21l5922,7228r42,-13l6006,7204r62,-15l6088,7184r20,-3l6147,7173r19,-3l6219,7163r17,-2l6296,7156r13,-1l6328,7155r4,l6382,7155e" fillcolor="#b98d8c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7" style="position:absolute;left:5166;top:5410;width:443;height:351" coordorigin="5167,5411" coordsize="443,351" o:spt="100" adj="0,,0" path="m5608,5592r-243,l5367,5606r3,13l5376,5644r7,25l5393,5699r14,27l5424,5746r48,16l5520,5748r41,-33l5590,5673r17,-54l5608,5592xm5309,5418r-37,19l5239,5467r-23,30l5192,5538r-18,47l5167,5635r7,46l5194,5716r26,20l5251,5739r37,-14l5315,5701r23,-32l5354,5631r11,-39l5608,5592r2,-37l5594,5495r-38,-45l5517,5430r-167,l5350,5427r,-3l5346,5422r-37,-4xm5398,5411r-48,19l5517,5430r-6,-3l5455,5412r-57,-1xe" fillcolor="#2589c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48" type="#_x0000_t75" style="position:absolute;left:5277;top:5417;width:210;height:214">
              <v:imagedata r:id="rId59" o:title=""/>
            </v:shape>
            <v:shape id="_x0000_s1249" style="position:absolute;left:5294;top:5823;width:104;height:395" coordorigin="5295,5823" coordsize="104,395" o:spt="100" adj="0,,0" path="m5376,6177r-3,-16l5364,6148r-13,-8l5335,6137r-15,3l5307,6148r-9,13l5295,6177r3,16l5307,6206r13,8l5335,6218r16,-4l5364,6206r9,-13l5376,6177t23,-313l5395,5848r-8,-13l5374,5827r-16,-4l5342,5827r-13,8l5321,5848r-3,16l5321,5880r8,12l5342,5901r16,3l5374,5901r13,-9l5395,5880r4,-16e" fillcolor="#c2d5e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50" style="position:absolute;left:4012;top:4099;width:2593;height:2969" coordorigin="4012,4100" coordsize="2593,2969" o:spt="100" adj="0,,0" path="m4563,6159r-70,-75l4151,6471r-139,231l4055,6871r202,197l4304,6926r24,-75l4339,6821r5,-10l4350,6801r10,-9l4381,6795r39,22l4464,6827r28,-26l4492,6792r,-31l4451,6729r-56,-25l4356,6678r-30,-17l4297,6660r35,-166l4372,6387r68,-96l4563,6159m6529,4529r-2,-66l6522,4416r-2,-18l6515,4395r-153,-89l6273,4247r-52,-49l6173,4132r13,108l6196,4303r13,44l6231,4395r-79,-52l6100,4308r-74,-56l5982,4202r-40,-67l5877,4237r-53,56l5754,4322r-116,21l5729,4258r48,-54l5799,4159r13,-59l5652,4292r-141,96l5310,4416r-340,-10l4971,4406r130,-53l5172,4316r34,-37l5228,4224r-255,126l4821,4406r-112,-1l4577,4360r-56,186l4499,4668r9,111l4545,4933r15,51l4577,5035r20,50l4622,5134r30,48l4689,5228r43,44l4783,5314r59,39l4911,5389r80,32l5081,5450r102,25l5298,5495r129,16l5505,5516r76,-1l5654,5508r72,-12l5796,5479r67,-22l5928,5431r63,-30l6050,5366r57,-39l6161,5285r50,-45l6259,5192r44,-51l6344,5087r36,-56l6414,4973r29,-60l6468,4851r21,-62l6506,4725r12,-65l6526,4595r3,-66m6605,6816r-3,-51l6582,6702r-8,-24l6538,6598r-33,-38l6474,6530r-31,-55l6395,6383r-65,-100l6273,6203r-25,-33l6134,6226r98,144l6290,6452r42,50l6381,6551r-54,40l6296,6620r-17,34l6263,6707r-7,53l6271,6786r32,-5l6349,6743r43,-35l6417,6702r13,7l6433,6715r78,167l6577,6848r28,-32e" fillcolor="#edceb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51" type="#_x0000_t75" style="position:absolute;left:5569;top:4431;width:315;height:171">
              <v:imagedata r:id="rId60" o:title=""/>
            </v:shape>
            <v:shape id="_x0000_s1252" style="position:absolute;left:4890;top:4483;width:241;height:197" coordorigin="4891,4483" coordsize="241,197" o:spt="100" adj="0,,0" path="m5072,4518r-74,l5025,4524r22,10l5076,4562r22,35l5113,4636r10,39l5123,4680r7,l5131,4675r-2,-52l5114,4574r-27,-44l5072,4518xm5000,4483r-45,8l4917,4517r-26,39l4891,4566r6,7l4906,4575r9,-5l4923,4559r8,-10l4940,4539r9,-9l4971,4520r27,-2l5072,4518r-26,-21l5000,4483xe" fillcolor="#e8963b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53" type="#_x0000_t75" style="position:absolute;left:5234;top:4986;width:102;height:117">
              <v:imagedata r:id="rId61" o:title=""/>
            </v:shape>
            <v:shape id="_x0000_s1254" type="#_x0000_t75" style="position:absolute;left:5128;top:5283;width:392;height:140">
              <v:imagedata r:id="rId62" o:title=""/>
            </v:shape>
            <v:shape id="_x0000_s1255" style="position:absolute;left:4437;top:4751;width:2126;height:208" coordorigin="4437,4751" coordsize="2126,208" o:spt="100" adj="0,,0" path="m4506,4812r-4,-15l4496,4784r-9,-13l4478,4761r-10,-6l4456,4751r-13,l4437,4752r1,8l4443,4761r11,4l4462,4770r7,8l4475,4788r4,10l4481,4808r2,10l4486,4828r3,7l4502,4836r2,-9l4506,4812t2057,78l6562,4889r-2,-2l6550,4877r-15,-4l6518,4873r-16,4l6482,4887r-16,16l6456,4922r-6,22l6449,4957r16,2l6470,4949r6,-13l6482,4923r8,-12l6500,4900r9,-6l6522,4889r21,-2l6551,4890r9,2l6562,4893r1,-3e" fillcolor="#ba8c6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56" style="position:absolute;left:5649;top:4687;width:78;height:179" coordorigin="5649,4688" coordsize="78,179" path="m5695,4688r-16,6l5665,4712r-10,28l5649,4774r1,35l5656,4838r11,20l5681,4866r16,-6l5711,4842r10,-28l5727,4780r,-35l5720,4716r-11,-20l5695,4688xe" fillcolor="#402112" stroked="f">
              <v:path arrowok="t"/>
            </v:shape>
            <v:shape id="_x0000_s1257" style="position:absolute;left:5659;top:4709;width:29;height:56" coordorigin="5660,4710" coordsize="29,56" path="m5671,4710r-7,11l5662,4736r-2,14l5663,4763r13,2l5683,4754r2,-15l5688,4725r-4,-13l5678,4711r-7,-1xe" stroked="f">
              <v:path arrowok="t"/>
            </v:shape>
            <v:shape id="_x0000_s1258" style="position:absolute;left:4967;top:4687;width:79;height:179" coordorigin="4967,4688" coordsize="79,179" path="m5013,4688r-16,6l4983,4712r-10,28l4967,4774r,35l4974,4838r11,20l4999,4866r16,-6l5029,4842r10,-28l5045,4780r,-35l5038,4716r-11,-20l5013,4688xe" fillcolor="#402112" stroked="f">
              <v:path arrowok="t"/>
            </v:shape>
            <v:shape id="_x0000_s1259" style="position:absolute;left:4977;top:4709;width:29;height:56" coordorigin="4977,4710" coordsize="29,56" path="m4989,4710r-7,11l4977,4750r4,13l4994,4765r7,-11l5006,4725r-4,-13l4996,4711r-7,-1xe" stroked="f">
              <v:path arrowok="t"/>
            </v:shape>
            <v:shape id="_x0000_s1260" style="position:absolute;left:15197;top:8797;width:1643;height:1503" coordorigin="15197,8798" coordsize="1643,1503" path="m16036,8798r-73,2l15891,8810r-72,15l15748,8847r-70,27l15611,8906r-64,38l15486,8986r-56,47l15378,9084r-46,55l15291,9198r-33,62l15231,9326r-19,68l15201,9459r-4,66l15199,9591r8,64l15222,9719r20,63l15268,9842r31,59l15336,9956r42,53l15426,10059r53,46l15536,10147r63,37l15666,10217r72,28l15814,10267r81,16l15990,10295r89,5l16163,10299r79,-9l16315,10276r68,-21l16447,10229r58,-33l16559,10159r49,-43l16653,10068r41,-53l16730,9957r32,-61l16791,9830r24,-70l16832,9693r7,-68l16839,9557r-8,-68l16815,9422r-22,-66l16765,9291r-35,-63l16691,9168r-44,-57l16598,9057r-52,-50l16490,8961r-59,-41l16370,8884r-63,-30l16243,8830r-65,-17l16107,8802r-71,-4xe" fillcolor="#242021" stroked="f">
              <v:path arrowok="t"/>
            </v:shape>
            <v:shape id="_x0000_s1261" style="position:absolute;left:15788;top:8803;width:1051;height:1498" coordorigin="15789,8803" coordsize="1051,1498" o:spt="100" adj="0,,0" path="m15789,10260r25,7l15841,10273r27,5l15895,10283r95,12l16079,10300r84,-1l16242,10290r73,-14l15971,10276r-89,-5l15789,10260xm16120,8803r65,24l16249,8856r61,36l16369,8933r57,46l16479,9029r49,54l16573,9140r40,61l16648,9264r29,65l16699,9395r16,68l16723,9531r1,69l16716,9668r-16,67l16675,9805r-28,65l16615,9932r-36,57l16539,10042r-45,48l16446,10132r-54,38l16334,10202r-62,27l16204,10250r-72,15l16054,10274r-83,2l16315,10276r68,-21l16447,10229r58,-33l16559,10159r49,-43l16653,10068r41,-53l16730,9957r32,-61l16791,9830r24,-70l16832,9693r7,-68l16839,9557r-8,-68l16815,9422r-22,-66l16765,9291r-35,-63l16691,9168r-44,-57l16598,9057r-52,-50l16490,8961r-59,-41l16370,8884r-63,-30l16243,8830r-65,-17l16163,8810r-14,-3l16135,8805r-15,-2xe" fillcolor="#16131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62" style="position:absolute;left:16017;top:10491;width:364;height:443" coordorigin="16018,10492" coordsize="364,443" path="m16135,10492r-115,l16018,10632r31,93l16143,10812r185,123l16381,10887r-127,-107l16186,10703r-32,-83l16135,10492xe" fillcolor="#fbc9b7" stroked="f">
              <v:path arrowok="t"/>
            </v:shape>
            <v:shape id="_x0000_s1263" type="#_x0000_t75" style="position:absolute;left:16309;top:10862;width:167;height:151">
              <v:imagedata r:id="rId5" o:title=""/>
            </v:shape>
            <v:shape id="_x0000_s1264" style="position:absolute;left:15211;top:10377;width:409;height:417" coordorigin="15211,10377" coordsize="409,417" path="m15601,10377r-138,19l15376,10441r-72,106l15211,10749r56,45l15353,10652r65,-79l15496,10529r123,-39l15601,10377xe" fillcolor="#fbc9b7" stroked="f">
              <v:path arrowok="t"/>
            </v:shape>
            <v:shape id="_x0000_s1265" type="#_x0000_t75" style="position:absolute;left:15146;top:10727;width:144;height:167">
              <v:imagedata r:id="rId6" o:title=""/>
            </v:shape>
            <v:shape id="_x0000_s1266" type="#_x0000_t75" style="position:absolute;left:15607;top:11346;width:298;height:543">
              <v:imagedata r:id="rId7" o:title=""/>
            </v:shape>
            <v:shape id="_x0000_s1267" type="#_x0000_t75" style="position:absolute;left:15094;top:11415;width:135;height:240">
              <v:imagedata r:id="rId8" o:title=""/>
            </v:shape>
            <v:shape id="_x0000_s1268" style="position:absolute;left:15145;top:11227;width:456;height:363" coordorigin="15146,11227" coordsize="456,363" path="m15601,11324r-124,-97l15424,11273r-50,37l15298,11360r-132,82l15167,11442r-1,l15152,11477r-6,24l15147,11523r6,31l15157,11562r8,17l15177,11590r14,-6l15202,11567r5,-15l15206,11528r-5,-40l15280,11473r68,-22l15443,11407r158,-83e" fillcolor="#fbc9b7" stroked="f">
              <v:path arrowok="t"/>
            </v:shape>
            <v:shape id="_x0000_s1269" style="position:absolute;left:15137;top:11507;width:77;height:53" coordorigin="15137,11508" coordsize="77,53" path="m15151,11508r-14,11l15151,11529r24,1l15189,11534r8,9l15204,11561r10,-2l15209,11546r-7,-18l15194,11518r-16,-6l15151,11508xe" fillcolor="#e13234" stroked="f">
              <v:path arrowok="t"/>
            </v:shape>
            <v:shape id="_x0000_s1270" style="position:absolute;left:15691;top:9986;width:416;height:513" coordorigin="15692,9987" coordsize="416,513" path="m15780,9987r-88,431l16027,10499r81,-454l15780,9987xe" fillcolor="#fbc9b7" stroked="f">
              <v:path arrowok="t"/>
            </v:shape>
            <v:shape id="_x0000_s1271" type="#_x0000_t75" style="position:absolute;left:15724;top:9986;width:383;height:350">
              <v:imagedata r:id="rId9" o:title=""/>
            </v:shape>
            <v:shape id="_x0000_s1272" style="position:absolute;left:15337;top:8933;width:1362;height:1356" coordorigin="15337,8934" coordsize="1362,1356" path="m15919,8934r-143,20l15696,8981r-70,35l15564,9058r-54,48l15464,9159r-38,57l15395,9275r-24,61l15354,9398r-11,61l15337,9518r,57l15355,9701r20,72l15402,9844r33,69l15474,9980r44,63l15566,10101r54,51l15676,10197r61,37l15800,10261r65,18l15947,10289r78,l16100,10281r72,-16l16241,10241r65,-31l16368,10172r59,-43l16482,10081r52,-54l16605,9930r29,-55l16659,9815r19,-62l16691,9689r7,-67l16699,9555r-7,-68l16677,9419r-23,-67l16622,9286r-41,-64l16530,9161r-60,-58l16398,9048r-171,-76l16054,8940r-135,-6xe" fillcolor="#fbc9b7" stroked="f">
              <v:path arrowok="t"/>
            </v:shape>
            <v:shape id="_x0000_s1273" type="#_x0000_t75" style="position:absolute;left:15814;top:9695;width:121;height:154">
              <v:imagedata r:id="rId10" o:title=""/>
            </v:shape>
            <v:shape id="_x0000_s1274" style="position:absolute;left:15451;top:9448;width:84;height:90" coordorigin="15451,9449" coordsize="84,90" o:spt="100" adj="0,,0" path="m15509,9528r-9,-4l15489,9519r-10,-9l15473,9499r-4,-12l15468,9479r-17,6l15452,9492r5,14l15464,9519r11,10l15489,9536r6,2l15509,9528t26,-19l15527,9502r-10,-7l15510,9486r-5,-10l15504,9463r1,-6l15489,9449r-1,7l15490,9473r7,15l15508,9500r13,11l15529,9517r6,-8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75" style="position:absolute;left:15486;top:9476;width:242;height:242" coordorigin="15486,9476" coordsize="242,242" path="m15628,9476r-48,1l15537,9496r-33,34l15486,9575r1,49l15506,9667r34,33l15585,9718r49,-1l15677,9698r33,-34l15728,9618r-1,-48l15708,9527r-34,-33l15628,9476xe" stroked="f">
              <v:path arrowok="t"/>
            </v:shape>
            <v:shape id="_x0000_s1276" style="position:absolute;left:15477;top:9465;width:262;height:264" coordorigin="15477,9465" coordsize="262,264" o:spt="100" adj="0,,0" path="m15604,9465r-25,3l15554,9476r-22,13l15512,9506r-16,20l15484,9549r-7,25l15479,9626r20,46l15535,9707r49,19l15592,9728r7,1l15607,9729r20,-2l15646,9723r19,-8l15672,9711r-63,l15587,9709r-42,-17l15514,9662r-18,-40l15495,9577r6,-22l15511,9536r14,-18l15542,9504r15,-9l15573,9488r17,-4l15607,9483r65,l15655,9474r-25,-7l15604,9465xm15672,9483r-59,l15620,9484r7,1l15649,9491r19,10l15686,9515r14,17l15711,9551r7,21l15721,9594r-2,23l15713,9638r-10,20l15689,9676r-17,14l15652,9701r-21,7l15609,9711r63,l15682,9705r20,-17l15718,9668r12,-23l15737,9620r2,-26l15736,9569r-8,-25l15715,9521r-17,-19l15678,9486r-6,-3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77" style="position:absolute;left:15522;top:9513;width:169;height:169" coordorigin="15523,9514" coordsize="169,169" path="m15622,9514r-34,1l15558,9528r-23,24l15523,9583r,34l15537,9647r23,23l15592,9682r34,l15656,9668r23,-23l15691,9613r-1,-34l15677,9549r-23,-23l15622,9514xe" fillcolor="#665c62" stroked="f">
              <v:path arrowok="t"/>
            </v:shape>
            <v:shape id="_x0000_s1278" style="position:absolute;left:15570;top:9567;width:77;height:70" coordorigin="15571,9568" coordsize="77,70" path="m15615,9568r-15,l15586,9573r-10,10l15571,9596r,14l15578,9622r10,10l15603,9637r15,l15632,9632r10,-10l15647,9609r,-14l15640,9583r-10,-10l15615,9568xe" fillcolor="#050100" stroked="f">
              <v:path arrowok="t"/>
            </v:shape>
            <v:shape id="_x0000_s1279" style="position:absolute;left:16413;top:9620;width:85;height:67" coordorigin="16414,9620" coordsize="85,67" o:spt="100" adj="0,,0" path="m16481,9626r-16,-6l16460,9630r-4,5l16446,9643r-4,2l16436,9648r-1,l16434,9649r-3,l16426,9649r2,l16424,9649r-4,-1l16414,9648r14,5l16441,9655r14,-4l16460,9649r5,-1l16476,9638r5,-12m16498,9662r-13,-12l16478,9657r-9,7l16459,9668r-10,2l16438,9668r-11,-3l16426,9681r10,3l16451,9686r14,-2l16478,9679r11,-9l16490,9669r8,-7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0" style="position:absolute;left:16201;top:9602;width:242;height:242" coordorigin="16201,9603" coordsize="242,242" path="m16344,9603r-49,1l16252,9623r-33,34l16201,9702r2,49l16222,9794r33,33l16301,9845r49,-2l16393,9824r32,-33l16443,9745r-1,-48l16423,9654r-34,-33l16344,9603xe" stroked="f">
              <v:path arrowok="t"/>
            </v:shape>
            <v:shape id="_x0000_s1281" style="position:absolute;left:16192;top:9594;width:262;height:262" coordorigin="16193,9594" coordsize="262,262" o:spt="100" adj="0,,0" path="m16345,9594r-52,1l16247,9616r-35,36l16193,9701r1,52l16214,9799r37,35l16299,9853r8,2l16315,9855r8,l16342,9854r20,-5l16380,9842r8,-4l16325,9838r-23,-2l16260,9819r-31,-30l16211,9749r-1,-45l16224,9666r26,-30l16283,9617r39,-7l16388,9610r-18,-9l16345,9594xm16388,9610r-59,l16335,9611r7,1l16364,9618r20,10l16401,9642r15,17l16427,9678r6,21l16436,9721r-2,23l16428,9765r-10,20l16405,9802r-18,15l16368,9828r-21,7l16325,9838r63,l16398,9832r19,-17l16433,9795r12,-23l16452,9747r2,-26l16451,9695r-8,-24l16430,9648r-17,-19l16393,9613r-5,-3xm16434,9744r,l16434,9744r,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2" style="position:absolute;left:16239;top:9639;width:169;height:169" coordorigin="16239,9640" coordsize="169,169" path="m16338,9640r-34,l16275,9654r-23,23l16239,9709r1,34l16253,9773r24,23l16308,9808r34,-1l16372,9794r23,-24l16408,9739r-1,-34l16394,9675r-24,-23l16338,9640xe" fillcolor="#665c62" stroked="f">
              <v:path arrowok="t"/>
            </v:shape>
            <v:shape id="_x0000_s1283" style="position:absolute;left:15448;top:9327;width:1093;height:436" coordorigin="15448,9328" coordsize="1093,436" o:spt="100" adj="0,,0" path="m15719,9390r-4,-11l15715,9378r-6,-10l15701,9359r-11,-7l15678,9346r-58,-15l15564,9328r-55,6l15456,9350r-8,14l15459,9383r19,15l15498,9400r47,-15l15594,9379r49,2l15695,9395r15,5l15719,9390t645,345l16363,9721r-6,-13l16346,9699r-14,-6l16316,9693r-13,6l16293,9708r-6,13l16288,9736r6,12l16305,9758r14,5l16335,9763r13,-5l16358,9748r6,-13m16541,9608r,-15l16503,9554r-45,-33l16407,9497r-57,-16l16337,9480r-13,1l16312,9485r-10,6l16293,9498r3,13l16311,9513r52,15l16407,9550r39,29l16480,9614r18,8l16523,9619r18,-11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4" style="position:absolute;left:15509;top:9553;width:770;height:233" coordorigin="15509,9554" coordsize="770,233" o:spt="100" adj="0,,0" path="m15557,9637r-6,-8l15535,9626r-8,5l15524,9648r5,8l15546,9659r8,-6l15557,9637t5,-52l15562,9574r-4,-9l15550,9558r-10,-4l15530,9554r-10,4l15513,9566r-4,10l15510,9586r4,10l15521,9603r10,4l15542,9606r9,-4l15558,9595r4,-10m16274,9764r-6,-8l16252,9753r-8,6l16241,9775r5,8l16263,9786r8,-5l16274,9764t5,-51l16279,9702r-4,-9l16268,9685r-10,-3l16247,9682r-9,4l16231,9693r-4,10l16227,9714r4,9l16238,9730r10,4l16259,9734r9,-4l16275,9722r4,-9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5" style="position:absolute;left:15453;top:8970;width:472;height:276" coordorigin="15454,8971" coordsize="472,276" path="m15920,8971r-181,l15652,8993r-87,85l15454,9246r114,-118l15655,9059r104,-43l15925,8971r-5,xe" stroked="f">
              <v:path arrowok="t"/>
            </v:shape>
            <v:shape id="_x0000_s1286" style="position:absolute;left:15816;top:10112;width:133;height:39" coordorigin="15816,10113" coordsize="133,39" o:spt="100" adj="0,,0" path="m15933,10129r-51,l15907,10134r23,11l15939,10151r9,-13l15939,10132r-6,-3xm15884,10113r-29,1l15826,10121r-10,4l15823,10140r10,-4l15857,10130r25,-1l15933,10129r-21,-10l15884,10113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7" style="position:absolute;left:15648;top:9838;width:563;height:237" coordorigin="15649,9838" coordsize="563,237" o:spt="100" adj="0,,0" path="m16211,9927r-208,106l15880,10057r4,2l16001,10075r73,-8l16134,10021r77,-94xm15859,10048r16,10l15880,10057r-21,-9xm15649,9838r14,31l15706,9939r73,75l15859,10048r-85,-52l15649,9838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8" style="position:absolute;left:15803;top:10011;width:186;height:48" coordorigin="15804,10012" coordsize="186,48" o:spt="100" adj="0,,0" path="m15867,10012r-24,5l15804,10033r19,15l15884,10059r105,-5l15981,10039r-4,-4l15905,10035r-20,-17l15867,10012xm15945,10027r-40,8l15977,10035r-10,-8l15945,10027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89" style="position:absolute;left:14720;top:8896;width:1964;height:1544" coordorigin="14720,8896" coordsize="1964,1544" o:spt="100" adj="0,,0" path="m15466,10099r,-43l15456,10014r-32,-22l15385,9988r-39,-3l15307,9985r-38,6l15248,9998r-21,9l15208,10019r-19,12l15132,10079r-53,54l15029,10189r-51,55l14922,10295r-62,43l14793,10369r-73,14l14768,10400r49,16l14866,10428r50,8l14946,10439r30,1l15006,10440r30,-1l15083,10436r47,-4l15177,10425r46,-11l15267,10398r42,-22l15348,10349r33,-34l15402,10285r18,-32l15434,10219r13,-35l15459,10142r7,-43m16044,8907r-86,-11l15750,8943r-130,70l15575,9050r420,-142l16044,8907t269,50l16250,8903r-206,4l16240,8932r73,25m16684,9449r-20,-226l16611,9094r-127,-81l16313,8957r132,113l16684,9449e" fillcolor="#242021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90" style="position:absolute;left:14720;top:9990;width:746;height:450" coordorigin="14720,9990" coordsize="746,450" o:spt="100" adj="0,,0" path="m14797,10368r-18,6l14760,10378r-20,3l14720,10383r48,17l14817,10416r49,12l14916,10436r30,3l14976,10440r30,l15036,10439r47,-3l15130,10432r47,-7l15223,10414r44,-16l15298,10382r-379,l14889,10381r-30,-3l14844,10376r-16,-2l14813,10371r-16,-3xm15408,9990r2,34l15407,10059r-8,34l15389,10126r-12,35l15362,10195r-17,33l15323,10258r-33,33l15252,10318r-42,22l15165,10356r-45,11l15073,10374r-47,5l14979,10381r-30,1l14919,10382r379,l15309,10376r39,-27l15381,10315r21,-30l15420,10253r14,-34l15447,10184r12,-42l15466,10099r,-43l15456,10014r-32,-23l15419,9991r-11,-1xe" fillcolor="#16131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91" style="position:absolute;left:16293;top:10196;width:545;height:641" coordorigin="16293,10197" coordsize="545,641" path="m16395,10197r-65,42l16302,10320r-9,81l16293,10438r3,37l16320,10555r54,77l16445,10693r81,49l16596,10776r83,33l16778,10831r60,6l16838,10811r-19,-13l16770,10743r-39,-65l16701,10608r-25,-71l16653,10466r-26,-70l16594,10329r-40,-55l16505,10238r-73,-29l16395,10197xe" fillcolor="#242021" stroked="f">
              <v:path arrowok="t"/>
            </v:shape>
            <v:shape id="_x0000_s1292" style="position:absolute;left:16346;top:10196;width:492;height:641" coordorigin="16346,10197" coordsize="492,641" o:spt="100" adj="0,,0" path="m16450,10216r-101,l16386,10228r37,13l16459,10257r32,21l16508,10293r14,17l16536,10328r12,19l16581,10414r26,70l16630,10556r25,71l16679,10685r31,56l16747,10791r45,42l16814,10835r22,2l16838,10837r,-26l16819,10798r-49,-55l16731,10678r-30,-70l16676,10537r-23,-71l16627,10396r-33,-67l16582,10310r-13,-19l16554,10274r-17,-15l16505,10238r-36,-16l16450,10216xm16395,10197r-38,8l16353,10208r-3,4l16346,10216r3,l16450,10216r-18,-7l16395,10197xe" fillcolor="#16131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93" type="#_x0000_t75" style="position:absolute;left:15342;top:9956;width:159;height:166">
              <v:imagedata r:id="rId11" o:title=""/>
            </v:shape>
            <v:shape id="_x0000_s1294" type="#_x0000_t75" style="position:absolute;left:16296;top:10170;width:200;height:148">
              <v:imagedata r:id="rId12" o:title=""/>
            </v:shape>
            <v:shape id="_x0000_s1295" style="position:absolute;left:15336;top:9033;width:1431;height:522" coordorigin="15336,9034" coordsize="1431,522" path="m16767,9553r-72,-4l16625,9537r-76,-24l16474,9481r-74,-39l16330,9398r-68,-48l16199,9300r-53,-50l16101,9191r-23,-49l16096,9079r-44,-10l16069,9038r-4,l16060,9037r-4,-1l16040,9034r-17,l16008,9037r-13,8l15989,9053r-58,-14l15388,9039r-52,117l15336,9553r382,-31l15924,9462r102,-133l16055,9226r22,26l16130,9303r63,49l16261,9400r70,44l16405,9483r75,33l16556,9539r104,15l16713,9555r54,-2e" fillcolor="#050100" stroked="f">
              <v:path arrowok="t"/>
            </v:shape>
            <v:shape id="_x0000_s1296" style="position:absolute;left:15480;top:10362;width:650;height:635" coordorigin="15481,10362" coordsize="650,635" o:spt="100" adj="0,,0" path="m16015,10954r-262,l15857,10974r84,13l15996,10994r20,3l16015,10954xm15631,10362r-20,4l15589,10375r14,62l15608,10477r-5,33l15587,10552r-32,144l15533,10779r-21,52l15481,10883r58,19l15584,10916r55,13l15727,10949r,l15740,10952r13,3l15753,10954r262,l16014,10897r10,-123l16036,10669r6,-44l16072,10572r29,-41l16122,10504r9,-13l16105,10470r-17,-9l15922,10461r-54,-3l15845,10455r-64,-19l15745,10421r-21,-21l15704,10366r-46,-4l15631,10362xm16038,10436r-53,21l15922,10461r166,l16074,10453r-25,-12l16038,10436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97" style="position:absolute;left:15246;top:10851;width:887;height:546" coordorigin="15246,10852" coordsize="887,546" o:spt="100" adj="0,,0" path="m15495,10852r-93,173l15345,11120r-44,50l15246,11209r111,80l15439,11333r92,25l15673,11381r173,16l15993,11387r102,-19l16133,11358r-46,-101l16049,11117r-25,-125l16016,10945r-71,l15869,10943r-80,-7l15710,10922r-78,-19l15560,10880r-65,-28xm16015,10939r-70,6l16016,10945r-1,-6xe" fillcolor="#684f9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298" type="#_x0000_t75" style="position:absolute;left:15658;top:10537;width:258;height:264">
              <v:imagedata r:id="rId13" o:title=""/>
            </v:shape>
            <v:shape id="_x0000_s1299" style="position:absolute;left:15335;top:8909;width:1503;height:642" coordorigin="15336,8910" coordsize="1503,642" path="m16838,9485r-59,-18l16705,9427r-55,-67l16627,9321r-27,-36l16547,9233r-57,-49l16429,9140r-64,-41l16298,9064r-70,-31l16158,9007r-72,-21l16054,8981r-15,3l16025,8991r-351,-81l15451,8926r-88,177l15336,9482r381,-31l15924,9391r105,-132l16060,9155r11,19l16116,9231r85,80l16265,9364r67,49l16403,9457r72,38l16550,9523r76,19l16706,9551r82,1l16838,9548r,-63e" fillcolor="#242021" stroked="f">
              <v:path arrowok="t"/>
            </v:shape>
            <v:shape id="_x0000_s1300" style="position:absolute;left:15274;top:10894;width:845;height:461" coordorigin="15274,10895" coordsize="845,461" o:spt="100" adj="0,,0" path="m16038,11063r-10,-51l16026,11004r-22,4l15918,11012r-86,-6l15746,10993r-84,-19l15580,10949r-78,-34l15472,10895r-28,53l15453,10954r66,33l15589,11014r72,20l15734,11051r75,12l15884,11070r75,l16034,11063r4,m16058,11148r-8,-29l16050,11119r-20,l15955,11118r-76,-5l15804,11104r-75,-12l15656,11079r-73,-17l15510,11040r-68,-30l15418,10995r-14,26l15421,11032r67,30l15558,11085r72,18l15702,11117r80,14l15863,11141r82,6l16026,11149r32,-1m16119,11326r-7,-15l16100,11285r-73,11l15945,11306r-82,5l15781,11310r-82,-8l15621,11288r-76,-21l15472,11241r-72,-32l15331,11172r-21,-13l15301,11170r-27,19l15312,11213r71,38l15457,11283r75,27l15610,11331r79,15l15774,11354r84,1l15942,11350r84,-9l16109,11328r10,-2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01" style="position:absolute;left:12007;top:10190;width:466;height:329" coordorigin="12007,10191" coordsize="466,329" path="m12371,10191r-64,108l12248,10362r-88,45l12007,10457r31,62l12248,10475r116,-44l12425,10359r48,-127l12371,10191xe" fillcolor="#fbc9b7" stroked="f">
              <v:path arrowok="t"/>
            </v:shape>
            <v:shape id="_x0000_s1302" type="#_x0000_t75" style="position:absolute;left:11902;top:10430;width:161;height:132">
              <v:imagedata r:id="rId14" o:title=""/>
            </v:shape>
            <v:shape id="_x0000_s1303" style="position:absolute;left:12997;top:10230;width:314;height:476" coordorigin="12998,10230" coordsize="314,476" path="m13044,10230r-46,101l13103,10399r61,62l13204,10551r44,155l13311,10678r-35,-212l13237,10348r-69,-64l13044,10230xe" fillcolor="#fbc9b7" stroked="f">
              <v:path arrowok="t"/>
            </v:shape>
            <v:shape id="_x0000_s1304" type="#_x0000_t75" style="position:absolute;left:13219;top:10650;width:131;height:162">
              <v:imagedata r:id="rId15" o:title=""/>
            </v:shape>
            <v:shape id="_x0000_s1305" style="position:absolute;left:11803;top:8856;width:889;height:1278" coordorigin="11803,8857" coordsize="889,1278" path="m12114,8857r-221,294l11803,9341r28,168l11961,9737r132,192l12201,10034r143,56l12581,10134r110,-169l12511,9523r-263,-456l12114,8857xe" fillcolor="#d98b46" stroked="f">
              <v:path arrowok="t"/>
            </v:shape>
            <v:shape id="_x0000_s1306" style="position:absolute;left:12220;top:9651;width:374;height:483" coordorigin="12220,9651" coordsize="374,483" path="m12220,9651r32,159l12284,9905r53,68l12431,10053r150,81l12594,9955r-374,-304xe" fillcolor="#b97a3e" stroked="f">
              <v:path arrowok="t"/>
            </v:shape>
            <v:shape id="_x0000_s1307" style="position:absolute;left:12804;top:8938;width:1004;height:1230" coordorigin="12804,8938" coordsize="1004,1230" path="m13513,8938r-158,193l13038,9556r-234,423l12894,10168r240,-7l13283,10133r121,-72l13560,9924r189,-299l13808,9423r-78,-198l13513,8938xe" fillcolor="#d98b46" stroked="f">
              <v:path arrowok="t"/>
            </v:shape>
            <v:shape id="_x0000_s1308" style="position:absolute;left:12863;top:9752;width:493;height:409" coordorigin="12863,9753" coordsize="493,409" path="m13356,9753r-468,231l12863,10103r135,58l13086,10124r67,-55l13232,9958r124,-205xe" fillcolor="#b97a3e" stroked="f">
              <v:path arrowok="t"/>
            </v:shape>
            <v:shape id="_x0000_s1309" style="position:absolute;left:12652;top:9859;width:148;height:41" coordorigin="12652,9859" coordsize="148,41" o:spt="100" adj="0,,0" path="m12661,9859r-9,13l12660,9879r30,16l12724,9900r34,-4l12791,9886r4,-2l12725,9884r-30,-4l12669,9866r-8,-7xm12793,9868r-9,4l12755,9881r-30,3l12795,9884r5,-2l12793,9868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10" type="#_x0000_t75" style="position:absolute;left:12242;top:11063;width:762;height:525">
              <v:imagedata r:id="rId16" o:title=""/>
            </v:shape>
            <v:shape id="_x0000_s1311" style="position:absolute;left:12528;top:10070;width:427;height:149" coordorigin="12528,10071" coordsize="427,149" path="m12755,10071r-90,3l12528,10095r25,65l12583,10195r54,15l12734,10219r106,-5l12898,10203r31,-26l12954,10127r-116,-40l12755,10071xe" fillcolor="#5d763d" stroked="f">
              <v:path arrowok="t"/>
            </v:shape>
            <v:shape id="_x0000_s1312" style="position:absolute;left:12566;top:9785;width:364;height:469" coordorigin="12566,9786" coordsize="364,469" path="m12609,9786r-43,423l12896,10254r34,-444l12609,9786xe" fillcolor="#fbc9b7" stroked="f">
              <v:path arrowok="t"/>
            </v:shape>
            <v:shape id="_x0000_s1313" type="#_x0000_t75" style="position:absolute;left:12582;top:9785;width:348;height:322">
              <v:imagedata r:id="rId17" o:title=""/>
            </v:shape>
            <v:shape id="_x0000_s1314" style="position:absolute;left:12152;top:8768;width:1313;height:1292" coordorigin="12152,8769" coordsize="1313,1292" o:spt="100" adj="0,,0" path="m12521,8783r-66,11l12396,8819r-52,38l12298,8905r-39,57l12225,9026r-26,68l12178,9165r-15,71l12155,9306r-3,66l12156,9432r9,53l12187,9559r30,74l12254,9704r44,68l12348,9836r55,59l12463,9947r63,43l12593,10024r69,24l12732,10060r80,l12887,10051r72,-17l13027,10008r64,-33l13152,9936r58,-44l13264,9844r51,-52l13363,9738r36,-50l13427,9632r20,-60l13460,9508r5,-67l13463,9372r-10,-70l13437,9233r-24,-69l13382,9097r-38,-64l13299,8973r-52,-56l13189,8867r-65,-43l13010,8788r-417,l12521,8783xm12795,8769r-143,11l12593,8788r417,l12970,8776r-175,-7xe" fillcolor="#fbc9b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15" type="#_x0000_t75" style="position:absolute;left:12632;top:9494;width:123;height:149">
              <v:imagedata r:id="rId18" o:title=""/>
            </v:shape>
            <v:shape id="_x0000_s1316" style="position:absolute;left:12256;top:9297;width:83;height:86" coordorigin="12256,9298" coordsize="83,86" o:spt="100" adj="0,,0" path="m12316,9372r-9,-2l12296,9365r-10,-7l12278,9348r-5,-12l12271,9329r-15,7l12258,9342r5,14l12272,9367r12,9l12297,9382r7,1l12316,9372t23,-21l12330,9346r-9,-7l12312,9331r-5,-9l12305,9310r,-6l12289,9298r,7l12292,9321r8,13l12312,9345r14,10l12335,9360r4,-9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17" style="position:absolute;left:12298;top:9310;width:237;height:237" coordorigin="12298,9310" coordsize="237,237" path="m12426,9310r-47,6l12339,9339r-28,35l12298,9420r6,47l12327,9506r36,28l12408,9547r47,-6l12494,9519r29,-36l12535,9438r-6,-47l12507,9351r-36,-28l12426,9310xe" stroked="f">
              <v:path arrowok="t"/>
            </v:shape>
            <v:shape id="_x0000_s1318" style="position:absolute;left:12289;top:9301;width:254;height:255" coordorigin="12290,9302" coordsize="254,255" o:spt="100" adj="0,,0" path="m12426,9302r-50,6l12334,9332r-30,39l12290,9419r6,50l12320,9512r39,30l12407,9556r4,l12414,9556r3,l12464,9547r13,-9l12409,9538r-22,-3l12367,9527r-18,-11l12333,9501r-12,-18l12312,9463r-4,-21l12307,9420r11,-40l12342,9348r34,-22l12417,9319r63,l12474,9315r-23,-9l12426,9302xm12480,9319r-60,l12422,9319r3,l12447,9323r20,7l12485,9342r15,15l12513,9375r9,19l12526,9415r1,22l12515,9479r-26,33l12452,9533r-43,5l12477,9538r26,-16l12531,9485r13,-47l12543,9413r-5,-24l12528,9366r-15,-20l12495,9328r-15,-9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19" style="position:absolute;left:12334;top:9347;width:166;height:166" coordorigin="12334,9347" coordsize="166,166" path="m12423,9347r-32,4l12363,9367r-20,25l12334,9424r5,32l12354,9484r25,20l12411,9513r32,-5l12471,9493r20,-25l12500,9436r-5,-32l12480,9376r-25,-20l12423,9347xe" fillcolor="#6184aa" stroked="f">
              <v:path arrowok="t"/>
            </v:shape>
            <v:shape id="_x0000_s1320" style="position:absolute;left:12381;top:9399;width:75;height:69" coordorigin="12382,9400" coordsize="75,69" path="m12422,9400r-15,1l12395,9408r-9,10l12382,9431r2,14l12391,9456r12,8l12417,9468r15,-1l12444,9460r9,-10l12457,9437r-2,-14l12448,9412r-12,-8l12422,9400xe" fillcolor="#050100" stroked="f">
              <v:path arrowok="t"/>
            </v:shape>
            <v:shape id="_x0000_s1321" style="position:absolute;left:13198;top:9367;width:83;height:66" coordorigin="13198,9367" coordsize="83,66" o:spt="100" adj="0,,0" path="m13261,9371r-17,-4l13241,9377r-4,5l13229,9391r-4,2l13220,9396r-1,1l13217,9398r-2,1l13210,9398r2,1l13209,9398r-5,l13198,9399r15,3l13225,9403r8,-3l13236,9399r11,-5l13257,9383r4,-12m13280,9404r-13,-10l13260,9401r-7,8l13244,9414r-9,3l13224,9416r-11,-2l13213,9430r10,2l13238,9432r13,-3l13263,9422r6,-5l13274,9412r6,-8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22" style="position:absolute;left:12999;top:9362;width:237;height:237" coordorigin="12999,9362" coordsize="237,237" path="m13126,9362r-46,6l13040,9391r-28,36l12999,9472r6,47l13028,9558r35,28l13109,9599r47,-6l13195,9571r28,-36l13236,9490r-6,-47l13208,9403r-36,-28l13126,9362xe" stroked="f">
              <v:path arrowok="t"/>
            </v:shape>
            <v:shape id="_x0000_s1323" style="position:absolute;left:12990;top:9353;width:255;height:255" coordorigin="12991,9354" coordsize="255,255" o:spt="100" adj="0,,0" path="m13127,9354r-50,6l13034,9384r-30,39l12991,9471r,25l12997,9521r10,22l13021,9564r18,17l13060,9595r23,8l13108,9608r3,l13115,9608r3,l13140,9606r22,-6l13182,9591r-73,l13088,9587r-20,-8l13050,9568r-16,-15l13022,9535r-9,-20l13008,9494r,-21l13019,9432r24,-32l13077,9378r41,-7l13181,9371r-6,-4l13152,9358r-25,-4xm13181,9371r-61,l13123,9371r3,l13147,9375r20,7l13185,9394r16,15l13214,9427r8,19l13227,9467r,22l13224,9510r-8,20l13204,9548r-15,16l13172,9577r-20,8l13131,9590r-22,1l13182,9591r19,-14l13218,9559r13,-21l13240,9515r5,-25l13244,9465r-5,-24l13229,9418r-15,-20l13196,9380r-15,-9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24" style="position:absolute;left:13036;top:9398;width:165;height:165" coordorigin="13036,9398" coordsize="165,165" path="m13125,9398r-33,4l13065,9418r-20,25l13036,9475r4,32l13056,9535r25,19l13113,9563r32,-4l13173,9543r19,-24l13201,9487r-4,-33l13181,9427r-24,-20l13125,9398xe" fillcolor="#6184aa" stroked="f">
              <v:path arrowok="t"/>
            </v:shape>
            <v:shape id="_x0000_s1325" style="position:absolute;left:13083;top:9450;width:75;height:69" coordorigin="13084,9451" coordsize="75,69" path="m13124,9451r-15,1l13097,9459r-9,10l13084,9482r2,13l13093,9507r11,8l13119,9519r14,-2l13146,9511r9,-10l13159,9488r-2,-14l13149,9463r-11,-9l13124,9451xe" fillcolor="#050100" stroked="f">
              <v:path arrowok="t"/>
            </v:shape>
            <v:shape id="_x0000_s1326" style="position:absolute;left:12265;top:9149;width:1036;height:197" coordorigin="12266,9149" coordsize="1036,197" o:spt="100" adj="0,,0" path="m12525,9181r-6,-10l12511,9162r-10,-6l12489,9151r-12,-2l12419,9149r-54,10l12316,9179r-46,28l12266,9222r14,14l12302,9246r19,-3l12362,9218r43,-18l12453,9190r52,l12519,9192r1,-2l12525,9181t776,148l13300,9314r-41,-34l13213,9253r-51,-18l13105,9225r-12,l13080,9228r-11,4l13060,9239r-8,8l13056,9259r15,1l13122,9269r45,16l13207,9310r36,31l13261,9346r24,-5l13301,9329e" fillcolor="#b97a3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27" style="position:absolute;left:12319;top:9392;width:757;height:154" coordorigin="12320,9393" coordsize="757,154" o:spt="100" adj="0,,0" path="m12372,9472r-6,-7l12350,9464r-7,6l12342,9486r6,7l12364,9494r7,-6l12372,9472t2,-65l12363,9395r-28,-2l12322,9404r-2,28l12331,9445r28,2l12372,9436r2,-29m13075,9524r-6,-7l13053,9516r-7,6l13044,9538r7,8l13067,9547r7,-6l13075,9524t1,-64l13066,9448r-29,-3l13025,9456r-2,29l13033,9497r29,2l13074,9488r2,-28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28" style="position:absolute;left:12474;top:8885;width:916;height:429" coordorigin="12474,8886" coordsize="916,429" path="m12498,8886r95,200l12727,9189r237,63l13389,9314r-6,-56l12498,8886xe" fillcolor="#050100" stroked="f">
              <v:path arrowok="t"/>
            </v:shape>
            <v:shape id="_x0000_s1329" style="position:absolute;left:12028;top:8554;width:1544;height:1028" coordorigin="12029,8555" coordsize="1544,1028" o:spt="100" adj="0,,0" path="m13520,8953r-426,l13163,8960r59,22l13270,9016r38,45l13339,9114r22,59l13378,9235r10,65l13393,9365r2,63l13393,9487r-4,52l13383,9583r21,-23l13433,9540r35,-26l13504,9469r34,-75l13565,9278r7,-87l13568,9110r-15,-74l13529,8969r-9,-16xm12728,8555r-80,7l12565,8577r-82,23l12403,8630r-75,36l12258,8709r-62,47l12162,8790r-33,43l12098,8883r-28,56l12048,9001r-14,65l12029,9135r5,70l12053,9275r33,70l12135,9414r68,65l12180,9353r-2,-80l12204,9204r59,-92l12303,9059r52,-56l12415,8950r64,-47l12545,8866r63,-22l12667,8841r777,l13408,8802r-52,-44l13300,8719r-58,-35l13181,8655r-61,-26l13060,8608r-59,-17l12945,8577r-52,-10l12846,8560r-41,-4l12728,8555xm13444,8841r-777,l12762,8863r83,33l12917,8931r56,25l13013,8962r81,-9l13520,8953r-25,-45l13455,8852r-11,-11xe" fillcolor="#d98b4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0" style="position:absolute;left:12524;top:8554;width:1175;height:1601" coordorigin="12524,8555" coordsize="1175,1601" o:spt="100" adj="0,,0" path="m12946,8578r-292,l12695,8580r51,5l12806,8595r67,15l12944,8630r75,26l13093,8689r74,39l13237,8775r64,54l13357,8891r46,71l13408,8969r13,18l13441,9017r23,39l13490,9106r27,58l13542,9231r21,73l13579,9383r9,86l13587,9558r-12,94l13549,9749r-41,98l13450,9948r-91,81l13286,10078r-92,35l13045,10155r216,-58l13423,10020r102,-67l13560,9924r58,-100l13659,9725r26,-97l13697,9535r1,-90l13690,9360r-16,-80l13652,9207r-25,-66l13601,9082r-26,-49l13551,8993r-19,-30l13518,8945r-4,-6l13467,8868r-56,-63l13347,8751r-70,-46l13204,8665r-75,-32l13055,8607r-72,-21l12946,8578xm12738,8555r-70,5l12596,8571r-72,17l12568,8582r44,-3l12654,8578r292,l12916,8571r-60,-9l12806,8556r-68,-1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1" style="position:absolute;left:12380;top:8687;width:1466;height:599" coordorigin="12380,8688" coordsize="1466,599" path="m13845,8926r-57,51l13724,9012r-70,19l13580,9038r-74,-5l13431,9019r-72,-20l13291,8973r-93,-67l13133,8863r-69,-36l12991,8796r-74,-26l12842,8747r-70,-19l12694,8709r-76,-16l12557,8688r-63,5l12437,8702r-41,9l12380,8715r14,43l12424,8813r45,62l12527,8939r72,63l12683,9059r66,37l12817,9131r68,30l12953,9186r75,23l13100,9231r78,20l13267,9271r87,13l13402,9285r14,1l13503,9266r84,-36l13657,9189r65,-54l13770,9072r40,-70l13845,8926e" fillcolor="#d98b46" stroked="f">
              <v:path arrowok="t"/>
            </v:shape>
            <v:shape id="_x0000_s1332" style="position:absolute;left:12125;top:10095;width:1067;height:1094" coordorigin="12126,10095" coordsize="1067,1094" o:spt="100" adj="0,,0" path="m12528,10095r-73,2l12390,10117r-46,24l12326,10152r34,28l12368,10215r-5,29l12359,10256r-53,265l12228,10792r-71,211l12126,11088r96,28l12319,11137r93,15l12497,11162r72,6l12623,11171r33,2l12688,11176r54,5l12814,11186r85,2l12993,11187r99,-6l13192,11168r-74,-307l13081,10671r-11,-152l13073,10325r-9,-46l13067,10254r19,-14l13127,10229r-13,-17l12801,10212r-73,-4l12644,10187r-63,-39l12542,10112r-14,-17xm12954,10127r-61,53l12849,10205r-48,7l13114,10212r-30,-38l13051,10145r-38,-12l12954,10127xe" fillcolor="#87bd5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3" style="position:absolute;left:12429;top:10603;width:496;height:298" coordorigin="12430,10604" coordsize="496,298" o:spt="100" adj="0,,0" path="m12447,10604r-17,162l12447,10850r71,34l12666,10894r151,8l12895,10877r28,-79l12925,10671r-262,l12572,10651r-125,-47xm12925,10639r-159,27l12663,10671r262,l12925,10639xe" fillcolor="#a3dce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4" type="#_x0000_t75" style="position:absolute;left:12509;top:10046;width:460;height:309">
              <v:imagedata r:id="rId19" o:title=""/>
            </v:shape>
            <v:shape id="_x0000_s1335" style="position:absolute;left:12461;top:9653;width:550;height:200" coordorigin="12461,9653" coordsize="550,200" o:spt="100" adj="0,,0" path="m13011,9693r-192,119l12702,9846r4,1l12820,9853r70,-14l12944,9790r67,-97xm12681,9839r16,8l12702,9846r-21,-7xm12461,9653r16,29l12525,9746r76,66l12681,9839r-86,-44l12461,9653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6" style="position:absolute;left:12626;top:9802;width:181;height:45" coordorigin="12627,9803" coordsize="181,45" o:spt="100" adj="0,,0" path="m12686,9803r-22,7l12627,9828r19,13l12706,9847r101,-14l12800,9822r-75,l12703,9807r-17,-4xm12784,9810r-22,1l12725,9822r75,l12798,9819r-14,-9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7" style="position:absolute;left:12660;top:9889;width:129;height:33" coordorigin="12661,9889" coordsize="129,33" o:spt="100" adj="0,,0" path="m12725,9889r-28,4l12670,9903r-9,5l12669,9922r9,-5l12701,9908r24,-3l12786,9905r-6,-3l12753,9892r-28,-3xm12786,9905r-61,l12749,9908r23,8l12781,9920r8,-13l12786,9905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38" type="#_x0000_t75" style="position:absolute;left:13387;top:9194;width:272;height:128">
              <v:imagedata r:id="rId20" o:title=""/>
            </v:shape>
            <v:line id="_x0000_s1339" style="position:absolute" from="11831,9311" to="11831,9642" strokecolor="#fcd1bd" strokeweight="6pt"/>
            <v:shape id="_x0000_s1340" style="position:absolute;left:11710;top:9582;width:554;height:245" coordorigin="11711,9582" coordsize="554,245" path="m11901,9582r-67,9l11775,9616r-43,42l11711,9720r9,57l11759,9810r60,14l11893,9827r164,-6l12102,9820r86,-11l12251,9786r13,-18l12262,9746r-66,-60l12127,9648r-99,-44l11968,9587r-67,-5xe" fillcolor="#fcd1bd" stroked="f">
              <v:path arrowok="t"/>
            </v:shape>
            <v:line id="_x0000_s1341" style="position:absolute" from="11397,9311" to="11397,9642" strokecolor="#fcd1bd" strokeweight="6pt"/>
            <v:shape id="_x0000_s1342" style="position:absolute;left:10971;top:9582;width:554;height:245" coordorigin="10971,9582" coordsize="554,245" path="m11334,9582r-67,5l11208,9604r-99,44l11039,9686r-65,60l10971,9768r14,18l11047,9809r87,11l11179,9821r163,6l11417,9824r60,-14l11516,9777r9,-57l11504,9658r-44,-42l11401,9591r-67,-9xe" fillcolor="#fcd1bd" stroked="f">
              <v:path arrowok="t"/>
            </v:shape>
            <v:shape id="_x0000_s1343" style="position:absolute;left:10973;top:8290;width:1233;height:1207" coordorigin="10974,8291" coordsize="1233,1207" o:spt="100" adj="0,,0" path="m11604,8291r,1l10974,8326r37,9l11058,8535r90,397l11234,9322r39,175l11563,9497r-35,-413l11520,8868r25,-91l11604,8742r498,l12159,8512r35,-135l12207,8335r-582,-43l11625,8291r-11,l11604,8291xm12102,8742r-498,l11656,8877r11,258l11659,9385r-7,112l11914,9497r161,-648l12102,8742xm11625,8291r-11,l11625,8291r,xe" fillcolor="#494f5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44" style="position:absolute;left:10488;top:6850;width:2253;height:1800" coordorigin="10488,6850" coordsize="2253,1800" o:spt="100" adj="0,,0" path="m12187,7402r-1157,l11021,7520r-15,195l11000,7796r-5,73l10991,7935r-3,61l10986,8054r-1,58l10985,8170r1,62l10987,8298r3,73l10994,8453r5,92l11005,8650r1198,-20l12213,8225r-7,-399l12194,7523r-7,-121xm12543,7402r-356,l12389,7824r104,-41l12740,7679r-197,-277xm11359,6850r-364,84l10783,7043r-142,210l10488,7638r79,71l10619,7750r48,26l10736,7803r294,-401l12543,7402r-51,-72l12199,7070r-178,-119l11604,6951r-245,-101xm11853,6850r-249,101l12021,6951r-66,-44l11853,6850xe" fillcolor="#43353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45" style="position:absolute;left:10943;top:8112;width:1311;height:269" coordorigin="10944,8113" coordsize="1311,269" path="m12254,8113r-1310,l10944,8180r1,57l10947,8306r3,76l12253,8382r1,-67l12254,8247r,-74l12254,8113xe" fillcolor="#f4ba38" stroked="f">
              <v:path arrowok="t"/>
            </v:shape>
            <v:shape id="_x0000_s1346" style="position:absolute;left:10439;top:4463;width:2335;height:2637" coordorigin="10440,4464" coordsize="2335,2637" path="m12774,5610r-4,-77l12762,5458r-14,-74l12730,5312r-22,-70l12682,5174r-31,-66l12617,5044r-39,-61l12537,4924r-46,-55l12443,4816r-52,-50l12337,4719r-58,-43l12219,4637r-62,-36l12092,4569r-67,-29l11956,4516r-71,-19l11813,4481r-75,-10l11663,4465r-77,-1l11509,4467r-75,9l11360,4489r-72,18l11218,4530r-68,26l11084,4587r-64,34l10959,4659r-58,42l10845,4746r-53,49l10742,4846r-46,55l10652,4958r-39,60l10577,5081r-32,65l10517,5213r-24,69l10473,5353r-16,72l10447,5499r-6,76l10440,5652r4,77l10454,5804r15,74l10489,5949r25,71l10543,6088r34,66l10615,6217r41,61l10701,6337r48,55l10801,6445r54,50l10911,6542r59,43l11031,6624r63,36l11158,6692r65,29l11290,6745r25,7l11315,6801r8,69l11345,6933r36,55l11427,7035r56,35l11546,7093r68,7l11683,7093r63,-23l11802,7035r46,-47l11883,6933r23,-63l11914,6801r,-52l11964,6733r66,-27l12094,6676r63,-35l12218,6603r60,-42l12335,6516r55,-49l12442,6416r50,-55l12538,6304r43,-60l12620,6181r35,-65l12687,6049r27,-69l12736,5909r17,-73l12766,5762r7,-75l12774,5610e" fillcolor="#fcd1bd" stroked="f">
              <v:path arrowok="t"/>
            </v:shape>
            <v:shape id="_x0000_s1347" style="position:absolute;left:11112;top:6522;width:1225;height:276" coordorigin="11113,6522" coordsize="1225,276" o:spt="100" adj="0,,0" path="m11113,6664r72,35l11259,6730r75,25l11410,6774r77,14l11563,6796r77,2l11713,6794r73,-10l11859,6768r73,-21l12004,6721r48,-21l11537,6700r-87,l11365,6696r-85,-7l11196,6678r-83,-14xm12337,6522r-74,31l12187,6582r-78,26l12031,6631r-80,19l11870,6667r-82,13l11705,6690r-84,7l11537,6700r515,l12074,6690r69,-35l12210,6615r65,-45l12337,6522xe" fillcolor="#43353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48" type="#_x0000_t75" style="position:absolute;left:11951;top:5686;width:164;height:164">
              <v:imagedata r:id="rId21" o:title=""/>
            </v:shape>
            <v:shape id="_x0000_s1349" type="#_x0000_t75" style="position:absolute;left:11104;top:5701;width:164;height:164">
              <v:imagedata r:id="rId22" o:title=""/>
            </v:shape>
            <v:shape id="_x0000_s1350" type="#_x0000_t75" style="position:absolute;left:11866;top:5941;width:323;height:202">
              <v:imagedata r:id="rId23" o:title=""/>
            </v:shape>
            <v:shape id="_x0000_s1351" type="#_x0000_t75" style="position:absolute;left:11039;top:5956;width:323;height:202">
              <v:imagedata r:id="rId24" o:title=""/>
            </v:shape>
            <v:shape id="_x0000_s1352" style="position:absolute;left:11244;top:6207;width:771;height:209" coordorigin="11244,6207" coordsize="771,209" path="m11244,6221r47,57l11344,6325r59,37l11465,6390r66,18l11599,6416r68,-1l11734,6404r65,-20l11861,6354r57,-39l11970,6266r44,-59e" filled="f" strokecolor="#f26967" strokeweight="2.27pt">
              <v:path arrowok="t"/>
            </v:shape>
            <v:shape id="_x0000_s1353" type="#_x0000_t75" style="position:absolute;left:10286;top:5651;width:343;height:343">
              <v:imagedata r:id="rId25" o:title=""/>
            </v:shape>
            <v:shape id="_x0000_s1354" type="#_x0000_t75" style="position:absolute;left:12616;top:5609;width:343;height:343">
              <v:imagedata r:id="rId26" o:title=""/>
            </v:shape>
            <v:shape id="_x0000_s1355" style="position:absolute;left:10592;top:7327;width:884;height:649" coordorigin="10592,7328" coordsize="884,649" path="m10901,7328r-191,301l10616,7794r-24,87l10612,7948r153,29l11060,7942r287,-54l11476,7860e" filled="f" strokecolor="#fcd1bd" strokeweight="2.21828mm">
              <v:path arrowok="t"/>
            </v:shape>
            <v:shape id="_x0000_s1356" type="#_x0000_t75" style="position:absolute;left:11314;top:7679;width:290;height:372">
              <v:imagedata r:id="rId27" o:title=""/>
            </v:shape>
            <v:shape id="_x0000_s1357" style="position:absolute;left:11649;top:7327;width:884;height:649" coordorigin="11649,7328" coordsize="884,649" path="m12224,7328r191,301l12509,7794r24,87l12513,7948r-153,29l12065,7942r-287,-54l11649,7860e" filled="f" strokecolor="#fcd1bd" strokeweight="2.21828mm">
              <v:path arrowok="t"/>
            </v:shape>
            <v:shape id="_x0000_s1358" type="#_x0000_t75" style="position:absolute;left:11521;top:7679;width:290;height:372">
              <v:imagedata r:id="rId28" o:title=""/>
            </v:shape>
            <v:shape id="_x0000_s1359" style="position:absolute;left:10286;top:4310;width:2626;height:3513" coordorigin="10287,4311" coordsize="2626,3513" o:spt="100" adj="0,,0" path="m12740,7679r-197,-277l12492,7330r-293,-260l12021,6951r-66,-44l11853,6850r-249,101l11359,6850r-364,84l10783,7043r-142,211l10488,7638r79,71l10619,7750r48,26l10736,7803r294,-401l11022,7511r-8,97l11029,7605r15,-2l11059,7602r16,l11075,7602r41,-32l11161,7542r49,-24l11262,7498r81,-21l11425,7464r83,-6l11592,7458r83,6l11758,7473r78,14l11913,7506r76,26l12061,7566r68,41l12191,7658r3,3l12197,7664r3,3l12196,7559r-5,-86l12191,7458r-2,-37l12187,7402r202,422l12493,7783r247,-104m12913,4755r-3,-20l12904,4690r-18,-69l12857,4549r-40,-76l12764,4394r-65,-83l12624,4584r-64,130l12472,4735r-145,-52l12294,4668r-37,-20l12215,4624r-145,-85l12015,4508r-57,-31l11899,4447r-61,-29l11774,4391r-64,-23l11644,4348r-67,-16l11510,4322r-68,-5l11375,4319r-68,9l11240,4346r-66,26l11109,4408r-64,46l10983,4511r-61,69l10482,4803r-195,186l10292,5238r163,414l10458,5823r141,-374l10699,5244r105,-107l10963,5055r208,165l11307,5295r124,1l11604,5241r93,-27l11785,5200r83,-3l11946,5204r74,13l12091,5236r67,22l12286,5303r25,5l12342,5310r35,-3l12416,5301r42,-10l12502,5277r45,-18l12589,5239r37,64l12666,5401r19,121l12699,5716r104,-161l12833,5435r-47,-140l12709,5164r18,-14l12768,5113r37,-40l12819,5055r19,-26l12866,4981r22,-51l12904,4875r8,-58l12913,4755e" fillcolor="#43353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60" style="position:absolute;left:11376;top:8298;width:180;height:620" coordorigin="11377,8299" coordsize="180,620" path="m11556,8299r-39,22l11493,8355r-11,42l11481,8448r4,55l11493,8563r8,61l11506,8685r-2,59l11494,8798r-23,49l11433,8888r-56,31e" filled="f" strokecolor="#f4ba38" strokeweight="2.21828mm">
              <v:path arrowok="t"/>
            </v:shape>
            <v:shape id="_x0000_s1361" style="position:absolute;left:11444;top:8264;width:478;height:439" coordorigin="11444,8265" coordsize="478,439" path="m11444,8266r83,15l11586,8354r50,104l11661,8515r28,54l11759,8659r98,45l11922,8701e" filled="f" strokecolor="#f4ba38" strokeweight="2.21828mm">
              <v:path arrowok="t"/>
            </v:shape>
            <v:shape id="_x0000_s1362" type="#_x0000_t75" style="position:absolute;left:1924;top:10523;width:489;height:390">
              <v:imagedata r:id="rId29" o:title=""/>
            </v:shape>
            <v:shape id="_x0000_s1363" style="position:absolute;left:2891;top:10483;width:418;height:318" coordorigin="2891,10483" coordsize="418,318" path="m2987,10483r-96,34l2929,10635r53,69l3086,10750r191,51l3308,10745r-137,-53l3091,10647r-51,-61l2987,10483xe" fillcolor="#fbc9b7" stroked="f">
              <v:path arrowok="t"/>
            </v:shape>
            <v:shape id="_x0000_s1364" type="#_x0000_t75" style="position:absolute;left:3255;top:10721;width:147;height:124">
              <v:imagedata r:id="rId30" o:title=""/>
            </v:shape>
            <v:shape id="_x0000_s1365" type="#_x0000_t75" style="position:absolute;left:2679;top:11245;width:262;height:485">
              <v:imagedata r:id="rId31" o:title=""/>
            </v:shape>
            <v:shape id="_x0000_s1366" type="#_x0000_t75" style="position:absolute;left:2369;top:11258;width:262;height:485">
              <v:imagedata r:id="rId32" o:title=""/>
            </v:shape>
            <v:shape id="_x0000_s1367" type="#_x0000_t75" style="position:absolute;left:1940;top:9726;width:225;height:259">
              <v:imagedata r:id="rId33" o:title=""/>
            </v:shape>
            <v:shape id="_x0000_s1368" style="position:absolute;left:2484;top:10044;width:313;height:410" coordorigin="2484,10045" coordsize="313,410" path="m2780,10045r-296,12l2489,10448r307,7l2780,10045xe" fillcolor="#fbc9b7" stroked="f">
              <v:path arrowok="t"/>
            </v:shape>
            <v:shape id="_x0000_s1369" type="#_x0000_t75" style="position:absolute;left:2482;top:10044;width:307;height:293">
              <v:imagedata r:id="rId34" o:title=""/>
            </v:shape>
            <v:shape id="_x0000_s1370" style="position:absolute;left:2001;top:9089;width:1219;height:1205" coordorigin="2002,9090" coordsize="1219,1205" path="m2679,9090r-157,5l2404,9115r-132,51l2200,9213r-59,54l2093,9326r-37,63l2030,9454r-18,67l2003,9588r-1,66l2007,9717r12,59l2066,9901r40,70l2153,10037r54,62l2267,10155r64,49l2399,10243r71,30l2541,10290r73,4l2694,10286r75,-17l2839,10243r64,-34l2962,10168r53,-47l3064,10068r44,-58l3147,9948r27,-54l3195,9835r15,-62l3218,9708r2,-67l3214,9573r-14,-67l3177,9440r-31,-63l3106,9316r-50,-57l2995,9208r-71,-46l2842,9124r-163,-34xe" fillcolor="#fbc9b7" stroked="f">
              <v:path arrowok="t"/>
            </v:shape>
            <v:shape id="_x0000_s1371" type="#_x0000_t75" style="position:absolute;left:2470;top:9780;width:119;height:137">
              <v:imagedata r:id="rId35" o:title=""/>
            </v:shape>
            <v:shape id="_x0000_s1372" style="position:absolute;left:2150;top:9641;width:219;height:219" coordorigin="2150,9642" coordsize="219,219" path="m2255,9642r-42,10l2179,9677r-22,36l2150,9755r10,42l2185,9831r36,22l2264,9860r42,-10l2339,9825r22,-36l2368,9747r-10,-43l2333,9671r-35,-22l2255,9642xe" stroked="f">
              <v:path arrowok="t"/>
            </v:shape>
            <v:shape id="_x0000_s1373" style="position:absolute;left:2142;top:9633;width:235;height:235" coordorigin="2142,9634" coordsize="235,235" o:spt="100" adj="0,,0" path="m2255,9634r-46,11l2173,9672r-23,38l2142,9756r3,23l2153,9800r11,20l2180,9837r17,13l2217,9860r20,6l2259,9868r3,l2264,9868r23,-3l2308,9857r9,-5l2263,9852r-20,-1l2224,9846r-17,-9l2191,9825r-14,-15l2167,9793r-6,-18l2158,9755r1,-20l2164,9716r9,-18l2185,9682r15,-13l2217,9659r18,-6l2255,9650r2,l2314,9650r-14,-9l2255,9634xm2314,9650r-55,l2298,9657r31,21l2351,9709r9,38l2359,9767r-5,19l2346,9804r-12,16l2319,9833r-17,10l2283,9849r-20,3l2317,9852r11,-6l2345,9830r14,-18l2369,9791r6,-22l2376,9746r-11,-45l2339,9665r-25,-15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74" style="position:absolute;left:2183;top:9676;width:153;height:153" coordorigin="2183,9676" coordsize="153,153" path="m2257,9676r-30,7l2204,9700r-16,25l2183,9755r8,30l2208,9808r25,15l2263,9828r29,-7l2315,9804r16,-25l2336,9749r-8,-29l2311,9696r-25,-15l2257,9676xe" fillcolor="#6e9142" stroked="f">
              <v:path arrowok="t"/>
            </v:shape>
            <v:shape id="_x0000_s1375" style="position:absolute;left:2227;top:9723;width:70;height:64" coordorigin="2228,9724" coordsize="70,64" path="m2261,9724r-13,3l2237,9734r-7,11l2228,9757r3,12l2239,9779r11,6l2263,9787r14,-3l2287,9777r7,-10l2297,9754r-4,-12l2286,9732r-12,-6l2261,9724xe" fillcolor="#050100" stroked="f">
              <v:path arrowok="t"/>
            </v:shape>
            <v:shape id="_x0000_s1376" style="position:absolute;left:2097;top:9494;width:969;height:130" coordorigin="2097,9495" coordsize="969,130" o:spt="100" adj="0,,0" path="m2330,9542r-7,-9l2315,9526r-10,-4l2294,9519r-11,-1l2230,9524r-48,15l2138,9562r-38,31l2097,9606r15,13l2133,9625r17,-4l2185,9593r38,-21l2265,9558r47,-5l2326,9552r4,-10m3066,9569r-3,-13l3025,9530r-3,-1l2978,9509r-49,-12l2876,9495r-12,1l2853,9499r-9,6l2836,9512r-6,8l2835,9531r13,-1l2896,9532r43,11l2978,9561r36,25l3031,9589r21,-8l3066,9569e" fillcolor="#c599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77" style="position:absolute;left:2170;top:9725;width:54;height:92" coordorigin="2170,9726" coordsize="54,92" o:spt="100" adj="0,,0" path="m2219,9762r-1,-26l2206,9726r-26,1l2170,9738r1,26l2182,9774r26,-1l2219,9762t5,48l2223,9795r-6,-6l2202,9790r-6,6l2197,9811r6,6l2218,9816r6,-6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78" style="position:absolute;left:2782;top:9619;width:219;height:219" coordorigin="2782,9620" coordsize="219,219" path="m2887,9620r-42,10l2811,9655r-22,35l2782,9733r11,42l2817,9809r36,22l2896,9838r42,-10l2972,9803r22,-36l3001,9724r-11,-42l2966,9649r-36,-22l2887,9620xe" stroked="f">
              <v:path arrowok="t"/>
            </v:shape>
            <v:shape id="_x0000_s1379" style="position:absolute;left:2774;top:9611;width:235;height:235" coordorigin="2774,9612" coordsize="235,235" o:spt="100" adj="0,,0" path="m2887,9612r-23,3l2842,9622r-19,12l2805,9649r-14,19l2781,9688r-5,22l2774,9733r11,45l2810,9813r37,24l2891,9846r2,l2896,9846r45,-11l2948,9830r-52,l2856,9824r-33,-21l2800,9772r-10,-39l2791,9713r5,-19l2805,9676r12,-16l2832,9647r17,-10l2868,9630r19,-2l2889,9628r61,l2932,9619r-22,-6l2887,9612xm2950,9628r-58,l2910,9629r18,5l2945,9643r15,11l2973,9669r10,17l2990,9705r3,20l2986,9764r-20,33l2935,9820r-39,10l2948,9830r30,-22l3001,9770r8,-46l3005,9701r-7,-21l2986,9660r-15,-17l2952,9629r-2,-1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80" style="position:absolute;left:2816;top:9652;width:152;height:152" coordorigin="2817,9653" coordsize="152,152" path="m2889,9653r-29,7l2837,9677r-16,25l2817,9732r7,29l2841,9784r25,16l2896,9805r29,-8l2948,9780r16,-25l2968,9726r-7,-30l2944,9673r-25,-16l2889,9653xe" fillcolor="#6e9142" stroked="f">
              <v:path arrowok="t"/>
            </v:shape>
            <v:shape id="_x0000_s1381" style="position:absolute;left:2860;top:9700;width:69;height:63" coordorigin="2861,9701" coordsize="69,63" path="m2894,9701r-13,3l2870,9711r-7,10l2861,9733r3,13l2872,9755r11,7l2896,9764r14,-3l2920,9753r7,-10l2930,9731r-4,-13l2919,9709r-12,-7l2894,9701xe" fillcolor="#050100" stroked="f">
              <v:path arrowok="t"/>
            </v:shape>
            <v:shape id="_x0000_s1382" style="position:absolute;left:2803;top:9703;width:54;height:92" coordorigin="2804,9704" coordsize="54,92" o:spt="100" adj="0,,0" path="m2853,9740r-2,-26l2840,9704r-26,1l2804,9716r1,26l2816,9753r26,-2l2853,9740t5,48l2857,9773r-6,-6l2836,9768r-6,6l2831,9789r6,6l2852,9794r6,-6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83" type="#_x0000_t75" style="position:absolute;left:3103;top:9690;width:203;height:257">
              <v:imagedata r:id="rId36" o:title=""/>
            </v:shape>
            <v:shape id="_x0000_s1384" style="position:absolute;left:2388;top:11106;width:586;height:211" coordorigin="2389,11106" coordsize="586,211" o:spt="100" adj="0,,0" path="m2971,11106r-582,24l2391,11197r6,41l2410,11268r24,37l2454,11312r17,4l2495,11317r42,-2l2583,11311r32,-6l2635,11299r6,-2l2636,11254r3,-22l2650,11224r25,-1l2971,11223r3,-40l2971,11106xm2971,11223r-296,l2699,11232r13,22l2716,11278r-1,16l2736,11301r19,4l2782,11305r46,-1l2878,11299r32,-6l2927,11287r5,-2l2958,11255r12,-28l2971,11223xe" fillcolor="#72b5c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385" style="position:absolute" from="2389,11131" to="2972,11131" strokecolor="#050100" strokeweight=".87667mm"/>
            <v:shape id="_x0000_s1386" style="position:absolute;left:2422;top:11153;width:515;height:25" coordorigin="2423,11154" coordsize="515,25" o:spt="100" adj="0,,0" path="m2482,11176r,-10l2423,11178r59,-2m2937,11163r-59,-9l2878,11164r59,-1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87" style="position:absolute;left:2236;top:10364;width:839;height:769" coordorigin="2237,10365" coordsize="839,769" o:spt="100" adj="0,,0" path="m2488,10377r-78,7l2358,10397r-50,27l2237,10476r154,176l2358,11133r655,-26l2935,10627r127,-162l2627,10465r-58,-21l2488,10377xm2792,10365r-100,74l2627,10465r435,l3076,10447r-60,-36l2967,10390r-66,-13l2792,10365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88" style="position:absolute;left:1990;top:8849;width:1250;height:870" coordorigin="1991,8849" coordsize="1250,870" path="m3240,9307r-25,-66l3184,9177r-52,-49l3078,9100r-39,-10l3002,9079r-23,-12l2972,9063r45,-13l3064,9046r47,5l3155,9062r-26,-16l3080,9017r-35,-15l3006,8984r-79,-21l2842,8949r-50,-3l2743,8946r-49,4l2644,8957r-43,10l2519,8992r-41,10l2516,8938r55,-38l2637,8877r69,-19l2631,8849r-77,5l2478,8872r-72,30l2342,8944r-54,56l2248,9067r-1,l2248,9026r-7,-49l2224,8932r-25,-26l2194,8977r-24,64l2136,9103r-38,61l2072,9213r-52,106l2001,9398r-9,82l1991,9563r5,81l2007,9719r-2,-65l2015,9579r18,-73l2062,9440r49,-52l2174,9353r69,-22l2314,9320r72,1l2459,9330r104,10l2637,9331r31,-11l2730,9300r89,-9l2898,9300r70,22l3029,9356r52,43l3124,9448r36,54l3187,9556r32,102l3224,9700r-4,-60l3216,9575r-6,-65l3201,9448r-29,-111l3156,9291r-2,-6l3137,9250r42,20l3240,9307e" fillcolor="#e1ad4d" stroked="f">
              <v:path arrowok="t"/>
            </v:shape>
            <v:shape id="_x0000_s1389" style="position:absolute;left:2417;top:8849;width:823;height:837" coordorigin="2417,8850" coordsize="823,837" o:spt="100" adj="0,,0" path="m2707,8858r-73,-8l2560,8853r-73,16l2417,8896r32,3l2481,8902r33,5l2547,8913r36,-18l2623,8881r84,-23m3240,9307r-12,-33l3218,9249r-3,-8l3201,9208r-17,-31l3167,9158r-17,-16l3132,9128r-20,-14l3078,9100r-39,-10l3002,9079r-30,-16l3017,9050r47,-4l3111,9051r44,11l3129,9046r-49,-29l3006,8984r-79,-21l2842,8949r-41,-3l2760,8946r-40,2l2679,8952r61,27l2799,9014r57,42l2909,9106r50,58l3004,9232r41,78l3080,9398r59,71l3182,9545r28,75l3223,9686r-4,-58l3215,9567r-6,-61l3201,9448r-13,-53l3175,9345r-17,-48l3137,9249r27,13l3190,9276r26,15l3240,9307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90" type="#_x0000_t75" style="position:absolute;left:2506;top:10609;width:323;height:337">
              <v:imagedata r:id="rId37" o:title=""/>
            </v:shape>
            <v:shape id="_x0000_s1391" style="position:absolute;left:2540;top:10145;width:118;height:33" coordorigin="2540,10146" coordsize="118,33" o:spt="100" adj="0,,0" path="m2598,10146r-25,4l2548,10161r-8,4l2548,10178r8,-5l2577,10164r22,-4l2658,10160r,-1l2650,10155r-26,-8l2598,10146xm2658,10160r-59,l2621,10161r22,7l2651,10172r7,-12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92" style="position:absolute;left:2336;top:9915;width:507;height:174" coordorigin="2337,9915" coordsize="507,174" o:spt="100" adj="0,,0" path="m2556,10083r16,5l2576,10087r-20,-4xm2843,9915r-164,129l2576,10087r5,1l2685,10081r63,-20l2792,10011r51,-96xm2337,9936r17,24l2404,10014r77,52l2556,10083r-82,-31l2337,9936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93" style="position:absolute;left:2505;top:10045;width:166;height:43" coordorigin="2506,10045" coordsize="166,43" o:spt="100" adj="0,,0" path="m2558,10049r-20,9l2506,10079r19,9l2581,10088r90,-24l2670,10063r-75,l2574,10051r-16,-2xm2647,10045r-19,4l2595,10063r75,l2661,10053r-14,-8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394" style="position:absolute;left:1290;top:10608;width:424;height:309" coordorigin="1290,10609" coordsize="424,309" path="m1385,10609r-95,36l1332,10762r55,67l1492,10873r193,44l1714,10861r-139,-50l1494,10769r-53,-60l1385,10609xe" fillcolor="#fbc9b7" stroked="f">
              <v:path arrowok="t"/>
            </v:shape>
            <v:shape id="_x0000_s1395" type="#_x0000_t75" style="position:absolute;left:1662;top:10836;width:148;height:122">
              <v:imagedata r:id="rId38" o:title=""/>
            </v:shape>
            <v:shape id="_x0000_s1396" style="position:absolute;left:654;top:10686;width:259;height:452" coordorigin="654,10687" coordsize="259,452" path="m863,10687r-110,59l695,10811r-27,110l654,11118r60,21l742,10994r29,-87l822,10846r91,-71l863,10687xe" fillcolor="#fbc9b7" stroked="f">
              <v:path arrowok="t"/>
            </v:shape>
            <v:shape id="_x0000_s1397" type="#_x0000_t75" style="position:absolute;left:624;top:11091;width:120;height:149">
              <v:imagedata r:id="rId39" o:title=""/>
            </v:shape>
            <v:shape id="_x0000_s1398" type="#_x0000_t75" style="position:absolute;left:1000;top:11463;width:217;height:442">
              <v:imagedata r:id="rId40" o:title=""/>
            </v:shape>
            <v:shape id="_x0000_s1399" type="#_x0000_t75" style="position:absolute;left:1325;top:11389;width:377;height:452">
              <v:imagedata r:id="rId41" o:title=""/>
            </v:shape>
            <v:shape id="_x0000_s1400" style="position:absolute;left:842;top:10998;width:737;height:564" coordorigin="842,10999" coordsize="737,564" path="m1376,10999r-215,71l935,11080r-74,86l842,11202r,179l853,11432r13,89l911,11562r115,l1247,11532r206,-68l1550,11387r28,-64l1579,11297r-45,-136l1466,11068r-63,-53l1376,10999xe" fillcolor="#342e5f" stroked="f">
              <v:path arrowok="t"/>
            </v:shape>
            <v:shape id="_x0000_s1401" style="position:absolute;left:920;top:11033;width:562;height:529" coordorigin="920,11034" coordsize="562,529" o:spt="100" adj="0,,0" path="m999,11077r-32,2l947,11129r-17,71l921,11273r-1,72l926,11419r11,72l953,11562r28,l982,11558r-18,-82l953,11394r-4,-83l955,11230r17,-81l999,11077t93,476l1077,11473r-10,-85l1061,11304r,-85l1066,11133r8,-59l1044,11075r-6,45l1033,11194r-2,74l1034,11342r6,74l1050,11489r13,68l1092,11553t130,-18l1214,11487r-12,-75l1189,11337r-13,-75l1169,11226r-7,-36l1156,11154r-7,-36l1145,11096r-4,-23l1140,11071r-30,1l1115,11081r8,37l1128,11156r5,34l1138,11221r6,30l1149,11282r6,30l1166,11376r11,64l1187,11504r6,35l1222,11535t139,-41l1353,11455r-20,-78l1308,11301r-27,-76l1249,11152r-35,-73l1201,11057r-28,9l1187,11091r35,71l1253,11235r27,74l1304,11385r20,76l1333,11503r28,-9m1482,11440r-10,-36l1446,11327r-33,-74l1375,11182r-43,-68l1283,11049r-13,-15l1240,11044r20,22l1307,11129r43,67l1387,11265r31,72l1444,11411r13,49l1482,11440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02" type="#_x0000_t75" style="position:absolute;left:1313;top:11008;width:241;height:393">
              <v:imagedata r:id="rId42" o:title=""/>
            </v:shape>
            <v:shape id="_x0000_s1403" style="position:absolute;left:250;top:9117;width:1546;height:1461" coordorigin="250,9117" coordsize="1546,1461" path="m1407,9117r-566,55l362,9468,250,9914r70,407l384,10498r101,36l586,10559r97,14l775,10578r85,-1l936,10572r64,-8l1052,10555r35,-8l1343,10518r159,-43l1631,10391r165,-155l1795,9550r-99,-340l1407,9117xe" fillcolor="#68482b" stroked="f">
              <v:path arrowok="t"/>
            </v:shape>
            <v:shape id="_x0000_s1404" style="position:absolute;left:516;top:9160;width:1280;height:1413" coordorigin="517,9161" coordsize="1280,1413" o:spt="100" adj="0,,0" path="m920,10573r-5,-100l517,10291r51,157l628,10530r104,33l920,10573t608,-468l1162,10427r23,105l1366,10479r97,-63l1506,10305r22,-200m1796,10235r,-686l1701,9227r-5,-18l1547,9161r-609,l841,9170r-72,18l702,9210r-60,25l586,9263r30,-10l647,9244r32,-9l712,9227r564,117l1560,9724r100,403l1672,10314r-19,19l1633,10351r-20,17l1592,10384r54,-31l1698,10317r50,-39l1796,10235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05" type="#_x0000_t75" style="position:absolute;left:313;top:10043;width:244;height:242">
              <v:imagedata r:id="rId43" o:title=""/>
            </v:shape>
            <v:shape id="_x0000_s1406" style="position:absolute;left:889;top:10251;width:366;height:441" coordorigin="889,10252" coordsize="366,441" path="m1180,10252r-291,53l950,10692r305,-37l1180,10252xe" fillcolor="#fbc9b7" stroked="f">
              <v:path arrowok="t"/>
            </v:shape>
            <v:shape id="_x0000_s1407" type="#_x0000_t75" style="position:absolute;left:887;top:10251;width:337;height:315">
              <v:imagedata r:id="rId44" o:title=""/>
            </v:shape>
            <v:shape id="_x0000_s1408" style="position:absolute;left:345;top:9320;width:1222;height:1208" coordorigin="346,9321" coordsize="1222,1208" path="m944,9321r-154,27l675,9385r-123,69l488,9511r-51,62l398,9638r-28,67l353,9774r-7,69l346,9911r8,65l369,10037r19,57l453,10211r49,64l559,10334r62,53l688,10434r71,39l832,10502r74,19l979,10528r73,-6l1130,10502r72,-27l1267,10439r58,-42l1378,10348r46,-55l1465,10234r35,-63l1530,10104r18,-58l1561,9985r6,-64l1566,9855r-8,-66l1542,9723r-23,-64l1487,9597r-40,-59l1399,9484r-58,-49l1274,9392r-77,-35l1110,9331,944,9321xe" fillcolor="#fbc9b7" stroked="f">
              <v:path arrowok="t"/>
            </v:shape>
            <v:shape id="_x0000_s1409" type="#_x0000_t75" style="position:absolute;left:846;top:10025;width:124;height:137">
              <v:imagedata r:id="rId45" o:title=""/>
            </v:shape>
            <v:shape id="_x0000_s1410" style="position:absolute;left:458;top:9948;width:78;height:73" coordorigin="458,9949" coordsize="78,73" o:spt="100" adj="0,,0" path="m520,10008r-8,l500,10007r-10,-4l481,9996r-7,-9l470,9980r-12,10l461,9996r8,10l480,10015r12,5l506,10021r6,l520,10008r,m536,9984r-9,-2l516,9978r-9,-5l500,9966r-4,-10l494,9950r-15,-1l480,9955r7,14l497,9979r13,7l524,9991r10,2l536,9984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11" style="position:absolute;left:515;top:9927;width:215;height:215" coordorigin="516,9928" coordsize="215,215" path="m603,9928r-40,16l533,9973r-17,39l516,10055r16,40l561,10125r39,17l643,10142r40,-16l713,10097r17,-38l730,10015r-16,-40l685,9945r-39,-17l603,9928xe" stroked="f">
              <v:path arrowok="t"/>
            </v:shape>
            <v:shape id="_x0000_s1412" style="position:absolute;left:505;top:9919;width:235;height:233" coordorigin="506,9920" coordsize="235,233" o:spt="100" adj="0,,0" path="m602,9920r-23,6l559,9937r-18,14l527,9969r-12,20l508,10011r-2,22l508,10056r6,23l525,10099r14,18l557,10132r15,9l588,10147r17,4l623,10152r7,l637,10152r7,-2l667,10144r14,-8l622,10136r-20,-2l583,10128r-17,-9l550,10106r-12,-16l529,10073r-5,-19l522,10034r2,-20l530,9995r10,-17l552,9962r16,-12l585,9941r20,-5l611,9934r6,l678,9934r-30,-13l602,9920xm678,9934r-55,l658,9940r29,17l710,9983r13,34l724,10037r-2,19l716,10075r-9,17l694,10108r-16,12l661,10129r-20,6l622,10136r59,l687,10133r18,-14l720,10101r11,-20l738,10059r2,-22l738,10014r-17,-43l689,9939r-11,-5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13" style="position:absolute;left:548;top:9961;width:150;height:150" coordorigin="549,9961" coordsize="150,150" path="m610,9961r-28,12l561,9993r-12,27l549,10050r11,28l580,10099r27,12l637,10111r28,-11l686,10079r12,-26l698,10022r-11,-28l667,9973r-27,-11l610,9961xe" fillcolor="#7d502b" stroked="f">
              <v:path arrowok="t"/>
            </v:shape>
            <v:shape id="_x0000_s1414" style="position:absolute;left:592;top:10008;width:68;height:63" coordorigin="593,10008" coordsize="68,63" path="m635,10008r-42,37l597,10057r10,9l619,10070r13,l645,10065r10,-8l660,10045r1,-12l656,10021r-9,-8l635,10008xe" fillcolor="#050100" stroked="f">
              <v:path arrowok="t"/>
            </v:shape>
            <v:shape id="_x0000_s1415" style="position:absolute;left:1310;top:9785;width:75;height:64" coordorigin="1311,9786" coordsize="75,64" o:spt="100" adj="0,,0" path="m1360,9786r-16,l1344,9795r-2,6l1336,9811r-2,3l1331,9817r-1,1l1329,9819r-1,1l1326,9821r-5,1l1324,9822r-4,l1316,9823r-5,2l1325,9825r11,-2l1353,9809r6,-12l1360,9786t25,25l1371,9805r-10,20l1352,9833r-25,2l1331,9849r9,l1354,9846r11,-6l1374,9831r7,-12l1385,9811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16" style="position:absolute;left:1151;top:9809;width:215;height:215" coordorigin="1151,9810" coordsize="215,215" path="m1239,9810r-41,16l1168,9855r-16,39l1151,9937r16,40l1197,10007r38,17l1278,10024r41,-16l1348,9979r17,-39l1366,9897r-16,-40l1320,9827r-38,-17l1239,9810xe" stroked="f">
              <v:path arrowok="t"/>
            </v:shape>
            <v:shape id="_x0000_s1417" style="position:absolute;left:1141;top:9799;width:235;height:235" coordorigin="1141,9800" coordsize="235,235" o:spt="100" adj="0,,0" path="m1260,9800r-23,2l1215,9808r-20,11l1177,9833r-15,18l1151,9871r-7,22l1141,9915r2,23l1158,9977r26,30l1219,10027r39,7l1265,10034r8,-1l1280,10032r22,-6l1320,10017r-43,l1237,10016r-36,-16l1174,9973r-15,-38l1157,9916r2,-20l1165,9877r10,-17l1188,9844r15,-12l1221,9823r19,-6l1246,9816r6,l1316,9816r-11,-7l1283,9802r-23,-2xm1316,9816r-57,l1274,9817r14,3l1303,9826r13,8l1331,9846r12,16l1352,9879r6,20l1360,9918r-2,20l1352,9957r-10,17l1329,9990r-15,12l1296,10011r-19,6l1320,10017r2,-2l1340,10001r15,-18l1366,9963r7,-22l1376,9919r-2,-23l1367,9873r-10,-20l1342,9835r-17,-15l1316,9816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18" style="position:absolute;left:1184;top:9841;width:150;height:150" coordorigin="1185,9842" coordsize="150,150" path="m1246,9842r-28,11l1197,9874r-12,26l1185,9931r11,28l1216,9979r27,12l1273,9991r28,-11l1322,9960r12,-27l1334,9903r-11,-28l1302,9854r-26,-12l1246,9842xe" fillcolor="#7d502b" stroked="f">
              <v:path arrowok="t"/>
            </v:shape>
            <v:shape id="_x0000_s1419" style="position:absolute;left:1228;top:9888;width:68;height:63" coordorigin="1229,9889" coordsize="68,63" path="m1270,9889r-41,37l1233,9938r10,8l1255,9951r13,l1281,9946r10,-9l1296,9926r,-13l1292,9902r-10,-9l1270,9889xe" fillcolor="#050100" stroked="f">
              <v:path arrowok="t"/>
            </v:shape>
            <v:shape id="_x0000_s1420" style="position:absolute;left:429;top:9694;width:986;height:221" coordorigin="429,9695" coordsize="986,221" o:spt="100" adj="0,,0" path="m650,9805r-8,-7l633,9792r-10,-3l612,9788r-12,1l549,9802r-46,22l464,9853r-34,36l429,9903r17,10l467,9916r17,-7l514,9877r34,-26l588,9831r46,-12l648,9817r2,-12m1415,9746r-5,-12l1410,9733r-44,-21l1319,9699r-50,-4l1216,9700r-11,3l1194,9708r-8,6l1179,9722r-5,10l1180,9741r14,-2l1241,9734r44,5l1326,9751r40,19l1383,9770r20,-10l1415,9746e" fillcolor="#5a3b2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21" style="position:absolute;left:532;top:9899;width:701;height:209" coordorigin="533,9900" coordsize="701,209" o:spt="100" adj="0,,0" path="m584,10052r-4,-26l567,10018r-26,5l533,10035r5,26l550,10069r26,-4l584,10052t12,47l594,10084r-7,-5l572,10082r-5,7l570,10104r7,4l592,10106r4,-7m1222,9934r-5,-26l1204,9900r-25,4l1170,9917r5,26l1187,9951r26,-5l1222,9934t12,47l1231,9966r-7,-5l1209,9964r-5,7l1207,9985r7,5l1229,9988r5,-7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22" type="#_x0000_t75" style="position:absolute;left:1479;top:9834;width:171;height:252">
              <v:imagedata r:id="rId46" o:title=""/>
            </v:shape>
            <v:shape id="_x0000_s1423" style="position:absolute;left:719;top:10547;width:754;height:571" coordorigin="720,10548" coordsize="754,571" o:spt="100" adj="0,,0" path="m1307,10826r-368,l935,11080r48,27l1023,11119r54,-3l1167,11102r97,-29l1329,11039r36,-29l1376,10999r-69,-173xm816,10621r-64,13l727,10685r-7,106l805,10818r45,16l870,10846r10,16l908,10856r15,-6l932,10841r7,-15l1307,10826r-26,-63l1357,10763r13,-19l1412,10703r39,-33l988,10670r-23,-11l941,10634r-125,-13xm1357,10763r-76,l1300,10773r22,3l1341,10776r8,-1l1357,10763xm1329,10548r-63,12l1239,10571r-33,36l1156,10633r-46,17l1090,10655r-65,13l988,10670r463,l1454,10667r19,-15l1407,10567r-78,-19xe" fillcolor="#f1a451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24" style="position:absolute;left:807;top:10616;width:569;height:444" coordorigin="807,10616" coordsize="569,444" o:spt="100" adj="0,,0" path="m874,10735r-5,-12l860,10713r-12,-5l834,10708r-12,5l813,10722r-6,12l807,10747r5,13l821,10769r12,5l847,10775r12,-5l869,10760r5,-11l874,10735t98,6l968,10718r-11,-8l933,10714r-8,12l930,10749r11,8l965,10753r7,-12m1021,10847r-2,-14l1012,10829r-13,2l994,10838r3,13l1003,10856r14,-3l1021,10847t39,115l1056,10951r-8,-8l1037,10938r-11,l1015,10942r-8,8l1002,10961r,11l1007,10983r8,8l1025,10996r11,l1047,10991r8,-7l1060,10973r,-11m1071,10757r-3,-16l1060,10735r-17,3l1038,10746r3,17l1049,10768r17,-3l1071,10757t93,-39l1162,10708r-5,-3l1148,10707r-3,4l1146,10721r5,3l1161,10722r3,-4m1184,11045r-5,-23l1169,11015r-23,4l1138,11030r4,23l1153,11060r23,-4l1184,11045t2,-193l1181,10825r-13,-9l1141,10821r-9,13l1137,10861r13,9l1177,10865r9,-13m1267,10961r-3,-19l1254,10936r-19,3l1229,10949r3,19l1242,10974r19,-3l1267,10961t14,-86l1279,10867r-4,-3l1267,10866r-2,3l1266,10877r4,3l1278,10879r3,-4m1290,10680r-5,-10l1277,10661r-10,-4l1255,10657r-10,4l1236,10669r-4,10l1232,10691r4,11l1244,10710r10,5l1266,10715r11,-5l1285,10702r5,-10l1290,10680t86,-37l1373,10623r-10,-7l1343,10620r-6,10l1340,10650r10,6l1370,10652r6,-9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25" style="position:absolute;left:363;top:9253;width:1139;height:458" coordorigin="363,9254" coordsize="1139,458" path="m953,9254r-111,13l592,9315r-133,63l398,9496r-35,215l1502,9584r-39,-91l1393,9400r-49,-42l1287,9321r-68,-31l1142,9267r-89,-12l953,9254xe" fillcolor="#872528" stroked="f">
              <v:path arrowok="t"/>
            </v:shape>
            <v:shape id="_x0000_s1426" style="position:absolute;left:340;top:9320;width:1195;height:582" coordorigin="340,9320" coordsize="1195,582" o:spt="100" adj="0,,0" path="m1330,9320r-378,l887,9328,592,9447,427,9640r-71,181l340,9901r18,1l499,9902r59,-7l694,9873r35,-169l1042,9704r-7,-35l1523,9669r-83,-223l1341,9322r-11,-2xm1042,9704r-313,l762,9883r102,l930,9877r57,-17l1065,9827r-23,-123xm1523,9669r-488,l1137,9814r128,-2l1349,9800r77,-34l1535,9699r-12,-30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27" style="position:absolute;left:324;top:9260;width:1215;height:612" coordorigin="324,9261" coordsize="1215,612" o:spt="100" adj="0,,0" path="m1161,9261r-290,33l576,9413,411,9607r-71,181l324,9868r74,5l460,9872r82,-10l678,9840r35,-170l1026,9670r-7,-35l1531,9635r-98,-228l1328,9287r-167,-26xm1026,9670r-313,l746,9850r102,-1l913,9843r58,-16l1049,9794r-23,-124xm1531,9635r-512,l1121,9780r139,-8l1351,9755r79,-35l1539,9653r-8,-18xe" fillcolor="#6e4d2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28" type="#_x0000_t75" style="position:absolute;left:385;top:9414;width:307;height:377">
              <v:imagedata r:id="rId47" o:title=""/>
            </v:shape>
            <v:shape id="_x0000_s1429" type="#_x0000_t75" style="position:absolute;left:1196;top:9173;width:364;height:364">
              <v:imagedata r:id="rId48" o:title=""/>
            </v:shape>
            <v:shape id="_x0000_s1430" style="position:absolute;left:974;top:10377;width:113;height:49" coordorigin="974,10378" coordsize="113,49" o:spt="100" adj="0,,0" path="m1051,10378r-25,4l1002,10393r-21,17l974,10416r11,10l992,10420r18,-14l1030,10396r22,-4l1084,10392r3,-11l1078,10379r-27,-1xm1084,10392r-32,l1074,10393r10,2l1084,10392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31" style="position:absolute;left:749;top:10122;width:492;height:224" coordorigin="750,10122" coordsize="492,224" o:spt="100" adj="0,,0" path="m994,10344r17,2l1015,10344r-21,xm1241,10122r-134,159l1015,10344r4,l1120,10316r57,-32l1211,10226r30,-104xm750,10244r22,21l831,10307r86,36l994,10344r-87,-14l750,10244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32" style="position:absolute;left:943;top:10289;width:160;height:67" coordorigin="944,10289" coordsize="160,67" o:spt="100" adj="0,,0" path="m1005,10310r-16,1l971,10323r-27,27l965,10356r54,-12l1075,10317r-47,l1005,10310xm1076,10289r-19,8l1028,10317r47,l1103,10303r-12,-10l1076,10289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33" style="position:absolute;left:4129;top:8929;width:209;height:83" coordorigin="4129,8930" coordsize="209,83" o:spt="100" adj="0,,0" path="m4295,8995r-131,l4198,8999r34,7l4266,9012r3,l4272,9012r6,-2l4280,9008r3,-2l4295,8996r,-1xm4231,8930r-31,6l4172,8949r-24,20l4129,8994r1,2l4164,8995r131,l4308,8988r15,-5l4331,8982r-90,l4250,8970r10,-7l4199,8963r6,-10l4213,8944r8,-8l4231,8930xm4290,8976r-25,1l4241,8982r90,l4338,8981r-24,-4l4290,8976xm4266,8953r-22,1l4221,8957r-22,6l4260,8963r1,-2l4274,8956r15,-2l4266,8953xe" fillcolor="#936a5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34" style="position:absolute;left:3367;top:10295;width:450;height:257" coordorigin="3368,10296" coordsize="450,257" o:spt="100" adj="0,,0" path="m3397,10296r-29,56l3515,10484r96,62l3697,10552r120,-33l3795,10432r-117,l3599,10423r-82,-42l3397,10296xm3792,10420r-114,12l3795,10432r-3,-12xe" fillcolor="#fbc9b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35" type="#_x0000_t75" style="position:absolute;left:3278;top:10224;width:140;height:141">
              <v:imagedata r:id="rId49" o:title=""/>
            </v:shape>
            <v:shape id="_x0000_s1436" style="position:absolute;left:4461;top:10371;width:463;height:231" coordorigin="4462,10372" coordsize="463,231" o:spt="100" adj="0,,0" path="m4495,10461r-33,97l4578,10601r87,1l4766,10549r88,-66l4608,10483r-113,-22xm4900,10372r-127,75l4688,10481r-80,2l4854,10483r70,-53l4900,10372xe" fillcolor="#fbc9b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37" type="#_x0000_t75" style="position:absolute;left:4878;top:10305;width:141;height:138">
              <v:imagedata r:id="rId50" o:title=""/>
            </v:shape>
            <v:shape id="_x0000_s1438" type="#_x0000_t75" style="position:absolute;left:3723;top:11293;width:294;height:475">
              <v:imagedata r:id="rId51" o:title=""/>
            </v:shape>
            <v:shape id="_x0000_s1439" type="#_x0000_t75" style="position:absolute;left:4171;top:11274;width:211;height:504">
              <v:imagedata r:id="rId52" o:title=""/>
            </v:shape>
            <v:shape id="_x0000_s1440" type="#_x0000_t75" style="position:absolute;left:3482;top:9719;width:211;height:270">
              <v:imagedata r:id="rId53" o:title=""/>
            </v:shape>
            <v:shape id="_x0000_s1441" style="position:absolute;left:3969;top:10092;width:327;height:425" coordorigin="3969,10093" coordsize="327,425" path="m4000,10093r-31,390l4274,10517r22,-409l4000,10093xe" fillcolor="#fbc9b7" stroked="f">
              <v:path arrowok="t"/>
            </v:shape>
            <v:shape id="_x0000_s1442" type="#_x0000_t75" style="position:absolute;left:3980;top:10092;width:315;height:293">
              <v:imagedata r:id="rId54" o:title=""/>
            </v:shape>
            <v:shape id="_x0000_s1443" style="position:absolute;left:3556;top:9138;width:1215;height:1203" coordorigin="3556,9138" coordsize="1215,1203" path="m4127,9138r-120,10l3871,9186r-76,40l3731,9274r-53,55l3636,9388r-33,63l3579,9516r-15,66l3557,9647r-1,63l3562,9770r36,129l3631,9972r41,71l3720,10110r55,61l3834,10225r64,46l3966,10306r70,24l4107,10341r81,-1l4264,10330r72,-20l4403,10283r62,-35l4523,10206r54,-49l4625,10104r45,-58l4702,9994r26,-57l4749,9876r14,-64l4771,9746r,-67l4763,9610r-16,-67l4722,9476r-35,-64l4643,9351r-56,-57l4521,9243r-79,-47l4283,9148r-156,-10xe" fillcolor="#fbc9b7" stroked="f">
              <v:path arrowok="t"/>
            </v:shape>
            <v:shape id="_x0000_s1444" type="#_x0000_t75" style="position:absolute;left:4005;top:9822;width:115;height:137">
              <v:imagedata r:id="rId55" o:title=""/>
            </v:shape>
            <v:shape id="_x0000_s1445" style="position:absolute;left:3695;top:9658;width:219;height:219" coordorigin="3695,9658" coordsize="219,219" path="m3810,9658r-43,7l3731,9686r-25,34l3695,9762r7,43l3723,9841r34,25l3799,9877r43,-7l3877,9849r26,-34l3913,9773r-6,-43l3885,9694r-33,-25l3810,9658xe" stroked="f">
              <v:path arrowok="t"/>
            </v:shape>
            <v:shape id="_x0000_s1446" style="position:absolute;left:3687;top:9650;width:234;height:235" coordorigin="3687,9651" coordsize="234,235" o:spt="100" adj="0,,0" path="m3810,9651r-45,6l3726,9681r-27,35l3687,9761r1,24l3694,9807r10,20l3717,9846r17,16l3754,9873r21,8l3798,9884r4,1l3804,9885r22,-2l3846,9877r17,-8l3799,9869r-20,-3l3761,9859r-17,-10l3729,9835r-12,-16l3709,9801r-5,-19l3703,9762r10,-38l3735,9694r31,-20l3804,9666r58,l3855,9662r-22,-8l3810,9651xm3862,9666r-56,l3808,9666r2,l3829,9669r19,7l3865,9686r15,14l3891,9716r9,18l3905,9753r,20l3902,9793r-6,18l3886,9828r-14,15l3856,9855r-18,8l3819,9868r-20,1l3863,9869r2,-2l3883,9855r15,-18l3910,9818r8,-22l3921,9774r-1,-24l3915,9728r-10,-20l3891,9689r-17,-15l3862,9666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47" style="position:absolute;left:3728;top:9692;width:153;height:153" coordorigin="3728,9693" coordsize="153,153" path="m3808,9693r-29,4l3754,9712r-18,23l3728,9765r5,30l3748,9820r23,17l3801,9845r29,-5l3855,9825r18,-23l3881,9773r-5,-30l3861,9718r-23,-18l3808,9693xe" fillcolor="#83543c" stroked="f">
              <v:path arrowok="t"/>
            </v:shape>
            <v:shape id="_x0000_s1448" style="position:absolute;left:3772;top:9740;width:70;height:64" coordorigin="3772,9741" coordsize="70,64" path="m3808,9741r-13,2l3784,9749r-8,9l3772,9771r2,12l3781,9793r11,8l3805,9804r14,-2l3830,9796r8,-10l3841,9774r-2,-12l3832,9751r-10,-7l3808,9741xe" fillcolor="#050100" stroked="f">
              <v:path arrowok="t"/>
            </v:shape>
            <v:shape id="_x0000_s1449" style="position:absolute;left:4340;top:9691;width:219;height:219" coordorigin="4341,9692" coordsize="219,219" path="m4455,9692r-42,6l4377,9720r-26,33l4341,9795r6,43l4369,9874r33,25l4444,9910r43,-6l4523,9882r25,-33l4559,9807r-7,-43l4531,9728r-34,-25l4455,9692xe" stroked="f">
              <v:path arrowok="t"/>
            </v:shape>
            <v:shape id="_x0000_s1450" style="position:absolute;left:4332;top:9683;width:234;height:235" coordorigin="4333,9684" coordsize="234,235" o:spt="100" adj="0,,0" path="m4456,9684r-46,7l4371,9714r-27,36l4333,9795r1,23l4339,9840r10,21l4363,9879r17,16l4399,9907r22,7l4444,9918r2,l4448,9918r2,l4471,9916r21,-6l4509,9902r-65,l4425,9899r-19,-7l4389,9882r-14,-13l4363,9853r-9,-18l4350,9816r-1,-20l4358,9758r22,-31l4412,9707r38,-7l4506,9700r-5,-5l4456,9684xm4506,9700r-55,l4455,9700r39,10l4525,9733r20,33l4551,9806r-3,20l4541,9844r-10,17l4518,9876r-17,12l4484,9896r-20,5l4444,9902r65,l4511,9901r17,-13l4544,9871r12,-20l4563,9830r4,-23l4560,9761r-23,-38l4506,9700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51" style="position:absolute;left:4374;top:9724;width:152;height:152" coordorigin="4375,9725" coordsize="152,152" path="m4455,9725r-30,4l4400,9744r-18,24l4375,9797r4,30l4394,9852r24,17l4447,9877r30,-5l4502,9857r17,-23l4527,9805r-5,-30l4507,9750r-23,-18l4455,9725xe" fillcolor="#83543c" stroked="f">
              <v:path arrowok="t"/>
            </v:shape>
            <v:shape id="_x0000_s1452" style="position:absolute;left:4418;top:9772;width:69;height:63" coordorigin="4419,9773" coordsize="69,63" path="m4455,9773r-14,2l4430,9781r-8,10l4419,9803r2,12l4428,9825r10,8l4451,9836r14,-2l4476,9828r8,-10l4488,9806r-3,-12l4479,9783r-11,-7l4455,9773xe" fillcolor="#050100" stroked="f">
              <v:path arrowok="t"/>
            </v:shape>
            <v:shape id="_x0000_s1453" style="position:absolute;left:3646;top:9522;width:995;height:165" coordorigin="3647,9523" coordsize="995,165" o:spt="100" adj="0,,0" path="m3885,9550r-7,-9l3871,9534r-9,-6l3851,9524r-11,-1l3786,9524r-49,10l3692,9553r-42,27l3647,9594r13,13l3681,9615r17,-3l3735,9588r40,-17l3818,9561r48,-1l3879,9561r1,-1l3885,9550t757,121l4640,9658r-38,-31l4559,9603r-47,-16l4459,9580r-12,l4436,9582r-10,5l4418,9593r-7,8l4415,9612r13,l4476,9619r41,15l4555,9655r33,28l4605,9688r22,-6l4642,9671e" fillcolor="#936a5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54" style="position:absolute;left:3715;top:9736;width:697;height:127" coordorigin="3715,9736" coordsize="697,127" o:spt="100" adj="0,,0" path="m3764,9749r-10,-11l3728,9736r-11,10l3715,9773r10,11l3752,9785r11,-10l3764,9749t,59l3759,9802r-15,-1l3737,9807r,15l3742,9828r15,1l3764,9823r,-15m4411,9783r-10,-12l4375,9770r-11,10l4362,9806r10,12l4399,9819r11,-10l4411,9783t1,59l4406,9836r-15,-1l4384,9840r,15l4389,9862r15,1l4411,9857r1,-15e" fillcolor="#f9f9dd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55" style="position:absolute;left:4631;top:9787;width:225;height:257" coordorigin="4631,9788" coordsize="225,257" path="m4794,9788r-82,29l4673,9883r-10,24l4654,9928r-10,23l4636,9974r-5,23l4633,10011r5,14l4647,10037r13,7l4683,10040r19,-16l4717,10003r13,-20l4751,9962r27,-14l4806,9935r25,-17l4843,9904r9,-17l4856,9868r-1,-19l4832,9808r-38,-20xe" fillcolor="#fbc9b7" stroked="f">
              <v:path arrowok="t"/>
            </v:shape>
            <v:shape id="_x0000_s1456" style="position:absolute;left:3802;top:11152;width:587;height:214" coordorigin="3803,11152" coordsize="587,214" o:spt="100" adj="0,,0" path="m4382,11270r-324,l4083,11272r23,11l4117,11306r2,24l4119,11331r-2,15l4137,11355r18,5l4182,11363r46,3l4278,11366r32,-3l4328,11359r5,-2l4362,11330r15,-28l4382,11270xm3806,11152r-3,68l3804,11261r11,31l3836,11331r18,9l3871,11345r24,3l3937,11351r46,l4016,11348r20,-4l4042,11342r,-43l4046,11277r12,-7l4382,11270r2,-11l4389,11183r-583,-31xe" fillcolor="#342e5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457" style="position:absolute" from="3806,11181" to="4389,11181" strokecolor="#050100" strokeweight="1.0015mm"/>
            <v:shape id="_x0000_s1458" style="position:absolute;left:3835;top:11196;width:514;height:40" coordorigin="3836,11197" coordsize="514,40" o:spt="100" adj="0,,0" path="m3896,11197r-60,7l3895,11207r1,-10m4350,11236r-59,-15l4291,11232r59,4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59" style="position:absolute;left:3702;top:10388;width:866;height:799" coordorigin="3702,10388" coordsize="866,799" o:spt="100" adj="0,,0" path="m4463,10596r-595,l3776,11153r655,34l4382,10617r60,l4445,10615r18,-19xm4442,10617r-60,l4388,10621r14,7l4422,10629r20,-12xm3832,10388r-54,4l3702,10405r8,15l3730,10457r28,49l3790,10554r24,35l3831,10605r15,1l3868,10596r595,l4464,10594r19,-22l4514,10533r16,-20l4105,10513r-56,-27l3975,10412r-86,-17l3832,10388xm4426,10415r-60,l4279,10428r-107,65l4105,10513r425,l4567,10464r-83,-34l4426,10415xe" fillcolor="#b3b6ba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60" style="position:absolute;left:3867;top:9954;width:506;height:184" coordorigin="3867,9955" coordsize="506,184" o:spt="100" adj="0,,0" path="m4373,9992r-177,109l4088,10132r5,1l4198,10139r64,-14l4311,10081r62,-89xm4069,10126r15,7l4088,10132r-19,-6xm3867,9955r15,26l3925,10040r71,61l4069,10126r-78,-40l3867,9955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61" style="position:absolute;left:4019;top:10092;width:166;height:41" coordorigin="4019,10093" coordsize="166,41" o:spt="100" adj="0,,0" path="m4074,10093r-21,6l4019,10116r18,12l4093,10133r92,-12l4179,10110r-70,l4090,10097r-16,-4xm4164,10099r-20,1l4109,10110r70,l4177,10108r-13,-9xe" fillcolor="#e25c47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62" style="position:absolute;left:4050;top:10183;width:119;height:31" coordorigin="4050,10184" coordsize="119,31" o:spt="100" adj="0,,0" path="m4109,10184r-25,3l4059,10197r-9,4l4058,10214r8,-5l4087,10201r22,-3l4165,10198r-5,-3l4135,10186r-26,-2xm4165,10198r-56,l4131,10200r22,8l4161,10212r7,-12l4165,10198xe" fillcolor="#e7a793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63" style="position:absolute;left:3570;top:9268;width:717;height:337" coordorigin="3570,9269" coordsize="717,337" o:spt="100" adj="0,,0" path="m4239,9269r-517,33l3624,9420r-49,70l3570,9513r,81l3572,9605r44,-99l3651,9450r41,-34l3758,9385r278,l4078,9362r149,l4286,9342r-47,-73xm4036,9385r-278,l3767,9464r177,-78l4034,9386r2,-1xm4034,9386r-90,l3939,9439r95,-53xm4227,9362r-149,l4069,9412r158,-50xe" fillcolor="#050100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64" style="position:absolute;left:3518;top:8990;width:1316;height:890" coordorigin="3518,8990" coordsize="1316,890" o:spt="100" adj="0,,0" path="m4763,9326r-541,l4255,9352r82,61l4441,9483r99,54l4622,9569r66,27l4734,9627r24,45l4766,9715r1,37l4759,9800r-19,80l4805,9751r21,-75l4834,9622r-4,-60l4816,9470r-18,-80l4763,9326xm4074,8990r-332,26l3573,9096r-55,197l3525,9671r51,95l3560,9597r11,-98l3624,9437r107,-65l3911,9372r20,-11l4032,9361r37,-35l4221,9326r1,l4763,9326r-58,-108l4483,9051r-409,-61xm3911,9372r-180,l3767,9464r28,-24l3911,9372xm4032,9361r-101,l3939,9445r93,-84xm4221,9326r-152,l4069,9412r152,-86xe" fillcolor="#936a5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65" style="position:absolute;left:4056;top:8988;width:768;height:892" coordorigin="4057,8989" coordsize="768,892" path="m4520,8989r-390,l4074,8990r-6,l4057,8991r368,77l4626,9234r84,164l4727,9473r9,72l4736,9577r-2,50l4743,9637r6,10l4755,9659r3,13l4762,9735r-7,68l4745,9858r-5,22l4805,9751r17,-97l4824,9564r-5,-68l4816,9470r-39,-296l4687,9025r-167,-36xe" fillcolor="#050100" stroked="f">
              <v:path arrowok="t"/>
            </v:shape>
            <v:shape id="_x0000_s1466" style="position:absolute;left:3820;top:10689;width:587;height:223" coordorigin="3821,10690" coordsize="587,223" o:spt="100" adj="0,,0" path="m4403,10863r-334,l4223,10881r184,31l4403,10863xm4151,10690r-135,4l3848,10713r-27,168l3943,10866r126,-3l4403,10863r-11,-128l4279,10708r-128,-18xe" fillcolor="#cbcdc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67" style="position:absolute;left:4319;top:3229;width:2460;height:2071" coordorigin="4320,3229" coordsize="2460,2071" o:spt="100" adj="0,,0" path="m5649,3229r-194,45l5114,3425r-104,52l4916,3531r-84,58l4757,3648r-67,60l4631,3770r-52,61l4535,3892r-39,61l4463,4012r-28,57l4412,4124r-20,51l4376,4224r-13,44l4352,4307r-10,40l4334,4395r-7,55l4322,4511r-2,66l4321,4646r6,72l4338,4790r16,73l4376,4935r30,69l4442,5069r46,60l4542,5184r63,47l4679,5270r85,29l6118,5210r356,l6612,5039r43,-64l6691,4907r30,-72l6744,4759r17,-78l6773,4601r6,-82l6780,4438r-4,-81l6767,4276r-13,-78l6736,4122r-21,-72l6690,3982r-28,-63l6625,3850r-44,-65l6532,3724r-54,-56l6420,3617r-61,-45l6294,3534r-66,-32l6161,3478r-30,-7l5892,3471,5771,3293r-122,-64xm6474,5210r-356,l6272,5282r103,6l6473,5212r1,-2xm6025,3456r-67,3l5892,3471r239,l6093,3463r-68,-7xe" fillcolor="#e8963b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68" style="position:absolute;left:4320;top:3776;width:2429;height:1523" coordorigin="4320,3777" coordsize="2429,1523" o:spt="100" adj="0,,0" path="m4346,4332r-9,43l4330,4425r-6,57l4320,4543r,65l4323,4676r7,69l4342,4815r18,70l4383,4953r30,66l4450,5081r45,57l4548,5190r62,45l4682,5271r82,28l6118,5210r356,l6612,5039r45,-68l6695,4898r30,-77l6749,4740r-10,l6729,4738r-10,-2l6708,4731r-45,-35l6636,4645r-15,-58l6614,4529r-4,-28l6606,4474r-5,-27l6596,4420r-19,-30l6556,4361r-17,-20l4417,4341r-71,-9xm6474,5210r-356,l6272,5282r103,6l6473,5212r1,-2xm6749,4740r-10,l6749,4740r,xm5280,3950r-62,30l5156,4020r-38,25l5051,4082r-68,36l4915,4152r-70,32l4775,4215r-71,30l4633,4273r-66,26l4493,4326r-76,15l6539,4341r-6,-7l6509,4309r-69,-63l5326,4246r-7,-4l5319,4235r3,-37l5325,4160r3,-37l5330,4086r2,-32l5333,4018r-4,-36l5318,3953r-38,-3xm5933,3777r-61,52l5818,3887r-53,61l5712,4007r-57,56l5598,4110r-62,43l5471,4192r-69,31l5332,4245r-6,1l6440,4246r-3,-3l6403,4210r-34,-36l6324,4118r-33,-50l6162,4068r-7,-2l6152,4063r-31,-33l6115,4018r-146,l5962,4015r-2,-6l5947,3952r-6,-58l5938,3835r-5,-58xm6223,3929r-12,35l6199,3998r-14,34l6166,4063r-4,5l6291,4068r-6,-10l6251,3995r-28,-66xm6078,3905r-47,60l6006,3992r-31,23l5969,4018r146,l6100,3991r-13,-42l6078,3905xe" fillcolor="#e8963b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69" style="position:absolute;left:6072;top:5225;width:549;height:919" coordorigin="6073,5226" coordsize="549,919" o:spt="100" adj="0,,0" path="m6145,5226r-72,24l6078,5261r13,27l6111,5331r23,57l6160,5457r27,79l6213,5625r22,95l6252,5821r11,106l6265,6035r-9,110l6413,6125r-1,-85l6408,5985r-11,-48l6376,5871r212,l6572,5763r-61,-200l6401,5412,6202,5228r-57,-2xm6600,6100r-83,l6530,6125r70,-25xm6588,5871r-212,l6416,5931r21,45l6447,6030r6,85l6517,6100r83,l6621,6092r-33,-221xe" fillcolor="#e8863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70" style="position:absolute;left:6072;top:5229;width:420;height:916" coordorigin="6073,5229" coordsize="420,916" o:spt="100" adj="0,,0" path="m6134,5229r-61,21l6078,5261r13,27l6111,5331r23,57l6160,5457r27,79l6213,5625r22,95l6252,5821r11,106l6265,6035r-9,110l6413,6125r-1,-85l6408,5985r-11,-48l6376,5871r53,l6422,5849r-31,-84l6364,5695r-29,-71l6306,5555r-31,-69l6243,5417r-20,-41l6202,5336r-22,-40l6155,5258r-6,-10l6141,5239r-7,-10xm6429,5871r-53,l6416,5931r21,45l6447,6030r6,85l6493,6105r-20,-86l6449,5933r-20,-62xe" fillcolor="#e8863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71" style="position:absolute;left:4185;top:5180;width:571;height:932" coordorigin="4185,5181" coordsize="571,932" o:spt="100" adj="0,,0" path="m4617,5834r-143,l4431,6066r48,34l4514,6113r41,-6l4620,6083r-3,-249xm4616,5777r-215,l4357,5870r-23,57l4326,5972r,55l4403,6056r71,-222l4617,5834r-1,-57xm4677,5181r-226,224l4325,5565r-73,174l4185,6003r95,15l4317,5916r25,-59l4366,5818r35,-41l4616,5777r,-18l4629,5566r42,-139l4756,5267r-79,-86xe" fillcolor="#e8863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72" style="position:absolute;left:4381;top:5224;width:375;height:875" coordorigin="4381,5224" coordsize="375,875" o:spt="100" adj="0,,0" path="m4617,5834r-143,l4431,6067r45,31l4578,6098r42,-15l4617,5834xm4716,5224r-22,41l4672,5307r-20,42l4632,5391r-68,144l4532,5607r-31,73l4473,5752r-26,73l4424,5899r-22,74l4381,6048r22,8l4474,5834r143,l4616,5759r13,-193l4671,5427r85,-160l4716,5224xe" fillcolor="#e88639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73" type="#_x0000_t75" style="position:absolute;left:6354;top:4775;width:309;height:323">
              <v:imagedata r:id="rId56" o:title=""/>
            </v:shape>
            <v:shape id="_x0000_s1474" type="#_x0000_t75" style="position:absolute;left:4368;top:4639;width:220;height:329">
              <v:imagedata r:id="rId57" o:title=""/>
            </v:shape>
            <v:shape id="_x0000_s1475" style="position:absolute;left:4443;top:5413;width:1832;height:1891" coordorigin="4443,5414" coordsize="1832,1891" o:spt="100" adj="0,,0" path="m6010,7255r-1352,l4735,7260r78,8l4967,7289r77,9l5122,7304r78,1l5264,7301r70,-7l5485,7276r80,-9l5645,7261r79,-3l6010,7258r,-3xm6010,7258r-286,l5802,7259r75,7l5947,7281r65,22l6010,7258xm5963,6077r-1188,l4682,6465r-59,253l4571,6946r-71,317l4579,7255r1431,l5963,6077xm6231,6015r-271,l6092,6246r85,-35l6224,6189r27,-20l6275,6144r-44,-129xm5210,5414r-205,35l4782,5633r-339,385l4506,6110r40,51l4583,6187r49,20l4775,6077r1188,l5960,6015r271,l6147,5766,6023,5571r-192,-75l5496,5478r-286,-64xe" fillcolor="#7dbbe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76" style="position:absolute;left:4922;top:5468;width:1353;height:1993" coordorigin="4922,5468" coordsize="1353,1993" o:spt="100" adj="0,,0" path="m6161,5808r-815,l5385,5813r22,12l5423,5840r11,20l5442,5884r5,43l5447,5972r-2,45l5443,6061r,58l5442,6177r,58l5441,6293r-2,81l5437,6455r-2,82l5433,6618r-2,81l5429,6781r-3,81l5424,6943r-3,82l5418,7106r-3,81l5412,7268r-3,48l5407,7365r-4,47l5400,7460r76,-15l5629,7410r76,-16l5782,7380r77,-10l5937,7365r78,l5960,6015r271,l6161,5808xm6015,7365r-78,l6015,7368r,-3xm6231,6015r-271,l6092,6246r85,-35l6224,6189r27,-20l6275,6144r-44,-129xm6040,5598r-1046,l5028,5608r31,22l5085,5671r17,54l5118,5781r22,47l5177,5855r57,-4l5270,5835r37,-17l5346,5808r815,l6147,5766,6040,5598xm5454,5468r-260,l5122,5497r-200,110l4959,5599r1081,-1l6023,5571r-192,-75l5496,5478r-42,-10xe" fillcolor="#7dbbe6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77" style="position:absolute;left:4119;top:6344;width:2589;height:1380" coordorigin="4120,6344" coordsize="2589,1380" o:spt="100" adj="0,,0" path="m5888,7479r-1205,l4920,7555r351,169l5811,7504r77,-25xm4816,6471r-162,4l4439,6534r-316,924l4120,7540r332,-60l5888,7479r251,-83l6389,7368r309,l6708,7310,6422,6685r-1115,l5007,6536r-191,-65xm6698,7368r-309,l6695,7389r3,-21xm5991,6344r-192,35l5601,6482r-294,203l6422,6685,6267,6346r-276,-2xe" fillcolor="#f4dcd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78" style="position:absolute;left:4259;top:6346;width:2256;height:1378" coordorigin="4259,6346" coordsize="2256,1378" o:spt="100" adj="0,,0" path="m5017,6575r-250,l4830,6578r63,10l4953,6608r3,1l4958,6610r2,1l5003,6622r41,16l5083,6658r36,24l5174,6739r38,67l5237,6879r14,78l5257,7036r2,86l5261,7209r1,86l5262,7382r1,87l5264,7555r,41l5265,7638r,83l5269,7723r2,1l5281,7720r21,-8l5304,7627r4,-85l5314,7458r7,-85l5331,7289r10,-70l5352,7146r14,-74l5383,6998r22,-74l5431,6853r32,-68l5502,6723r30,-38l5307,6685,5017,6575xm4682,6512r-179,9l4439,6534r-180,525l4272,7040r11,-20l4292,6999r8,-21l4310,6948r12,-28l4339,6894r23,-20l4379,6866r19,-4l4417,6859r19,-4l4467,6842r23,-21l4505,6794r4,-33l4507,6734r-2,-28l4507,6679r9,-25l4551,6617r48,-22l4653,6583r51,-5l4767,6575r250,l4956,6552r-274,-40xm6310,6441r-224,l6151,6448r51,28l6227,6533r,29l6223,6590r-6,28l6209,6646r-9,58l6207,6759r25,49l6277,6848r43,21l6366,6880r47,5l6461,6886r13,l6488,6886r14,1l6515,6888,6310,6441xm6267,6346r-345,48l5613,6511r-221,119l5307,6685r225,l5548,6666r54,-50l5666,6572r70,-37l5811,6504r76,-26l5961,6458r58,-11l6086,6441r224,l6267,6346xe" fillcolor="#f4dcdf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79" style="position:absolute;left:4119;top:7309;width:2589;height:415" coordorigin="4120,7310" coordsize="2589,415" o:spt="100" adj="0,,0" path="m4950,7522r-415,l4905,7590r265,90l5271,7724r113,-39l5271,7685,4950,7522xm6708,7310r-500,15l5892,7369r-268,108l5271,7685r113,l5882,7511r446,-98l6602,7388r93,l6708,7310xm4441,7408r-318,50l4120,7540r415,-18l4950,7522r-43,-22l4666,7415r-225,-7xm6695,7388r-93,l6695,7389r,-1xe" fillcolor="#b98d8c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_x0000_s1480" style="position:absolute" from="5289,6685" to="5289,7685" strokecolor="#b98d8c" strokeweight=".63889mm"/>
            <v:shape id="_x0000_s1481" type="#_x0000_t75" style="position:absolute;left:5547;top:6573;width:260;height:125">
              <v:imagedata r:id="rId58" o:title=""/>
            </v:shape>
            <v:shape id="_x0000_s1482" style="position:absolute;left:4336;top:6622;width:2046;height:796" coordorigin="4337,6623" coordsize="2046,796" o:spt="100" adj="0,,0" path="m4868,7237r-18,-6l4837,7226r-8,-2l4801,7216r-10,-2l4779,7212r-11,-2l4756,7207r-13,-2l4730,7204r-10,-1l4710,7202r-10,-1l4689,7201r-10,-1l4669,7200r-11,l4647,7200r-21,l4605,7201r-20,2l4565,7205r-19,2l4527,7210r-17,3l4470,7222r-16,3l4442,7229r-16,6l4431,7234r14,-3l4467,7227r38,-7l4516,7219r12,-1l4540,7216r13,-1l4566,7214r20,-2l4606,7211r21,-1l4680,7210r9,l4699,7210r10,1l4719,7212r10,1l4742,7214r13,1l4767,7217r11,1l4790,7220r10,2l4828,7227r8,2l4843,7231r6,2l4861,7236r7,1m4992,6746r-12,-9l4962,6724r-5,-3l4939,6713r-6,-2l4927,6708r-6,-3l4914,6702r-7,-2l4900,6698r-8,-1l4885,6695r-7,-3l4870,6692r-4,-1l4863,6691r-7,-1l4842,6688r-14,-1l4815,6686r-12,1l4792,6687r-9,1l4776,6689r-6,1l4766,6691r4,l4776,6691r8,l4803,6693r11,l4827,6695r14,1l4869,6701r7,1l4883,6704r21,6l4911,6711r7,2l4924,6716r13,5l4950,6724r9,5l4979,6739r13,7m5010,7419r-25,-18l4978,7395r-9,-8l4918,7359r-12,-5l4894,7349r-26,-10l4855,7334r-15,-4l4811,7323r-15,-4l4780,7317r-17,-3l4749,7311r-49,-5l4683,7305r-33,-1l4634,7304r-32,1l4586,7306r-16,1l4539,7309r-15,2l4495,7315r-13,2l4443,7323r-38,7l4381,7336r-19,5l4337,7349r10,-3l4366,7342r9,-2l4410,7334r23,-4l4444,7328r39,-5l4496,7322r29,-3l4540,7318r30,-3l4586,7315r16,-1l4634,7314r16,l4683,7315r16,1l4747,7320r32,5l4794,7328r15,3l4824,7335r14,3l4852,7342r14,4l4879,7351r13,4l4904,7360r11,4l4967,7389r9,8l4985,7402r25,17m5047,6890r-6,-5l5031,6877r-6,-4l5019,6868r-8,-5l4985,6848r-10,-6l4963,6839r-11,-6l4943,6829r-10,-3l4903,6817r-10,-3l4882,6812r-11,-3l4861,6807r-4,l4850,6805r-23,-3l4805,6800r-22,-1l4761,6798r-21,l4719,6799r-20,1l4681,6802r-18,2l4637,6807r-17,3l4607,6813r-17,4l4595,6817r15,-2l4634,6812r30,-3l4675,6809r12,-2l4700,6807r12,l4740,6807r21,l4782,6808r22,2l4826,6812r11,2l4848,6815r11,2l4870,6819r21,4l4901,6825r10,3l4924,6832r14,3l4949,6840r12,5l4973,6848r9,5l5009,6867r8,4l5024,6875r5,4l5041,6886r6,4m5054,7096r-51,-27l4995,7065r-9,-4l4967,7053r-11,-5l4946,7044r-12,-4l4910,7032r-12,-4l4885,7024r-40,-11l4831,7010r-35,-6l4788,7002r-14,-2l4773,7000r-14,-2l4730,6995r-10,-1l4686,6992r-14,l4644,6991r-27,1l4591,6993r-24,2l4544,6998r-21,2l4505,7004r-17,3l4474,7010r-16,3l4448,7016r7,-1l4475,7011r30,-4l4545,7003r22,-2l4592,7000r25,l4647,7000r25,l4686,7001r33,3l4729,7004r43,6l4787,7012r10,1l4829,7019r14,3l4883,7032r13,3l4932,7046r11,4l4954,7054r11,4l4978,7063r13,4l5002,7072r11,5l5054,7096m6169,6623r-130,27l6025,6653r-14,4l5935,6680r-16,5l5903,6690r-16,5l5787,6733r-16,6l5755,6746r-79,36l5661,6789r-14,8l5633,6804r-40,21l5580,6832r-66,39l5504,6878r-9,6l5478,6895r-10,7l5478,6896r27,-16l5516,6874r13,-7l5583,6837r13,-6l5636,6811r14,-7l5665,6797r15,-7l5758,6755r17,-7l5791,6742r17,-6l5890,6704r16,-6l5922,6693r91,-30l6027,6659r14,-3l6054,6652r115,-29m6257,7040r-59,4l6183,7046r-12,1l6122,7054r-20,3l6038,7070r-17,3l5969,7087r-18,5l5915,7103r-18,6l5879,7115r-36,13l5825,7134r-52,22l5756,7163r-33,15l5692,7193r-30,16l5634,7224r-26,14l5584,7252r-21,13l5545,7277r-15,10l5511,7299r-10,7l5509,7302r21,-14l5565,7268r45,-25l5637,7229r28,-14l5695,7201r32,-15l5777,7164r52,-21l5846,7137r18,-7l5882,7124r18,-6l5918,7112r35,-11l5971,7096r52,-14l6040,7077r63,-14l6183,7049r74,-9m6382,7155r-2,l6332,7153r-11,l6309,7152r-13,1l6236,7155r-17,2l6165,7163r-19,2l6126,7169r-39,7l6066,7180r-62,15l5962,7206r-43,12l5857,7239r-61,22l5776,7268r-38,15l5719,7291r-53,23l5619,7335r-29,14l5565,7362r-23,11l5488,7402r55,-27l5621,7340r48,-20l5722,7298r57,-22l5799,7269r61,-21l5922,7228r42,-13l6006,7204r62,-15l6088,7184r20,-3l6147,7173r19,-3l6219,7163r17,-2l6296,7156r13,-1l6328,7155r4,l6382,7155e" fillcolor="#b98d8c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83" style="position:absolute;left:5166;top:5410;width:443;height:351" coordorigin="5167,5411" coordsize="443,351" o:spt="100" adj="0,,0" path="m5608,5592r-243,l5367,5606r3,13l5376,5644r7,25l5393,5699r14,27l5424,5746r48,16l5520,5748r41,-33l5590,5673r17,-54l5608,5592xm5309,5418r-37,19l5239,5467r-23,30l5192,5538r-18,47l5167,5635r7,46l5194,5716r26,20l5251,5739r37,-14l5315,5701r23,-32l5354,5631r11,-39l5608,5592r2,-37l5594,5495r-38,-45l5517,5430r-167,l5350,5427r,-3l5346,5422r-37,-4xm5398,5411r-48,19l5517,5430r-6,-3l5455,5412r-57,-1xe" fillcolor="#2589c4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84" type="#_x0000_t75" style="position:absolute;left:5277;top:5417;width:210;height:214">
              <v:imagedata r:id="rId59" o:title=""/>
            </v:shape>
            <v:shape id="_x0000_s1485" style="position:absolute;left:5294;top:5823;width:104;height:395" coordorigin="5295,5823" coordsize="104,395" o:spt="100" adj="0,,0" path="m5376,6177r-3,-16l5364,6148r-13,-8l5335,6137r-15,3l5307,6148r-9,13l5295,6177r3,16l5307,6206r13,8l5335,6218r16,-4l5364,6206r9,-13l5376,6177t23,-313l5395,5848r-8,-13l5374,5827r-16,-4l5342,5827r-13,8l5321,5848r-3,16l5321,5880r8,12l5342,5901r16,3l5374,5901r13,-9l5395,5880r4,-16e" fillcolor="#c2d5e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86" style="position:absolute;left:4012;top:4099;width:2593;height:2969" coordorigin="4012,4100" coordsize="2593,2969" o:spt="100" adj="0,,0" path="m4563,6159r-70,-75l4151,6471r-139,231l4055,6871r202,197l4304,6926r24,-75l4339,6821r5,-10l4350,6801r10,-9l4381,6795r39,22l4464,6827r28,-26l4492,6792r,-31l4451,6729r-56,-25l4356,6678r-30,-17l4297,6660r35,-166l4372,6387r68,-96l4563,6159m6529,4529r-2,-66l6522,4416r-2,-18l6515,4395r-153,-89l6273,4247r-52,-49l6173,4132r13,108l6196,4303r13,44l6231,4395r-79,-52l6100,4308r-74,-56l5982,4202r-40,-67l5877,4237r-53,56l5754,4322r-116,21l5729,4258r48,-54l5799,4159r13,-59l5652,4292r-141,96l5310,4416r-340,-10l4971,4406r130,-53l5172,4316r34,-37l5228,4224r-255,126l4821,4406r-112,-1l4577,4360r-56,186l4499,4668r9,111l4545,4933r15,51l4577,5035r20,50l4622,5134r30,48l4689,5228r43,44l4783,5314r59,39l4911,5389r80,32l5081,5450r102,25l5298,5495r129,16l5505,5516r76,-1l5654,5508r72,-12l5796,5479r67,-22l5928,5431r63,-30l6050,5366r57,-39l6161,5285r50,-45l6259,5192r44,-51l6344,5087r36,-56l6414,4973r29,-60l6468,4851r21,-62l6506,4725r12,-65l6526,4595r3,-66m6605,6816r-3,-51l6582,6702r-8,-24l6538,6598r-33,-38l6474,6530r-31,-55l6395,6383r-65,-100l6273,6203r-25,-33l6134,6226r98,144l6290,6452r42,50l6381,6551r-54,40l6296,6620r-17,34l6263,6707r-7,53l6271,6786r32,-5l6349,6743r43,-35l6417,6702r13,7l6433,6715r78,167l6577,6848r28,-32e" fillcolor="#edceb8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87" type="#_x0000_t75" style="position:absolute;left:5569;top:4431;width:315;height:171">
              <v:imagedata r:id="rId60" o:title=""/>
            </v:shape>
            <v:shape id="_x0000_s1488" style="position:absolute;left:4890;top:4483;width:241;height:197" coordorigin="4891,4483" coordsize="241,197" o:spt="100" adj="0,,0" path="m5072,4518r-74,l5025,4524r22,10l5076,4562r22,35l5113,4636r10,39l5123,4680r7,l5131,4675r-2,-52l5114,4574r-27,-44l5072,4518xm5000,4483r-45,8l4917,4517r-26,39l4891,4566r6,7l4906,4575r9,-5l4923,4559r8,-10l4940,4539r9,-9l4971,4520r27,-2l5072,4518r-26,-21l5000,4483xe" fillcolor="#e8963b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89" type="#_x0000_t75" style="position:absolute;left:5234;top:4986;width:102;height:117">
              <v:imagedata r:id="rId61" o:title=""/>
            </v:shape>
            <v:shape id="_x0000_s1490" type="#_x0000_t75" style="position:absolute;left:5128;top:5283;width:392;height:140">
              <v:imagedata r:id="rId62" o:title=""/>
            </v:shape>
            <v:shape id="_x0000_s1491" style="position:absolute;left:4437;top:4751;width:2126;height:208" coordorigin="4437,4751" coordsize="2126,208" o:spt="100" adj="0,,0" path="m4506,4812r-4,-15l4496,4784r-9,-13l4478,4761r-10,-6l4456,4751r-13,l4437,4752r1,8l4443,4761r11,4l4462,4770r7,8l4475,4788r4,10l4481,4808r2,10l4486,4828r3,7l4502,4836r2,-9l4506,4812t2057,78l6562,4889r-2,-2l6550,4877r-15,-4l6518,4873r-16,4l6482,4887r-16,16l6456,4922r-6,22l6449,4957r16,2l6470,4949r6,-13l6482,4923r8,-12l6500,4900r9,-6l6522,4889r21,-2l6551,4890r9,2l6562,4893r1,-3e" fillcolor="#ba8c6e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_x0000_s1492" style="position:absolute;left:5649;top:4687;width:78;height:179" coordorigin="5649,4688" coordsize="78,179" path="m5695,4688r-16,6l5665,4712r-10,28l5649,4774r1,35l5656,4838r11,20l5681,4866r16,-6l5711,4842r10,-28l5727,4780r,-35l5720,4716r-11,-20l5695,4688xe" fillcolor="#402112" stroked="f">
              <v:path arrowok="t"/>
            </v:shape>
            <v:shape id="_x0000_s1493" style="position:absolute;left:5659;top:4709;width:29;height:56" coordorigin="5660,4710" coordsize="29,56" path="m5671,4710r-7,11l5662,4736r-2,14l5663,4763r13,2l5683,4754r2,-15l5688,4725r-4,-13l5678,4711r-7,-1xe" stroked="f">
              <v:path arrowok="t"/>
            </v:shape>
            <v:shape id="_x0000_s1494" style="position:absolute;left:4967;top:4687;width:79;height:179" coordorigin="4967,4688" coordsize="79,179" path="m5013,4688r-16,6l4983,4712r-10,28l4967,4774r,35l4974,4838r11,20l4999,4866r16,-6l5029,4842r10,-28l5045,4780r,-35l5038,4716r-11,-20l5013,4688xe" fillcolor="#402112" stroked="f">
              <v:path arrowok="t"/>
            </v:shape>
            <v:shape id="_x0000_s1495" style="position:absolute;left:4977;top:4709;width:29;height:56" coordorigin="4977,4710" coordsize="29,56" path="m4989,4710r-7,11l4977,4750r4,13l4994,4765r7,-11l5006,4725r-4,-13l4996,4711r-7,-1xe" stroked="f">
              <v:path arrowok="t"/>
            </v:shape>
            <v:shape id="_x0000_s1496" type="#_x0000_t75" style="position:absolute;left:1747;top:3196;width:1901;height:490">
              <v:imagedata r:id="rId63" o:title=""/>
            </v:shape>
            <v:shape id="_x0000_s1497" type="#_x0000_t75" style="position:absolute;left:1833;top:5932;width:2381;height:480">
              <v:imagedata r:id="rId64" o:title=""/>
            </v:shape>
            <v:shape id="_x0000_s1498" type="#_x0000_t75" style="position:absolute;left:13113;top:4771;width:2506;height:826">
              <v:imagedata r:id="rId65" o:title=""/>
            </v:shape>
            <v:shape id="_x0000_s1499" type="#_x0000_t75" style="position:absolute;left:7286;top:4809;width:2372;height:480">
              <v:imagedata r:id="rId66" o:title=""/>
            </v:shape>
            <w10:wrap anchorx="page" anchory="page"/>
          </v:group>
        </w:pict>
      </w:r>
      <w:r>
        <w:rPr>
          <w:rFonts w:hint="eastAsia"/>
          <w:color w:val="EE9030"/>
          <w:sz w:val="18"/>
        </w:rPr>
        <w:t>祖国是我们的母亲，我们爱伟大的祖国！中国是我最亲爱的祖国。她是从一九四九年成</w:t>
      </w:r>
    </w:p>
    <w:p w:rsidR="0017739A" w:rsidRDefault="0017739A">
      <w:pPr>
        <w:spacing w:before="22"/>
        <w:ind w:right="1167"/>
        <w:jc w:val="right"/>
        <w:rPr>
          <w:sz w:val="18"/>
        </w:rPr>
      </w:pPr>
      <w:r>
        <w:rPr>
          <w:rFonts w:hint="eastAsia"/>
          <w:color w:val="EE9030"/>
          <w:sz w:val="18"/>
        </w:rPr>
        <w:t>立的，到现在已经五十九岁了。北京是祖国的首都</w:t>
      </w:r>
    </w:p>
    <w:p w:rsidR="0017739A" w:rsidRDefault="0017739A">
      <w:pPr>
        <w:spacing w:before="93" w:line="324" w:lineRule="auto"/>
        <w:ind w:left="979" w:right="1153" w:hanging="686"/>
        <w:rPr>
          <w:sz w:val="18"/>
        </w:rPr>
      </w:pPr>
      <w:r>
        <w:rPr>
          <w:rFonts w:hint="eastAsia"/>
          <w:color w:val="EE9030"/>
          <w:sz w:val="18"/>
        </w:rPr>
        <w:t>，那里有宽广的天安门广场，鲜艳的五星红旗在广场上高高的飘扬。</w:t>
      </w:r>
    </w:p>
    <w:p w:rsidR="0017739A" w:rsidRDefault="0017739A">
      <w:pPr>
        <w:rPr>
          <w:sz w:val="20"/>
        </w:rPr>
      </w:pPr>
    </w:p>
    <w:p w:rsidR="0017739A" w:rsidRDefault="0017739A">
      <w:pPr>
        <w:rPr>
          <w:sz w:val="20"/>
        </w:rPr>
      </w:pPr>
    </w:p>
    <w:p w:rsidR="0017739A" w:rsidRDefault="0017739A">
      <w:pPr>
        <w:spacing w:before="7"/>
        <w:rPr>
          <w:sz w:val="17"/>
        </w:rPr>
      </w:pPr>
    </w:p>
    <w:p w:rsidR="0017739A" w:rsidRPr="003774B3" w:rsidRDefault="0017739A">
      <w:pPr>
        <w:pStyle w:val="BodyText"/>
        <w:spacing w:line="292" w:lineRule="auto"/>
        <w:ind w:left="749" w:right="1246" w:firstLine="427"/>
        <w:jc w:val="right"/>
        <w:rPr>
          <w:rFonts w:ascii="创艺简粗黑" w:eastAsia="创艺简粗黑"/>
        </w:rPr>
      </w:pPr>
      <w:r w:rsidRPr="003774B3">
        <w:rPr>
          <w:rFonts w:ascii="创艺简粗黑" w:eastAsia="创艺简粗黑" w:hint="eastAsia"/>
          <w:color w:val="902B2B"/>
        </w:rPr>
        <w:t>“国庆”一词，本指国家喜庆之事，最早见于西晋。西晋的文学家陆机在《五等诸侯论》一文中就曾有</w:t>
      </w:r>
      <w:r w:rsidRPr="003774B3">
        <w:rPr>
          <w:rFonts w:ascii="创艺简粗黑" w:eastAsia="创艺简粗黑"/>
          <w:color w:val="902B2B"/>
        </w:rPr>
        <w:t xml:space="preserve"> </w:t>
      </w:r>
      <w:r w:rsidRPr="003774B3">
        <w:rPr>
          <w:rFonts w:ascii="创艺简粗黑" w:eastAsia="创艺简粗黑" w:hint="eastAsia"/>
          <w:color w:val="902B2B"/>
        </w:rPr>
        <w:t>“国庆独飨其利，主忧莫与其害”的</w:t>
      </w:r>
    </w:p>
    <w:p w:rsidR="0017739A" w:rsidRPr="003774B3" w:rsidRDefault="0017739A">
      <w:pPr>
        <w:pStyle w:val="BodyText"/>
        <w:spacing w:before="14" w:line="292" w:lineRule="auto"/>
        <w:ind w:left="845" w:hanging="67"/>
        <w:rPr>
          <w:rFonts w:ascii="创艺简粗黑" w:eastAsia="创艺简粗黑"/>
        </w:rPr>
      </w:pPr>
      <w:r w:rsidRPr="003774B3">
        <w:rPr>
          <w:rFonts w:ascii="创艺简粗黑" w:eastAsia="创艺简粗黑" w:hint="eastAsia"/>
          <w:color w:val="902B2B"/>
        </w:rPr>
        <w:t>记载、我国封建时代、国家喜庆的大事，莫大过</w:t>
      </w:r>
      <w:r w:rsidRPr="003774B3">
        <w:rPr>
          <w:rFonts w:ascii="创艺简粗黑" w:eastAsia="创艺简粗黑"/>
          <w:color w:val="902B2B"/>
        </w:rPr>
        <w:t xml:space="preserve">  </w:t>
      </w:r>
      <w:r w:rsidRPr="003774B3">
        <w:rPr>
          <w:rFonts w:ascii="创艺简粗黑" w:eastAsia="创艺简粗黑" w:hint="eastAsia"/>
          <w:color w:val="902B2B"/>
        </w:rPr>
        <w:t>于帝王的登基、诞辰（清朝称皇帝的生日为万岁节</w:t>
      </w:r>
    </w:p>
    <w:p w:rsidR="0017739A" w:rsidRPr="003774B3" w:rsidRDefault="0017739A">
      <w:pPr>
        <w:pStyle w:val="BodyText"/>
        <w:tabs>
          <w:tab w:val="left" w:pos="2595"/>
        </w:tabs>
        <w:spacing w:before="14" w:line="292" w:lineRule="auto"/>
        <w:ind w:left="1079" w:right="100" w:hanging="137"/>
        <w:rPr>
          <w:rFonts w:ascii="创艺简粗黑" w:eastAsia="创艺简粗黑"/>
        </w:rPr>
      </w:pPr>
      <w:r w:rsidRPr="003774B3">
        <w:rPr>
          <w:rFonts w:ascii="创艺简粗黑" w:eastAsia="创艺简粗黑" w:hint="eastAsia"/>
          <w:color w:val="902B2B"/>
        </w:rPr>
        <w:t>）等。因而我国古代把皇帝即位、诞辰称为“国庆”。今</w:t>
      </w:r>
      <w:r w:rsidRPr="003774B3">
        <w:rPr>
          <w:rFonts w:ascii="创艺简粗黑" w:eastAsia="创艺简粗黑"/>
          <w:color w:val="902B2B"/>
        </w:rPr>
        <w:t xml:space="preserve"> </w:t>
      </w:r>
      <w:r w:rsidRPr="003774B3">
        <w:rPr>
          <w:rFonts w:ascii="创艺简粗黑" w:eastAsia="创艺简粗黑" w:hint="eastAsia"/>
          <w:color w:val="902B2B"/>
        </w:rPr>
        <w:t>天</w:t>
      </w:r>
      <w:r w:rsidRPr="003774B3">
        <w:rPr>
          <w:rFonts w:ascii="创艺简粗黑" w:eastAsia="创艺简粗黑"/>
          <w:color w:val="902B2B"/>
        </w:rPr>
        <w:tab/>
      </w:r>
      <w:r w:rsidRPr="003774B3">
        <w:rPr>
          <w:rFonts w:ascii="创艺简粗黑" w:eastAsia="创艺简粗黑" w:hint="eastAsia"/>
          <w:color w:val="902B2B"/>
        </w:rPr>
        <w:t>称国家建立的纪念日为国</w:t>
      </w:r>
    </w:p>
    <w:p w:rsidR="0017739A" w:rsidRPr="003774B3" w:rsidRDefault="0017739A">
      <w:pPr>
        <w:pStyle w:val="BodyText"/>
        <w:spacing w:before="14"/>
        <w:ind w:left="1285"/>
        <w:rPr>
          <w:rFonts w:ascii="创艺简粗黑" w:eastAsia="创艺简粗黑"/>
        </w:rPr>
      </w:pPr>
      <w:r w:rsidRPr="003774B3">
        <w:rPr>
          <w:rFonts w:ascii="创艺简粗黑" w:eastAsia="创艺简粗黑" w:hint="eastAsia"/>
          <w:color w:val="902B2B"/>
        </w:rPr>
        <w:t>庆节。</w:t>
      </w:r>
    </w:p>
    <w:p w:rsidR="0017739A" w:rsidRDefault="0017739A">
      <w:pPr>
        <w:pStyle w:val="BodyText"/>
        <w:rPr>
          <w:sz w:val="32"/>
        </w:rPr>
      </w:pPr>
      <w:r>
        <w:br w:type="column"/>
      </w:r>
    </w:p>
    <w:p w:rsidR="0017739A" w:rsidRDefault="0017739A">
      <w:pPr>
        <w:pStyle w:val="BodyText"/>
        <w:rPr>
          <w:sz w:val="32"/>
        </w:rPr>
      </w:pPr>
    </w:p>
    <w:p w:rsidR="0017739A" w:rsidRDefault="0017739A">
      <w:pPr>
        <w:pStyle w:val="BodyText"/>
        <w:rPr>
          <w:sz w:val="32"/>
        </w:rPr>
      </w:pPr>
    </w:p>
    <w:p w:rsidR="0017739A" w:rsidRDefault="0017739A">
      <w:pPr>
        <w:pStyle w:val="Heading1"/>
        <w:spacing w:before="280"/>
      </w:pPr>
      <w:r>
        <w:rPr>
          <w:color w:val="F7A294"/>
        </w:rPr>
        <w:t>1)</w:t>
      </w:r>
      <w:r>
        <w:rPr>
          <w:rFonts w:hint="eastAsia"/>
          <w:color w:val="F7A294"/>
        </w:rPr>
        <w:t>国家象征</w:t>
      </w:r>
    </w:p>
    <w:p w:rsidR="0017739A" w:rsidRDefault="0017739A">
      <w:pPr>
        <w:spacing w:before="34" w:line="304" w:lineRule="auto"/>
        <w:ind w:left="274" w:right="319" w:hanging="40"/>
        <w:rPr>
          <w:sz w:val="16"/>
        </w:rPr>
      </w:pPr>
      <w:r>
        <w:rPr>
          <w:rFonts w:hint="eastAsia"/>
          <w:color w:val="33B569"/>
          <w:sz w:val="16"/>
        </w:rPr>
        <w:t>国庆纪念日是近代民族国家的一种特征，是伴随着</w:t>
      </w:r>
      <w:r>
        <w:rPr>
          <w:color w:val="33B569"/>
          <w:sz w:val="16"/>
        </w:rPr>
        <w:t xml:space="preserve">  </w:t>
      </w:r>
      <w:r>
        <w:rPr>
          <w:rFonts w:hint="eastAsia"/>
          <w:color w:val="33B569"/>
          <w:sz w:val="16"/>
        </w:rPr>
        <w:t>近代民族国家的出现而出现的，并且变得尤为重要。</w:t>
      </w:r>
    </w:p>
    <w:p w:rsidR="0017739A" w:rsidRDefault="0017739A">
      <w:pPr>
        <w:spacing w:before="14" w:line="194" w:lineRule="exact"/>
        <w:ind w:left="115"/>
        <w:jc w:val="center"/>
        <w:rPr>
          <w:sz w:val="16"/>
        </w:rPr>
      </w:pPr>
      <w:r>
        <w:rPr>
          <w:rFonts w:hint="eastAsia"/>
          <w:color w:val="33B569"/>
          <w:sz w:val="16"/>
        </w:rPr>
        <w:t>它成为一个独立国家的标志，反映这个国家的国体和政体。</w:t>
      </w:r>
    </w:p>
    <w:p w:rsidR="0017739A" w:rsidRDefault="0017739A">
      <w:pPr>
        <w:pStyle w:val="Heading1"/>
        <w:spacing w:line="372" w:lineRule="exact"/>
        <w:ind w:left="233"/>
      </w:pPr>
      <w:r>
        <w:rPr>
          <w:color w:val="51C0A9"/>
        </w:rPr>
        <w:t>2)</w:t>
      </w:r>
      <w:r>
        <w:rPr>
          <w:rFonts w:hint="eastAsia"/>
          <w:color w:val="51C0A9"/>
        </w:rPr>
        <w:t>功能体现</w:t>
      </w:r>
    </w:p>
    <w:p w:rsidR="0017739A" w:rsidRDefault="0017739A">
      <w:pPr>
        <w:spacing w:before="35"/>
        <w:ind w:left="269"/>
        <w:rPr>
          <w:sz w:val="16"/>
        </w:rPr>
      </w:pPr>
      <w:r>
        <w:rPr>
          <w:rFonts w:hint="eastAsia"/>
          <w:color w:val="7F2626"/>
          <w:sz w:val="16"/>
        </w:rPr>
        <w:t>国庆这种特殊纪念方式一旦成为新的、全民性的节日形式</w:t>
      </w:r>
    </w:p>
    <w:p w:rsidR="0017739A" w:rsidRDefault="0017739A">
      <w:pPr>
        <w:spacing w:before="63"/>
        <w:ind w:left="79"/>
        <w:jc w:val="center"/>
        <w:rPr>
          <w:sz w:val="16"/>
        </w:rPr>
      </w:pPr>
      <w:r>
        <w:rPr>
          <w:rFonts w:hint="eastAsia"/>
          <w:color w:val="7F2626"/>
          <w:sz w:val="16"/>
        </w:rPr>
        <w:t>，便承载了反映这个国家、民族的凝聚力的功能。</w:t>
      </w:r>
      <w:r>
        <w:rPr>
          <w:color w:val="7F2626"/>
          <w:sz w:val="16"/>
        </w:rPr>
        <w:t>ttt</w:t>
      </w:r>
    </w:p>
    <w:p w:rsidR="0017739A" w:rsidRDefault="0017739A">
      <w:pPr>
        <w:rPr>
          <w:sz w:val="24"/>
        </w:rPr>
      </w:pPr>
      <w:r>
        <w:br w:type="column"/>
      </w:r>
    </w:p>
    <w:p w:rsidR="0017739A" w:rsidRDefault="0017739A">
      <w:pPr>
        <w:rPr>
          <w:sz w:val="24"/>
        </w:rPr>
      </w:pPr>
    </w:p>
    <w:p w:rsidR="0017739A" w:rsidRDefault="0017739A">
      <w:pPr>
        <w:rPr>
          <w:sz w:val="24"/>
        </w:rPr>
      </w:pPr>
    </w:p>
    <w:p w:rsidR="0017739A" w:rsidRDefault="0017739A">
      <w:pPr>
        <w:rPr>
          <w:sz w:val="24"/>
        </w:rPr>
      </w:pPr>
    </w:p>
    <w:p w:rsidR="0017739A" w:rsidRDefault="0017739A">
      <w:pPr>
        <w:rPr>
          <w:sz w:val="24"/>
        </w:rPr>
      </w:pPr>
    </w:p>
    <w:p w:rsidR="0017739A" w:rsidRDefault="0017739A">
      <w:pPr>
        <w:pStyle w:val="Heading2"/>
        <w:spacing w:before="214" w:line="211" w:lineRule="auto"/>
        <w:ind w:left="447" w:right="182" w:firstLine="246"/>
        <w:jc w:val="left"/>
      </w:pPr>
      <w:r>
        <w:rPr>
          <w:rFonts w:hint="eastAsia"/>
          <w:color w:val="68C4A8"/>
        </w:rPr>
        <w:t>龙跃甲子，鸽翱晴空，</w:t>
      </w:r>
      <w:r>
        <w:rPr>
          <w:rFonts w:ascii="Times New Roman" w:eastAsia="Times New Roman"/>
          <w:color w:val="68C4A8"/>
        </w:rPr>
        <w:t xml:space="preserve"> </w:t>
      </w:r>
      <w:r>
        <w:rPr>
          <w:rFonts w:hint="eastAsia"/>
          <w:color w:val="68C4A8"/>
        </w:rPr>
        <w:t>凤舞九天。昔关河黍离，</w:t>
      </w:r>
      <w:r>
        <w:rPr>
          <w:rFonts w:ascii="Times New Roman" w:eastAsia="Times New Roman"/>
          <w:color w:val="68C4A8"/>
        </w:rPr>
        <w:t xml:space="preserve"> </w:t>
      </w:r>
      <w:r>
        <w:rPr>
          <w:rFonts w:hint="eastAsia"/>
          <w:color w:val="68C4A8"/>
        </w:rPr>
        <w:t>列强逐鹿；神州放眼，</w:t>
      </w:r>
      <w:r>
        <w:rPr>
          <w:rFonts w:ascii="Times New Roman" w:eastAsia="Times New Roman"/>
          <w:color w:val="68C4A8"/>
        </w:rPr>
        <w:t xml:space="preserve"> </w:t>
      </w:r>
      <w:r>
        <w:rPr>
          <w:rFonts w:hint="eastAsia"/>
          <w:color w:val="68C4A8"/>
        </w:rPr>
        <w:t>一鹤冲天。重振社稷，</w:t>
      </w:r>
    </w:p>
    <w:p w:rsidR="0017739A" w:rsidRDefault="0017739A">
      <w:pPr>
        <w:spacing w:line="211" w:lineRule="auto"/>
        <w:ind w:left="115" w:right="101"/>
        <w:jc w:val="center"/>
        <w:rPr>
          <w:rFonts w:ascii="创艺简中圆" w:eastAsia="创艺简中圆"/>
        </w:rPr>
      </w:pPr>
      <w:r>
        <w:rPr>
          <w:rFonts w:ascii="创艺简中圆" w:eastAsia="创艺简中圆" w:hint="eastAsia"/>
          <w:color w:val="68C4A8"/>
        </w:rPr>
        <w:t>举中流誓，今看东方盛世还。黄河血，慨仁人志士，</w:t>
      </w:r>
    </w:p>
    <w:p w:rsidR="0017739A" w:rsidRDefault="0017739A">
      <w:pPr>
        <w:spacing w:line="211" w:lineRule="auto"/>
        <w:ind w:left="297" w:right="101"/>
        <w:jc w:val="center"/>
        <w:rPr>
          <w:rFonts w:ascii="创艺简中圆" w:eastAsia="创艺简中圆"/>
        </w:rPr>
      </w:pPr>
      <w:r>
        <w:rPr>
          <w:rFonts w:ascii="创艺简中圆" w:eastAsia="创艺简中圆" w:hint="eastAsia"/>
          <w:color w:val="68C4A8"/>
        </w:rPr>
        <w:t>魂祭新篇。华夏意气峥嵘，</w:t>
      </w:r>
      <w:r>
        <w:rPr>
          <w:rFonts w:ascii="Times New Roman" w:eastAsia="Times New Roman"/>
          <w:color w:val="68C4A8"/>
        </w:rPr>
        <w:t xml:space="preserve"> </w:t>
      </w:r>
      <w:r>
        <w:rPr>
          <w:rFonts w:ascii="创艺简中圆" w:eastAsia="创艺简中圆" w:hint="eastAsia"/>
          <w:color w:val="68C4A8"/>
        </w:rPr>
        <w:t>傲五湖四海锦绣满。</w:t>
      </w:r>
    </w:p>
    <w:p w:rsidR="0017739A" w:rsidRDefault="0017739A">
      <w:pPr>
        <w:spacing w:line="211" w:lineRule="auto"/>
        <w:ind w:left="316" w:right="258"/>
        <w:jc w:val="center"/>
        <w:rPr>
          <w:rFonts w:ascii="创艺简中圆" w:eastAsia="创艺简中圆"/>
        </w:rPr>
      </w:pPr>
      <w:r>
        <w:rPr>
          <w:rFonts w:ascii="创艺简中圆" w:eastAsia="创艺简中圆" w:hint="eastAsia"/>
          <w:color w:val="68C4A8"/>
        </w:rPr>
        <w:t>壮三山五岳，叠古风姿；九经三史，彰现华韵。</w:t>
      </w:r>
    </w:p>
    <w:p w:rsidR="0017739A" w:rsidRDefault="0017739A">
      <w:pPr>
        <w:spacing w:line="211" w:lineRule="auto"/>
        <w:ind w:left="960" w:right="138" w:hanging="238"/>
        <w:rPr>
          <w:rFonts w:ascii="创艺简中圆" w:eastAsia="创艺简中圆"/>
        </w:rPr>
      </w:pPr>
      <w:r>
        <w:rPr>
          <w:rFonts w:ascii="创艺简中圆" w:eastAsia="创艺简中圆" w:hint="eastAsia"/>
          <w:color w:val="68C4A8"/>
        </w:rPr>
        <w:t>豪客泼墨，贤士铺卷，</w:t>
      </w:r>
      <w:r>
        <w:rPr>
          <w:rFonts w:ascii="Times New Roman" w:eastAsia="Times New Roman"/>
          <w:color w:val="68C4A8"/>
        </w:rPr>
        <w:t xml:space="preserve"> </w:t>
      </w:r>
      <w:r>
        <w:rPr>
          <w:rFonts w:ascii="创艺简中圆" w:eastAsia="创艺简中圆" w:hint="eastAsia"/>
          <w:color w:val="68C4A8"/>
        </w:rPr>
        <w:t>放歌九州富丽妍。</w:t>
      </w:r>
    </w:p>
    <w:p w:rsidR="0017739A" w:rsidRDefault="0017739A">
      <w:pPr>
        <w:spacing w:line="211" w:lineRule="auto"/>
        <w:ind w:left="1024" w:right="546" w:firstLine="170"/>
        <w:rPr>
          <w:rFonts w:ascii="创艺简中圆" w:eastAsia="创艺简中圆"/>
        </w:rPr>
      </w:pPr>
      <w:r>
        <w:rPr>
          <w:rFonts w:ascii="创艺简中圆" w:eastAsia="创艺简中圆" w:hint="eastAsia"/>
          <w:color w:val="68C4A8"/>
        </w:rPr>
        <w:t>泰山脊，领风</w:t>
      </w:r>
      <w:r>
        <w:rPr>
          <w:rFonts w:ascii="创艺简中圆" w:eastAsia="创艺简中圆" w:hint="eastAsia"/>
          <w:color w:val="68C4A8"/>
          <w:w w:val="90"/>
        </w:rPr>
        <w:t>骚环宇</w:t>
      </w:r>
      <w:r>
        <w:rPr>
          <w:rFonts w:ascii="创艺简中圆" w:eastAsia="创艺简中圆"/>
          <w:color w:val="68C4A8"/>
          <w:w w:val="60"/>
        </w:rPr>
        <w:t>,</w:t>
      </w:r>
      <w:r>
        <w:rPr>
          <w:rFonts w:ascii="创艺简中圆" w:eastAsia="创艺简中圆" w:hint="eastAsia"/>
          <w:color w:val="68C4A8"/>
          <w:w w:val="90"/>
        </w:rPr>
        <w:t>有谁堪</w:t>
      </w:r>
    </w:p>
    <w:p w:rsidR="0017739A" w:rsidRDefault="0017739A">
      <w:pPr>
        <w:spacing w:before="1" w:line="264" w:lineRule="exact"/>
        <w:ind w:left="443" w:right="101"/>
        <w:jc w:val="center"/>
        <w:rPr>
          <w:rFonts w:ascii="创艺简中圆" w:eastAsia="创艺简中圆"/>
        </w:rPr>
      </w:pPr>
      <w:r>
        <w:rPr>
          <w:rFonts w:ascii="创艺简中圆" w:eastAsia="创艺简中圆" w:hint="eastAsia"/>
          <w:color w:val="68C4A8"/>
        </w:rPr>
        <w:t>比？</w:t>
      </w:r>
    </w:p>
    <w:sectPr w:rsidR="0017739A" w:rsidSect="00517CC7">
      <w:type w:val="continuous"/>
      <w:pgSz w:w="16840" w:h="11910" w:orient="landscape"/>
      <w:pgMar w:top="1100" w:right="1020" w:bottom="280" w:left="120" w:header="720" w:footer="720" w:gutter="0"/>
      <w:cols w:num="3" w:space="720" w:equalWidth="0">
        <w:col w:w="5246" w:space="1022"/>
        <w:col w:w="4276" w:space="2076"/>
        <w:col w:w="30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准圆简体">
    <w:altName w:val="方正准圆简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创艺简中圆">
    <w:altName w:val="创艺简中圆"/>
    <w:panose1 w:val="00000000000000000000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绿浅-扁肉体">
    <w:altName w:val="绿浅-扁肉体"/>
    <w:panose1 w:val="040F0500000000000000"/>
    <w:charset w:val="86"/>
    <w:family w:val="decorative"/>
    <w:pitch w:val="variable"/>
    <w:sig w:usb0="F7FFAFFF" w:usb1="F8DFFFFF" w:usb2="0000003F" w:usb3="00000000" w:csb0="001701FF" w:csb1="00000000"/>
  </w:font>
  <w:font w:name="创艺简粗黑">
    <w:panose1 w:val="00000000000000000000"/>
    <w:charset w:val="86"/>
    <w:family w:val="auto"/>
    <w:pitch w:val="variable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7CC7"/>
    <w:rsid w:val="0017739A"/>
    <w:rsid w:val="002E70D2"/>
    <w:rsid w:val="003774B3"/>
    <w:rsid w:val="00517CC7"/>
    <w:rsid w:val="009A4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CC7"/>
    <w:pPr>
      <w:widowControl w:val="0"/>
      <w:autoSpaceDE w:val="0"/>
      <w:autoSpaceDN w:val="0"/>
    </w:pPr>
    <w:rPr>
      <w:rFonts w:ascii="方正准圆简体" w:eastAsia="方正准圆简体" w:hAnsi="方正准圆简体" w:cs="方正准圆简体"/>
      <w:kern w:val="0"/>
      <w:sz w:val="22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517CC7"/>
    <w:pPr>
      <w:ind w:left="127"/>
      <w:outlineLvl w:val="0"/>
    </w:pPr>
    <w:rPr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517CC7"/>
    <w:pPr>
      <w:ind w:left="115" w:right="101"/>
      <w:jc w:val="center"/>
      <w:outlineLvl w:val="1"/>
    </w:pPr>
    <w:rPr>
      <w:rFonts w:ascii="创艺简中圆" w:eastAsia="创艺简中圆" w:hAnsi="创艺简中圆" w:cs="创艺简中圆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2A11"/>
    <w:rPr>
      <w:rFonts w:ascii="方正准圆简体" w:eastAsia="方正准圆简体" w:hAnsi="方正准圆简体" w:cs="方正准圆简体"/>
      <w:b/>
      <w:bCs/>
      <w:kern w:val="44"/>
      <w:sz w:val="44"/>
      <w:szCs w:val="44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2A11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517CC7"/>
    <w:rPr>
      <w:rFonts w:ascii="绿浅-扁肉体" w:eastAsia="绿浅-扁肉体" w:hAnsi="绿浅-扁肉体" w:cs="绿浅-扁肉体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12A11"/>
    <w:rPr>
      <w:rFonts w:ascii="方正准圆简体" w:eastAsia="方正准圆简体" w:hAnsi="方正准圆简体" w:cs="方正准圆简体"/>
      <w:kern w:val="0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517CC7"/>
  </w:style>
  <w:style w:type="paragraph" w:customStyle="1" w:styleId="TableParagraph">
    <w:name w:val="Table Paragraph"/>
    <w:basedOn w:val="Normal"/>
    <w:uiPriority w:val="99"/>
    <w:rsid w:val="00517C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84</Words>
  <Characters>480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>AutoBVT</cp:lastModifiedBy>
  <cp:revision>2</cp:revision>
  <dcterms:created xsi:type="dcterms:W3CDTF">2017-09-18T15:37:00Z</dcterms:created>
  <dcterms:modified xsi:type="dcterms:W3CDTF">2017-09-18T07:37:00Z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2017 (Windows)</vt:lpwstr>
  </property>
</Properties>
</file>