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0EF" w:rsidRPr="0021406E" w:rsidRDefault="0021406E">
      <w:pPr>
        <w:jc w:val="center"/>
        <w:rPr>
          <w:rFonts w:ascii="隶书" w:eastAsia="隶书" w:hAnsi="隶书" w:cs="隶书"/>
          <w:color w:val="FF5050"/>
          <w:sz w:val="130"/>
          <w:szCs w:val="130"/>
        </w:rPr>
      </w:pPr>
      <w:r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page">
              <wp:posOffset>15766</wp:posOffset>
            </wp:positionH>
            <wp:positionV relativeFrom="paragraph">
              <wp:posOffset>-1158240</wp:posOffset>
            </wp:positionV>
            <wp:extent cx="10614517" cy="7504386"/>
            <wp:effectExtent l="0" t="0" r="0" b="19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517" cy="7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46">
        <w:rPr>
          <w:rFonts w:ascii="隶书" w:eastAsia="隶书" w:hAnsi="隶书" w:cs="隶书"/>
          <w:noProof/>
          <w:color w:val="CE9B0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342847" behindDoc="0" locked="0" layoutInCell="1" allowOverlap="1">
                <wp:simplePos x="0" y="0"/>
                <wp:positionH relativeFrom="column">
                  <wp:posOffset>1606880</wp:posOffset>
                </wp:positionH>
                <wp:positionV relativeFrom="paragraph">
                  <wp:posOffset>801370</wp:posOffset>
                </wp:positionV>
                <wp:extent cx="419761" cy="401854"/>
                <wp:effectExtent l="0" t="0" r="0" b="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61" cy="40185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76111D0" id="椭圆 25" o:spid="_x0000_s1026" style="position:absolute;left:0;text-align:left;margin-left:126.55pt;margin-top:63.1pt;width:33.05pt;height:31.65pt;z-index:25134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" fillcolor="#e5b8b7 [1301]" stroked="f" strokeweight="2pt"/>
            </w:pict>
          </mc:Fallback>
        </mc:AlternateContent>
      </w:r>
      <w:r w:rsidR="00A459C2" w:rsidRPr="0021406E">
        <w:rPr>
          <w:rFonts w:ascii="隶书" w:eastAsia="隶书" w:hAnsi="隶书" w:cs="隶书"/>
          <w:noProof/>
          <w:color w:val="FF505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1603746</wp:posOffset>
                </wp:positionH>
                <wp:positionV relativeFrom="paragraph">
                  <wp:posOffset>796290</wp:posOffset>
                </wp:positionV>
                <wp:extent cx="405442" cy="362309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59C2" w:rsidRPr="0021406E" w:rsidRDefault="00A459C2" w:rsidP="00A459C2">
                            <w:pPr>
                              <w:adjustRightInd w:val="0"/>
                              <w:snapToGrid w:val="0"/>
                              <w:rPr>
                                <w:rFonts w:ascii="隶书" w:eastAsia="隶书"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21406E">
                              <w:rPr>
                                <w:rFonts w:ascii="隶书" w:eastAsia="隶书" w:hint="eastAsia"/>
                                <w:color w:val="FF5050"/>
                                <w:sz w:val="36"/>
                                <w:szCs w:val="36"/>
                              </w:rPr>
                              <w:t>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6.3pt;margin-top:62.7pt;width:31.9pt;height:28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" filled="f" stroked="f" strokeweight=".5pt">
                <v:textbox>
                  <w:txbxContent>
                    <w:p w:rsidR="00A459C2" w:rsidRPr="0021406E" w:rsidRDefault="00A459C2" w:rsidP="00A459C2">
                      <w:pPr>
                        <w:adjustRightInd w:val="0"/>
                        <w:snapToGrid w:val="0"/>
                        <w:rPr>
                          <w:rFonts w:ascii="隶书" w:eastAsia="隶书"/>
                          <w:color w:val="FF5050"/>
                          <w:sz w:val="36"/>
                          <w:szCs w:val="36"/>
                        </w:rPr>
                      </w:pPr>
                      <w:r w:rsidRPr="0021406E">
                        <w:rPr>
                          <w:rFonts w:ascii="隶书" w:eastAsia="隶书" w:hint="eastAsia"/>
                          <w:color w:val="FF5050"/>
                          <w:sz w:val="36"/>
                          <w:szCs w:val="36"/>
                        </w:rPr>
                        <w:t>诚</w:t>
                      </w:r>
                    </w:p>
                  </w:txbxContent>
                </v:textbox>
              </v:shape>
            </w:pict>
          </mc:Fallback>
        </mc:AlternateContent>
      </w:r>
    </w:p>
    <w:p w:rsidR="001920EF" w:rsidRPr="0021406E" w:rsidRDefault="00D24146">
      <w:pPr>
        <w:jc w:val="center"/>
        <w:rPr>
          <w:rFonts w:ascii="隶书" w:eastAsia="隶书" w:hAnsi="隶书" w:cs="隶书"/>
          <w:color w:val="FF5050"/>
          <w:sz w:val="130"/>
          <w:szCs w:val="130"/>
        </w:rPr>
      </w:pPr>
      <w:r w:rsidRPr="0021406E">
        <w:rPr>
          <w:rFonts w:ascii="隶书" w:eastAsia="隶书" w:hAnsi="隶书" w:cs="隶书"/>
          <w:noProof/>
          <w:color w:val="FF505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339774" behindDoc="0" locked="0" layoutInCell="1" allowOverlap="1" wp14:anchorId="6DB2C31E" wp14:editId="7DF43DAC">
                <wp:simplePos x="0" y="0"/>
                <wp:positionH relativeFrom="column">
                  <wp:posOffset>1591310</wp:posOffset>
                </wp:positionH>
                <wp:positionV relativeFrom="paragraph">
                  <wp:posOffset>483870</wp:posOffset>
                </wp:positionV>
                <wp:extent cx="419735" cy="401320"/>
                <wp:effectExtent l="0" t="0" r="0" b="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4013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0232E72" id="椭圆 29" o:spid="_x0000_s1026" style="position:absolute;left:0;text-align:left;margin-left:125.3pt;margin-top:38.1pt;width:33.05pt;height:31.6pt;z-index:251339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" fillcolor="#e5b8b7 [1301]" stroked="f" strokeweight="2pt"/>
            </w:pict>
          </mc:Fallback>
        </mc:AlternateContent>
      </w:r>
      <w:r w:rsidRPr="0021406E">
        <w:rPr>
          <w:rFonts w:ascii="隶书" w:eastAsia="隶书" w:hAnsi="隶书" w:cs="隶书"/>
          <w:noProof/>
          <w:color w:val="FF505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478485</wp:posOffset>
                </wp:positionV>
                <wp:extent cx="439420" cy="4051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E87" w:rsidRPr="0021406E" w:rsidRDefault="005F2E87" w:rsidP="005F2E87">
                            <w:pPr>
                              <w:adjustRightInd w:val="0"/>
                              <w:snapToGrid w:val="0"/>
                              <w:rPr>
                                <w:rFonts w:ascii="隶书" w:eastAsia="隶书"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21406E">
                              <w:rPr>
                                <w:rFonts w:ascii="隶书" w:eastAsia="隶书" w:hint="eastAsia"/>
                                <w:color w:val="FF5050"/>
                                <w:sz w:val="36"/>
                                <w:szCs w:val="36"/>
                              </w:rPr>
                              <w:t>心</w:t>
                            </w:r>
                          </w:p>
                          <w:p w:rsidR="00A459C2" w:rsidRPr="0021406E" w:rsidRDefault="00A459C2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" o:spid="_x0000_s1027" type="#_x0000_t202" style="position:absolute;left:0;text-align:left;margin-left:124.95pt;margin-top:37.7pt;width:34.6pt;height:31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" filled="f" stroked="f" strokeweight=".5pt">
                <v:textbox>
                  <w:txbxContent>
                    <w:p w:rsidR="005F2E87" w:rsidRPr="0021406E" w:rsidRDefault="005F2E87" w:rsidP="005F2E87">
                      <w:pPr>
                        <w:adjustRightInd w:val="0"/>
                        <w:snapToGrid w:val="0"/>
                        <w:rPr>
                          <w:rFonts w:ascii="隶书" w:eastAsia="隶书"/>
                          <w:color w:val="FF5050"/>
                          <w:sz w:val="36"/>
                          <w:szCs w:val="36"/>
                        </w:rPr>
                      </w:pPr>
                      <w:r w:rsidRPr="0021406E">
                        <w:rPr>
                          <w:rFonts w:ascii="隶书" w:eastAsia="隶书" w:hint="eastAsia"/>
                          <w:color w:val="FF5050"/>
                          <w:sz w:val="36"/>
                          <w:szCs w:val="36"/>
                        </w:rPr>
                        <w:t>心</w:t>
                      </w:r>
                    </w:p>
                    <w:p w:rsidR="00A459C2" w:rsidRPr="0021406E" w:rsidRDefault="00A459C2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0EF" w:rsidRDefault="00F91216">
      <w:pPr>
        <w:sectPr w:rsidR="001920EF">
          <w:pgSz w:w="16783" w:h="11850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3261360</wp:posOffset>
                </wp:positionV>
                <wp:extent cx="5170170" cy="927735"/>
                <wp:effectExtent l="0" t="0" r="0" b="5715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17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D24146" w:rsidRDefault="003E2DAC" w:rsidP="00A459C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上海 · </w:t>
                            </w:r>
                            <w:r w:rsidR="00760E28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x</w:t>
                            </w:r>
                            <w:r w:rsidR="00760E28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x</w:t>
                            </w: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酒店 </w:t>
                            </w:r>
                            <w:r w:rsidRPr="00D24146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· 1</w:t>
                            </w: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号厅</w:t>
                            </w:r>
                          </w:p>
                          <w:p w:rsidR="001920EF" w:rsidRPr="00D24146" w:rsidRDefault="003E2DAC" w:rsidP="00A459C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201</w:t>
                            </w:r>
                            <w:r w:rsidR="00760E28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年8月1日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8" type="#_x0000_t202" style="position:absolute;left:0;text-align:left;margin-left:347.15pt;margin-top:256.8pt;width:407.1pt;height:73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" filled="f" stroked="f" strokeweight=".5pt">
                <v:textbox>
                  <w:txbxContent>
                    <w:p w:rsidR="001920EF" w:rsidRPr="00D24146" w:rsidRDefault="003E2DAC" w:rsidP="00A459C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上海 · </w:t>
                      </w:r>
                      <w:r w:rsidR="00760E28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x</w:t>
                      </w:r>
                      <w:r w:rsidR="00760E28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0"/>
                          <w:szCs w:val="30"/>
                        </w:rPr>
                        <w:t>x</w:t>
                      </w: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酒店 </w:t>
                      </w:r>
                      <w:r w:rsidRPr="00D24146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0"/>
                          <w:szCs w:val="30"/>
                        </w:rPr>
                        <w:t>· 1</w:t>
                      </w: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号厅</w:t>
                      </w:r>
                    </w:p>
                    <w:p w:rsidR="001920EF" w:rsidRPr="00D24146" w:rsidRDefault="003E2DAC" w:rsidP="00A459C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201</w:t>
                      </w:r>
                      <w:r w:rsidR="00760E28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年8月1日 </w:t>
                      </w:r>
                    </w:p>
                  </w:txbxContent>
                </v:textbox>
              </v:shape>
            </w:pict>
          </mc:Fallback>
        </mc:AlternateContent>
      </w:r>
      <w:r w:rsidR="0021406E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2418080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21406E" w:rsidRDefault="003E2DAC" w:rsidP="00A459C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CC00"/>
                                <w:sz w:val="72"/>
                                <w:szCs w:val="70"/>
                              </w:rPr>
                            </w:pPr>
                            <w:r w:rsidRPr="0021406E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CC00"/>
                                <w:sz w:val="72"/>
                                <w:szCs w:val="70"/>
                              </w:rPr>
                              <w:t>名家书法入</w:t>
                            </w:r>
                            <w:r w:rsidR="00A459C2" w:rsidRPr="0021406E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CC00"/>
                                <w:sz w:val="72"/>
                                <w:szCs w:val="70"/>
                              </w:rPr>
                              <w:t>百家姓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9" type="#_x0000_t202" style="position:absolute;left:0;text-align:left;margin-left:389.05pt;margin-top:190.4pt;width:326.4pt;height:64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" filled="f" stroked="f" strokeweight=".5pt">
                <v:textbox>
                  <w:txbxContent>
                    <w:p w:rsidR="001920EF" w:rsidRPr="0021406E" w:rsidRDefault="003E2DAC" w:rsidP="00A459C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CC00"/>
                          <w:sz w:val="72"/>
                          <w:szCs w:val="70"/>
                        </w:rPr>
                      </w:pPr>
                      <w:r w:rsidRPr="0021406E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CC00"/>
                          <w:sz w:val="72"/>
                          <w:szCs w:val="70"/>
                        </w:rPr>
                        <w:t>名家书法入</w:t>
                      </w:r>
                      <w:r w:rsidR="00A459C2" w:rsidRPr="0021406E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CC00"/>
                          <w:sz w:val="72"/>
                          <w:szCs w:val="70"/>
                        </w:rPr>
                        <w:t>百家姓</w:t>
                      </w:r>
                    </w:p>
                  </w:txbxContent>
                </v:textbox>
              </v:shape>
            </w:pict>
          </mc:Fallback>
        </mc:AlternateContent>
      </w:r>
      <w:r w:rsidR="0021406E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2143234</wp:posOffset>
                </wp:positionV>
                <wp:extent cx="4481195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D24146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青年联合会 青年书法家协会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0" type="#_x0000_t202" style="position:absolute;left:0;text-align:left;margin-left:379.45pt;margin-top:168.75pt;width:352.85pt;height:39.4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" filled="f" stroked="f" strokeweight=".5pt">
                <v:textbox>
                  <w:txbxContent>
                    <w:p w:rsidR="001920EF" w:rsidRPr="00D24146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4146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青年联合会 青年书法家协会</w:t>
                      </w:r>
                    </w:p>
                  </w:txbxContent>
                </v:textbox>
              </v:shape>
            </w:pict>
          </mc:Fallback>
        </mc:AlternateContent>
      </w:r>
      <w:r w:rsidR="0021406E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1684181</wp:posOffset>
                </wp:positionV>
                <wp:extent cx="3023235" cy="853440"/>
                <wp:effectExtent l="0" t="0" r="0" b="381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D24146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1" type="#_x0000_t202" style="position:absolute;left:0;text-align:left;margin-left:22.8pt;margin-top:132.6pt;width:238.05pt;height:67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" filled="f" stroked="f" strokeweight=".5pt">
                <v:textbox>
                  <w:txbxContent>
                    <w:p w:rsidR="001920EF" w:rsidRPr="00D24146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D24146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21406E" w:rsidRPr="0021406E"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1752922</wp:posOffset>
                </wp:positionV>
                <wp:extent cx="1436370" cy="149860"/>
                <wp:effectExtent l="0" t="0" r="0" b="25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498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D159F1" id="矩形 26" o:spid="_x0000_s1026" style="position:absolute;left:0;text-align:left;margin-left:84.9pt;margin-top:138.05pt;width:113.1pt;height:11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" fillcolor="#ffc000" stroked="f" strokeweight="2pt"/>
            </w:pict>
          </mc:Fallback>
        </mc:AlternateContent>
      </w:r>
      <w:r w:rsidR="0021406E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-850265</wp:posOffset>
                </wp:positionH>
                <wp:positionV relativeFrom="paragraph">
                  <wp:posOffset>2518629</wp:posOffset>
                </wp:positionV>
                <wp:extent cx="5266690" cy="656590"/>
                <wp:effectExtent l="0" t="0" r="0" b="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D24146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上海</w:t>
                            </w:r>
                            <w:r w:rsidR="00760E28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x</w:t>
                            </w:r>
                            <w:r w:rsidR="00760E28"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32"/>
                                <w:szCs w:val="32"/>
                              </w:rPr>
                              <w:t>xx</w:t>
                            </w:r>
                            <w:r w:rsidRPr="00D24146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66.95pt;margin-top:198.3pt;width:414.7pt;height:5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" filled="f" stroked="f" strokeweight=".5pt">
                <v:textbox>
                  <w:txbxContent>
                    <w:p w:rsidR="001920EF" w:rsidRPr="00D24146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4146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2"/>
                          <w:szCs w:val="32"/>
                        </w:rPr>
                        <w:t>上海</w:t>
                      </w:r>
                      <w:r w:rsidR="00760E28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2"/>
                          <w:szCs w:val="32"/>
                        </w:rPr>
                        <w:t>x</w:t>
                      </w:r>
                      <w:r w:rsidR="00760E28"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32"/>
                          <w:szCs w:val="32"/>
                        </w:rPr>
                        <w:t>xx</w:t>
                      </w:r>
                      <w:r w:rsidRPr="00D24146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2"/>
                          <w:szCs w:val="3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D24146" w:rsidRPr="0021406E">
        <w:rPr>
          <w:rFonts w:ascii="隶书" w:eastAsia="隶书" w:hAnsi="隶书" w:cs="隶书"/>
          <w:noProof/>
          <w:color w:val="FF505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341822" behindDoc="0" locked="0" layoutInCell="1" allowOverlap="1" wp14:anchorId="44777CAA" wp14:editId="36F64BE4">
                <wp:simplePos x="0" y="0"/>
                <wp:positionH relativeFrom="column">
                  <wp:posOffset>1591310</wp:posOffset>
                </wp:positionH>
                <wp:positionV relativeFrom="paragraph">
                  <wp:posOffset>859790</wp:posOffset>
                </wp:positionV>
                <wp:extent cx="419761" cy="401854"/>
                <wp:effectExtent l="0" t="0" r="0" b="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61" cy="40185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3A8D1D2" id="椭圆 34" o:spid="_x0000_s1026" style="position:absolute;left:0;text-align:left;margin-left:125.3pt;margin-top:67.7pt;width:33.05pt;height:31.65pt;z-index:2513418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" fillcolor="#e5b8b7 [1301]" stroked="f" strokeweight="2pt"/>
            </w:pict>
          </mc:Fallback>
        </mc:AlternateContent>
      </w:r>
      <w:r w:rsidR="00D24146" w:rsidRPr="0021406E">
        <w:rPr>
          <w:rFonts w:ascii="隶书" w:eastAsia="隶书" w:hAnsi="隶书" w:cs="隶书"/>
          <w:noProof/>
          <w:color w:val="FF505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340798" behindDoc="0" locked="0" layoutInCell="1" allowOverlap="1" wp14:anchorId="7A1211AA" wp14:editId="223CA5C3">
                <wp:simplePos x="0" y="0"/>
                <wp:positionH relativeFrom="column">
                  <wp:posOffset>1591310</wp:posOffset>
                </wp:positionH>
                <wp:positionV relativeFrom="paragraph">
                  <wp:posOffset>165177</wp:posOffset>
                </wp:positionV>
                <wp:extent cx="419761" cy="401854"/>
                <wp:effectExtent l="0" t="0" r="0" b="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61" cy="40185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9C677B2" id="椭圆 33" o:spid="_x0000_s1026" style="position:absolute;left:0;text-align:left;margin-left:125.3pt;margin-top:13pt;width:33.05pt;height:31.65pt;z-index:251340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" fillcolor="#e5b8b7 [1301]" stroked="f" strokeweight="2pt"/>
            </w:pict>
          </mc:Fallback>
        </mc:AlternateContent>
      </w:r>
      <w:r w:rsidR="005F2E87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807984</wp:posOffset>
                </wp:positionV>
                <wp:extent cx="430530" cy="396240"/>
                <wp:effectExtent l="0" t="0" r="0" b="381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59C2" w:rsidRPr="0021406E" w:rsidRDefault="005F2E87">
                            <w:pPr>
                              <w:rPr>
                                <w:color w:val="FF5050"/>
                              </w:rPr>
                            </w:pPr>
                            <w:r w:rsidRPr="0021406E">
                              <w:rPr>
                                <w:rFonts w:ascii="隶书" w:eastAsia="隶书" w:hint="eastAsia"/>
                                <w:color w:val="FF5050"/>
                                <w:sz w:val="36"/>
                                <w:szCs w:val="36"/>
                              </w:rPr>
                              <w:t>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17" o:spid="_x0000_s1033" type="#_x0000_t202" style="position:absolute;left:0;text-align:left;margin-left:125.6pt;margin-top:63.6pt;width:33.9pt;height:31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" filled="f" stroked="f" strokeweight=".5pt">
                <v:textbox>
                  <w:txbxContent>
                    <w:p w:rsidR="00A459C2" w:rsidRPr="0021406E" w:rsidRDefault="005F2E87">
                      <w:pPr>
                        <w:rPr>
                          <w:color w:val="FF5050"/>
                        </w:rPr>
                      </w:pPr>
                      <w:r w:rsidRPr="0021406E">
                        <w:rPr>
                          <w:rFonts w:ascii="隶书" w:eastAsia="隶书" w:hint="eastAsia"/>
                          <w:color w:val="FF5050"/>
                          <w:sz w:val="36"/>
                          <w:szCs w:val="36"/>
                        </w:rPr>
                        <w:t>请</w:t>
                      </w:r>
                    </w:p>
                  </w:txbxContent>
                </v:textbox>
              </v:shape>
            </w:pict>
          </mc:Fallback>
        </mc:AlternateContent>
      </w:r>
      <w:r w:rsidR="005F2E87" w:rsidRPr="0021406E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169916</wp:posOffset>
                </wp:positionV>
                <wp:extent cx="413385" cy="37909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E87" w:rsidRPr="0021406E" w:rsidRDefault="005F2E87" w:rsidP="005F2E87">
                            <w:pPr>
                              <w:adjustRightInd w:val="0"/>
                              <w:snapToGrid w:val="0"/>
                              <w:rPr>
                                <w:rFonts w:ascii="隶书" w:eastAsia="隶书"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21406E">
                              <w:rPr>
                                <w:rFonts w:ascii="隶书" w:eastAsia="隶书" w:hint="eastAsia"/>
                                <w:color w:val="FF5050"/>
                                <w:sz w:val="36"/>
                                <w:szCs w:val="36"/>
                              </w:rPr>
                              <w:t>邀</w:t>
                            </w:r>
                          </w:p>
                          <w:p w:rsidR="00A459C2" w:rsidRPr="0021406E" w:rsidRDefault="00A459C2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13" o:spid="_x0000_s1034" type="#_x0000_t202" style="position:absolute;left:0;text-align:left;margin-left:125.65pt;margin-top:13.4pt;width:32.55pt;height:29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" filled="f" stroked="f" strokeweight=".5pt">
                <v:textbox>
                  <w:txbxContent>
                    <w:p w:rsidR="005F2E87" w:rsidRPr="0021406E" w:rsidRDefault="005F2E87" w:rsidP="005F2E87">
                      <w:pPr>
                        <w:adjustRightInd w:val="0"/>
                        <w:snapToGrid w:val="0"/>
                        <w:rPr>
                          <w:rFonts w:ascii="隶书" w:eastAsia="隶书"/>
                          <w:color w:val="FF5050"/>
                          <w:sz w:val="36"/>
                          <w:szCs w:val="36"/>
                        </w:rPr>
                      </w:pPr>
                      <w:r w:rsidRPr="0021406E">
                        <w:rPr>
                          <w:rFonts w:ascii="隶书" w:eastAsia="隶书" w:hint="eastAsia"/>
                          <w:color w:val="FF5050"/>
                          <w:sz w:val="36"/>
                          <w:szCs w:val="36"/>
                        </w:rPr>
                        <w:t>邀</w:t>
                      </w:r>
                    </w:p>
                    <w:p w:rsidR="00A459C2" w:rsidRPr="0021406E" w:rsidRDefault="00A459C2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0EF" w:rsidRDefault="000C4D7F">
      <w:r>
        <w:rPr>
          <w:noProof/>
        </w:rPr>
        <w:lastRenderedPageBreak/>
        <w:drawing>
          <wp:anchor distT="0" distB="0" distL="114300" distR="114300" simplePos="0" relativeHeight="252071936" behindDoc="1" locked="0" layoutInCell="1" allowOverlap="1" wp14:anchorId="2CFA8C8A" wp14:editId="22EE5CDB">
            <wp:simplePos x="0" y="0"/>
            <wp:positionH relativeFrom="column">
              <wp:posOffset>4579620</wp:posOffset>
            </wp:positionH>
            <wp:positionV relativeFrom="paragraph">
              <wp:posOffset>-721360</wp:posOffset>
            </wp:positionV>
            <wp:extent cx="4733925" cy="6676390"/>
            <wp:effectExtent l="0" t="0" r="952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1" locked="0" layoutInCell="1" allowOverlap="1" wp14:anchorId="75FECCF6" wp14:editId="4B09EC02">
            <wp:simplePos x="0" y="0"/>
            <wp:positionH relativeFrom="margin">
              <wp:posOffset>-433705</wp:posOffset>
            </wp:positionH>
            <wp:positionV relativeFrom="paragraph">
              <wp:posOffset>-726109</wp:posOffset>
            </wp:positionV>
            <wp:extent cx="4733925" cy="6676390"/>
            <wp:effectExtent l="0" t="0" r="9525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60C3B270" wp14:editId="4EA15A03">
                <wp:simplePos x="0" y="0"/>
                <wp:positionH relativeFrom="column">
                  <wp:posOffset>4939665</wp:posOffset>
                </wp:positionH>
                <wp:positionV relativeFrom="paragraph">
                  <wp:posOffset>3323590</wp:posOffset>
                </wp:positionV>
                <wp:extent cx="4034155" cy="231775"/>
                <wp:effectExtent l="0" t="0" r="444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E9F161" id="矩形 31" o:spid="_x0000_s1026" style="position:absolute;left:0;text-align:left;margin-left:388.95pt;margin-top:261.7pt;width:317.65pt;height:18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" fillcolor="#9e0000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F8BFD25" wp14:editId="487B4D3B">
                <wp:simplePos x="0" y="0"/>
                <wp:positionH relativeFrom="column">
                  <wp:posOffset>4939665</wp:posOffset>
                </wp:positionH>
                <wp:positionV relativeFrom="paragraph">
                  <wp:posOffset>1976755</wp:posOffset>
                </wp:positionV>
                <wp:extent cx="4034155" cy="231775"/>
                <wp:effectExtent l="0" t="0" r="4445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8B0C8D" id="矩形 30" o:spid="_x0000_s1026" style="position:absolute;left:0;text-align:left;margin-left:388.95pt;margin-top:155.65pt;width:317.65pt;height:18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" fillcolor="#9e0000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D34C230" wp14:editId="1C0A96BD">
                <wp:simplePos x="0" y="0"/>
                <wp:positionH relativeFrom="column">
                  <wp:posOffset>4939665</wp:posOffset>
                </wp:positionH>
                <wp:positionV relativeFrom="paragraph">
                  <wp:posOffset>-184785</wp:posOffset>
                </wp:positionV>
                <wp:extent cx="4034155" cy="231775"/>
                <wp:effectExtent l="0" t="0" r="444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420E04" id="矩形 28" o:spid="_x0000_s1026" style="position:absolute;left:0;text-align:left;margin-left:388.95pt;margin-top:-14.55pt;width:317.65pt;height:18.2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" fillcolor="#9e0000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481E46D1" wp14:editId="4C8F9EC9">
                <wp:simplePos x="0" y="0"/>
                <wp:positionH relativeFrom="column">
                  <wp:posOffset>4939929</wp:posOffset>
                </wp:positionH>
                <wp:positionV relativeFrom="paragraph">
                  <wp:posOffset>4605020</wp:posOffset>
                </wp:positionV>
                <wp:extent cx="4034155" cy="231775"/>
                <wp:effectExtent l="0" t="0" r="4445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1E5616" id="矩形 32" o:spid="_x0000_s1026" style="position:absolute;left:0;text-align:left;margin-left:388.95pt;margin-top:362.6pt;width:317.65pt;height:18.25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" fillcolor="#9e0000" stroked="f" strokeweight="2pt"/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3290306</wp:posOffset>
                </wp:positionV>
                <wp:extent cx="2216785" cy="28575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4" o:spid="_x0000_s1035" type="#_x0000_t202" style="position:absolute;left:0;text-align:left;margin-left:394.6pt;margin-top:259.1pt;width:174.55pt;height:22.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4567687</wp:posOffset>
                </wp:positionV>
                <wp:extent cx="1759788" cy="28575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60" o:spid="_x0000_s1036" type="#_x0000_t202" style="position:absolute;left:0;text-align:left;margin-left:393.95pt;margin-top:359.65pt;width:138.55pt;height:22.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1945257</wp:posOffset>
                </wp:positionV>
                <wp:extent cx="2130724" cy="295910"/>
                <wp:effectExtent l="0" t="0" r="0" b="0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1" o:spid="_x0000_s1037" type="#_x0000_t202" style="position:absolute;left:0;text-align:left;margin-left:393.95pt;margin-top:153.15pt;width:167.75pt;height:23.3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年会邀请对象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-219974</wp:posOffset>
                </wp:positionV>
                <wp:extent cx="2113471" cy="265430"/>
                <wp:effectExtent l="0" t="0" r="0" b="127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1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7" o:spid="_x0000_s1038" type="#_x0000_t202" style="position:absolute;left:0;text-align:left;margin-left:393.95pt;margin-top:-17.3pt;width:166.4pt;height:20.9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2452370</wp:posOffset>
                </wp:positionV>
                <wp:extent cx="402971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1920EF" w:rsidRDefault="001920EF">
                            <w:pPr>
                              <w:ind w:firstLine="45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0" o:spid="_x0000_s1039" type="#_x0000_t202" style="position:absolute;left:0;text-align:left;margin-left:388.85pt;margin-top:193.1pt;width:317.3pt;height:6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" filled="f" stroked="f">
                <v:textbox>
                  <w:txbxContent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</w:t>
                      </w:r>
                      <w:r>
                        <w:rPr>
                          <w:rFonts w:hint="eastAsia"/>
                          <w:sz w:val="22"/>
                        </w:rPr>
                        <w:t>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1920EF" w:rsidRDefault="001920EF">
                      <w:pPr>
                        <w:ind w:firstLine="45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803275</wp:posOffset>
                </wp:positionV>
                <wp:extent cx="4199890" cy="4328160"/>
                <wp:effectExtent l="0" t="0" r="0" b="0"/>
                <wp:wrapNone/>
                <wp:docPr id="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      </w: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      </w:r>
                          </w:p>
                          <w:p w:rsidR="001920EF" w:rsidRDefault="001920EF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1700" w:firstLine="357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青年联合会 青年书法家协会</w:t>
                            </w:r>
                          </w:p>
                          <w:p w:rsidR="001920EF" w:rsidRDefault="001920EF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1800" w:firstLine="378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二○一</w:t>
                            </w:r>
                            <w:r w:rsidR="00760E28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九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年十一月十八日</w:t>
                            </w: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:rsidR="001920EF" w:rsidRDefault="001920EF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40" type="#_x0000_t202" style="position:absolute;left:0;text-align:left;margin-left:-10.05pt;margin-top:63.25pt;width:330.7pt;height:34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" filled="f" stroked="f">
                <v:textbox>
                  <w:txbxContent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</w: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</w:r>
                    </w:p>
                    <w:p w:rsidR="001920EF" w:rsidRDefault="001920EF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1700" w:firstLine="357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青年联合会 青年书法家协会</w:t>
                      </w:r>
                    </w:p>
                    <w:p w:rsidR="001920EF" w:rsidRDefault="001920EF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1800" w:firstLine="378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二○一</w:t>
                      </w:r>
                      <w:r w:rsidR="00760E28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九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年十一月十八日</w:t>
                      </w:r>
                      <w:r>
                        <w:rPr>
                          <w:color w:val="000000"/>
                          <w:sz w:val="21"/>
                          <w:szCs w:val="21"/>
                        </w:rPr>
                        <w:t>!</w:t>
                      </w:r>
                    </w:p>
                    <w:p w:rsidR="001920EF" w:rsidRDefault="001920EF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106680</wp:posOffset>
                </wp:positionV>
                <wp:extent cx="4138295" cy="539750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诚邀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先生/女士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1" type="#_x0000_t202" style="position:absolute;left:0;text-align:left;margin-left:-3.5pt;margin-top:8.4pt;width:325.85pt;height: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" filled="f" stroked="f" strokeweight=".5pt">
                <v:textbox>
                  <w:txbxContent>
                    <w:p w:rsidR="001920EF" w:rsidRDefault="003E2DAC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诚邀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先生/女士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272415</wp:posOffset>
                </wp:positionV>
                <wp:extent cx="4029710" cy="1614170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、该项目符合国家的产业政策，具有较好的市场前景和发展空间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、该项目不仅将极大的促进双方发展，而且还将极大的促进两地合作，具有较大的经济效益和社会效益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8" o:spid="_x0000_s1042" type="#_x0000_t202" style="position:absolute;left:0;text-align:left;margin-left:393.65pt;margin-top:21.45pt;width:317.3pt;height:12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sz w:val="22"/>
                        </w:rPr>
                        <w:t>、该项目符合国家的产业政策，具有较好的市场前景和发展空间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、该项目不仅将极大的促进双方发展，而且还将极大的促进两地合作，具有较大的经济效益和社会效益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3747770</wp:posOffset>
                </wp:positionV>
                <wp:extent cx="4029710" cy="65849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760E28">
                              <w:t>9</w:t>
                            </w:r>
                            <w:r>
                              <w:t>年</w:t>
                            </w:r>
                            <w:r>
                              <w:t>7</w:t>
                            </w:r>
                            <w:r>
                              <w:t>月</w:t>
                            </w:r>
                            <w:r>
                              <w:t>28</w:t>
                            </w:r>
                            <w:r>
                              <w:t>号</w:t>
                            </w:r>
                          </w:p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会议地点：上海市</w:t>
                            </w:r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</w:p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43" type="#_x0000_t202" style="position:absolute;left:0;text-align:left;margin-left:388.85pt;margin-top:295.1pt;width:317.3pt;height:5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" filled="f" stroked="f">
                <v:textbox>
                  <w:txbxContent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760E28">
                        <w:t>9</w:t>
                      </w:r>
                      <w:r>
                        <w:t>年</w:t>
                      </w:r>
                      <w:r>
                        <w:t>7</w:t>
                      </w:r>
                      <w:r>
                        <w:t>月</w:t>
                      </w:r>
                      <w:r>
                        <w:t>28</w:t>
                      </w:r>
                      <w:r>
                        <w:t>号</w:t>
                      </w:r>
                    </w:p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会议地点：上海市</w:t>
                      </w:r>
                      <w:r>
                        <w:rPr>
                          <w:rFonts w:hint="eastAsia"/>
                        </w:rPr>
                        <w:t>100085</w:t>
                      </w:r>
                    </w:p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>
                        <w:rPr>
                          <w:rFonts w:hint="eastAsia"/>
                        </w:rPr>
                        <w:t>00-000000000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4980305</wp:posOffset>
                </wp:positionV>
                <wp:extent cx="402971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760E28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 w:rsidR="00760E28">
                              <w:rPr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1920EF" w:rsidRDefault="003E2DAC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760E28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 w:rsidR="00760E28">
                              <w:rPr>
                                <w:sz w:val="22"/>
                              </w:rPr>
                              <w:t>x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4" type="#_x0000_t202" style="position:absolute;left:0;text-align:left;margin-left:388.85pt;margin-top:392.15pt;width:317.3pt;height:3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" filled="f" stroked="f">
                <v:textbox>
                  <w:txbxContent>
                    <w:p w:rsidR="001920EF" w:rsidRDefault="003E2DAC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760E28">
                        <w:rPr>
                          <w:rFonts w:hint="eastAsia"/>
                          <w:sz w:val="22"/>
                        </w:rPr>
                        <w:t>x</w:t>
                      </w:r>
                      <w:r w:rsidR="00760E28">
                        <w:rPr>
                          <w:sz w:val="22"/>
                        </w:rPr>
                        <w:t>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1920EF" w:rsidRDefault="003E2DAC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760E28">
                        <w:rPr>
                          <w:rFonts w:hint="eastAsia"/>
                          <w:sz w:val="22"/>
                        </w:rPr>
                        <w:t>x</w:t>
                      </w:r>
                      <w:r w:rsidR="00760E28">
                        <w:rPr>
                          <w:sz w:val="22"/>
                        </w:rPr>
                        <w:t>x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Default="003E2DA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1920EF" w:rsidRDefault="003E2DA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45" type="#_x0000_t202" style="position:absolute;left:0;text-align:left;margin-left:205.05pt;margin-top:568.2pt;width:211.5pt;height:7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" filled="f" stroked="f" strokeweight=".5pt">
                <v:textbox>
                  <w:txbxContent>
                    <w:p w:rsidR="001920EF" w:rsidRDefault="003E2DA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1920EF" w:rsidRDefault="003E2DA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0EF">
      <w:pgSz w:w="16783" w:h="11850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E78" w:rsidRDefault="00651E78" w:rsidP="007013C0">
      <w:r>
        <w:separator/>
      </w:r>
    </w:p>
  </w:endnote>
  <w:endnote w:type="continuationSeparator" w:id="0">
    <w:p w:rsidR="00651E78" w:rsidRDefault="00651E78" w:rsidP="0070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E78" w:rsidRDefault="00651E78" w:rsidP="007013C0">
      <w:r>
        <w:separator/>
      </w:r>
    </w:p>
  </w:footnote>
  <w:footnote w:type="continuationSeparator" w:id="0">
    <w:p w:rsidR="00651E78" w:rsidRDefault="00651E78" w:rsidP="0070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C13FB0"/>
    <w:rsid w:val="000207B5"/>
    <w:rsid w:val="00025F55"/>
    <w:rsid w:val="00037580"/>
    <w:rsid w:val="000549CE"/>
    <w:rsid w:val="0005733C"/>
    <w:rsid w:val="000A2CBC"/>
    <w:rsid w:val="000C4D7F"/>
    <w:rsid w:val="000E0AA7"/>
    <w:rsid w:val="001412F8"/>
    <w:rsid w:val="001466D2"/>
    <w:rsid w:val="001920EF"/>
    <w:rsid w:val="0021406E"/>
    <w:rsid w:val="00350F02"/>
    <w:rsid w:val="00382BA7"/>
    <w:rsid w:val="003B56D6"/>
    <w:rsid w:val="003E2DAC"/>
    <w:rsid w:val="00425B66"/>
    <w:rsid w:val="005102C9"/>
    <w:rsid w:val="00542D14"/>
    <w:rsid w:val="00582522"/>
    <w:rsid w:val="005F2E87"/>
    <w:rsid w:val="00651E78"/>
    <w:rsid w:val="007013C0"/>
    <w:rsid w:val="00760E28"/>
    <w:rsid w:val="00800BD7"/>
    <w:rsid w:val="008138CC"/>
    <w:rsid w:val="008C3F16"/>
    <w:rsid w:val="00A459C2"/>
    <w:rsid w:val="00A713A2"/>
    <w:rsid w:val="00AC5C83"/>
    <w:rsid w:val="00AE150D"/>
    <w:rsid w:val="00B5686A"/>
    <w:rsid w:val="00B610AB"/>
    <w:rsid w:val="00B81D68"/>
    <w:rsid w:val="00C948EE"/>
    <w:rsid w:val="00D24146"/>
    <w:rsid w:val="00DC4061"/>
    <w:rsid w:val="00ED5022"/>
    <w:rsid w:val="00F91216"/>
    <w:rsid w:val="00F960EA"/>
    <w:rsid w:val="01725960"/>
    <w:rsid w:val="047C5BFE"/>
    <w:rsid w:val="05CD506D"/>
    <w:rsid w:val="08EC4913"/>
    <w:rsid w:val="09B8331C"/>
    <w:rsid w:val="0C4003EF"/>
    <w:rsid w:val="10A277CF"/>
    <w:rsid w:val="114755F0"/>
    <w:rsid w:val="11C13FB0"/>
    <w:rsid w:val="140472AC"/>
    <w:rsid w:val="15052FD2"/>
    <w:rsid w:val="15C376BA"/>
    <w:rsid w:val="184235DE"/>
    <w:rsid w:val="18E41FE4"/>
    <w:rsid w:val="236F2316"/>
    <w:rsid w:val="261D485A"/>
    <w:rsid w:val="29BF149C"/>
    <w:rsid w:val="2AF143D4"/>
    <w:rsid w:val="2C8F5A0F"/>
    <w:rsid w:val="2EB80484"/>
    <w:rsid w:val="2F735ABB"/>
    <w:rsid w:val="34D35554"/>
    <w:rsid w:val="34F04E20"/>
    <w:rsid w:val="369D31FD"/>
    <w:rsid w:val="373A366A"/>
    <w:rsid w:val="37AE1410"/>
    <w:rsid w:val="3DA6146B"/>
    <w:rsid w:val="3F3251CC"/>
    <w:rsid w:val="423D1A39"/>
    <w:rsid w:val="463F0178"/>
    <w:rsid w:val="493B7AE8"/>
    <w:rsid w:val="493E2B3F"/>
    <w:rsid w:val="4B0525D7"/>
    <w:rsid w:val="4C493705"/>
    <w:rsid w:val="51D63B24"/>
    <w:rsid w:val="54513BA7"/>
    <w:rsid w:val="55656443"/>
    <w:rsid w:val="59521842"/>
    <w:rsid w:val="59B32AAD"/>
    <w:rsid w:val="59F0353E"/>
    <w:rsid w:val="5AE11A66"/>
    <w:rsid w:val="5B0F0E90"/>
    <w:rsid w:val="5D7D6A5D"/>
    <w:rsid w:val="60B57038"/>
    <w:rsid w:val="657064D0"/>
    <w:rsid w:val="66757860"/>
    <w:rsid w:val="6AC3130A"/>
    <w:rsid w:val="6C005486"/>
    <w:rsid w:val="6CDF031B"/>
    <w:rsid w:val="6CE303A6"/>
    <w:rsid w:val="6D9F3258"/>
    <w:rsid w:val="71663BAB"/>
    <w:rsid w:val="72272BA1"/>
    <w:rsid w:val="74D514B5"/>
    <w:rsid w:val="7629137C"/>
    <w:rsid w:val="795D2FEF"/>
    <w:rsid w:val="79F73FA4"/>
    <w:rsid w:val="7D8F73DD"/>
    <w:rsid w:val="7E5461CE"/>
    <w:rsid w:val="7EB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57A8C53"/>
  <w15:docId w15:val="{C9129B43-A000-4052-8EA7-CB45C199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/>
    </w:rPr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a6"/>
    <w:rsid w:val="00701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013C0"/>
    <w:rPr>
      <w:kern w:val="2"/>
      <w:sz w:val="18"/>
      <w:szCs w:val="18"/>
    </w:rPr>
  </w:style>
  <w:style w:type="paragraph" w:styleId="a7">
    <w:name w:val="footer"/>
    <w:basedOn w:val="a"/>
    <w:link w:val="a8"/>
    <w:rsid w:val="00701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013C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opic\AppData\Roaming\Kingsoft\office6\templates\download\&#40664;&#35748;\&#36992;&#35831;&#20989;-Word&#21452;&#38754;&#39640;&#31471;&#20250;&#35758;&#21830;&#21153;&#36992;&#35831;&#20989;02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邀请函-Word双面高端会议商务邀请函02.doc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cp:lastPrinted>2017-12-08T13:21:00Z</cp:lastPrinted>
  <dcterms:created xsi:type="dcterms:W3CDTF">2017-12-08T13:20:00Z</dcterms:created>
  <dcterms:modified xsi:type="dcterms:W3CDTF">2019-03-14T03:55:00Z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