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3D5" w:rsidRDefault="00DB5471">
      <w:pPr>
        <w:jc w:val="center"/>
        <w:rPr>
          <w:rFonts w:ascii="隶书" w:eastAsia="隶书" w:hAnsi="隶书" w:cs="隶书"/>
          <w:color w:val="CE9B00"/>
          <w:sz w:val="130"/>
          <w:szCs w:val="130"/>
        </w:rPr>
      </w:pPr>
      <w:r>
        <w:rPr>
          <w:rFonts w:ascii="隶书" w:eastAsia="隶书" w:hAnsi="隶书" w:cs="隶书"/>
          <w:noProof/>
          <w:color w:val="CE9B00"/>
          <w:sz w:val="130"/>
          <w:szCs w:val="130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-1134374</wp:posOffset>
            </wp:positionV>
            <wp:extent cx="10644877" cy="7507520"/>
            <wp:effectExtent l="0" t="0" r="444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877" cy="750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7F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615950</wp:posOffset>
                </wp:positionV>
                <wp:extent cx="3023235" cy="941070"/>
                <wp:effectExtent l="0" t="0" r="0" b="0"/>
                <wp:wrapNone/>
                <wp:docPr id="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35" cy="94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13D5" w:rsidRPr="00DB5471" w:rsidRDefault="00EA3902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DB5471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23.6pt;margin-top:48.5pt;width:238.05pt;height:74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" filled="f" stroked="f" strokeweight=".5pt">
                <v:textbox>
                  <w:txbxContent>
                    <w:p w:rsidR="002113D5" w:rsidRPr="00DB5471" w:rsidRDefault="00EA3902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</w:pPr>
                      <w:r w:rsidRPr="00DB5471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</w:p>
    <w:p w:rsidR="002113D5" w:rsidRPr="00C1747F" w:rsidRDefault="006177F4">
      <w:pPr>
        <w:jc w:val="center"/>
        <w:rPr>
          <w:rFonts w:ascii="隶书" w:eastAsia="隶书" w:hAnsi="隶书" w:cs="隶书"/>
          <w:color w:val="D49898"/>
          <w:sz w:val="130"/>
          <w:szCs w:val="130"/>
        </w:rPr>
      </w:pPr>
      <w:r w:rsidRPr="003F273E">
        <w:rPr>
          <w:noProof/>
          <w:color w:val="5EA8B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-859155</wp:posOffset>
                </wp:positionH>
                <wp:positionV relativeFrom="paragraph">
                  <wp:posOffset>452120</wp:posOffset>
                </wp:positionV>
                <wp:extent cx="5266690" cy="656590"/>
                <wp:effectExtent l="0" t="0" r="0" b="0"/>
                <wp:wrapNone/>
                <wp:docPr id="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65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13D5" w:rsidRPr="00DB5471" w:rsidRDefault="00EA3902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B5471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上海</w:t>
                            </w:r>
                            <w:r w:rsidR="005734B9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z</w:t>
                            </w:r>
                            <w:r w:rsidR="005734B9"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36"/>
                                <w:szCs w:val="36"/>
                              </w:rPr>
                              <w:t>zz</w:t>
                            </w:r>
                            <w:r w:rsidRPr="00DB5471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67.65pt;margin-top:35.6pt;width:414.7pt;height:51.7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" filled="f" stroked="f" strokeweight=".5pt">
                <v:textbox>
                  <w:txbxContent>
                    <w:p w:rsidR="002113D5" w:rsidRPr="00DB5471" w:rsidRDefault="00EA3902">
                      <w:pPr>
                        <w:jc w:val="center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B5471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36"/>
                          <w:szCs w:val="36"/>
                        </w:rPr>
                        <w:t>上海</w:t>
                      </w:r>
                      <w:r w:rsidR="005734B9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36"/>
                          <w:szCs w:val="36"/>
                        </w:rPr>
                        <w:t>z</w:t>
                      </w:r>
                      <w:r w:rsidR="005734B9"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36"/>
                          <w:szCs w:val="36"/>
                        </w:rPr>
                        <w:t>zz</w:t>
                      </w:r>
                      <w:r w:rsidRPr="00DB5471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36"/>
                          <w:szCs w:val="36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</w:p>
    <w:p w:rsidR="002113D5" w:rsidRDefault="00DB5471">
      <w:pPr>
        <w:sectPr w:rsidR="002113D5">
          <w:pgSz w:w="16783" w:h="11850" w:orient="landscape"/>
          <w:pgMar w:top="1800" w:right="1440" w:bottom="1800" w:left="1440" w:header="851" w:footer="992" w:gutter="0"/>
          <w:cols w:space="720"/>
          <w:docGrid w:type="lines" w:linePitch="312"/>
        </w:sectPr>
      </w:pPr>
      <w:r w:rsidRPr="003F273E">
        <w:rPr>
          <w:noProof/>
          <w:color w:val="5EA8B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5007429</wp:posOffset>
                </wp:positionH>
                <wp:positionV relativeFrom="paragraph">
                  <wp:posOffset>1415142</wp:posOffset>
                </wp:positionV>
                <wp:extent cx="4145280" cy="1175657"/>
                <wp:effectExtent l="0" t="0" r="0" b="5715"/>
                <wp:wrapNone/>
                <wp:docPr id="1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1175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13D5" w:rsidRPr="00DB5471" w:rsidRDefault="00EA3902">
                            <w:pPr>
                              <w:jc w:val="center"/>
                              <w:rPr>
                                <w:rFonts w:ascii="方正舒体简体" w:eastAsia="方正舒体简体" w:hAnsi="微软雅黑" w:cs="微软雅黑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DB5471">
                              <w:rPr>
                                <w:rFonts w:ascii="方正舒体简体" w:eastAsia="方正舒体简体" w:hAnsi="微软雅黑" w:cs="微软雅黑" w:hint="eastAsia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  <w:t>名家书法入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8" type="#_x0000_t202" style="position:absolute;left:0;text-align:left;margin-left:394.3pt;margin-top:111.45pt;width:326.4pt;height:92.5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" filled="f" stroked="f" strokeweight=".5pt">
                <v:textbox>
                  <w:txbxContent>
                    <w:p w:rsidR="002113D5" w:rsidRPr="00DB5471" w:rsidRDefault="00EA3902">
                      <w:pPr>
                        <w:jc w:val="center"/>
                        <w:rPr>
                          <w:rFonts w:ascii="方正舒体简体" w:eastAsia="方正舒体简体" w:hAnsi="微软雅黑" w:cs="微软雅黑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</w:pPr>
                      <w:r w:rsidRPr="00DB5471">
                        <w:rPr>
                          <w:rFonts w:ascii="方正舒体简体" w:eastAsia="方正舒体简体" w:hAnsi="微软雅黑" w:cs="微软雅黑" w:hint="eastAsia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  <w:t>名家书法入</w:t>
                      </w:r>
                    </w:p>
                  </w:txbxContent>
                </v:textbox>
              </v:shape>
            </w:pict>
          </mc:Fallback>
        </mc:AlternateContent>
      </w:r>
      <w:r w:rsidRPr="003F273E">
        <w:rPr>
          <w:noProof/>
          <w:color w:val="5EA8BA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4841875</wp:posOffset>
                </wp:positionH>
                <wp:positionV relativeFrom="paragraph">
                  <wp:posOffset>1071616</wp:posOffset>
                </wp:positionV>
                <wp:extent cx="4481195" cy="501015"/>
                <wp:effectExtent l="0" t="0" r="0" b="0"/>
                <wp:wrapNone/>
                <wp:docPr id="1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50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13D5" w:rsidRPr="00DB5471" w:rsidRDefault="00EA3902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B547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青年联合会 青年书法家协会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9" type="#_x0000_t202" style="position:absolute;left:0;text-align:left;margin-left:381.25pt;margin-top:84.4pt;width:352.85pt;height:39.4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" filled="f" stroked="f" strokeweight=".5pt">
                <v:textbox>
                  <w:txbxContent>
                    <w:p w:rsidR="002113D5" w:rsidRPr="00DB5471" w:rsidRDefault="00EA3902">
                      <w:pPr>
                        <w:jc w:val="center"/>
                        <w:rPr>
                          <w:rFonts w:ascii="微软雅黑" w:eastAsia="微软雅黑" w:hAnsi="微软雅黑" w:cs="微软雅黑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B5471">
                        <w:rPr>
                          <w:rFonts w:ascii="微软雅黑" w:eastAsia="微软雅黑" w:hAnsi="微软雅黑" w:cs="微软雅黑" w:hint="eastAsia"/>
                          <w:bCs/>
                          <w:color w:val="FFFFFF" w:themeColor="background1"/>
                          <w:sz w:val="32"/>
                          <w:szCs w:val="32"/>
                        </w:rPr>
                        <w:t>青年联合会 青年书法家协会</w:t>
                      </w:r>
                    </w:p>
                  </w:txbxContent>
                </v:textbox>
              </v:shape>
            </w:pict>
          </mc:Fallback>
        </mc:AlternateContent>
      </w:r>
      <w:r w:rsidRPr="003F273E">
        <w:rPr>
          <w:noProof/>
          <w:color w:val="5EA8B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3123265</wp:posOffset>
                </wp:positionV>
                <wp:extent cx="4481195" cy="787400"/>
                <wp:effectExtent l="0" t="0" r="0" b="0"/>
                <wp:wrapNone/>
                <wp:docPr id="1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13D5" w:rsidRPr="00DB5471" w:rsidRDefault="00EA3902" w:rsidP="00A7603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cs="微软雅黑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B547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上海 · </w:t>
                            </w:r>
                            <w:r w:rsidR="005734B9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z</w:t>
                            </w:r>
                            <w:r w:rsidR="005734B9">
                              <w:rPr>
                                <w:rFonts w:ascii="微软雅黑" w:eastAsia="微软雅黑" w:hAnsi="微软雅黑" w:cs="微软雅黑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z</w:t>
                            </w:r>
                            <w:r w:rsidRPr="00DB547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酒店 </w:t>
                            </w:r>
                            <w:r w:rsidRPr="00DB5471">
                              <w:rPr>
                                <w:rFonts w:ascii="微软雅黑" w:eastAsia="微软雅黑" w:hAnsi="微软雅黑" w:cs="微软雅黑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· 1</w:t>
                            </w:r>
                            <w:r w:rsidRPr="00DB547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号厅</w:t>
                            </w:r>
                          </w:p>
                          <w:p w:rsidR="002113D5" w:rsidRPr="00DB5471" w:rsidRDefault="00EA3902" w:rsidP="00A7603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cs="微软雅黑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B547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201</w:t>
                            </w:r>
                            <w:r w:rsidR="005734B9">
                              <w:rPr>
                                <w:rFonts w:ascii="微软雅黑" w:eastAsia="微软雅黑" w:hAnsi="微软雅黑" w:cs="微软雅黑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9</w:t>
                            </w:r>
                            <w:r w:rsidRPr="00DB5471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年8月1日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379.05pt;margin-top:245.95pt;width:352.85pt;height:62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" filled="f" stroked="f" strokeweight=".5pt">
                <v:textbox>
                  <w:txbxContent>
                    <w:p w:rsidR="002113D5" w:rsidRPr="00DB5471" w:rsidRDefault="00EA3902" w:rsidP="00A76036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cs="微软雅黑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B5471">
                        <w:rPr>
                          <w:rFonts w:ascii="微软雅黑" w:eastAsia="微软雅黑" w:hAnsi="微软雅黑" w:cs="微软雅黑" w:hint="eastAsia"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上海 · </w:t>
                      </w:r>
                      <w:r w:rsidR="005734B9">
                        <w:rPr>
                          <w:rFonts w:ascii="微软雅黑" w:eastAsia="微软雅黑" w:hAnsi="微软雅黑" w:cs="微软雅黑" w:hint="eastAsia"/>
                          <w:bCs/>
                          <w:color w:val="FFFFFF" w:themeColor="background1"/>
                          <w:sz w:val="32"/>
                          <w:szCs w:val="32"/>
                        </w:rPr>
                        <w:t>z</w:t>
                      </w:r>
                      <w:r w:rsidR="005734B9">
                        <w:rPr>
                          <w:rFonts w:ascii="微软雅黑" w:eastAsia="微软雅黑" w:hAnsi="微软雅黑" w:cs="微软雅黑"/>
                          <w:bCs/>
                          <w:color w:val="FFFFFF" w:themeColor="background1"/>
                          <w:sz w:val="32"/>
                          <w:szCs w:val="32"/>
                        </w:rPr>
                        <w:t>z</w:t>
                      </w:r>
                      <w:r w:rsidRPr="00DB5471">
                        <w:rPr>
                          <w:rFonts w:ascii="微软雅黑" w:eastAsia="微软雅黑" w:hAnsi="微软雅黑" w:cs="微软雅黑" w:hint="eastAsia"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酒店 </w:t>
                      </w:r>
                      <w:r w:rsidRPr="00DB5471">
                        <w:rPr>
                          <w:rFonts w:ascii="微软雅黑" w:eastAsia="微软雅黑" w:hAnsi="微软雅黑" w:cs="微软雅黑"/>
                          <w:bCs/>
                          <w:color w:val="FFFFFF" w:themeColor="background1"/>
                          <w:sz w:val="32"/>
                          <w:szCs w:val="32"/>
                        </w:rPr>
                        <w:t>· 1</w:t>
                      </w:r>
                      <w:r w:rsidRPr="00DB5471">
                        <w:rPr>
                          <w:rFonts w:ascii="微软雅黑" w:eastAsia="微软雅黑" w:hAnsi="微软雅黑" w:cs="微软雅黑" w:hint="eastAsia"/>
                          <w:bCs/>
                          <w:color w:val="FFFFFF" w:themeColor="background1"/>
                          <w:sz w:val="32"/>
                          <w:szCs w:val="32"/>
                        </w:rPr>
                        <w:t>号厅</w:t>
                      </w:r>
                    </w:p>
                    <w:p w:rsidR="002113D5" w:rsidRPr="00DB5471" w:rsidRDefault="00EA3902" w:rsidP="00A76036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cs="微软雅黑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B5471">
                        <w:rPr>
                          <w:rFonts w:ascii="微软雅黑" w:eastAsia="微软雅黑" w:hAnsi="微软雅黑" w:cs="微软雅黑" w:hint="eastAsia"/>
                          <w:bCs/>
                          <w:color w:val="FFFFFF" w:themeColor="background1"/>
                          <w:sz w:val="32"/>
                          <w:szCs w:val="32"/>
                        </w:rPr>
                        <w:t>201</w:t>
                      </w:r>
                      <w:r w:rsidR="005734B9">
                        <w:rPr>
                          <w:rFonts w:ascii="微软雅黑" w:eastAsia="微软雅黑" w:hAnsi="微软雅黑" w:cs="微软雅黑"/>
                          <w:bCs/>
                          <w:color w:val="FFFFFF" w:themeColor="background1"/>
                          <w:sz w:val="32"/>
                          <w:szCs w:val="32"/>
                        </w:rPr>
                        <w:t>9</w:t>
                      </w:r>
                      <w:r w:rsidRPr="00DB5471">
                        <w:rPr>
                          <w:rFonts w:ascii="微软雅黑" w:eastAsia="微软雅黑" w:hAnsi="微软雅黑" w:cs="微软雅黑" w:hint="eastAsia"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年8月1日 </w:t>
                      </w:r>
                    </w:p>
                  </w:txbxContent>
                </v:textbox>
              </v:shape>
            </w:pict>
          </mc:Fallback>
        </mc:AlternateContent>
      </w:r>
    </w:p>
    <w:p w:rsidR="00A76036" w:rsidRDefault="00183EF1" w:rsidP="00A76036">
      <w:r w:rsidRPr="00183EF1">
        <w:rPr>
          <w:noProof/>
        </w:rPr>
        <w:lastRenderedPageBreak/>
        <w:drawing>
          <wp:anchor distT="0" distB="0" distL="114300" distR="114300" simplePos="0" relativeHeight="251719168" behindDoc="1" locked="0" layoutInCell="1" allowOverlap="1" wp14:anchorId="2AB2948D" wp14:editId="1FF9A883">
            <wp:simplePos x="0" y="0"/>
            <wp:positionH relativeFrom="page">
              <wp:align>right</wp:align>
            </wp:positionH>
            <wp:positionV relativeFrom="paragraph">
              <wp:posOffset>-1835150</wp:posOffset>
            </wp:positionV>
            <wp:extent cx="5391150" cy="1860550"/>
            <wp:effectExtent l="0" t="0" r="0" b="635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EF1">
        <w:rPr>
          <w:noProof/>
        </w:rPr>
        <w:drawing>
          <wp:anchor distT="0" distB="0" distL="114300" distR="114300" simplePos="0" relativeHeight="251718144" behindDoc="1" locked="0" layoutInCell="1" allowOverlap="1" wp14:anchorId="1A78C2A8" wp14:editId="25D06F57">
            <wp:simplePos x="0" y="0"/>
            <wp:positionH relativeFrom="page">
              <wp:align>left</wp:align>
            </wp:positionH>
            <wp:positionV relativeFrom="paragraph">
              <wp:posOffset>-1822450</wp:posOffset>
            </wp:positionV>
            <wp:extent cx="5391150" cy="1860550"/>
            <wp:effectExtent l="0" t="0" r="0" b="635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2EE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042080A" wp14:editId="703B2209">
                <wp:simplePos x="0" y="0"/>
                <wp:positionH relativeFrom="column">
                  <wp:posOffset>-166370</wp:posOffset>
                </wp:positionH>
                <wp:positionV relativeFrom="paragraph">
                  <wp:posOffset>106680</wp:posOffset>
                </wp:positionV>
                <wp:extent cx="4138295" cy="539750"/>
                <wp:effectExtent l="0" t="0" r="0" b="0"/>
                <wp:wrapNone/>
                <wp:docPr id="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29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6036" w:rsidRDefault="00A76036" w:rsidP="00A76036">
                            <w:pPr>
                              <w:jc w:val="left"/>
                              <w:rPr>
                                <w:rFonts w:ascii="宋体" w:hAnsi="宋体" w:cs="方正大标宋简体"/>
                                <w:b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</w:rPr>
                              <w:t>诚邀</w:t>
                            </w: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  <w:u w:val="single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</w:rPr>
                              <w:t>先生/女士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42080A" id="_x0000_s1031" type="#_x0000_t202" style="position:absolute;left:0;text-align:left;margin-left:-13.1pt;margin-top:8.4pt;width:325.85pt;height:42.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" filled="f" stroked="f" strokeweight=".5pt">
                <v:textbox>
                  <w:txbxContent>
                    <w:p w:rsidR="00A76036" w:rsidRDefault="00A76036" w:rsidP="00A76036">
                      <w:pPr>
                        <w:jc w:val="left"/>
                        <w:rPr>
                          <w:rFonts w:ascii="宋体" w:hAnsi="宋体" w:cs="方正大标宋简体"/>
                          <w:b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</w:rPr>
                        <w:t>诚邀</w:t>
                      </w: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  <w:u w:val="single"/>
                        </w:rPr>
                        <w:t xml:space="preserve">                </w:t>
                      </w: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</w:rPr>
                        <w:t>先生/女士</w:t>
                      </w:r>
                    </w:p>
                  </w:txbxContent>
                </v:textbox>
              </v:shape>
            </w:pict>
          </mc:Fallback>
        </mc:AlternateContent>
      </w:r>
      <w:r w:rsidR="00A76036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7F3CFE9" wp14:editId="2F7BCF06">
                <wp:simplePos x="0" y="0"/>
                <wp:positionH relativeFrom="column">
                  <wp:posOffset>4863465</wp:posOffset>
                </wp:positionH>
                <wp:positionV relativeFrom="paragraph">
                  <wp:posOffset>3614751</wp:posOffset>
                </wp:positionV>
                <wp:extent cx="4029710" cy="658495"/>
                <wp:effectExtent l="0" t="0" r="0" b="0"/>
                <wp:wrapNone/>
                <wp:docPr id="1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658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A76036" w:rsidRDefault="00A76036" w:rsidP="00A76036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会议时间：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01</w:t>
                            </w:r>
                            <w:r w:rsidR="005734B9">
                              <w:t>9</w:t>
                            </w:r>
                            <w:r>
                              <w:t>年</w:t>
                            </w:r>
                            <w:r>
                              <w:t>7</w:t>
                            </w:r>
                            <w:r>
                              <w:t>月</w:t>
                            </w:r>
                            <w:r>
                              <w:t>28</w:t>
                            </w:r>
                            <w:r>
                              <w:t>号</w:t>
                            </w:r>
                          </w:p>
                          <w:p w:rsidR="00A76036" w:rsidRDefault="00A76036" w:rsidP="00A76036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会议地点：上海市</w:t>
                            </w:r>
                            <w:r>
                              <w:rPr>
                                <w:rFonts w:hint="eastAsia"/>
                              </w:rPr>
                              <w:t>100085</w:t>
                            </w:r>
                          </w:p>
                          <w:p w:rsidR="00A76036" w:rsidRDefault="00A76036" w:rsidP="00A76036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会议报名热线：</w:t>
                            </w:r>
                            <w:r>
                              <w:rPr>
                                <w:rFonts w:hint="eastAsia"/>
                              </w:rPr>
                              <w:t>00-000000000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07F3CFE9" id="文本框 62" o:spid="_x0000_s1032" type="#_x0000_t202" style="position:absolute;left:0;text-align:left;margin-left:382.95pt;margin-top:284.65pt;width:317.3pt;height:51.8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" filled="f" stroked="f">
                <v:textbox>
                  <w:txbxContent>
                    <w:p w:rsidR="00A76036" w:rsidRDefault="00A76036" w:rsidP="00A76036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会议时间：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t>01</w:t>
                      </w:r>
                      <w:r w:rsidR="005734B9">
                        <w:t>9</w:t>
                      </w:r>
                      <w:r>
                        <w:t>年</w:t>
                      </w:r>
                      <w:r>
                        <w:t>7</w:t>
                      </w:r>
                      <w:r>
                        <w:t>月</w:t>
                      </w:r>
                      <w:r>
                        <w:t>28</w:t>
                      </w:r>
                      <w:r>
                        <w:t>号</w:t>
                      </w:r>
                    </w:p>
                    <w:p w:rsidR="00A76036" w:rsidRDefault="00A76036" w:rsidP="00A76036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会议地点：上海市</w:t>
                      </w:r>
                      <w:r>
                        <w:rPr>
                          <w:rFonts w:hint="eastAsia"/>
                        </w:rPr>
                        <w:t>100085</w:t>
                      </w:r>
                    </w:p>
                    <w:p w:rsidR="00A76036" w:rsidRDefault="00A76036" w:rsidP="00A76036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会议报名热线：</w:t>
                      </w:r>
                      <w:r>
                        <w:rPr>
                          <w:rFonts w:hint="eastAsia"/>
                        </w:rPr>
                        <w:t>00-000000000</w:t>
                      </w:r>
                    </w:p>
                  </w:txbxContent>
                </v:textbox>
              </v:shape>
            </w:pict>
          </mc:Fallback>
        </mc:AlternateContent>
      </w:r>
      <w:r w:rsidR="00A76036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BC1E78E" wp14:editId="18DD0C47">
                <wp:simplePos x="0" y="0"/>
                <wp:positionH relativeFrom="column">
                  <wp:posOffset>4863465</wp:posOffset>
                </wp:positionH>
                <wp:positionV relativeFrom="paragraph">
                  <wp:posOffset>4838396</wp:posOffset>
                </wp:positionV>
                <wp:extent cx="4029710" cy="499745"/>
                <wp:effectExtent l="0" t="0" r="0" b="0"/>
                <wp:wrapNone/>
                <wp:docPr id="1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A76036" w:rsidRDefault="00A76036" w:rsidP="00A76036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</w:t>
                            </w:r>
                            <w:r w:rsidR="005734B9">
                              <w:rPr>
                                <w:rFonts w:hint="eastAsia"/>
                                <w:sz w:val="22"/>
                              </w:rPr>
                              <w:t>z</w:t>
                            </w:r>
                            <w:r w:rsidR="005734B9">
                              <w:rPr>
                                <w:sz w:val="22"/>
                              </w:rPr>
                              <w:t>z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</w:p>
                          <w:p w:rsidR="00A76036" w:rsidRDefault="00A76036" w:rsidP="00A76036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</w:t>
                            </w:r>
                            <w:r w:rsidR="005734B9">
                              <w:rPr>
                                <w:rFonts w:hint="eastAsia"/>
                                <w:sz w:val="22"/>
                              </w:rPr>
                              <w:t>z</w:t>
                            </w:r>
                            <w:r w:rsidR="005734B9">
                              <w:rPr>
                                <w:sz w:val="22"/>
                              </w:rPr>
                              <w:t>z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3BC1E78E" id="文本框 42" o:spid="_x0000_s1033" type="#_x0000_t202" style="position:absolute;left:0;text-align:left;margin-left:382.95pt;margin-top:381pt;width:317.3pt;height:39.3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" filled="f" stroked="f">
                <v:textbox>
                  <w:txbxContent>
                    <w:p w:rsidR="00A76036" w:rsidRDefault="00A76036" w:rsidP="00A76036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</w:t>
                      </w:r>
                      <w:r w:rsidR="005734B9">
                        <w:rPr>
                          <w:rFonts w:hint="eastAsia"/>
                          <w:sz w:val="22"/>
                        </w:rPr>
                        <w:t>z</w:t>
                      </w:r>
                      <w:r w:rsidR="005734B9">
                        <w:rPr>
                          <w:sz w:val="22"/>
                        </w:rPr>
                        <w:t>z</w:t>
                      </w:r>
                      <w:r>
                        <w:rPr>
                          <w:rFonts w:hint="eastAsia"/>
                          <w:sz w:val="22"/>
                        </w:rPr>
                        <w:t>有限公司</w:t>
                      </w:r>
                    </w:p>
                    <w:p w:rsidR="00A76036" w:rsidRDefault="00A76036" w:rsidP="00A76036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</w:t>
                      </w:r>
                      <w:r w:rsidR="005734B9">
                        <w:rPr>
                          <w:rFonts w:hint="eastAsia"/>
                          <w:sz w:val="22"/>
                        </w:rPr>
                        <w:t>z</w:t>
                      </w:r>
                      <w:r w:rsidR="005734B9">
                        <w:rPr>
                          <w:sz w:val="22"/>
                        </w:rPr>
                        <w:t>z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  <w:sz w:val="22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  <w:r w:rsidR="00A76036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32CC386" wp14:editId="1755F3AD">
                <wp:simplePos x="0" y="0"/>
                <wp:positionH relativeFrom="column">
                  <wp:posOffset>4935220</wp:posOffset>
                </wp:positionH>
                <wp:positionV relativeFrom="paragraph">
                  <wp:posOffset>3256611</wp:posOffset>
                </wp:positionV>
                <wp:extent cx="2787650" cy="285750"/>
                <wp:effectExtent l="0" t="0" r="0" b="0"/>
                <wp:wrapNone/>
                <wp:docPr id="22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A76036" w:rsidRDefault="00A76036" w:rsidP="00A76036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会议时间地点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2CC386" id="文本框 54" o:spid="_x0000_s1034" type="#_x0000_t202" style="position:absolute;left:0;text-align:left;margin-left:388.6pt;margin-top:256.45pt;width:219.5pt;height:22.5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" filled="f" stroked="f">
                <v:textbox>
                  <w:txbxContent>
                    <w:p w:rsidR="00A76036" w:rsidRDefault="00A76036" w:rsidP="00A76036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会议时间地点</w:t>
                      </w:r>
                    </w:p>
                  </w:txbxContent>
                </v:textbox>
              </v:shape>
            </w:pict>
          </mc:Fallback>
        </mc:AlternateContent>
      </w:r>
      <w:r w:rsidR="00A76036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7720166" wp14:editId="4BAC7FD2">
                <wp:simplePos x="0" y="0"/>
                <wp:positionH relativeFrom="column">
                  <wp:posOffset>4922520</wp:posOffset>
                </wp:positionH>
                <wp:positionV relativeFrom="paragraph">
                  <wp:posOffset>2045666</wp:posOffset>
                </wp:positionV>
                <wp:extent cx="2463800" cy="295910"/>
                <wp:effectExtent l="0" t="0" r="0" b="0"/>
                <wp:wrapNone/>
                <wp:docPr id="20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A76036" w:rsidRDefault="00A76036" w:rsidP="00A76036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年会邀请对象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720166" id="文本框 51" o:spid="_x0000_s1035" type="#_x0000_t202" style="position:absolute;left:0;text-align:left;margin-left:387.6pt;margin-top:161.1pt;width:194pt;height:23.3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" filled="f" stroked="f">
                <v:textbox>
                  <w:txbxContent>
                    <w:p w:rsidR="00A76036" w:rsidRDefault="00A76036" w:rsidP="00A76036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年会邀请对象</w:t>
                      </w:r>
                    </w:p>
                  </w:txbxContent>
                </v:textbox>
              </v:shape>
            </w:pict>
          </mc:Fallback>
        </mc:AlternateContent>
      </w:r>
      <w:r w:rsidR="00A76036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3B065FE" wp14:editId="11459ECA">
                <wp:simplePos x="0" y="0"/>
                <wp:positionH relativeFrom="column">
                  <wp:posOffset>4863465</wp:posOffset>
                </wp:positionH>
                <wp:positionV relativeFrom="paragraph">
                  <wp:posOffset>2422856</wp:posOffset>
                </wp:positionV>
                <wp:extent cx="4029710" cy="770890"/>
                <wp:effectExtent l="0" t="0" r="0" b="0"/>
                <wp:wrapNone/>
                <wp:docPr id="1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A76036" w:rsidRDefault="00A76036" w:rsidP="00A7603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各大软件行业设计师</w:t>
                            </w:r>
                          </w:p>
                          <w:p w:rsidR="00A76036" w:rsidRDefault="00A76036" w:rsidP="00A7603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各个区域经理</w:t>
                            </w:r>
                          </w:p>
                          <w:p w:rsidR="00A76036" w:rsidRDefault="00A76036" w:rsidP="00A7603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各个公司产品、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UI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设计</w:t>
                            </w:r>
                          </w:p>
                          <w:p w:rsidR="00A76036" w:rsidRDefault="00A76036" w:rsidP="00A76036">
                            <w:pPr>
                              <w:ind w:firstLine="45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B065FE" id="文本框 40" o:spid="_x0000_s1036" type="#_x0000_t202" style="position:absolute;left:0;text-align:left;margin-left:382.95pt;margin-top:190.8pt;width:317.3pt;height:60.7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" filled="f" stroked="f">
                <v:textbox>
                  <w:txbxContent>
                    <w:p w:rsidR="00A76036" w:rsidRDefault="00A76036" w:rsidP="00A76036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各大软件行业设计师</w:t>
                      </w:r>
                    </w:p>
                    <w:p w:rsidR="00A76036" w:rsidRDefault="00A76036" w:rsidP="00A76036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各个区域经理</w:t>
                      </w:r>
                    </w:p>
                    <w:p w:rsidR="00A76036" w:rsidRDefault="00A76036" w:rsidP="00A76036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各个公司产品、</w:t>
                      </w:r>
                      <w:r>
                        <w:rPr>
                          <w:rFonts w:hint="eastAsia"/>
                          <w:sz w:val="22"/>
                        </w:rPr>
                        <w:t>UI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>设计</w:t>
                      </w:r>
                    </w:p>
                    <w:p w:rsidR="00A76036" w:rsidRDefault="00A76036" w:rsidP="00A76036">
                      <w:pPr>
                        <w:ind w:firstLine="45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6036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6E952DF" wp14:editId="301D044A">
                <wp:simplePos x="0" y="0"/>
                <wp:positionH relativeFrom="column">
                  <wp:posOffset>4924425</wp:posOffset>
                </wp:positionH>
                <wp:positionV relativeFrom="paragraph">
                  <wp:posOffset>371806</wp:posOffset>
                </wp:positionV>
                <wp:extent cx="4029710" cy="1614170"/>
                <wp:effectExtent l="0" t="0" r="0" b="5080"/>
                <wp:wrapNone/>
                <wp:docPr id="9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161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A76036" w:rsidRDefault="00A76036" w:rsidP="00A7603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、该项目符合国家的产业政策，具有较好的市场前景和发展空间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;</w:t>
                            </w:r>
                          </w:p>
                          <w:p w:rsidR="00A76036" w:rsidRDefault="00A76036" w:rsidP="00A7603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、该项目不仅将极大的促进双方发展，而且还将极大的促进两地合作，具有较大的经济效益和社会效益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;</w:t>
                            </w:r>
                          </w:p>
                          <w:p w:rsidR="00A76036" w:rsidRDefault="00A76036" w:rsidP="00A7603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、该项目所在我地区有很好的资源优势，具备合作的基本条件。</w:t>
                            </w:r>
                          </w:p>
                          <w:p w:rsidR="00A76036" w:rsidRDefault="00A76036" w:rsidP="00A7603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、该项目所在我地区有很好的资源优势，具备合作的基本条件。</w:t>
                            </w:r>
                          </w:p>
                          <w:p w:rsidR="00A76036" w:rsidRDefault="00A76036" w:rsidP="00A7603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、该项目所在我地区有很好的资源优势，具备合作的基本条件。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E952DF" id="文本框 38" o:spid="_x0000_s1037" type="#_x0000_t202" style="position:absolute;left:0;text-align:left;margin-left:387.75pt;margin-top:29.3pt;width:317.3pt;height:127.1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" filled="f" stroked="f">
                <v:textbox>
                  <w:txbxContent>
                    <w:p w:rsidR="00A76036" w:rsidRDefault="00A76036" w:rsidP="00A7603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>
                        <w:rPr>
                          <w:rFonts w:hint="eastAsia"/>
                          <w:sz w:val="22"/>
                        </w:rPr>
                        <w:t>、该项目符合国家的产业政策，具有较好的市场前景和发展空间</w:t>
                      </w:r>
                      <w:r>
                        <w:rPr>
                          <w:rFonts w:hint="eastAsia"/>
                          <w:sz w:val="22"/>
                        </w:rPr>
                        <w:t>;</w:t>
                      </w:r>
                    </w:p>
                    <w:p w:rsidR="00A76036" w:rsidRDefault="00A76036" w:rsidP="00A7603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2</w:t>
                      </w:r>
                      <w:r>
                        <w:rPr>
                          <w:rFonts w:hint="eastAsia"/>
                          <w:sz w:val="22"/>
                        </w:rPr>
                        <w:t>、该项目不仅将极大的促进双方发展，而且还将极大的促进两地合作，具有较大的经济效益和社会效益</w:t>
                      </w:r>
                      <w:r>
                        <w:rPr>
                          <w:rFonts w:hint="eastAsia"/>
                          <w:sz w:val="22"/>
                        </w:rPr>
                        <w:t>;</w:t>
                      </w:r>
                    </w:p>
                    <w:p w:rsidR="00A76036" w:rsidRDefault="00A76036" w:rsidP="00A7603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3</w:t>
                      </w:r>
                      <w:r>
                        <w:rPr>
                          <w:rFonts w:hint="eastAsia"/>
                          <w:sz w:val="22"/>
                        </w:rPr>
                        <w:t>、该项目所在我地区有很好的资源优势，具备合作的基本条件。</w:t>
                      </w:r>
                    </w:p>
                    <w:p w:rsidR="00A76036" w:rsidRDefault="00A76036" w:rsidP="00A7603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4</w:t>
                      </w:r>
                      <w:r>
                        <w:rPr>
                          <w:rFonts w:hint="eastAsia"/>
                          <w:sz w:val="22"/>
                        </w:rPr>
                        <w:t>、该项目所在我地区有很好的资源优势，具备合作的基本条件。</w:t>
                      </w:r>
                    </w:p>
                    <w:p w:rsidR="00A76036" w:rsidRDefault="00A76036" w:rsidP="00A7603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5</w:t>
                      </w:r>
                      <w:r>
                        <w:rPr>
                          <w:rFonts w:hint="eastAsia"/>
                          <w:sz w:val="22"/>
                        </w:rPr>
                        <w:t>、该项目所在我地区有很好的资源优势，具备合作的基本条件。</w:t>
                      </w:r>
                    </w:p>
                  </w:txbxContent>
                </v:textbox>
              </v:shape>
            </w:pict>
          </mc:Fallback>
        </mc:AlternateContent>
      </w:r>
      <w:r w:rsidR="00A76036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43A451A" wp14:editId="2A79D575">
                <wp:simplePos x="0" y="0"/>
                <wp:positionH relativeFrom="column">
                  <wp:posOffset>4926330</wp:posOffset>
                </wp:positionH>
                <wp:positionV relativeFrom="paragraph">
                  <wp:posOffset>14605</wp:posOffset>
                </wp:positionV>
                <wp:extent cx="2750820" cy="265430"/>
                <wp:effectExtent l="0" t="0" r="0" b="1270"/>
                <wp:wrapNone/>
                <wp:docPr id="18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A76036" w:rsidRDefault="00A76036" w:rsidP="00A76036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精彩内容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3A451A" id="文本框 47" o:spid="_x0000_s1038" type="#_x0000_t202" style="position:absolute;left:0;text-align:left;margin-left:387.9pt;margin-top:1.15pt;width:216.6pt;height:20.9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" filled="f" stroked="f">
                <v:textbox>
                  <w:txbxContent>
                    <w:p w:rsidR="00A76036" w:rsidRDefault="00A76036" w:rsidP="00A76036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精彩内容</w:t>
                      </w:r>
                    </w:p>
                  </w:txbxContent>
                </v:textbox>
              </v:shape>
            </w:pict>
          </mc:Fallback>
        </mc:AlternateContent>
      </w:r>
      <w:r w:rsidR="00A76036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EFEA945" wp14:editId="2AB085A6">
                <wp:simplePos x="0" y="0"/>
                <wp:positionH relativeFrom="column">
                  <wp:posOffset>4922520</wp:posOffset>
                </wp:positionH>
                <wp:positionV relativeFrom="paragraph">
                  <wp:posOffset>4455795</wp:posOffset>
                </wp:positionV>
                <wp:extent cx="1581150" cy="285750"/>
                <wp:effectExtent l="0" t="0" r="0" b="0"/>
                <wp:wrapNone/>
                <wp:docPr id="24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A76036" w:rsidRDefault="00A76036" w:rsidP="00A76036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举办单位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FEA945" id="文本框 60" o:spid="_x0000_s1039" type="#_x0000_t202" style="position:absolute;left:0;text-align:left;margin-left:387.6pt;margin-top:350.85pt;width:124.5pt;height:22.5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" filled="f" stroked="f">
                <v:textbox>
                  <w:txbxContent>
                    <w:p w:rsidR="00A76036" w:rsidRDefault="00A76036" w:rsidP="00A76036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举办单位</w:t>
                      </w:r>
                    </w:p>
                  </w:txbxContent>
                </v:textbox>
              </v:shape>
            </w:pict>
          </mc:Fallback>
        </mc:AlternateContent>
      </w:r>
      <w:r w:rsidR="00A76036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103F304" wp14:editId="1F8EC5C2">
                <wp:simplePos x="0" y="0"/>
                <wp:positionH relativeFrom="column">
                  <wp:posOffset>4920615</wp:posOffset>
                </wp:positionH>
                <wp:positionV relativeFrom="paragraph">
                  <wp:posOffset>48895</wp:posOffset>
                </wp:positionV>
                <wp:extent cx="4034155" cy="231775"/>
                <wp:effectExtent l="0" t="0" r="4445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rgbClr val="366A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3ED7E27" id="矩形 28" o:spid="_x0000_s1026" style="position:absolute;left:0;text-align:left;margin-left:387.45pt;margin-top:3.85pt;width:317.65pt;height:18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" fillcolor="#366aa4" stroked="f" strokeweight="2pt"/>
            </w:pict>
          </mc:Fallback>
        </mc:AlternateContent>
      </w:r>
      <w:r w:rsidR="00A76036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3456D22" wp14:editId="59787A08">
                <wp:simplePos x="0" y="0"/>
                <wp:positionH relativeFrom="column">
                  <wp:posOffset>4920615</wp:posOffset>
                </wp:positionH>
                <wp:positionV relativeFrom="paragraph">
                  <wp:posOffset>3284855</wp:posOffset>
                </wp:positionV>
                <wp:extent cx="4034155" cy="231775"/>
                <wp:effectExtent l="0" t="0" r="4445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rgbClr val="366A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83381CF" id="矩形 31" o:spid="_x0000_s1026" style="position:absolute;left:0;text-align:left;margin-left:387.45pt;margin-top:258.65pt;width:317.65pt;height:18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" fillcolor="#366aa4" stroked="f" strokeweight="2pt"/>
            </w:pict>
          </mc:Fallback>
        </mc:AlternateContent>
      </w:r>
      <w:r w:rsidR="00A76036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DEE6616" wp14:editId="3DCF4A63">
                <wp:simplePos x="0" y="0"/>
                <wp:positionH relativeFrom="column">
                  <wp:posOffset>4920615</wp:posOffset>
                </wp:positionH>
                <wp:positionV relativeFrom="paragraph">
                  <wp:posOffset>2078990</wp:posOffset>
                </wp:positionV>
                <wp:extent cx="4034155" cy="231775"/>
                <wp:effectExtent l="0" t="0" r="4445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rgbClr val="366A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69D5552" id="矩形 30" o:spid="_x0000_s1026" style="position:absolute;left:0;text-align:left;margin-left:387.45pt;margin-top:163.7pt;width:317.65pt;height:18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" fillcolor="#366aa4" stroked="f" strokeweight="2pt"/>
            </w:pict>
          </mc:Fallback>
        </mc:AlternateContent>
      </w:r>
      <w:r w:rsidR="00A76036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4657D1F" wp14:editId="547E0133">
                <wp:simplePos x="0" y="0"/>
                <wp:positionH relativeFrom="column">
                  <wp:posOffset>4920615</wp:posOffset>
                </wp:positionH>
                <wp:positionV relativeFrom="paragraph">
                  <wp:posOffset>4486579</wp:posOffset>
                </wp:positionV>
                <wp:extent cx="4034155" cy="231775"/>
                <wp:effectExtent l="0" t="0" r="4445" b="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rgbClr val="366A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93B8779" id="矩形 32" o:spid="_x0000_s1026" style="position:absolute;left:0;text-align:left;margin-left:387.45pt;margin-top:353.25pt;width:317.65pt;height:18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" fillcolor="#366aa4" stroked="f" strokeweight="2pt"/>
            </w:pict>
          </mc:Fallback>
        </mc:AlternateContent>
      </w:r>
      <w:r w:rsidR="00A76036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795B6E2" wp14:editId="3595C4DC">
                <wp:simplePos x="0" y="0"/>
                <wp:positionH relativeFrom="column">
                  <wp:posOffset>2604135</wp:posOffset>
                </wp:positionH>
                <wp:positionV relativeFrom="paragraph">
                  <wp:posOffset>7216140</wp:posOffset>
                </wp:positionV>
                <wp:extent cx="2686050" cy="909955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6036" w:rsidRDefault="00A76036" w:rsidP="00A76036">
                            <w:pPr>
                              <w:spacing w:line="120" w:lineRule="auto"/>
                              <w:jc w:val="center"/>
                              <w:rPr>
                                <w:rFonts w:ascii="方正大标宋简体" w:eastAsia="方正大标宋简体" w:hAnsi="方正大标宋简体" w:cs="方正大标宋简体"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大标宋简体" w:eastAsia="方正大标宋简体" w:hAnsi="方正大标宋简体" w:cs="方正大标宋简体" w:hint="eastAsia"/>
                                <w:color w:val="494429"/>
                                <w:sz w:val="32"/>
                                <w:szCs w:val="32"/>
                              </w:rPr>
                              <w:t>广东XXXX科技有限公司</w:t>
                            </w:r>
                          </w:p>
                          <w:p w:rsidR="00A76036" w:rsidRDefault="00A76036" w:rsidP="00A76036">
                            <w:pPr>
                              <w:spacing w:line="120" w:lineRule="auto"/>
                              <w:jc w:val="center"/>
                              <w:rPr>
                                <w:rFonts w:ascii="方正大标宋简体" w:eastAsia="方正大标宋简体" w:hAnsi="方正大标宋简体" w:cs="方正大标宋简体"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大标宋简体" w:eastAsia="方正大标宋简体" w:hAnsi="方正大标宋简体" w:cs="方正大标宋简体" w:hint="eastAsia"/>
                                <w:color w:val="494429"/>
                                <w:sz w:val="32"/>
                                <w:szCs w:val="32"/>
                              </w:rPr>
                              <w:t>2017年5月10日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95B6E2" id="文本框 43" o:spid="_x0000_s1040" type="#_x0000_t202" style="position:absolute;left:0;text-align:left;margin-left:205.05pt;margin-top:568.2pt;width:211.5pt;height:71.6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" filled="f" stroked="f" strokeweight=".5pt">
                <v:textbox>
                  <w:txbxContent>
                    <w:p w:rsidR="00A76036" w:rsidRDefault="00A76036" w:rsidP="00A76036">
                      <w:pPr>
                        <w:spacing w:line="120" w:lineRule="auto"/>
                        <w:jc w:val="center"/>
                        <w:rPr>
                          <w:rFonts w:ascii="方正大标宋简体" w:eastAsia="方正大标宋简体" w:hAnsi="方正大标宋简体" w:cs="方正大标宋简体"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方正大标宋简体" w:eastAsia="方正大标宋简体" w:hAnsi="方正大标宋简体" w:cs="方正大标宋简体" w:hint="eastAsia"/>
                          <w:color w:val="494429"/>
                          <w:sz w:val="32"/>
                          <w:szCs w:val="32"/>
                        </w:rPr>
                        <w:t>广东XXXX科技有限公司</w:t>
                      </w:r>
                    </w:p>
                    <w:p w:rsidR="00A76036" w:rsidRDefault="00A76036" w:rsidP="00A76036">
                      <w:pPr>
                        <w:spacing w:line="120" w:lineRule="auto"/>
                        <w:jc w:val="center"/>
                        <w:rPr>
                          <w:rFonts w:ascii="方正大标宋简体" w:eastAsia="方正大标宋简体" w:hAnsi="方正大标宋简体" w:cs="方正大标宋简体"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方正大标宋简体" w:eastAsia="方正大标宋简体" w:hAnsi="方正大标宋简体" w:cs="方正大标宋简体" w:hint="eastAsia"/>
                          <w:color w:val="494429"/>
                          <w:sz w:val="32"/>
                          <w:szCs w:val="32"/>
                        </w:rPr>
                        <w:t>2017年5月10日</w:t>
                      </w:r>
                    </w:p>
                  </w:txbxContent>
                </v:textbox>
              </v:shape>
            </w:pict>
          </mc:Fallback>
        </mc:AlternateContent>
      </w:r>
    </w:p>
    <w:p w:rsidR="002113D5" w:rsidRDefault="00183EF1">
      <w:r w:rsidRPr="00183EF1">
        <w:rPr>
          <w:noProof/>
        </w:rPr>
        <w:drawing>
          <wp:anchor distT="0" distB="0" distL="114300" distR="114300" simplePos="0" relativeHeight="251723264" behindDoc="1" locked="0" layoutInCell="1" allowOverlap="1" wp14:anchorId="6944EF10" wp14:editId="14941D25">
            <wp:simplePos x="0" y="0"/>
            <wp:positionH relativeFrom="page">
              <wp:align>left</wp:align>
            </wp:positionH>
            <wp:positionV relativeFrom="paragraph">
              <wp:posOffset>5005070</wp:posOffset>
            </wp:positionV>
            <wp:extent cx="5391150" cy="1860550"/>
            <wp:effectExtent l="0" t="0" r="0" b="635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911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EF1">
        <w:rPr>
          <w:noProof/>
        </w:rPr>
        <w:drawing>
          <wp:anchor distT="0" distB="0" distL="114300" distR="114300" simplePos="0" relativeHeight="251721216" behindDoc="1" locked="0" layoutInCell="1" allowOverlap="1" wp14:anchorId="45464145" wp14:editId="3342CC1C">
            <wp:simplePos x="0" y="0"/>
            <wp:positionH relativeFrom="page">
              <wp:posOffset>5266055</wp:posOffset>
            </wp:positionH>
            <wp:positionV relativeFrom="paragraph">
              <wp:posOffset>5099992</wp:posOffset>
            </wp:positionV>
            <wp:extent cx="5391150" cy="1860550"/>
            <wp:effectExtent l="0" t="0" r="0" b="635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911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2EE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100F3CC" wp14:editId="1C958CAA">
                <wp:simplePos x="0" y="0"/>
                <wp:positionH relativeFrom="column">
                  <wp:posOffset>-273363</wp:posOffset>
                </wp:positionH>
                <wp:positionV relativeFrom="paragraph">
                  <wp:posOffset>605155</wp:posOffset>
                </wp:positionV>
                <wp:extent cx="4199890" cy="4328160"/>
                <wp:effectExtent l="0" t="0" r="0" b="0"/>
                <wp:wrapNone/>
                <wp:docPr id="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432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A76036" w:rsidRDefault="00A76036" w:rsidP="00A76036">
                            <w:pPr>
                              <w:pStyle w:val="a3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首是春、俯首成秋，xx公司又迎来了它的第九个新年。我们深知在发展的道路上离不开您的合作与支持，我们取得成绩中有您的辛勤工作。久久联合、岁岁相长。作为一家成熟专业的xx公司我们珍惜您的选择，我们愿意与您一起分享对新年的喜悦与期盼。</w:t>
                            </w:r>
                          </w:p>
                          <w:p w:rsidR="00A76036" w:rsidRDefault="00A76036" w:rsidP="00A76036">
                            <w:pPr>
                              <w:pStyle w:val="a3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本次年会主题为“*****”，旨在为光伏晶硅企业搭建平台，分享专家对产业、行业发展趋势以及国家产业政策趋势的分析与预测，推进政府与企业、企业与企业之间的对接，推动相关政策与商业智慧的融合，为增强中国光伏晶硅企业核心竞争力、开启产业辉煌贡献绵薄之力。</w:t>
                            </w:r>
                          </w:p>
                          <w:p w:rsidR="00A76036" w:rsidRDefault="00A76036" w:rsidP="00A76036">
                            <w:pPr>
                              <w:pStyle w:val="a3"/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 xml:space="preserve">本次年会将特邀多位政府相关领导、行业专家，以及光伏装备制造、光伏晶硅企业的杰出企业家出席，届时有思考力和行动力的企业家们将和卓有成就、富有远见的专家一道，以“******”为主题，在政策、市场、技术、资本等领域倾力打造高端交流合作、宣传展示的平台，推动光伏产业健康、快速发展。届时将由众多有影响力的媒体、知名行业媒体进行全程跟踪和报道。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A76036" w:rsidRDefault="00A76036" w:rsidP="00A76036">
                            <w:pPr>
                              <w:pStyle w:val="a3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本次年会是一场第一次由光伏企业自己举办的盛会，不同于层出不穷的行业务虚会、更不同于各式各样的行业展销会，而是思想和智慧深度碰撞、交融与分享的盛典。</w:t>
                            </w:r>
                          </w:p>
                          <w:p w:rsidR="00A76036" w:rsidRDefault="00A76036" w:rsidP="00A76036">
                            <w:pPr>
                              <w:pStyle w:val="a3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故在此邀请您参加xxxx公司举办的新年酒会，与您共话友情、展望将来。如蒙应允、不胜欣喜。</w:t>
                            </w:r>
                          </w:p>
                          <w:p w:rsidR="00A76036" w:rsidRDefault="00A76036" w:rsidP="00A76036">
                            <w:pPr>
                              <w:ind w:firstLine="450"/>
                              <w:rPr>
                                <w:rFonts w:ascii="宋体" w:hAnsi="宋体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00F3CC" id="文本框 34" o:spid="_x0000_s1041" type="#_x0000_t202" style="position:absolute;left:0;text-align:left;margin-left:-21.5pt;margin-top:47.65pt;width:330.7pt;height:340.8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" filled="f" stroked="f">
                <v:textbox>
                  <w:txbxContent>
                    <w:p w:rsidR="00A76036" w:rsidRDefault="00A76036" w:rsidP="00A76036">
                      <w:pPr>
                        <w:pStyle w:val="a3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首是春、俯首成秋，xx公司又迎来了它的第九个新年。我们深知在发展的道路上离不开您的合作与支持，我们取得成绩中有您的辛勤工作。久久联合、岁岁相长。作为一家成熟专业的xx公司我们珍惜您的选择，我们愿意与您一起分享对新年的喜悦与期盼。</w:t>
                      </w:r>
                    </w:p>
                    <w:p w:rsidR="00A76036" w:rsidRDefault="00A76036" w:rsidP="00A76036">
                      <w:pPr>
                        <w:pStyle w:val="a3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本次年会主题为“*****”，旨在为光</w:t>
                      </w:r>
                      <w:proofErr w:type="gramStart"/>
                      <w:r>
                        <w:rPr>
                          <w:rFonts w:hint="eastAsia"/>
                        </w:rPr>
                        <w:t>伏晶硅企业</w:t>
                      </w:r>
                      <w:proofErr w:type="gramEnd"/>
                      <w:r>
                        <w:rPr>
                          <w:rFonts w:hint="eastAsia"/>
                        </w:rPr>
                        <w:t>搭建平台，分享专家对产业、行业发展趋势以及国家产业政策趋势的分析与预测，推进政府与企业、企业与企业之间的对接，推动相关政策与商业智慧的融合，为增强中国光</w:t>
                      </w:r>
                      <w:proofErr w:type="gramStart"/>
                      <w:r>
                        <w:rPr>
                          <w:rFonts w:hint="eastAsia"/>
                        </w:rPr>
                        <w:t>伏晶硅企业</w:t>
                      </w:r>
                      <w:proofErr w:type="gramEnd"/>
                      <w:r>
                        <w:rPr>
                          <w:rFonts w:hint="eastAsia"/>
                        </w:rPr>
                        <w:t>核心竞争力、开启产业辉煌贡献绵薄之力。</w:t>
                      </w:r>
                    </w:p>
                    <w:p w:rsidR="00A76036" w:rsidRDefault="00A76036" w:rsidP="00A76036">
                      <w:pPr>
                        <w:pStyle w:val="a3"/>
                        <w:ind w:firstLine="420"/>
                      </w:pPr>
                      <w:r>
                        <w:rPr>
                          <w:rFonts w:hint="eastAsia"/>
                        </w:rPr>
                        <w:t>本次年会将特邀多位政府相关领导、行业专家，以及光伏装备制造、光</w:t>
                      </w:r>
                      <w:proofErr w:type="gramStart"/>
                      <w:r>
                        <w:rPr>
                          <w:rFonts w:hint="eastAsia"/>
                        </w:rPr>
                        <w:t>伏晶硅企业</w:t>
                      </w:r>
                      <w:proofErr w:type="gramEnd"/>
                      <w:r>
                        <w:rPr>
                          <w:rFonts w:hint="eastAsia"/>
                        </w:rPr>
                        <w:t>的杰出企业家出席，届时有思考力和行动力的企业家们将和卓有成就、富有远见的专家一道，以“******”为主题，在政策、市场、技术、资本等领域倾力打造高端交流合作、宣传展示的平台，推动光</w:t>
                      </w:r>
                      <w:proofErr w:type="gramStart"/>
                      <w:r>
                        <w:rPr>
                          <w:rFonts w:hint="eastAsia"/>
                        </w:rPr>
                        <w:t>伏产业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健康、快速发展。届时将由众多有影响力的媒体、知名行业媒体进行全程跟踪和报道。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A76036" w:rsidRDefault="00A76036" w:rsidP="00A76036">
                      <w:pPr>
                        <w:pStyle w:val="a3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本次年会是一场第一次由光</w:t>
                      </w:r>
                      <w:proofErr w:type="gramStart"/>
                      <w:r>
                        <w:rPr>
                          <w:rFonts w:hint="eastAsia"/>
                        </w:rPr>
                        <w:t>伏企业</w:t>
                      </w:r>
                      <w:proofErr w:type="gramEnd"/>
                      <w:r>
                        <w:rPr>
                          <w:rFonts w:hint="eastAsia"/>
                        </w:rPr>
                        <w:t>自己举办的盛会，不同于层出不穷的行业务虚会、更不同于各式各样的行业展销会，而是思想和智慧深度碰撞、交融与分享的盛典。</w:t>
                      </w:r>
                    </w:p>
                    <w:p w:rsidR="00A76036" w:rsidRDefault="00A76036" w:rsidP="00A76036">
                      <w:pPr>
                        <w:pStyle w:val="a3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故在此邀请您参加</w:t>
                      </w:r>
                      <w:proofErr w:type="spellStart"/>
                      <w:r>
                        <w:rPr>
                          <w:rFonts w:hint="eastAsia"/>
                        </w:rPr>
                        <w:t>xxxx</w:t>
                      </w:r>
                      <w:proofErr w:type="spellEnd"/>
                      <w:r>
                        <w:rPr>
                          <w:rFonts w:hint="eastAsia"/>
                        </w:rPr>
                        <w:t>公司举办的新年酒会，与您共话友情、展望将来。如蒙应允、不胜欣喜。</w:t>
                      </w:r>
                    </w:p>
                    <w:p w:rsidR="00A76036" w:rsidRDefault="00A76036" w:rsidP="00A76036">
                      <w:pPr>
                        <w:ind w:firstLine="450"/>
                        <w:rPr>
                          <w:rFonts w:ascii="宋体" w:hAnsi="宋体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390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7216140</wp:posOffset>
                </wp:positionV>
                <wp:extent cx="2686050" cy="9099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13D5" w:rsidRDefault="00EA3902">
                            <w:pPr>
                              <w:spacing w:line="120" w:lineRule="auto"/>
                              <w:jc w:val="center"/>
                              <w:rPr>
                                <w:rFonts w:ascii="方正大标宋简体" w:eastAsia="方正大标宋简体" w:hAnsi="方正大标宋简体" w:cs="方正大标宋简体"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大标宋简体" w:eastAsia="方正大标宋简体" w:hAnsi="方正大标宋简体" w:cs="方正大标宋简体" w:hint="eastAsia"/>
                                <w:color w:val="494429"/>
                                <w:sz w:val="32"/>
                                <w:szCs w:val="32"/>
                              </w:rPr>
                              <w:t>广东XXXX科技有限公司</w:t>
                            </w:r>
                          </w:p>
                          <w:p w:rsidR="002113D5" w:rsidRDefault="00EA3902">
                            <w:pPr>
                              <w:spacing w:line="120" w:lineRule="auto"/>
                              <w:jc w:val="center"/>
                              <w:rPr>
                                <w:rFonts w:ascii="方正大标宋简体" w:eastAsia="方正大标宋简体" w:hAnsi="方正大标宋简体" w:cs="方正大标宋简体"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大标宋简体" w:eastAsia="方正大标宋简体" w:hAnsi="方正大标宋简体" w:cs="方正大标宋简体" w:hint="eastAsia"/>
                                <w:color w:val="494429"/>
                                <w:sz w:val="32"/>
                                <w:szCs w:val="32"/>
                              </w:rPr>
                              <w:t>2017年5月10日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3" o:spid="_x0000_s1042" type="#_x0000_t202" style="position:absolute;left:0;text-align:left;margin-left:205.05pt;margin-top:568.2pt;width:211.5pt;height:7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" filled="f" stroked="f" strokeweight=".5pt">
                <v:textbox>
                  <w:txbxContent>
                    <w:p w:rsidR="002113D5" w:rsidRDefault="00EA3902">
                      <w:pPr>
                        <w:spacing w:line="120" w:lineRule="auto"/>
                        <w:jc w:val="center"/>
                        <w:rPr>
                          <w:rFonts w:ascii="方正大标宋简体" w:eastAsia="方正大标宋简体" w:hAnsi="方正大标宋简体" w:cs="方正大标宋简体"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方正大标宋简体" w:eastAsia="方正大标宋简体" w:hAnsi="方正大标宋简体" w:cs="方正大标宋简体" w:hint="eastAsia"/>
                          <w:color w:val="494429"/>
                          <w:sz w:val="32"/>
                          <w:szCs w:val="32"/>
                        </w:rPr>
                        <w:t>广东XXXX科技有限公司</w:t>
                      </w:r>
                    </w:p>
                    <w:p w:rsidR="002113D5" w:rsidRDefault="00EA3902">
                      <w:pPr>
                        <w:spacing w:line="120" w:lineRule="auto"/>
                        <w:jc w:val="center"/>
                        <w:rPr>
                          <w:rFonts w:ascii="方正大标宋简体" w:eastAsia="方正大标宋简体" w:hAnsi="方正大标宋简体" w:cs="方正大标宋简体"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方正大标宋简体" w:eastAsia="方正大标宋简体" w:hAnsi="方正大标宋简体" w:cs="方正大标宋简体" w:hint="eastAsia"/>
                          <w:color w:val="494429"/>
                          <w:sz w:val="32"/>
                          <w:szCs w:val="32"/>
                        </w:rPr>
                        <w:t>2017年5月10日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13D5">
      <w:pgSz w:w="16783" w:h="11850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129" w:rsidRDefault="00D64129" w:rsidP="003103E5">
      <w:r>
        <w:separator/>
      </w:r>
    </w:p>
  </w:endnote>
  <w:endnote w:type="continuationSeparator" w:id="0">
    <w:p w:rsidR="00D64129" w:rsidRDefault="00D64129" w:rsidP="00310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舒体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方正大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129" w:rsidRDefault="00D64129" w:rsidP="003103E5">
      <w:r>
        <w:separator/>
      </w:r>
    </w:p>
  </w:footnote>
  <w:footnote w:type="continuationSeparator" w:id="0">
    <w:p w:rsidR="00D64129" w:rsidRDefault="00D64129" w:rsidP="00310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D1262"/>
    <w:multiLevelType w:val="multilevel"/>
    <w:tmpl w:val="13ED126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C13FB0"/>
    <w:rsid w:val="00025F55"/>
    <w:rsid w:val="000549CE"/>
    <w:rsid w:val="0005733C"/>
    <w:rsid w:val="000A2CBC"/>
    <w:rsid w:val="000E0AA7"/>
    <w:rsid w:val="001412F8"/>
    <w:rsid w:val="00183EF1"/>
    <w:rsid w:val="002113D5"/>
    <w:rsid w:val="002C0735"/>
    <w:rsid w:val="003103E5"/>
    <w:rsid w:val="00350F02"/>
    <w:rsid w:val="00382BA7"/>
    <w:rsid w:val="003B56D6"/>
    <w:rsid w:val="003F273E"/>
    <w:rsid w:val="00425B66"/>
    <w:rsid w:val="005102C9"/>
    <w:rsid w:val="00542D14"/>
    <w:rsid w:val="005734B9"/>
    <w:rsid w:val="006177F4"/>
    <w:rsid w:val="006629EB"/>
    <w:rsid w:val="008C3F16"/>
    <w:rsid w:val="00A713A2"/>
    <w:rsid w:val="00A76036"/>
    <w:rsid w:val="00AC5C83"/>
    <w:rsid w:val="00AE150D"/>
    <w:rsid w:val="00B610AB"/>
    <w:rsid w:val="00B81D68"/>
    <w:rsid w:val="00C1747F"/>
    <w:rsid w:val="00C948EE"/>
    <w:rsid w:val="00D542EE"/>
    <w:rsid w:val="00D64129"/>
    <w:rsid w:val="00DB5471"/>
    <w:rsid w:val="00EA3902"/>
    <w:rsid w:val="00ED5022"/>
    <w:rsid w:val="00F960EA"/>
    <w:rsid w:val="01725960"/>
    <w:rsid w:val="047C5BFE"/>
    <w:rsid w:val="05CD506D"/>
    <w:rsid w:val="08EC4913"/>
    <w:rsid w:val="09B8331C"/>
    <w:rsid w:val="0C4003EF"/>
    <w:rsid w:val="10A277CF"/>
    <w:rsid w:val="114755F0"/>
    <w:rsid w:val="11C13FB0"/>
    <w:rsid w:val="140472AC"/>
    <w:rsid w:val="15052FD2"/>
    <w:rsid w:val="15C376BA"/>
    <w:rsid w:val="184235DE"/>
    <w:rsid w:val="18E41FE4"/>
    <w:rsid w:val="236F2316"/>
    <w:rsid w:val="261D485A"/>
    <w:rsid w:val="29BF149C"/>
    <w:rsid w:val="2AF143D4"/>
    <w:rsid w:val="2C8F5A0F"/>
    <w:rsid w:val="2EB80484"/>
    <w:rsid w:val="2F735ABB"/>
    <w:rsid w:val="34D35554"/>
    <w:rsid w:val="34F04E20"/>
    <w:rsid w:val="369D31FD"/>
    <w:rsid w:val="373A366A"/>
    <w:rsid w:val="37AE1410"/>
    <w:rsid w:val="3DA6146B"/>
    <w:rsid w:val="3F3251CC"/>
    <w:rsid w:val="423D1A39"/>
    <w:rsid w:val="463F0178"/>
    <w:rsid w:val="493B7AE8"/>
    <w:rsid w:val="493E2B3F"/>
    <w:rsid w:val="4B0525D7"/>
    <w:rsid w:val="4C493705"/>
    <w:rsid w:val="51D63B24"/>
    <w:rsid w:val="54513BA7"/>
    <w:rsid w:val="55656443"/>
    <w:rsid w:val="59521842"/>
    <w:rsid w:val="59B32AAD"/>
    <w:rsid w:val="59F0353E"/>
    <w:rsid w:val="5AE11A66"/>
    <w:rsid w:val="5B0F0E90"/>
    <w:rsid w:val="5D7D6A5D"/>
    <w:rsid w:val="60B57038"/>
    <w:rsid w:val="657064D0"/>
    <w:rsid w:val="66757860"/>
    <w:rsid w:val="6AC3130A"/>
    <w:rsid w:val="6CDF031B"/>
    <w:rsid w:val="6CE303A6"/>
    <w:rsid w:val="6D9F3258"/>
    <w:rsid w:val="71663BAB"/>
    <w:rsid w:val="72272BA1"/>
    <w:rsid w:val="74D514B5"/>
    <w:rsid w:val="7629137C"/>
    <w:rsid w:val="795D2FEF"/>
    <w:rsid w:val="79F73FA4"/>
    <w:rsid w:val="7D8F73DD"/>
    <w:rsid w:val="7E5461CE"/>
    <w:rsid w:val="7EB3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48E3D6C"/>
  <w15:docId w15:val="{77F0C5E1-E5E2-4A1A-996E-42F8DCF87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/>
    </w:rPr>
  </w:style>
  <w:style w:type="paragraph" w:styleId="a4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link w:val="a6"/>
    <w:rsid w:val="003103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103E5"/>
    <w:rPr>
      <w:kern w:val="2"/>
      <w:sz w:val="18"/>
      <w:szCs w:val="18"/>
    </w:rPr>
  </w:style>
  <w:style w:type="paragraph" w:styleId="a7">
    <w:name w:val="footer"/>
    <w:basedOn w:val="a"/>
    <w:link w:val="a8"/>
    <w:rsid w:val="003103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3103E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oopic\AppData\Roaming\Kingsoft\office6\templates\download\&#40664;&#35748;\&#36992;&#35831;&#20989;-Word&#21452;&#38754;&#39640;&#31471;&#20250;&#35758;&#21830;&#21153;&#36992;&#35831;&#20989;02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邀请函-Word双面高端会议商务邀请函02.doc</Template>
  <TotalTime>4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5</cp:revision>
  <cp:lastPrinted>2017-12-11T04:39:00Z</cp:lastPrinted>
  <dcterms:created xsi:type="dcterms:W3CDTF">2017-12-12T05:01:00Z</dcterms:created>
  <dcterms:modified xsi:type="dcterms:W3CDTF">2019-03-14T03:55:00Z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