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E59" w:rsidRDefault="00B6527D" w:rsidP="00033268">
      <w:pPr>
        <w:tabs>
          <w:tab w:val="left" w:pos="6946"/>
        </w:tabs>
        <w:jc w:val="center"/>
        <w:rPr>
          <w:rFonts w:ascii="隶书" w:eastAsia="隶书" w:hAnsi="隶书" w:cs="隶书"/>
          <w:color w:val="CE9B00"/>
          <w:sz w:val="130"/>
          <w:szCs w:val="130"/>
        </w:rPr>
      </w:pPr>
      <w:r>
        <w:rPr>
          <w:rFonts w:ascii="隶书" w:eastAsia="隶书" w:hAnsi="隶书" w:cs="隶书"/>
          <w:noProof/>
          <w:color w:val="CE9B00"/>
          <w:sz w:val="130"/>
          <w:szCs w:val="130"/>
        </w:rPr>
        <w:drawing>
          <wp:anchor distT="0" distB="0" distL="114300" distR="114300" simplePos="0" relativeHeight="251670016" behindDoc="0" locked="0" layoutInCell="1" allowOverlap="1" wp14:anchorId="435D1C6D" wp14:editId="661847F4">
            <wp:simplePos x="0" y="0"/>
            <wp:positionH relativeFrom="column">
              <wp:posOffset>5687471</wp:posOffset>
            </wp:positionH>
            <wp:positionV relativeFrom="page">
              <wp:posOffset>925195</wp:posOffset>
            </wp:positionV>
            <wp:extent cx="2666365" cy="2975451"/>
            <wp:effectExtent l="0" t="0" r="63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4f31d4c924bf66b85e93a191faa059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97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A5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85ED026" wp14:editId="48641A98">
                <wp:simplePos x="0" y="0"/>
                <wp:positionH relativeFrom="column">
                  <wp:posOffset>228600</wp:posOffset>
                </wp:positionH>
                <wp:positionV relativeFrom="page">
                  <wp:posOffset>2046605</wp:posOffset>
                </wp:positionV>
                <wp:extent cx="3187700" cy="1333500"/>
                <wp:effectExtent l="0" t="0" r="0" b="0"/>
                <wp:wrapNone/>
                <wp:docPr id="6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2E59" w:rsidRPr="00E47A5A" w:rsidRDefault="001D7B09">
                            <w:pPr>
                              <w:jc w:val="center"/>
                              <w:rPr>
                                <w:rFonts w:ascii="Impact" w:eastAsia="微软雅黑" w:hAnsi="Impact" w:cs="微软雅黑"/>
                                <w:b/>
                                <w:bCs/>
                                <w:color w:val="A20000"/>
                                <w:sz w:val="160"/>
                                <w:szCs w:val="90"/>
                              </w:rPr>
                            </w:pPr>
                            <w:r w:rsidRPr="00E47A5A">
                              <w:rPr>
                                <w:rFonts w:ascii="Impact" w:eastAsia="微软雅黑" w:hAnsi="Impact" w:cs="微软雅黑"/>
                                <w:b/>
                                <w:bCs/>
                                <w:color w:val="A20000"/>
                                <w:sz w:val="160"/>
                                <w:szCs w:val="90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D026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18pt;margin-top:161.15pt;width:251pt;height:10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" filled="f" stroked="f" strokeweight=".5pt">
                <v:textbox>
                  <w:txbxContent>
                    <w:p w:rsidR="00042E59" w:rsidRPr="00E47A5A" w:rsidRDefault="001D7B09">
                      <w:pPr>
                        <w:jc w:val="center"/>
                        <w:rPr>
                          <w:rFonts w:ascii="Impact" w:eastAsia="微软雅黑" w:hAnsi="Impact" w:cs="微软雅黑"/>
                          <w:b/>
                          <w:bCs/>
                          <w:color w:val="A20000"/>
                          <w:sz w:val="160"/>
                          <w:szCs w:val="90"/>
                        </w:rPr>
                      </w:pPr>
                      <w:r w:rsidRPr="00E47A5A">
                        <w:rPr>
                          <w:rFonts w:ascii="Impact" w:eastAsia="微软雅黑" w:hAnsi="Impact" w:cs="微软雅黑"/>
                          <w:b/>
                          <w:bCs/>
                          <w:color w:val="A20000"/>
                          <w:sz w:val="160"/>
                          <w:szCs w:val="90"/>
                        </w:rPr>
                        <w:t>LOGO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E5C8B">
        <w:rPr>
          <w:noProof/>
        </w:rPr>
        <w:drawing>
          <wp:anchor distT="0" distB="0" distL="114300" distR="114300" simplePos="0" relativeHeight="251645440" behindDoc="1" locked="0" layoutInCell="1" allowOverlap="1" wp14:anchorId="5352E804" wp14:editId="2E9BCE07">
            <wp:simplePos x="0" y="0"/>
            <wp:positionH relativeFrom="column">
              <wp:posOffset>-965200</wp:posOffset>
            </wp:positionH>
            <wp:positionV relativeFrom="page">
              <wp:posOffset>0</wp:posOffset>
            </wp:positionV>
            <wp:extent cx="10699768" cy="7493000"/>
            <wp:effectExtent l="0" t="0" r="635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57-110R51033283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06"/>
                    <a:stretch/>
                  </pic:blipFill>
                  <pic:spPr bwMode="auto">
                    <a:xfrm>
                      <a:off x="0" y="0"/>
                      <a:ext cx="10699768" cy="749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E59" w:rsidRDefault="00AF5304">
      <w:pPr>
        <w:sectPr w:rsidR="00042E59">
          <w:pgSz w:w="16783" w:h="11850" w:orient="landscape"/>
          <w:pgMar w:top="1800" w:right="1440" w:bottom="1800" w:left="1440" w:header="851" w:footer="992" w:gutter="0"/>
          <w:cols w:space="720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954028" wp14:editId="5FCB0437">
                <wp:simplePos x="0" y="0"/>
                <wp:positionH relativeFrom="column">
                  <wp:posOffset>4470400</wp:posOffset>
                </wp:positionH>
                <wp:positionV relativeFrom="page">
                  <wp:posOffset>5740400</wp:posOffset>
                </wp:positionV>
                <wp:extent cx="5266690" cy="736600"/>
                <wp:effectExtent l="0" t="0" r="0" b="6350"/>
                <wp:wrapNone/>
                <wp:docPr id="13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F5728" w:rsidRPr="00DF5728" w:rsidRDefault="00DF5728" w:rsidP="00DF5728">
                            <w:pPr>
                              <w:pStyle w:val="a4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</w:pP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上海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 xml:space="preserve"> 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·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 xml:space="preserve"> </w:t>
                            </w:r>
                            <w:r w:rsidR="00E13553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x</w:t>
                            </w:r>
                            <w:r w:rsidR="00E13553"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x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酒店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 xml:space="preserve"> 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·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 xml:space="preserve"> 1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号厅</w:t>
                            </w:r>
                          </w:p>
                          <w:p w:rsidR="009F5091" w:rsidRPr="00DF5728" w:rsidRDefault="00DF5728" w:rsidP="00DF5728">
                            <w:pPr>
                              <w:pStyle w:val="a4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</w:pP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201</w:t>
                            </w:r>
                            <w:r w:rsidR="00E13553"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9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年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8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月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1</w:t>
                            </w:r>
                            <w:r w:rsidRPr="00DF572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3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54028" id="_x0000_s1027" type="#_x0000_t202" style="position:absolute;left:0;text-align:left;margin-left:352pt;margin-top:452pt;width:414.7pt;height:5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" filled="f" stroked="f" strokeweight=".5pt">
                <v:textbox>
                  <w:txbxContent>
                    <w:p w:rsidR="00DF5728" w:rsidRPr="00DF5728" w:rsidRDefault="00DF5728" w:rsidP="00DF5728">
                      <w:pPr>
                        <w:pStyle w:val="a4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</w:pP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上海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 xml:space="preserve"> 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·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 xml:space="preserve"> </w:t>
                      </w:r>
                      <w:r w:rsidR="00E13553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x</w:t>
                      </w:r>
                      <w:r w:rsidR="00E13553"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x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酒店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 xml:space="preserve"> 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·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 xml:space="preserve"> 1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号厅</w:t>
                      </w:r>
                    </w:p>
                    <w:p w:rsidR="009F5091" w:rsidRPr="00DF5728" w:rsidRDefault="00DF5728" w:rsidP="00DF5728">
                      <w:pPr>
                        <w:pStyle w:val="a4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</w:pP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201</w:t>
                      </w:r>
                      <w:r w:rsidR="00E13553"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9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年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8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月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1</w:t>
                      </w:r>
                      <w:r w:rsidRPr="00DF572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3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B29DAA" wp14:editId="705768F5">
                <wp:simplePos x="0" y="0"/>
                <wp:positionH relativeFrom="column">
                  <wp:posOffset>5029200</wp:posOffset>
                </wp:positionH>
                <wp:positionV relativeFrom="page">
                  <wp:posOffset>4140200</wp:posOffset>
                </wp:positionV>
                <wp:extent cx="4504690" cy="587375"/>
                <wp:effectExtent l="0" t="0" r="0" b="3175"/>
                <wp:wrapNone/>
                <wp:docPr id="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690" cy="58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5091" w:rsidRPr="009F5091" w:rsidRDefault="009F5091" w:rsidP="006E5C8B">
                            <w:pPr>
                              <w:pStyle w:val="a3"/>
                              <w:snapToGrid w:val="0"/>
                              <w:jc w:val="center"/>
                              <w:rPr>
                                <w:rFonts w:asciiTheme="minorEastAsia" w:eastAsiaTheme="minorEastAsia" w:hAnsi="微软雅黑" w:cs="微软雅黑"/>
                                <w:b/>
                                <w:bCs/>
                                <w:color w:val="4F81BD" w:themeColor="accent1"/>
                                <w:sz w:val="44"/>
                                <w:szCs w:val="70"/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4000">
                                        <w14:srgbClr w14:val="DFDA00"/>
                                      </w14:gs>
                                      <w14:gs w14:pos="100000">
                                        <w14:srgbClr w14:val="FFC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etal"/>
                              </w:rPr>
                            </w:pPr>
                            <w:r w:rsidRPr="009F5091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sz w:val="48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青年联合会</w:t>
                            </w:r>
                            <w:r w:rsidRPr="009F5091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sz w:val="48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 xml:space="preserve"> </w:t>
                            </w:r>
                            <w:r w:rsidRPr="009F5091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sz w:val="48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青年书法家协会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29DAA" id="_x0000_s1028" type="#_x0000_t202" style="position:absolute;left:0;text-align:left;margin-left:396pt;margin-top:326pt;width:354.7pt;height: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" filled="f" stroked="f" strokeweight=".5pt">
                <v:textbox>
                  <w:txbxContent>
                    <w:p w:rsidR="009F5091" w:rsidRPr="009F5091" w:rsidRDefault="009F5091" w:rsidP="006E5C8B">
                      <w:pPr>
                        <w:pStyle w:val="a3"/>
                        <w:snapToGrid w:val="0"/>
                        <w:jc w:val="center"/>
                        <w:rPr>
                          <w:rFonts w:asciiTheme="minorEastAsia" w:eastAsiaTheme="minorEastAsia" w:hAnsi="微软雅黑" w:cs="微软雅黑"/>
                          <w:b/>
                          <w:bCs/>
                          <w:color w:val="4F81BD" w:themeColor="accent1"/>
                          <w:sz w:val="44"/>
                          <w:szCs w:val="70"/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4000">
                                  <w14:srgbClr w14:val="DFDA00"/>
                                </w14:gs>
                                <w14:gs w14:pos="100000">
                                  <w14:srgbClr w14:val="FFC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etal"/>
                        </w:rPr>
                      </w:pPr>
                      <w:r w:rsidRPr="009F5091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sz w:val="48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青年联合会</w:t>
                      </w:r>
                      <w:r w:rsidRPr="009F5091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sz w:val="48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 xml:space="preserve"> </w:t>
                      </w:r>
                      <w:r w:rsidRPr="009F5091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sz w:val="48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青年书法家协会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0EBC74" wp14:editId="55608475">
                <wp:simplePos x="0" y="0"/>
                <wp:positionH relativeFrom="column">
                  <wp:posOffset>4368800</wp:posOffset>
                </wp:positionH>
                <wp:positionV relativeFrom="page">
                  <wp:posOffset>4394200</wp:posOffset>
                </wp:positionV>
                <wp:extent cx="5368290" cy="1395095"/>
                <wp:effectExtent l="0" t="0" r="0" b="0"/>
                <wp:wrapNone/>
                <wp:docPr id="15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8290" cy="1395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2E59" w:rsidRPr="000603F3" w:rsidRDefault="001D7B09" w:rsidP="00863674">
                            <w:pPr>
                              <w:pStyle w:val="a4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</w:pPr>
                            <w:r w:rsidRPr="000603F3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132"/>
                                <w:szCs w:val="132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名家书法入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  <a:scene3d>
                          <a:camera prst="orthographicFront"/>
                          <a:lightRig rig="threePt" dir="t"/>
                        </a:scene3d>
                        <a:sp3d prstMaterial="matt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BC74" id="_x0000_s1029" type="#_x0000_t202" style="position:absolute;left:0;text-align:left;margin-left:344pt;margin-top:346pt;width:422.7pt;height:109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" filled="f" stroked="f" strokeweight=".5pt">
                <v:textbox>
                  <w:txbxContent>
                    <w:p w:rsidR="00042E59" w:rsidRPr="000603F3" w:rsidRDefault="001D7B09" w:rsidP="00863674">
                      <w:pPr>
                        <w:pStyle w:val="a4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 w:val="132"/>
                          <w:szCs w:val="132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</w:pPr>
                      <w:r w:rsidRPr="000603F3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132"/>
                          <w:szCs w:val="132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名家书法入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7A5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D324907" wp14:editId="1D286F95">
                <wp:simplePos x="0" y="0"/>
                <wp:positionH relativeFrom="column">
                  <wp:posOffset>-901700</wp:posOffset>
                </wp:positionH>
                <wp:positionV relativeFrom="page">
                  <wp:posOffset>4653280</wp:posOffset>
                </wp:positionV>
                <wp:extent cx="5266690" cy="1383665"/>
                <wp:effectExtent l="0" t="0" r="0" b="6985"/>
                <wp:wrapNone/>
                <wp:docPr id="7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138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2E59" w:rsidRPr="00DA4D97" w:rsidRDefault="001D7B09" w:rsidP="00E13553">
                            <w:pPr>
                              <w:pStyle w:val="a4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Theme="minorEastAsia" w:eastAsiaTheme="minorEastAsia" w:hAnsi="微软雅黑" w:cs="微软雅黑"/>
                                <w:b/>
                                <w:bCs/>
                                <w:color w:val="4F81BD" w:themeColor="accent1"/>
                                <w:sz w:val="52"/>
                                <w:szCs w:val="70"/>
                                <w14:textFill>
                                  <w14:gradFill>
                                    <w14:gsLst>
                                      <w14:gs w14:pos="0">
                                        <w14:srgbClr w14:val="FFC000"/>
                                      </w14:gs>
                                      <w14:gs w14:pos="44000">
                                        <w14:srgbClr w14:val="DFDA00"/>
                                      </w14:gs>
                                      <w14:gs w14:pos="100000">
                                        <w14:srgbClr w14:val="FFC000"/>
                                      </w14:gs>
                                    </w14:gsLst>
                                    <w14:path w14:path="circle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etal"/>
                              </w:rPr>
                            </w:pPr>
                            <w:r w:rsidRPr="006E5C8B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56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上海</w:t>
                            </w:r>
                            <w:r w:rsidR="00E13553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56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x</w:t>
                            </w:r>
                            <w:r w:rsidR="00E13553"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 w:val="56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xx</w:t>
                            </w:r>
                            <w:r w:rsidRPr="006E5C8B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 w:val="56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  <w14:props3d w14:extrusionH="0" w14:contourW="0" w14:prstMaterial="matte"/>
                              </w:rPr>
                              <w:t>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24907" id="_x0000_s1030" type="#_x0000_t202" style="position:absolute;left:0;text-align:left;margin-left:-71pt;margin-top:366.4pt;width:414.7pt;height:108.9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" filled="f" stroked="f" strokeweight=".5pt">
                <v:textbox>
                  <w:txbxContent>
                    <w:p w:rsidR="00042E59" w:rsidRPr="00DA4D97" w:rsidRDefault="001D7B09" w:rsidP="00E13553">
                      <w:pPr>
                        <w:pStyle w:val="a4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Theme="minorEastAsia" w:eastAsiaTheme="minorEastAsia" w:hAnsi="微软雅黑" w:cs="微软雅黑"/>
                          <w:b/>
                          <w:bCs/>
                          <w:color w:val="4F81BD" w:themeColor="accent1"/>
                          <w:sz w:val="52"/>
                          <w:szCs w:val="70"/>
                          <w14:textFill>
                            <w14:gradFill>
                              <w14:gsLst>
                                <w14:gs w14:pos="0">
                                  <w14:srgbClr w14:val="FFC000"/>
                                </w14:gs>
                                <w14:gs w14:pos="44000">
                                  <w14:srgbClr w14:val="DFDA00"/>
                                </w14:gs>
                                <w14:gs w14:pos="100000">
                                  <w14:srgbClr w14:val="FFC000"/>
                                </w14:gs>
                              </w14:gsLst>
                              <w14:path w14:path="circle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etal"/>
                        </w:rPr>
                      </w:pPr>
                      <w:r w:rsidRPr="006E5C8B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56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上海</w:t>
                      </w:r>
                      <w:r w:rsidR="00E13553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56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x</w:t>
                      </w:r>
                      <w:r w:rsidR="00E13553"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 w:val="56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xx</w:t>
                      </w:r>
                      <w:r w:rsidRPr="006E5C8B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 w:val="56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  <w14:props3d w14:extrusionH="0" w14:contourW="0" w14:prstMaterial="matte"/>
                        </w:rPr>
                        <w:t>有限公司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7A5A">
        <w:rPr>
          <w:noProof/>
        </w:rPr>
        <w:drawing>
          <wp:anchor distT="0" distB="0" distL="114300" distR="114300" simplePos="0" relativeHeight="251666944" behindDoc="1" locked="0" layoutInCell="1" allowOverlap="1" wp14:anchorId="3F9DF97E" wp14:editId="2A792D9E">
            <wp:simplePos x="0" y="0"/>
            <wp:positionH relativeFrom="column">
              <wp:posOffset>-965617</wp:posOffset>
            </wp:positionH>
            <wp:positionV relativeFrom="page">
              <wp:posOffset>3987800</wp:posOffset>
            </wp:positionV>
            <wp:extent cx="10702290" cy="2692299"/>
            <wp:effectExtent l="0" t="0" r="381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0921610574 048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2692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E59" w:rsidRPr="008E42E6" w:rsidRDefault="00834113">
      <w:pPr>
        <w:rPr>
          <w:rStyle w:val="a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D558118" wp14:editId="544676BF">
                <wp:simplePos x="0" y="0"/>
                <wp:positionH relativeFrom="column">
                  <wp:posOffset>-317500</wp:posOffset>
                </wp:positionH>
                <wp:positionV relativeFrom="page">
                  <wp:posOffset>1438910</wp:posOffset>
                </wp:positionV>
                <wp:extent cx="4140200" cy="5410200"/>
                <wp:effectExtent l="0" t="0" r="0" b="0"/>
                <wp:wrapNone/>
                <wp:docPr id="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200" cy="541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42E59" w:rsidRPr="000A1421" w:rsidRDefault="001D7B09" w:rsidP="00D75031">
                            <w:pPr>
                              <w:pStyle w:val="a4"/>
                              <w:snapToGrid w:val="0"/>
                              <w:spacing w:before="135" w:beforeAutospacing="0" w:after="135" w:afterAutospacing="0" w:line="420" w:lineRule="atLeast"/>
                              <w:ind w:firstLineChars="200" w:firstLine="56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8"/>
                                <w:szCs w:val="21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8"/>
                                <w:szCs w:val="21"/>
                              </w:rPr>
                              <w:t>由青年联合会和青年书法家协会联合主办的“名家书法走入百姓家”活动，在广大书法家的积极参与和社会各界的支持下，已连续成功举办了九届。此项活动业已成为安徽省青年书法家协会创立的一项品牌性活动。</w:t>
                            </w:r>
                          </w:p>
                          <w:p w:rsidR="00042E59" w:rsidRPr="000A1421" w:rsidRDefault="001D7B09" w:rsidP="00D75031">
                            <w:pPr>
                              <w:pStyle w:val="a4"/>
                              <w:snapToGrid w:val="0"/>
                              <w:spacing w:before="135" w:beforeAutospacing="0" w:after="135" w:afterAutospacing="0" w:line="420" w:lineRule="atLeast"/>
                              <w:ind w:firstLineChars="200" w:firstLine="56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8"/>
                                <w:szCs w:val="21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8"/>
                                <w:szCs w:val="21"/>
                              </w:rPr>
                              <w:t>在2011年春节即将到来之际，为充分发挥此项活动的社会效益，安徽省青年联合会和安徽省青年书法家协会研究决定，将于2011年春节前夕举办合肥三洋杯安徽省第十届“名家书法走入百姓家”活动。活动先后在合肥、巢湖、阜阳三个城市开展。鉴于您在书坛的成就和影响，特邀请您参加本届活动。</w:t>
                            </w:r>
                          </w:p>
                          <w:p w:rsidR="00AF393A" w:rsidRPr="000A1421" w:rsidRDefault="00AF393A" w:rsidP="008C5012">
                            <w:pPr>
                              <w:pStyle w:val="a4"/>
                              <w:snapToGrid w:val="0"/>
                              <w:spacing w:before="135" w:beforeAutospacing="0" w:after="135" w:afterAutospacing="0" w:line="420" w:lineRule="atLeas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8"/>
                                <w:szCs w:val="21"/>
                              </w:rPr>
                            </w:pPr>
                          </w:p>
                          <w:p w:rsidR="00236D58" w:rsidRPr="000A1421" w:rsidRDefault="001D7B09" w:rsidP="00D75031">
                            <w:pPr>
                              <w:pStyle w:val="a4"/>
                              <w:snapToGrid w:val="0"/>
                              <w:spacing w:before="135" w:beforeAutospacing="0" w:after="135" w:afterAutospacing="0" w:line="420" w:lineRule="atLeast"/>
                              <w:ind w:firstLineChars="1700" w:firstLine="4760"/>
                              <w:jc w:val="righ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8"/>
                                <w:szCs w:val="21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8"/>
                                <w:szCs w:val="21"/>
                              </w:rPr>
                              <w:t xml:space="preserve">青年联合会 </w:t>
                            </w:r>
                          </w:p>
                          <w:p w:rsidR="00042E59" w:rsidRPr="000A1421" w:rsidRDefault="001D7B09" w:rsidP="00D75031">
                            <w:pPr>
                              <w:pStyle w:val="a4"/>
                              <w:snapToGrid w:val="0"/>
                              <w:spacing w:before="135" w:beforeAutospacing="0" w:after="135" w:afterAutospacing="0" w:line="420" w:lineRule="atLeast"/>
                              <w:jc w:val="righ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8"/>
                                <w:szCs w:val="21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8"/>
                                <w:szCs w:val="21"/>
                              </w:rPr>
                              <w:t>青年书法家协会</w:t>
                            </w:r>
                          </w:p>
                          <w:p w:rsidR="00042E59" w:rsidRPr="000A1421" w:rsidRDefault="001D7B09" w:rsidP="00D75031">
                            <w:pPr>
                              <w:pStyle w:val="a4"/>
                              <w:snapToGrid w:val="0"/>
                              <w:spacing w:before="135" w:beforeAutospacing="0" w:after="135" w:afterAutospacing="0" w:line="420" w:lineRule="atLeast"/>
                              <w:jc w:val="righ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8"/>
                                <w:szCs w:val="21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8"/>
                                <w:szCs w:val="21"/>
                              </w:rPr>
                              <w:t>二○一</w:t>
                            </w:r>
                            <w:r w:rsidR="00E13553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8"/>
                                <w:szCs w:val="21"/>
                              </w:rPr>
                              <w:t>九</w:t>
                            </w:r>
                            <w:bookmarkStart w:id="0" w:name="_GoBack"/>
                            <w:bookmarkEnd w:id="0"/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8"/>
                                <w:szCs w:val="21"/>
                              </w:rPr>
                              <w:t>年十一月十八日</w:t>
                            </w:r>
                          </w:p>
                          <w:p w:rsidR="00042E59" w:rsidRPr="000A1421" w:rsidRDefault="00042E59" w:rsidP="00D75031">
                            <w:pPr>
                              <w:snapToGrid w:val="0"/>
                              <w:ind w:firstLine="45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32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8118" id="文本框 34" o:spid="_x0000_s1031" type="#_x0000_t202" style="position:absolute;left:0;text-align:left;margin-left:-25pt;margin-top:113.3pt;width:326pt;height:42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" filled="f" stroked="f">
                <v:textbox>
                  <w:txbxContent>
                    <w:p w:rsidR="00042E59" w:rsidRPr="000A1421" w:rsidRDefault="001D7B09" w:rsidP="00D75031">
                      <w:pPr>
                        <w:pStyle w:val="a4"/>
                        <w:snapToGrid w:val="0"/>
                        <w:spacing w:before="135" w:beforeAutospacing="0" w:after="135" w:afterAutospacing="0" w:line="420" w:lineRule="atLeast"/>
                        <w:ind w:firstLineChars="200" w:firstLine="560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8"/>
                          <w:szCs w:val="21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8"/>
                          <w:szCs w:val="21"/>
                        </w:rPr>
                        <w:t>由青年联合会和青年书法家协会联合主办的“名家书法走入百姓家”活动，在广大书法家的积极参与和社会各界的支持下，已连续成功举办了九届。此项活动业已成为安徽省青年书法家协会创立的一项品牌性活动。</w:t>
                      </w:r>
                    </w:p>
                    <w:p w:rsidR="00042E59" w:rsidRPr="000A1421" w:rsidRDefault="001D7B09" w:rsidP="00D75031">
                      <w:pPr>
                        <w:pStyle w:val="a4"/>
                        <w:snapToGrid w:val="0"/>
                        <w:spacing w:before="135" w:beforeAutospacing="0" w:after="135" w:afterAutospacing="0" w:line="420" w:lineRule="atLeast"/>
                        <w:ind w:firstLineChars="200" w:firstLine="560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8"/>
                          <w:szCs w:val="21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8"/>
                          <w:szCs w:val="21"/>
                        </w:rPr>
                        <w:t>在2011年春节即将到来之际，为充分发挥此项活动的社会效益，安徽省青年联合会和安徽省青年书法家协会研究决定，将于2011年春节前夕举办合肥三洋杯安徽省第十届“名家书法走入百姓家”活动。活动先后在合肥、巢湖、阜阳三个城市开展。鉴于您在书坛的成就和影响，特邀请您参加本届活动。</w:t>
                      </w:r>
                    </w:p>
                    <w:p w:rsidR="00AF393A" w:rsidRPr="000A1421" w:rsidRDefault="00AF393A" w:rsidP="008C5012">
                      <w:pPr>
                        <w:pStyle w:val="a4"/>
                        <w:snapToGrid w:val="0"/>
                        <w:spacing w:before="135" w:beforeAutospacing="0" w:after="135" w:afterAutospacing="0" w:line="420" w:lineRule="atLeas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8"/>
                          <w:szCs w:val="21"/>
                        </w:rPr>
                      </w:pPr>
                    </w:p>
                    <w:p w:rsidR="00236D58" w:rsidRPr="000A1421" w:rsidRDefault="001D7B09" w:rsidP="00D75031">
                      <w:pPr>
                        <w:pStyle w:val="a4"/>
                        <w:snapToGrid w:val="0"/>
                        <w:spacing w:before="135" w:beforeAutospacing="0" w:after="135" w:afterAutospacing="0" w:line="420" w:lineRule="atLeast"/>
                        <w:ind w:firstLineChars="1700" w:firstLine="4760"/>
                        <w:jc w:val="righ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8"/>
                          <w:szCs w:val="21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8"/>
                          <w:szCs w:val="21"/>
                        </w:rPr>
                        <w:t xml:space="preserve">青年联合会 </w:t>
                      </w:r>
                    </w:p>
                    <w:p w:rsidR="00042E59" w:rsidRPr="000A1421" w:rsidRDefault="001D7B09" w:rsidP="00D75031">
                      <w:pPr>
                        <w:pStyle w:val="a4"/>
                        <w:snapToGrid w:val="0"/>
                        <w:spacing w:before="135" w:beforeAutospacing="0" w:after="135" w:afterAutospacing="0" w:line="420" w:lineRule="atLeast"/>
                        <w:jc w:val="righ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8"/>
                          <w:szCs w:val="21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8"/>
                          <w:szCs w:val="21"/>
                        </w:rPr>
                        <w:t>青年书法家协会</w:t>
                      </w:r>
                    </w:p>
                    <w:p w:rsidR="00042E59" w:rsidRPr="000A1421" w:rsidRDefault="001D7B09" w:rsidP="00D75031">
                      <w:pPr>
                        <w:pStyle w:val="a4"/>
                        <w:snapToGrid w:val="0"/>
                        <w:spacing w:before="135" w:beforeAutospacing="0" w:after="135" w:afterAutospacing="0" w:line="420" w:lineRule="atLeast"/>
                        <w:jc w:val="righ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8"/>
                          <w:szCs w:val="21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8"/>
                          <w:szCs w:val="21"/>
                        </w:rPr>
                        <w:t>二○一</w:t>
                      </w:r>
                      <w:r w:rsidR="00E13553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8"/>
                          <w:szCs w:val="21"/>
                        </w:rPr>
                        <w:t>九</w:t>
                      </w:r>
                      <w:bookmarkStart w:id="1" w:name="_GoBack"/>
                      <w:bookmarkEnd w:id="1"/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8"/>
                          <w:szCs w:val="21"/>
                        </w:rPr>
                        <w:t>年十一月十八日</w:t>
                      </w:r>
                    </w:p>
                    <w:p w:rsidR="00042E59" w:rsidRPr="000A1421" w:rsidRDefault="00042E59" w:rsidP="00D75031">
                      <w:pPr>
                        <w:snapToGrid w:val="0"/>
                        <w:ind w:firstLine="450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32"/>
                          <w:szCs w:val="2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AA7459" wp14:editId="793E62C7">
                <wp:simplePos x="0" y="0"/>
                <wp:positionH relativeFrom="column">
                  <wp:posOffset>-38100</wp:posOffset>
                </wp:positionH>
                <wp:positionV relativeFrom="page">
                  <wp:posOffset>859887</wp:posOffset>
                </wp:positionV>
                <wp:extent cx="4138295" cy="539750"/>
                <wp:effectExtent l="0" t="0" r="0" b="0"/>
                <wp:wrapNone/>
                <wp:docPr id="4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29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2E59" w:rsidRPr="00D75031" w:rsidRDefault="001D7B09">
                            <w:pPr>
                              <w:jc w:val="left"/>
                              <w:rPr>
                                <w:rFonts w:asciiTheme="minorEastAsia" w:eastAsiaTheme="minorEastAsia" w:hAnsi="宋体" w:cs="方正大标宋简体"/>
                                <w:b/>
                                <w:color w:val="A20000"/>
                                <w:sz w:val="36"/>
                                <w:szCs w:val="32"/>
                              </w:rPr>
                            </w:pPr>
                            <w:r w:rsidRPr="00D75031">
                              <w:rPr>
                                <w:rFonts w:asciiTheme="minorEastAsia" w:eastAsiaTheme="minorEastAsia" w:hAnsi="宋体" w:cs="方正大标宋简体" w:hint="eastAsia"/>
                                <w:b/>
                                <w:color w:val="A20000"/>
                                <w:sz w:val="36"/>
                                <w:szCs w:val="32"/>
                              </w:rPr>
                              <w:t>诚邀</w:t>
                            </w:r>
                            <w:r w:rsidRPr="00D75031">
                              <w:rPr>
                                <w:rFonts w:asciiTheme="minorEastAsia" w:eastAsiaTheme="minorEastAsia" w:hAnsi="宋体" w:cs="方正大标宋简体" w:hint="eastAsia"/>
                                <w:b/>
                                <w:color w:val="A20000"/>
                                <w:sz w:val="36"/>
                                <w:szCs w:val="32"/>
                                <w:u w:val="single"/>
                              </w:rPr>
                              <w:t xml:space="preserve">                </w:t>
                            </w:r>
                            <w:r w:rsidRPr="00D75031">
                              <w:rPr>
                                <w:rFonts w:asciiTheme="minorEastAsia" w:eastAsiaTheme="minorEastAsia" w:hAnsi="宋体" w:cs="方正大标宋简体" w:hint="eastAsia"/>
                                <w:b/>
                                <w:color w:val="A20000"/>
                                <w:sz w:val="36"/>
                                <w:szCs w:val="32"/>
                              </w:rPr>
                              <w:t>先生/女士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A7459" id="_x0000_s1032" type="#_x0000_t202" style="position:absolute;left:0;text-align:left;margin-left:-3pt;margin-top:67.7pt;width:325.85pt;height:42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" filled="f" stroked="f" strokeweight=".5pt">
                <v:textbox>
                  <w:txbxContent>
                    <w:p w:rsidR="00042E59" w:rsidRPr="00D75031" w:rsidRDefault="001D7B09">
                      <w:pPr>
                        <w:jc w:val="left"/>
                        <w:rPr>
                          <w:rFonts w:asciiTheme="minorEastAsia" w:eastAsiaTheme="minorEastAsia" w:hAnsi="宋体" w:cs="方正大标宋简体"/>
                          <w:b/>
                          <w:color w:val="A20000"/>
                          <w:sz w:val="36"/>
                          <w:szCs w:val="32"/>
                        </w:rPr>
                      </w:pPr>
                      <w:r w:rsidRPr="00D75031">
                        <w:rPr>
                          <w:rFonts w:asciiTheme="minorEastAsia" w:eastAsiaTheme="minorEastAsia" w:hAnsi="宋体" w:cs="方正大标宋简体" w:hint="eastAsia"/>
                          <w:b/>
                          <w:color w:val="A20000"/>
                          <w:sz w:val="36"/>
                          <w:szCs w:val="32"/>
                        </w:rPr>
                        <w:t>诚邀</w:t>
                      </w:r>
                      <w:r w:rsidRPr="00D75031">
                        <w:rPr>
                          <w:rFonts w:asciiTheme="minorEastAsia" w:eastAsiaTheme="minorEastAsia" w:hAnsi="宋体" w:cs="方正大标宋简体" w:hint="eastAsia"/>
                          <w:b/>
                          <w:color w:val="A20000"/>
                          <w:sz w:val="36"/>
                          <w:szCs w:val="32"/>
                          <w:u w:val="single"/>
                        </w:rPr>
                        <w:t xml:space="preserve">                </w:t>
                      </w:r>
                      <w:r w:rsidRPr="00D75031">
                        <w:rPr>
                          <w:rFonts w:asciiTheme="minorEastAsia" w:eastAsiaTheme="minorEastAsia" w:hAnsi="宋体" w:cs="方正大标宋简体" w:hint="eastAsia"/>
                          <w:b/>
                          <w:color w:val="A20000"/>
                          <w:sz w:val="36"/>
                          <w:szCs w:val="32"/>
                        </w:rPr>
                        <w:t>先生/女士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02B4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9607496" wp14:editId="346587EB">
                <wp:simplePos x="0" y="0"/>
                <wp:positionH relativeFrom="column">
                  <wp:posOffset>5011420</wp:posOffset>
                </wp:positionH>
                <wp:positionV relativeFrom="page">
                  <wp:posOffset>5906770</wp:posOffset>
                </wp:positionV>
                <wp:extent cx="4029710" cy="609600"/>
                <wp:effectExtent l="0" t="0" r="0" b="0"/>
                <wp:wrapNone/>
                <wp:docPr id="11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42E59" w:rsidRPr="000A1421" w:rsidRDefault="001D7B09" w:rsidP="00236D58"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上海</w:t>
                            </w:r>
                            <w:r w:rsidR="00E13553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x</w:t>
                            </w:r>
                            <w:r w:rsidR="00E13553"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  <w:t>x</w:t>
                            </w: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有限公司</w:t>
                            </w:r>
                          </w:p>
                          <w:p w:rsidR="00042E59" w:rsidRPr="000A1421" w:rsidRDefault="001D7B09">
                            <w:pPr>
                              <w:jc w:val="lef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上海</w:t>
                            </w:r>
                            <w:r w:rsidR="00E13553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x</w:t>
                            </w:r>
                            <w:r w:rsidR="00E13553"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  <w:t>x</w:t>
                            </w: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有限公司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7496" id="文本框 42" o:spid="_x0000_s1033" type="#_x0000_t202" style="position:absolute;left:0;text-align:left;margin-left:394.6pt;margin-top:465.1pt;width:317.3pt;height:48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" filled="f" stroked="f">
                <v:textbox>
                  <w:txbxContent>
                    <w:p w:rsidR="00042E59" w:rsidRPr="000A1421" w:rsidRDefault="001D7B09" w:rsidP="00236D58">
                      <w:pPr>
                        <w:snapToGrid w:val="0"/>
                        <w:jc w:val="lef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上海</w:t>
                      </w:r>
                      <w:r w:rsidR="00E13553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x</w:t>
                      </w:r>
                      <w:r w:rsidR="00E13553"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  <w:t>x</w:t>
                      </w: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有限公司</w:t>
                      </w:r>
                    </w:p>
                    <w:p w:rsidR="00042E59" w:rsidRPr="000A1421" w:rsidRDefault="001D7B09">
                      <w:pPr>
                        <w:jc w:val="lef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上海</w:t>
                      </w:r>
                      <w:r w:rsidR="00E13553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x</w:t>
                      </w:r>
                      <w:r w:rsidR="00E13553"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  <w:t>x</w:t>
                      </w: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有限公司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02B4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61C0BA7" wp14:editId="6CF7D1DE">
                <wp:simplePos x="0" y="0"/>
                <wp:positionH relativeFrom="column">
                  <wp:posOffset>5011420</wp:posOffset>
                </wp:positionH>
                <wp:positionV relativeFrom="page">
                  <wp:posOffset>4553585</wp:posOffset>
                </wp:positionV>
                <wp:extent cx="4029710" cy="825500"/>
                <wp:effectExtent l="0" t="0" r="0" b="0"/>
                <wp:wrapNone/>
                <wp:docPr id="1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82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42E59" w:rsidRPr="000A1421" w:rsidRDefault="001D7B09" w:rsidP="00236D58"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0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0"/>
                              </w:rPr>
                              <w:t>会议时间：2</w:t>
                            </w:r>
                            <w:r w:rsidRPr="000A1421"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0"/>
                              </w:rPr>
                              <w:t>01</w:t>
                            </w:r>
                            <w:r w:rsidR="00E13553"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0"/>
                              </w:rPr>
                              <w:t>9</w:t>
                            </w:r>
                            <w:r w:rsidRPr="000A1421"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0"/>
                              </w:rPr>
                              <w:t>年7月28号</w:t>
                            </w:r>
                          </w:p>
                          <w:p w:rsidR="00042E59" w:rsidRPr="000A1421" w:rsidRDefault="001D7B09" w:rsidP="00236D58"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0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0"/>
                              </w:rPr>
                              <w:t>会议地点：上海市100085</w:t>
                            </w:r>
                          </w:p>
                          <w:p w:rsidR="00042E59" w:rsidRPr="000A1421" w:rsidRDefault="001D7B09" w:rsidP="00236D58">
                            <w:pPr>
                              <w:snapToGrid w:val="0"/>
                              <w:jc w:val="left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0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0"/>
                              </w:rPr>
                              <w:t>会议报名热线：00-000000000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0BA7" id="文本框 62" o:spid="_x0000_s1034" type="#_x0000_t202" style="position:absolute;left:0;text-align:left;margin-left:394.6pt;margin-top:358.55pt;width:317.3pt;height:6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" filled="f" stroked="f">
                <v:textbox>
                  <w:txbxContent>
                    <w:p w:rsidR="00042E59" w:rsidRPr="000A1421" w:rsidRDefault="001D7B09" w:rsidP="00236D58">
                      <w:pPr>
                        <w:snapToGrid w:val="0"/>
                        <w:jc w:val="lef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0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0"/>
                        </w:rPr>
                        <w:t>会议时间：2</w:t>
                      </w:r>
                      <w:r w:rsidRPr="000A1421"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0"/>
                        </w:rPr>
                        <w:t>01</w:t>
                      </w:r>
                      <w:r w:rsidR="00E13553"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0"/>
                        </w:rPr>
                        <w:t>9</w:t>
                      </w:r>
                      <w:r w:rsidRPr="000A1421"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0"/>
                        </w:rPr>
                        <w:t>年7月28号</w:t>
                      </w:r>
                    </w:p>
                    <w:p w:rsidR="00042E59" w:rsidRPr="000A1421" w:rsidRDefault="001D7B09" w:rsidP="00236D58">
                      <w:pPr>
                        <w:snapToGrid w:val="0"/>
                        <w:jc w:val="lef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0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0"/>
                        </w:rPr>
                        <w:t>会议地点：上海市100085</w:t>
                      </w:r>
                    </w:p>
                    <w:p w:rsidR="00042E59" w:rsidRPr="000A1421" w:rsidRDefault="001D7B09" w:rsidP="00236D58">
                      <w:pPr>
                        <w:snapToGrid w:val="0"/>
                        <w:jc w:val="left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0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0"/>
                        </w:rPr>
                        <w:t>会议报名热线：00-000000000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02B4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A3B276F" wp14:editId="4A64BBD8">
                <wp:simplePos x="0" y="0"/>
                <wp:positionH relativeFrom="column">
                  <wp:posOffset>5011420</wp:posOffset>
                </wp:positionH>
                <wp:positionV relativeFrom="page">
                  <wp:posOffset>3241675</wp:posOffset>
                </wp:positionV>
                <wp:extent cx="4029710" cy="770890"/>
                <wp:effectExtent l="0" t="0" r="0" b="0"/>
                <wp:wrapNone/>
                <wp:docPr id="1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770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42E59" w:rsidRPr="000A1421" w:rsidRDefault="001D7B09" w:rsidP="00236D58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各大软件行业设计师</w:t>
                            </w:r>
                          </w:p>
                          <w:p w:rsidR="00042E59" w:rsidRPr="000A1421" w:rsidRDefault="001D7B09" w:rsidP="00236D58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各个区域经理</w:t>
                            </w:r>
                          </w:p>
                          <w:p w:rsidR="00042E59" w:rsidRPr="000A1421" w:rsidRDefault="001D7B09" w:rsidP="00236D58">
                            <w:pPr>
                              <w:numPr>
                                <w:ilvl w:val="0"/>
                                <w:numId w:val="1"/>
                              </w:num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各个公司产品、UI</w:t>
                            </w:r>
                            <w:r w:rsidRPr="000A1421"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  <w:t xml:space="preserve"> </w:t>
                            </w: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  <w:sz w:val="22"/>
                              </w:rPr>
                              <w:t>设计</w:t>
                            </w:r>
                          </w:p>
                          <w:p w:rsidR="00042E59" w:rsidRPr="000A1421" w:rsidRDefault="00042E59" w:rsidP="00236D58">
                            <w:pPr>
                              <w:snapToGrid w:val="0"/>
                              <w:ind w:firstLine="45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7A3B276F" id="文本框 40" o:spid="_x0000_s1035" type="#_x0000_t202" style="position:absolute;left:0;text-align:left;margin-left:394.6pt;margin-top:255.25pt;width:317.3pt;height:60.7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" filled="f" stroked="f">
                <v:textbox>
                  <w:txbxContent>
                    <w:p w:rsidR="00042E59" w:rsidRPr="000A1421" w:rsidRDefault="001D7B09" w:rsidP="00236D58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各大软件行业设计师</w:t>
                      </w:r>
                    </w:p>
                    <w:p w:rsidR="00042E59" w:rsidRPr="000A1421" w:rsidRDefault="001D7B09" w:rsidP="00236D58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各个区域经理</w:t>
                      </w:r>
                    </w:p>
                    <w:p w:rsidR="00042E59" w:rsidRPr="000A1421" w:rsidRDefault="001D7B09" w:rsidP="00236D58">
                      <w:pPr>
                        <w:numPr>
                          <w:ilvl w:val="0"/>
                          <w:numId w:val="1"/>
                        </w:numPr>
                        <w:snapToGrid w:val="0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各个公司产品、UI</w:t>
                      </w:r>
                      <w:r w:rsidRPr="000A1421"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  <w:t xml:space="preserve"> </w:t>
                      </w: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  <w:sz w:val="22"/>
                        </w:rPr>
                        <w:t>设计</w:t>
                      </w:r>
                    </w:p>
                    <w:p w:rsidR="00042E59" w:rsidRPr="000A1421" w:rsidRDefault="00042E59" w:rsidP="00236D58">
                      <w:pPr>
                        <w:snapToGrid w:val="0"/>
                        <w:ind w:firstLine="450"/>
                        <w:rPr>
                          <w:rFonts w:asciiTheme="minorEastAsia" w:eastAsiaTheme="minorEastAsia" w:hAnsiTheme="minorEastAsia"/>
                          <w:color w:val="262626" w:themeColor="text1" w:themeTint="D9"/>
                          <w:sz w:val="2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02B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872450" wp14:editId="7C88D88A">
                <wp:simplePos x="0" y="0"/>
                <wp:positionH relativeFrom="column">
                  <wp:posOffset>5011552</wp:posOffset>
                </wp:positionH>
                <wp:positionV relativeFrom="page">
                  <wp:posOffset>1313180</wp:posOffset>
                </wp:positionV>
                <wp:extent cx="4029710" cy="1614170"/>
                <wp:effectExtent l="0" t="0" r="0" b="5080"/>
                <wp:wrapNone/>
                <wp:docPr id="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10" cy="1614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42E59" w:rsidRPr="000A1421" w:rsidRDefault="001D7B09" w:rsidP="00236D58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</w:rPr>
                              <w:t>1、该项目符合国家的产业政策，具有较好的市场前景和发展空间;</w:t>
                            </w:r>
                          </w:p>
                          <w:p w:rsidR="00042E59" w:rsidRPr="000A1421" w:rsidRDefault="001D7B09" w:rsidP="00236D58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</w:rPr>
                              <w:t>2、该项目不仅将极大的促进双方发展，而且还将极大的促进两地合作，具有较大的经济效益和社会效益;</w:t>
                            </w:r>
                          </w:p>
                          <w:p w:rsidR="00042E59" w:rsidRPr="000A1421" w:rsidRDefault="001D7B09" w:rsidP="00236D58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</w:rPr>
                              <w:t>3、该项目所在我地区有很好的资源优势，具备合作的基本条件。</w:t>
                            </w:r>
                          </w:p>
                          <w:p w:rsidR="00042E59" w:rsidRPr="000A1421" w:rsidRDefault="001D7B09" w:rsidP="00236D58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</w:rPr>
                              <w:t>4、该项目所在我地区有很好的资源优势，具备合作的基本条件。</w:t>
                            </w:r>
                          </w:p>
                          <w:p w:rsidR="00042E59" w:rsidRPr="000A1421" w:rsidRDefault="001D7B09" w:rsidP="00236D58">
                            <w:pPr>
                              <w:snapToGrid w:val="0"/>
                              <w:rPr>
                                <w:rFonts w:asciiTheme="minorEastAsia" w:eastAsiaTheme="minorEastAsia" w:hAnsiTheme="minorEastAsia"/>
                                <w:color w:val="262626" w:themeColor="text1" w:themeTint="D9"/>
                              </w:rPr>
                            </w:pPr>
                            <w:r w:rsidRPr="000A1421">
                              <w:rPr>
                                <w:rFonts w:asciiTheme="minorEastAsia" w:eastAsiaTheme="minorEastAsia" w:hAnsiTheme="minorEastAsia" w:hint="eastAsia"/>
                                <w:color w:val="262626" w:themeColor="text1" w:themeTint="D9"/>
                              </w:rPr>
                              <w:t>5、该项目所在我地区有很好的资源优势，具备合作的基本条件。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w14:anchorId="15872450" id="文本框 38" o:spid="_x0000_s1036" type="#_x0000_t202" style="position:absolute;left:0;text-align:left;margin-left:394.6pt;margin-top:103.4pt;width:317.3pt;height:127.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" filled="f" stroked="f">
                <v:textbox>
                  <w:txbxContent>
                    <w:p w:rsidR="00042E59" w:rsidRPr="000A1421" w:rsidRDefault="001D7B09" w:rsidP="00236D58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262626" w:themeColor="text1" w:themeTint="D9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</w:rPr>
                        <w:t>1、该项目符合国家的产业政策，具有较好的市场前景和发展空间;</w:t>
                      </w:r>
                    </w:p>
                    <w:p w:rsidR="00042E59" w:rsidRPr="000A1421" w:rsidRDefault="001D7B09" w:rsidP="00236D58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262626" w:themeColor="text1" w:themeTint="D9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</w:rPr>
                        <w:t>2、该项目不仅将极大的促进双方发展，而且还将极大的促进两地合作，具有较大的经济效益和社会效益;</w:t>
                      </w:r>
                    </w:p>
                    <w:p w:rsidR="00042E59" w:rsidRPr="000A1421" w:rsidRDefault="001D7B09" w:rsidP="00236D58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262626" w:themeColor="text1" w:themeTint="D9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</w:rPr>
                        <w:t>3、该项目所在我地区有很好的资源优势，具备合作的基本条件。</w:t>
                      </w:r>
                    </w:p>
                    <w:p w:rsidR="00042E59" w:rsidRPr="000A1421" w:rsidRDefault="001D7B09" w:rsidP="00236D58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262626" w:themeColor="text1" w:themeTint="D9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</w:rPr>
                        <w:t>4、该项目所在我地区有很好的资源优势，具备合作的基本条件。</w:t>
                      </w:r>
                    </w:p>
                    <w:p w:rsidR="00042E59" w:rsidRPr="000A1421" w:rsidRDefault="001D7B09" w:rsidP="00236D58">
                      <w:pPr>
                        <w:snapToGrid w:val="0"/>
                        <w:rPr>
                          <w:rFonts w:asciiTheme="minorEastAsia" w:eastAsiaTheme="minorEastAsia" w:hAnsiTheme="minorEastAsia"/>
                          <w:color w:val="262626" w:themeColor="text1" w:themeTint="D9"/>
                        </w:rPr>
                      </w:pPr>
                      <w:r w:rsidRPr="000A1421">
                        <w:rPr>
                          <w:rFonts w:asciiTheme="minorEastAsia" w:eastAsiaTheme="minorEastAsia" w:hAnsiTheme="minorEastAsia" w:hint="eastAsia"/>
                          <w:color w:val="262626" w:themeColor="text1" w:themeTint="D9"/>
                        </w:rPr>
                        <w:t>5、该项目所在我地区有很好的资源优势，具备合作的基本条件。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293C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E83147" wp14:editId="6EB7301B">
                <wp:simplePos x="0" y="0"/>
                <wp:positionH relativeFrom="column">
                  <wp:posOffset>5016500</wp:posOffset>
                </wp:positionH>
                <wp:positionV relativeFrom="paragraph">
                  <wp:posOffset>4235450</wp:posOffset>
                </wp:positionV>
                <wp:extent cx="2565400" cy="406400"/>
                <wp:effectExtent l="0" t="0" r="0" b="0"/>
                <wp:wrapNone/>
                <wp:docPr id="24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42E59" w:rsidRPr="009F2CA8" w:rsidRDefault="001D7B09" w:rsidP="006E5C8B">
                            <w:pPr>
                              <w:pStyle w:val="a4"/>
                              <w:snapToGrid w:val="0"/>
                              <w:spacing w:before="0" w:beforeAutospacing="0" w:after="0" w:afterAutospacing="0"/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9F2CA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举办单位</w:t>
                            </w:r>
                          </w:p>
                        </w:txbxContent>
                      </wps:txbx>
                      <wps:bodyPr wrap="square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83147" id="文本框 60" o:spid="_x0000_s1037" type="#_x0000_t202" style="position:absolute;left:0;text-align:left;margin-left:395pt;margin-top:333.5pt;width:202pt;height:3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" filled="f" stroked="f">
                <v:textbox>
                  <w:txbxContent>
                    <w:p w:rsidR="00042E59" w:rsidRPr="009F2CA8" w:rsidRDefault="001D7B09" w:rsidP="006E5C8B">
                      <w:pPr>
                        <w:pStyle w:val="a4"/>
                        <w:snapToGrid w:val="0"/>
                        <w:spacing w:before="0" w:beforeAutospacing="0" w:after="0" w:afterAutospacing="0"/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9F2CA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举办单位</w:t>
                      </w:r>
                    </w:p>
                  </w:txbxContent>
                </v:textbox>
              </v:shape>
            </w:pict>
          </mc:Fallback>
        </mc:AlternateContent>
      </w:r>
      <w:r w:rsidR="00E0293C">
        <w:rPr>
          <w:noProof/>
        </w:rPr>
        <w:drawing>
          <wp:anchor distT="0" distB="0" distL="114300" distR="114300" simplePos="0" relativeHeight="251663872" behindDoc="1" locked="0" layoutInCell="1" allowOverlap="1" wp14:anchorId="04BD684F" wp14:editId="715752C6">
            <wp:simplePos x="0" y="0"/>
            <wp:positionH relativeFrom="column">
              <wp:posOffset>4940300</wp:posOffset>
            </wp:positionH>
            <wp:positionV relativeFrom="page">
              <wp:posOffset>5397682</wp:posOffset>
            </wp:positionV>
            <wp:extent cx="3937000" cy="368300"/>
            <wp:effectExtent l="0" t="0" r="6350" b="0"/>
            <wp:wrapNone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3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E0F58FC" wp14:editId="6DD59A7B">
                <wp:simplePos x="0" y="0"/>
                <wp:positionH relativeFrom="column">
                  <wp:posOffset>5016500</wp:posOffset>
                </wp:positionH>
                <wp:positionV relativeFrom="page">
                  <wp:posOffset>4168140</wp:posOffset>
                </wp:positionV>
                <wp:extent cx="2286000" cy="381000"/>
                <wp:effectExtent l="0" t="0" r="0" b="0"/>
                <wp:wrapNone/>
                <wp:docPr id="22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42E59" w:rsidRPr="009F2CA8" w:rsidRDefault="001D7B09" w:rsidP="006E5C8B">
                            <w:pPr>
                              <w:pStyle w:val="a4"/>
                              <w:snapToGrid w:val="0"/>
                              <w:spacing w:before="0" w:beforeAutospacing="0" w:after="0" w:afterAutospacing="0"/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9F2CA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会议时间地点</w:t>
                            </w:r>
                          </w:p>
                        </w:txbxContent>
                      </wps:txbx>
                      <wps:bodyPr wrap="square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F58FC" id="文本框 54" o:spid="_x0000_s1038" type="#_x0000_t202" style="position:absolute;left:0;text-align:left;margin-left:395pt;margin-top:328.2pt;width:180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" filled="f" stroked="f">
                <v:textbox>
                  <w:txbxContent>
                    <w:p w:rsidR="00042E59" w:rsidRPr="009F2CA8" w:rsidRDefault="001D7B09" w:rsidP="006E5C8B">
                      <w:pPr>
                        <w:pStyle w:val="a4"/>
                        <w:snapToGrid w:val="0"/>
                        <w:spacing w:before="0" w:beforeAutospacing="0" w:after="0" w:afterAutospacing="0"/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9F2CA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会议时间地点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293C">
        <w:rPr>
          <w:noProof/>
        </w:rPr>
        <w:drawing>
          <wp:anchor distT="0" distB="0" distL="114300" distR="114300" simplePos="0" relativeHeight="251662848" behindDoc="1" locked="0" layoutInCell="1" allowOverlap="1" wp14:anchorId="36943FD8" wp14:editId="70620F51">
            <wp:simplePos x="0" y="0"/>
            <wp:positionH relativeFrom="column">
              <wp:posOffset>4940300</wp:posOffset>
            </wp:positionH>
            <wp:positionV relativeFrom="page">
              <wp:posOffset>4174853</wp:posOffset>
            </wp:positionV>
            <wp:extent cx="3937000" cy="368300"/>
            <wp:effectExtent l="0" t="0" r="6350" b="0"/>
            <wp:wrapNone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93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F28C0F" wp14:editId="7FF4228B">
                <wp:simplePos x="0" y="0"/>
                <wp:positionH relativeFrom="column">
                  <wp:posOffset>5003800</wp:posOffset>
                </wp:positionH>
                <wp:positionV relativeFrom="page">
                  <wp:posOffset>2794635</wp:posOffset>
                </wp:positionV>
                <wp:extent cx="1981200" cy="419100"/>
                <wp:effectExtent l="0" t="0" r="0" b="0"/>
                <wp:wrapNone/>
                <wp:docPr id="20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:rsidR="00042E59" w:rsidRPr="009F2CA8" w:rsidRDefault="001D7B09" w:rsidP="006E5C8B">
                            <w:pPr>
                              <w:pStyle w:val="a4"/>
                              <w:snapToGrid w:val="0"/>
                              <w:spacing w:before="0" w:beforeAutospacing="0" w:after="0" w:afterAutospacing="0"/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9F2CA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年会邀请对象</w:t>
                            </w:r>
                          </w:p>
                        </w:txbxContent>
                      </wps:txbx>
                      <wps:bodyPr wrap="square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28C0F" id="文本框 51" o:spid="_x0000_s1039" type="#_x0000_t202" style="position:absolute;left:0;text-align:left;margin-left:394pt;margin-top:220.05pt;width:156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" filled="f" stroked="f">
                <v:textbox>
                  <w:txbxContent>
                    <w:p w:rsidR="00042E59" w:rsidRPr="009F2CA8" w:rsidRDefault="001D7B09" w:rsidP="006E5C8B">
                      <w:pPr>
                        <w:pStyle w:val="a4"/>
                        <w:snapToGrid w:val="0"/>
                        <w:spacing w:before="0" w:beforeAutospacing="0" w:after="0" w:afterAutospacing="0"/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9F2CA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年会邀请对象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293C">
        <w:rPr>
          <w:noProof/>
        </w:rPr>
        <w:drawing>
          <wp:anchor distT="0" distB="0" distL="114300" distR="114300" simplePos="0" relativeHeight="251661824" behindDoc="1" locked="0" layoutInCell="1" allowOverlap="1" wp14:anchorId="53DE1B84" wp14:editId="0AD27BE3">
            <wp:simplePos x="0" y="0"/>
            <wp:positionH relativeFrom="column">
              <wp:posOffset>4940300</wp:posOffset>
            </wp:positionH>
            <wp:positionV relativeFrom="page">
              <wp:posOffset>2820398</wp:posOffset>
            </wp:positionV>
            <wp:extent cx="3937000" cy="368300"/>
            <wp:effectExtent l="0" t="0" r="6350" b="0"/>
            <wp:wrapNone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393A"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01141531" wp14:editId="7A7DA2D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172700" cy="7010400"/>
                <wp:effectExtent l="0" t="0" r="0" b="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0" cy="701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F321F" id="矩形 31" o:spid="_x0000_s1026" style="position:absolute;left:0;text-align:left;margin-left:0;margin-top:0;width:801pt;height:552pt;z-index:-251666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" fillcolor="white [3212]" stroked="f" strokeweight="2pt">
                <w10:wrap anchorx="margin" anchory="margin"/>
              </v:rect>
            </w:pict>
          </mc:Fallback>
        </mc:AlternateContent>
      </w:r>
      <w:r w:rsidR="00143316">
        <w:rPr>
          <w:noProof/>
        </w:rPr>
        <w:drawing>
          <wp:anchor distT="0" distB="0" distL="114300" distR="114300" simplePos="0" relativeHeight="251648512" behindDoc="1" locked="0" layoutInCell="1" allowOverlap="1" wp14:anchorId="40DCC1C3" wp14:editId="700228EF">
            <wp:simplePos x="0" y="0"/>
            <wp:positionH relativeFrom="column">
              <wp:posOffset>-952500</wp:posOffset>
            </wp:positionH>
            <wp:positionV relativeFrom="page">
              <wp:posOffset>-38100</wp:posOffset>
            </wp:positionV>
            <wp:extent cx="10699750" cy="7556500"/>
            <wp:effectExtent l="0" t="0" r="6350" b="635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57-110R51033283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06"/>
                    <a:stretch/>
                  </pic:blipFill>
                  <pic:spPr bwMode="auto">
                    <a:xfrm>
                      <a:off x="0" y="0"/>
                      <a:ext cx="10699750" cy="755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316">
        <w:rPr>
          <w:noProof/>
        </w:rPr>
        <w:drawing>
          <wp:anchor distT="0" distB="0" distL="114300" distR="114300" simplePos="0" relativeHeight="251667968" behindDoc="1" locked="0" layoutInCell="1" allowOverlap="1" wp14:anchorId="4CB65B83" wp14:editId="0AE18257">
            <wp:simplePos x="0" y="0"/>
            <wp:positionH relativeFrom="column">
              <wp:posOffset>4940300</wp:posOffset>
            </wp:positionH>
            <wp:positionV relativeFrom="page">
              <wp:posOffset>863600</wp:posOffset>
            </wp:positionV>
            <wp:extent cx="3937000" cy="368300"/>
            <wp:effectExtent l="0" t="0" r="6350" b="0"/>
            <wp:wrapNone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8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13A626" wp14:editId="7ED9B0CE">
                <wp:simplePos x="0" y="0"/>
                <wp:positionH relativeFrom="column">
                  <wp:posOffset>5003800</wp:posOffset>
                </wp:positionH>
                <wp:positionV relativeFrom="page">
                  <wp:posOffset>850900</wp:posOffset>
                </wp:positionV>
                <wp:extent cx="2222500" cy="393700"/>
                <wp:effectExtent l="0" t="0" r="0" b="6350"/>
                <wp:wrapNone/>
                <wp:docPr id="18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2E59" w:rsidRPr="009F2CA8" w:rsidRDefault="001D7B09" w:rsidP="006E5C8B">
                            <w:pPr>
                              <w:pStyle w:val="a4"/>
                              <w:snapToGrid w:val="0"/>
                              <w:spacing w:before="0" w:beforeAutospacing="0" w:after="0" w:afterAutospacing="0"/>
                              <w:rPr>
                                <w:rFonts w:ascii="Times New Roman" w:eastAsia="方正行楷简体" w:cs="微软雅黑"/>
                                <w:b/>
                                <w:bCs/>
                                <w:color w:val="EBB451"/>
                                <w:kern w:val="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</w:pPr>
                            <w:r w:rsidRPr="009F2CA8">
                              <w:rPr>
                                <w:rFonts w:ascii="Times New Roman" w:eastAsia="方正行楷简体" w:cs="微软雅黑" w:hint="eastAsia"/>
                                <w:b/>
                                <w:bCs/>
                                <w:color w:val="EBB451"/>
                                <w:kern w:val="2"/>
                                <w:szCs w:val="104"/>
                                <w14:textFill>
                                  <w14:gradFill>
                                    <w14:gsLst>
                                      <w14:gs w14:pos="67268">
                                        <w14:srgbClr w14:val="EBB451"/>
                                      </w14:gs>
                                      <w14:gs w14:pos="42000">
                                        <w14:srgbClr w14:val="DB922F"/>
                                      </w14:gs>
                                      <w14:gs w14:pos="0">
                                        <w14:srgbClr w14:val="EFC25D"/>
                                      </w14:gs>
                                      <w14:gs w14:pos="100000">
                                        <w14:srgbClr w14:val="D3953E"/>
                                      </w14:gs>
                                    </w14:gsLst>
                                    <w14:path w14:path="rect">
                                      <w14:fillToRect w14:l="100000" w14:t="100000" w14:r="0" w14:b="0"/>
                                    </w14:path>
                                  </w14:gradFill>
                                </w14:textFill>
                              </w:rPr>
                              <w:t>精彩内容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3A626" id="文本框 47" o:spid="_x0000_s1040" type="#_x0000_t202" style="position:absolute;left:0;text-align:left;margin-left:394pt;margin-top:67pt;width:175pt;height:3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" filled="f" stroked="f" strokeweight=".5pt">
                <v:textbox>
                  <w:txbxContent>
                    <w:p w:rsidR="00042E59" w:rsidRPr="009F2CA8" w:rsidRDefault="001D7B09" w:rsidP="006E5C8B">
                      <w:pPr>
                        <w:pStyle w:val="a4"/>
                        <w:snapToGrid w:val="0"/>
                        <w:spacing w:before="0" w:beforeAutospacing="0" w:after="0" w:afterAutospacing="0"/>
                        <w:rPr>
                          <w:rFonts w:ascii="Times New Roman" w:eastAsia="方正行楷简体" w:cs="微软雅黑"/>
                          <w:b/>
                          <w:bCs/>
                          <w:color w:val="EBB451"/>
                          <w:kern w:val="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</w:pPr>
                      <w:r w:rsidRPr="009F2CA8">
                        <w:rPr>
                          <w:rFonts w:ascii="Times New Roman" w:eastAsia="方正行楷简体" w:cs="微软雅黑" w:hint="eastAsia"/>
                          <w:b/>
                          <w:bCs/>
                          <w:color w:val="EBB451"/>
                          <w:kern w:val="2"/>
                          <w:szCs w:val="104"/>
                          <w14:textFill>
                            <w14:gradFill>
                              <w14:gsLst>
                                <w14:gs w14:pos="67268">
                                  <w14:srgbClr w14:val="EBB451"/>
                                </w14:gs>
                                <w14:gs w14:pos="42000">
                                  <w14:srgbClr w14:val="DB922F"/>
                                </w14:gs>
                                <w14:gs w14:pos="0">
                                  <w14:srgbClr w14:val="EFC25D"/>
                                </w14:gs>
                                <w14:gs w14:pos="100000">
                                  <w14:srgbClr w14:val="D3953E"/>
                                </w14:gs>
                              </w14:gsLst>
                              <w14:path w14:path="rect">
                                <w14:fillToRect w14:l="100000" w14:t="100000" w14:r="0" w14:b="0"/>
                              </w14:path>
                            </w14:gradFill>
                          </w14:textFill>
                        </w:rPr>
                        <w:t>精彩内容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7B09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2604135</wp:posOffset>
                </wp:positionH>
                <wp:positionV relativeFrom="paragraph">
                  <wp:posOffset>7216140</wp:posOffset>
                </wp:positionV>
                <wp:extent cx="2686050" cy="90995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09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42E59" w:rsidRDefault="001D7B09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广东XXXX科技有限公司</w:t>
                            </w:r>
                          </w:p>
                          <w:p w:rsidR="00042E59" w:rsidRDefault="001D7B09">
                            <w:pPr>
                              <w:spacing w:line="120" w:lineRule="auto"/>
                              <w:jc w:val="center"/>
                              <w:rPr>
                                <w:rFonts w:ascii="方正大标宋简体" w:eastAsia="方正大标宋简体" w:hAnsi="方正大标宋简体" w:cs="方正大标宋简体"/>
                                <w:color w:val="49442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方正大标宋简体" w:eastAsia="方正大标宋简体" w:hAnsi="方正大标宋简体" w:cs="方正大标宋简体" w:hint="eastAsia"/>
                                <w:color w:val="494429"/>
                                <w:sz w:val="32"/>
                                <w:szCs w:val="32"/>
                              </w:rPr>
                              <w:t>2017年5月10日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41" type="#_x0000_t202" style="position:absolute;left:0;text-align:left;margin-left:205.05pt;margin-top:568.2pt;width:211.5pt;height:71.6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" filled="f" stroked="f" strokeweight=".5pt">
                <v:textbox>
                  <w:txbxContent>
                    <w:p w:rsidR="00042E59" w:rsidRDefault="001D7B09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广东XXXX科技有限公司</w:t>
                      </w:r>
                    </w:p>
                    <w:p w:rsidR="00042E59" w:rsidRDefault="001D7B09">
                      <w:pPr>
                        <w:spacing w:line="120" w:lineRule="auto"/>
                        <w:jc w:val="center"/>
                        <w:rPr>
                          <w:rFonts w:ascii="方正大标宋简体" w:eastAsia="方正大标宋简体" w:hAnsi="方正大标宋简体" w:cs="方正大标宋简体"/>
                          <w:color w:val="494429"/>
                          <w:sz w:val="32"/>
                          <w:szCs w:val="32"/>
                        </w:rPr>
                      </w:pPr>
                      <w:r>
                        <w:rPr>
                          <w:rFonts w:ascii="方正大标宋简体" w:eastAsia="方正大标宋简体" w:hAnsi="方正大标宋简体" w:cs="方正大标宋简体" w:hint="eastAsia"/>
                          <w:color w:val="494429"/>
                          <w:sz w:val="32"/>
                          <w:szCs w:val="32"/>
                        </w:rPr>
                        <w:t>2017年5月10日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2E59" w:rsidRPr="008E42E6">
      <w:pgSz w:w="16783" w:h="11850" w:orient="landscape"/>
      <w:pgMar w:top="1800" w:right="1440" w:bottom="1800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442E" w:rsidRDefault="0022442E" w:rsidP="00AF5304">
      <w:r>
        <w:separator/>
      </w:r>
    </w:p>
  </w:endnote>
  <w:endnote w:type="continuationSeparator" w:id="0">
    <w:p w:rsidR="0022442E" w:rsidRDefault="0022442E" w:rsidP="00AF5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行楷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方正大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442E" w:rsidRDefault="0022442E" w:rsidP="00AF5304">
      <w:r>
        <w:separator/>
      </w:r>
    </w:p>
  </w:footnote>
  <w:footnote w:type="continuationSeparator" w:id="0">
    <w:p w:rsidR="0022442E" w:rsidRDefault="0022442E" w:rsidP="00AF5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D1262"/>
    <w:multiLevelType w:val="multilevel"/>
    <w:tmpl w:val="13ED126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C13FB0"/>
    <w:rsid w:val="000259ED"/>
    <w:rsid w:val="00025F55"/>
    <w:rsid w:val="00033268"/>
    <w:rsid w:val="00042E59"/>
    <w:rsid w:val="000549CE"/>
    <w:rsid w:val="0005733C"/>
    <w:rsid w:val="000603F3"/>
    <w:rsid w:val="000616B8"/>
    <w:rsid w:val="000A1421"/>
    <w:rsid w:val="000A2CBC"/>
    <w:rsid w:val="000B2A90"/>
    <w:rsid w:val="000E0AA7"/>
    <w:rsid w:val="001412F8"/>
    <w:rsid w:val="00143316"/>
    <w:rsid w:val="00147484"/>
    <w:rsid w:val="001C6757"/>
    <w:rsid w:val="001D7B09"/>
    <w:rsid w:val="0022442E"/>
    <w:rsid w:val="00236D58"/>
    <w:rsid w:val="002F0B51"/>
    <w:rsid w:val="003461B9"/>
    <w:rsid w:val="00350F02"/>
    <w:rsid w:val="00382BA7"/>
    <w:rsid w:val="003A400C"/>
    <w:rsid w:val="003B56D6"/>
    <w:rsid w:val="003C47D2"/>
    <w:rsid w:val="003F4835"/>
    <w:rsid w:val="00425B66"/>
    <w:rsid w:val="00471E3E"/>
    <w:rsid w:val="004F486D"/>
    <w:rsid w:val="005058F1"/>
    <w:rsid w:val="005102C9"/>
    <w:rsid w:val="00514201"/>
    <w:rsid w:val="00532DF5"/>
    <w:rsid w:val="0053760C"/>
    <w:rsid w:val="00542D14"/>
    <w:rsid w:val="00565F5B"/>
    <w:rsid w:val="005B5799"/>
    <w:rsid w:val="00626464"/>
    <w:rsid w:val="00664D91"/>
    <w:rsid w:val="006A02B4"/>
    <w:rsid w:val="006A4D0A"/>
    <w:rsid w:val="006B73C4"/>
    <w:rsid w:val="006E5C8B"/>
    <w:rsid w:val="00770B23"/>
    <w:rsid w:val="00834113"/>
    <w:rsid w:val="00863674"/>
    <w:rsid w:val="008C3488"/>
    <w:rsid w:val="008C3F16"/>
    <w:rsid w:val="008C5012"/>
    <w:rsid w:val="008E42E6"/>
    <w:rsid w:val="00985B8C"/>
    <w:rsid w:val="009F2CA8"/>
    <w:rsid w:val="009F5091"/>
    <w:rsid w:val="00A23C11"/>
    <w:rsid w:val="00A713A2"/>
    <w:rsid w:val="00AC5C83"/>
    <w:rsid w:val="00AE150D"/>
    <w:rsid w:val="00AF393A"/>
    <w:rsid w:val="00AF5304"/>
    <w:rsid w:val="00B610AB"/>
    <w:rsid w:val="00B6527D"/>
    <w:rsid w:val="00B719FA"/>
    <w:rsid w:val="00B81D68"/>
    <w:rsid w:val="00BA3630"/>
    <w:rsid w:val="00BB44B5"/>
    <w:rsid w:val="00C17FF6"/>
    <w:rsid w:val="00C948EE"/>
    <w:rsid w:val="00D047B7"/>
    <w:rsid w:val="00D15252"/>
    <w:rsid w:val="00D5444A"/>
    <w:rsid w:val="00D75031"/>
    <w:rsid w:val="00D97DC0"/>
    <w:rsid w:val="00DA4D97"/>
    <w:rsid w:val="00DB7C75"/>
    <w:rsid w:val="00DC06C5"/>
    <w:rsid w:val="00DF5728"/>
    <w:rsid w:val="00E0293C"/>
    <w:rsid w:val="00E0533C"/>
    <w:rsid w:val="00E13553"/>
    <w:rsid w:val="00E47A5A"/>
    <w:rsid w:val="00E7619C"/>
    <w:rsid w:val="00ED5022"/>
    <w:rsid w:val="00F33F0B"/>
    <w:rsid w:val="00F77818"/>
    <w:rsid w:val="00F960EA"/>
    <w:rsid w:val="00FE0976"/>
    <w:rsid w:val="00FE5EBD"/>
    <w:rsid w:val="00FF0C92"/>
    <w:rsid w:val="01725960"/>
    <w:rsid w:val="047C5BFE"/>
    <w:rsid w:val="05CD506D"/>
    <w:rsid w:val="08EC4913"/>
    <w:rsid w:val="09B8331C"/>
    <w:rsid w:val="0C4003EF"/>
    <w:rsid w:val="10A277CF"/>
    <w:rsid w:val="114755F0"/>
    <w:rsid w:val="11C13FB0"/>
    <w:rsid w:val="140472AC"/>
    <w:rsid w:val="15052FD2"/>
    <w:rsid w:val="15C376BA"/>
    <w:rsid w:val="184235DE"/>
    <w:rsid w:val="18E41FE4"/>
    <w:rsid w:val="236F2316"/>
    <w:rsid w:val="261D485A"/>
    <w:rsid w:val="29BF149C"/>
    <w:rsid w:val="2AF143D4"/>
    <w:rsid w:val="2C8F5A0F"/>
    <w:rsid w:val="2EB80484"/>
    <w:rsid w:val="2F735ABB"/>
    <w:rsid w:val="34D35554"/>
    <w:rsid w:val="34F04E20"/>
    <w:rsid w:val="369D31FD"/>
    <w:rsid w:val="373A366A"/>
    <w:rsid w:val="37AE1410"/>
    <w:rsid w:val="3DA6146B"/>
    <w:rsid w:val="3F3251CC"/>
    <w:rsid w:val="423D1A39"/>
    <w:rsid w:val="463F0178"/>
    <w:rsid w:val="493B7AE8"/>
    <w:rsid w:val="493E2B3F"/>
    <w:rsid w:val="4B0525D7"/>
    <w:rsid w:val="4C493705"/>
    <w:rsid w:val="51D63B24"/>
    <w:rsid w:val="54513BA7"/>
    <w:rsid w:val="55656443"/>
    <w:rsid w:val="59521842"/>
    <w:rsid w:val="59B32AAD"/>
    <w:rsid w:val="59F0353E"/>
    <w:rsid w:val="5AE11A66"/>
    <w:rsid w:val="5B0F0E90"/>
    <w:rsid w:val="5D7D6A5D"/>
    <w:rsid w:val="60B57038"/>
    <w:rsid w:val="657064D0"/>
    <w:rsid w:val="66757860"/>
    <w:rsid w:val="6AC3130A"/>
    <w:rsid w:val="6C005486"/>
    <w:rsid w:val="6CDF031B"/>
    <w:rsid w:val="6CE303A6"/>
    <w:rsid w:val="6D9F3258"/>
    <w:rsid w:val="71663BAB"/>
    <w:rsid w:val="72272BA1"/>
    <w:rsid w:val="74D514B5"/>
    <w:rsid w:val="7629137C"/>
    <w:rsid w:val="795D2FEF"/>
    <w:rsid w:val="79F73FA4"/>
    <w:rsid w:val="7D8F73DD"/>
    <w:rsid w:val="7E5461CE"/>
    <w:rsid w:val="7EB3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2440937"/>
  <w15:docId w15:val="{EE950014-CBB7-49E0-AC66-8BB8DFFA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Preformatted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/>
    </w:rPr>
  </w:style>
  <w:style w:type="paragraph" w:styleId="a4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Strong"/>
    <w:basedOn w:val="a0"/>
    <w:qFormat/>
    <w:rsid w:val="008E42E6"/>
    <w:rPr>
      <w:b/>
      <w:bCs/>
    </w:rPr>
  </w:style>
  <w:style w:type="paragraph" w:styleId="a6">
    <w:name w:val="header"/>
    <w:basedOn w:val="a"/>
    <w:link w:val="a7"/>
    <w:rsid w:val="00AF53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F5304"/>
    <w:rPr>
      <w:kern w:val="2"/>
      <w:sz w:val="18"/>
      <w:szCs w:val="18"/>
    </w:rPr>
  </w:style>
  <w:style w:type="paragraph" w:styleId="a8">
    <w:name w:val="footer"/>
    <w:basedOn w:val="a"/>
    <w:link w:val="a9"/>
    <w:rsid w:val="00AF53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F530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oopic\AppData\Roaming\Kingsoft\office6\templates\download\&#40664;&#35748;\&#36992;&#35831;&#20989;-Word&#21452;&#38754;&#39640;&#31471;&#20250;&#35758;&#21830;&#21153;&#36992;&#35831;&#20989;02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定义 10">
      <a:majorFont>
        <a:latin typeface="Arial"/>
        <a:ea typeface="方正行楷简体"/>
        <a:cs typeface=""/>
      </a:majorFont>
      <a:minorFont>
        <a:latin typeface="Arial"/>
        <a:ea typeface="方正行楷简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邀请函-Word双面高端会议商务邀请函02.doc</Template>
  <TotalTime>185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办公资源</cp:lastModifiedBy>
  <cp:revision>5</cp:revision>
  <cp:lastPrinted>2017-11-20T10:17:00Z</cp:lastPrinted>
  <dcterms:created xsi:type="dcterms:W3CDTF">2017-11-06T08:07:00Z</dcterms:created>
  <dcterms:modified xsi:type="dcterms:W3CDTF">2019-03-14T03:59:00Z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