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20EF" w:rsidRDefault="0056628A">
      <w:pPr>
        <w:jc w:val="center"/>
        <w:rPr>
          <w:rFonts w:ascii="隶书" w:eastAsia="隶书" w:hAnsi="隶书" w:cs="隶书"/>
          <w:color w:val="CE9B00"/>
          <w:sz w:val="130"/>
          <w:szCs w:val="130"/>
        </w:rPr>
      </w:pPr>
      <w:r>
        <w:rPr>
          <w:rFonts w:ascii="隶书" w:eastAsia="隶书" w:hAnsi="隶书" w:cs="隶书"/>
          <w:noProof/>
          <w:color w:val="CE9B00"/>
          <w:sz w:val="130"/>
          <w:szCs w:val="130"/>
        </w:rPr>
        <w:drawing>
          <wp:anchor distT="0" distB="0" distL="114300" distR="114300" simplePos="0" relativeHeight="252065792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-1143000</wp:posOffset>
            </wp:positionV>
            <wp:extent cx="10614517" cy="7504386"/>
            <wp:effectExtent l="0" t="0" r="0" b="190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4517" cy="7504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0EF" w:rsidRDefault="003E2DAC">
      <w:pPr>
        <w:jc w:val="center"/>
        <w:rPr>
          <w:rFonts w:ascii="隶书" w:eastAsia="隶书" w:hAnsi="隶书" w:cs="隶书"/>
          <w:color w:val="CE9B00"/>
          <w:sz w:val="130"/>
          <w:szCs w:val="1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306705</wp:posOffset>
                </wp:positionH>
                <wp:positionV relativeFrom="paragraph">
                  <wp:posOffset>204470</wp:posOffset>
                </wp:positionV>
                <wp:extent cx="3023235" cy="1192530"/>
                <wp:effectExtent l="0" t="0" r="0" b="0"/>
                <wp:wrapNone/>
                <wp:docPr id="6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3235" cy="1192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920EF" w:rsidRPr="007465F7" w:rsidRDefault="003E2DAC">
                            <w:pPr>
                              <w:jc w:val="center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943634" w:themeColor="accent2" w:themeShade="BF"/>
                                <w:sz w:val="90"/>
                                <w:szCs w:val="90"/>
                              </w:rPr>
                            </w:pPr>
                            <w:r w:rsidRPr="007465F7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943634" w:themeColor="accent2" w:themeShade="BF"/>
                                <w:sz w:val="90"/>
                                <w:szCs w:val="90"/>
                              </w:rPr>
                              <w:t>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" o:spid="_x0000_s1026" type="#_x0000_t202" style="position:absolute;left:0;text-align:left;margin-left:24.15pt;margin-top:16.1pt;width:238.05pt;height:93.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" filled="f" stroked="f" strokeweight=".5pt">
                <v:textbox>
                  <w:txbxContent>
                    <w:p w:rsidR="001920EF" w:rsidRPr="007465F7" w:rsidRDefault="003E2DAC">
                      <w:pPr>
                        <w:jc w:val="center"/>
                        <w:rPr>
                          <w:rFonts w:ascii="微软雅黑" w:eastAsia="微软雅黑" w:hAnsi="微软雅黑" w:cs="微软雅黑"/>
                          <w:b/>
                          <w:bCs/>
                          <w:color w:val="943634" w:themeColor="accent2" w:themeShade="BF"/>
                          <w:sz w:val="90"/>
                          <w:szCs w:val="90"/>
                        </w:rPr>
                      </w:pPr>
                      <w:r w:rsidRPr="007465F7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943634" w:themeColor="accent2" w:themeShade="BF"/>
                          <w:sz w:val="90"/>
                          <w:szCs w:val="90"/>
                        </w:rPr>
                        <w:t>LOGO</w:t>
                      </w:r>
                    </w:p>
                  </w:txbxContent>
                </v:textbox>
              </v:shape>
            </w:pict>
          </mc:Fallback>
        </mc:AlternateContent>
      </w:r>
    </w:p>
    <w:p w:rsidR="001920EF" w:rsidRDefault="0056628A">
      <w:pPr>
        <w:sectPr w:rsidR="001920EF">
          <w:pgSz w:w="16783" w:h="11850" w:orient="landscape"/>
          <w:pgMar w:top="1800" w:right="1440" w:bottom="1800" w:left="1440" w:header="851" w:footer="992" w:gutter="0"/>
          <w:cols w:space="720"/>
          <w:docGrid w:type="lines" w:linePitch="312"/>
        </w:sectPr>
      </w:pPr>
      <w:r w:rsidRPr="0056628A">
        <w:rPr>
          <w:noProof/>
          <w:color w:val="044C9E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4799965</wp:posOffset>
                </wp:positionH>
                <wp:positionV relativeFrom="paragraph">
                  <wp:posOffset>1744023</wp:posOffset>
                </wp:positionV>
                <wp:extent cx="4481195" cy="501015"/>
                <wp:effectExtent l="0" t="0" r="0" b="0"/>
                <wp:wrapNone/>
                <wp:docPr id="14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1195" cy="501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920EF" w:rsidRPr="0056628A" w:rsidRDefault="003E2DAC">
                            <w:pPr>
                              <w:jc w:val="center"/>
                              <w:rPr>
                                <w:rFonts w:ascii="微软雅黑" w:eastAsia="微软雅黑" w:hAnsi="微软雅黑" w:cs="微软雅黑"/>
                                <w:bCs/>
                                <w:color w:val="044C9E"/>
                                <w:sz w:val="36"/>
                                <w:szCs w:val="44"/>
                              </w:rPr>
                            </w:pPr>
                            <w:r w:rsidRPr="0056628A"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044C9E"/>
                                <w:sz w:val="36"/>
                                <w:szCs w:val="44"/>
                              </w:rPr>
                              <w:t>青年联合会 青年书法家协会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_x0000_s1027" type="#_x0000_t202" style="position:absolute;left:0;text-align:left;margin-left:377.95pt;margin-top:137.3pt;width:352.85pt;height:39.45pt;z-index:251799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" filled="f" stroked="f" strokeweight=".5pt">
                <v:textbox>
                  <w:txbxContent>
                    <w:p w:rsidR="001920EF" w:rsidRPr="0056628A" w:rsidRDefault="003E2DAC">
                      <w:pPr>
                        <w:jc w:val="center"/>
                        <w:rPr>
                          <w:rFonts w:ascii="微软雅黑" w:eastAsia="微软雅黑" w:hAnsi="微软雅黑" w:cs="微软雅黑"/>
                          <w:bCs/>
                          <w:color w:val="044C9E"/>
                          <w:sz w:val="36"/>
                          <w:szCs w:val="44"/>
                        </w:rPr>
                      </w:pPr>
                      <w:r w:rsidRPr="0056628A">
                        <w:rPr>
                          <w:rFonts w:ascii="微软雅黑" w:eastAsia="微软雅黑" w:hAnsi="微软雅黑" w:cs="微软雅黑" w:hint="eastAsia"/>
                          <w:bCs/>
                          <w:color w:val="044C9E"/>
                          <w:sz w:val="36"/>
                          <w:szCs w:val="44"/>
                        </w:rPr>
                        <w:t>青年联合会 青年书法家协会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5028565</wp:posOffset>
                </wp:positionH>
                <wp:positionV relativeFrom="paragraph">
                  <wp:posOffset>2028503</wp:posOffset>
                </wp:positionV>
                <wp:extent cx="4145280" cy="817880"/>
                <wp:effectExtent l="0" t="0" r="0" b="1270"/>
                <wp:wrapNone/>
                <wp:docPr id="15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5280" cy="817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920EF" w:rsidRPr="007465F7" w:rsidRDefault="003E2DAC">
                            <w:pPr>
                              <w:jc w:val="center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943634" w:themeColor="accent2" w:themeShade="BF"/>
                                <w:sz w:val="70"/>
                                <w:szCs w:val="70"/>
                              </w:rPr>
                            </w:pPr>
                            <w:r w:rsidRPr="007465F7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943634" w:themeColor="accent2" w:themeShade="BF"/>
                                <w:sz w:val="70"/>
                                <w:szCs w:val="70"/>
                              </w:rPr>
                              <w:t>名家书法入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_x0000_s1028" type="#_x0000_t202" style="position:absolute;left:0;text-align:left;margin-left:395.95pt;margin-top:159.7pt;width:326.4pt;height:64.4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" filled="f" stroked="f" strokeweight=".5pt">
                <v:textbox>
                  <w:txbxContent>
                    <w:p w:rsidR="001920EF" w:rsidRPr="007465F7" w:rsidRDefault="003E2DAC">
                      <w:pPr>
                        <w:jc w:val="center"/>
                        <w:rPr>
                          <w:rFonts w:ascii="微软雅黑" w:eastAsia="微软雅黑" w:hAnsi="微软雅黑" w:cs="微软雅黑"/>
                          <w:b/>
                          <w:bCs/>
                          <w:color w:val="943634" w:themeColor="accent2" w:themeShade="BF"/>
                          <w:sz w:val="70"/>
                          <w:szCs w:val="70"/>
                        </w:rPr>
                      </w:pPr>
                      <w:r w:rsidRPr="007465F7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943634" w:themeColor="accent2" w:themeShade="BF"/>
                          <w:sz w:val="70"/>
                          <w:szCs w:val="70"/>
                        </w:rPr>
                        <w:t>名家书法入</w:t>
                      </w:r>
                    </w:p>
                  </w:txbxContent>
                </v:textbox>
              </v:shape>
            </w:pict>
          </mc:Fallback>
        </mc:AlternateContent>
      </w:r>
      <w:r w:rsidR="007465F7" w:rsidRPr="0056628A">
        <w:rPr>
          <w:noProof/>
          <w:color w:val="044C9E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4471035</wp:posOffset>
                </wp:positionH>
                <wp:positionV relativeFrom="paragraph">
                  <wp:posOffset>2880995</wp:posOffset>
                </wp:positionV>
                <wp:extent cx="5170170" cy="927735"/>
                <wp:effectExtent l="0" t="0" r="0" b="5715"/>
                <wp:wrapNone/>
                <wp:docPr id="16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0170" cy="927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920EF" w:rsidRPr="0056628A" w:rsidRDefault="003E2DAC">
                            <w:pPr>
                              <w:jc w:val="center"/>
                              <w:rPr>
                                <w:rFonts w:ascii="微软雅黑" w:eastAsia="微软雅黑" w:hAnsi="微软雅黑" w:cs="微软雅黑"/>
                                <w:bCs/>
                                <w:color w:val="044C9E"/>
                                <w:sz w:val="32"/>
                                <w:szCs w:val="44"/>
                              </w:rPr>
                            </w:pPr>
                            <w:r w:rsidRPr="0056628A"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044C9E"/>
                                <w:sz w:val="32"/>
                                <w:szCs w:val="44"/>
                              </w:rPr>
                              <w:t xml:space="preserve">上海 · </w:t>
                            </w:r>
                            <w:r w:rsidR="0003616D"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044C9E"/>
                                <w:sz w:val="32"/>
                                <w:szCs w:val="44"/>
                              </w:rPr>
                              <w:t>x</w:t>
                            </w:r>
                            <w:r w:rsidR="0003616D">
                              <w:rPr>
                                <w:rFonts w:ascii="微软雅黑" w:eastAsia="微软雅黑" w:hAnsi="微软雅黑" w:cs="微软雅黑"/>
                                <w:bCs/>
                                <w:color w:val="044C9E"/>
                                <w:sz w:val="32"/>
                                <w:szCs w:val="44"/>
                              </w:rPr>
                              <w:t>xx</w:t>
                            </w:r>
                            <w:r w:rsidRPr="0056628A"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044C9E"/>
                                <w:sz w:val="32"/>
                                <w:szCs w:val="44"/>
                              </w:rPr>
                              <w:t xml:space="preserve">酒店 </w:t>
                            </w:r>
                            <w:r w:rsidRPr="0056628A">
                              <w:rPr>
                                <w:rFonts w:ascii="微软雅黑" w:eastAsia="微软雅黑" w:hAnsi="微软雅黑" w:cs="微软雅黑"/>
                                <w:bCs/>
                                <w:color w:val="044C9E"/>
                                <w:sz w:val="32"/>
                                <w:szCs w:val="44"/>
                              </w:rPr>
                              <w:t>· 1</w:t>
                            </w:r>
                            <w:r w:rsidRPr="0056628A"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044C9E"/>
                                <w:sz w:val="32"/>
                                <w:szCs w:val="44"/>
                              </w:rPr>
                              <w:t>号厅</w:t>
                            </w:r>
                          </w:p>
                          <w:p w:rsidR="001920EF" w:rsidRPr="0056628A" w:rsidRDefault="003E2DAC">
                            <w:pPr>
                              <w:jc w:val="center"/>
                              <w:rPr>
                                <w:rFonts w:ascii="微软雅黑" w:eastAsia="微软雅黑" w:hAnsi="微软雅黑" w:cs="微软雅黑"/>
                                <w:bCs/>
                                <w:color w:val="044C9E"/>
                                <w:sz w:val="32"/>
                                <w:szCs w:val="44"/>
                              </w:rPr>
                            </w:pPr>
                            <w:r w:rsidRPr="0056628A"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044C9E"/>
                                <w:sz w:val="32"/>
                                <w:szCs w:val="44"/>
                              </w:rPr>
                              <w:t>201</w:t>
                            </w:r>
                            <w:r w:rsidR="0003616D">
                              <w:rPr>
                                <w:rFonts w:ascii="微软雅黑" w:eastAsia="微软雅黑" w:hAnsi="微软雅黑" w:cs="微软雅黑"/>
                                <w:bCs/>
                                <w:color w:val="044C9E"/>
                                <w:sz w:val="32"/>
                                <w:szCs w:val="44"/>
                              </w:rPr>
                              <w:t>9</w:t>
                            </w:r>
                            <w:r w:rsidRPr="0056628A"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044C9E"/>
                                <w:sz w:val="32"/>
                                <w:szCs w:val="44"/>
                              </w:rPr>
                              <w:t xml:space="preserve">年8月1日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352.05pt;margin-top:226.85pt;width:407.1pt;height:73.0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" filled="f" stroked="f" strokeweight=".5pt">
                <v:textbox>
                  <w:txbxContent>
                    <w:p w:rsidR="001920EF" w:rsidRPr="0056628A" w:rsidRDefault="003E2DAC">
                      <w:pPr>
                        <w:jc w:val="center"/>
                        <w:rPr>
                          <w:rFonts w:ascii="微软雅黑" w:eastAsia="微软雅黑" w:hAnsi="微软雅黑" w:cs="微软雅黑"/>
                          <w:bCs/>
                          <w:color w:val="044C9E"/>
                          <w:sz w:val="32"/>
                          <w:szCs w:val="44"/>
                        </w:rPr>
                      </w:pPr>
                      <w:r w:rsidRPr="0056628A">
                        <w:rPr>
                          <w:rFonts w:ascii="微软雅黑" w:eastAsia="微软雅黑" w:hAnsi="微软雅黑" w:cs="微软雅黑" w:hint="eastAsia"/>
                          <w:bCs/>
                          <w:color w:val="044C9E"/>
                          <w:sz w:val="32"/>
                          <w:szCs w:val="44"/>
                        </w:rPr>
                        <w:t xml:space="preserve">上海 · </w:t>
                      </w:r>
                      <w:r w:rsidR="0003616D">
                        <w:rPr>
                          <w:rFonts w:ascii="微软雅黑" w:eastAsia="微软雅黑" w:hAnsi="微软雅黑" w:cs="微软雅黑" w:hint="eastAsia"/>
                          <w:bCs/>
                          <w:color w:val="044C9E"/>
                          <w:sz w:val="32"/>
                          <w:szCs w:val="44"/>
                        </w:rPr>
                        <w:t>x</w:t>
                      </w:r>
                      <w:r w:rsidR="0003616D">
                        <w:rPr>
                          <w:rFonts w:ascii="微软雅黑" w:eastAsia="微软雅黑" w:hAnsi="微软雅黑" w:cs="微软雅黑"/>
                          <w:bCs/>
                          <w:color w:val="044C9E"/>
                          <w:sz w:val="32"/>
                          <w:szCs w:val="44"/>
                        </w:rPr>
                        <w:t>xx</w:t>
                      </w:r>
                      <w:r w:rsidRPr="0056628A">
                        <w:rPr>
                          <w:rFonts w:ascii="微软雅黑" w:eastAsia="微软雅黑" w:hAnsi="微软雅黑" w:cs="微软雅黑" w:hint="eastAsia"/>
                          <w:bCs/>
                          <w:color w:val="044C9E"/>
                          <w:sz w:val="32"/>
                          <w:szCs w:val="44"/>
                        </w:rPr>
                        <w:t xml:space="preserve">酒店 </w:t>
                      </w:r>
                      <w:r w:rsidRPr="0056628A">
                        <w:rPr>
                          <w:rFonts w:ascii="微软雅黑" w:eastAsia="微软雅黑" w:hAnsi="微软雅黑" w:cs="微软雅黑"/>
                          <w:bCs/>
                          <w:color w:val="044C9E"/>
                          <w:sz w:val="32"/>
                          <w:szCs w:val="44"/>
                        </w:rPr>
                        <w:t>· 1</w:t>
                      </w:r>
                      <w:r w:rsidRPr="0056628A">
                        <w:rPr>
                          <w:rFonts w:ascii="微软雅黑" w:eastAsia="微软雅黑" w:hAnsi="微软雅黑" w:cs="微软雅黑" w:hint="eastAsia"/>
                          <w:bCs/>
                          <w:color w:val="044C9E"/>
                          <w:sz w:val="32"/>
                          <w:szCs w:val="44"/>
                        </w:rPr>
                        <w:t>号厅</w:t>
                      </w:r>
                    </w:p>
                    <w:p w:rsidR="001920EF" w:rsidRPr="0056628A" w:rsidRDefault="003E2DAC">
                      <w:pPr>
                        <w:jc w:val="center"/>
                        <w:rPr>
                          <w:rFonts w:ascii="微软雅黑" w:eastAsia="微软雅黑" w:hAnsi="微软雅黑" w:cs="微软雅黑"/>
                          <w:bCs/>
                          <w:color w:val="044C9E"/>
                          <w:sz w:val="32"/>
                          <w:szCs w:val="44"/>
                        </w:rPr>
                      </w:pPr>
                      <w:r w:rsidRPr="0056628A">
                        <w:rPr>
                          <w:rFonts w:ascii="微软雅黑" w:eastAsia="微软雅黑" w:hAnsi="微软雅黑" w:cs="微软雅黑" w:hint="eastAsia"/>
                          <w:bCs/>
                          <w:color w:val="044C9E"/>
                          <w:sz w:val="32"/>
                          <w:szCs w:val="44"/>
                        </w:rPr>
                        <w:t>201</w:t>
                      </w:r>
                      <w:r w:rsidR="0003616D">
                        <w:rPr>
                          <w:rFonts w:ascii="微软雅黑" w:eastAsia="微软雅黑" w:hAnsi="微软雅黑" w:cs="微软雅黑"/>
                          <w:bCs/>
                          <w:color w:val="044C9E"/>
                          <w:sz w:val="32"/>
                          <w:szCs w:val="44"/>
                        </w:rPr>
                        <w:t>9</w:t>
                      </w:r>
                      <w:r w:rsidRPr="0056628A">
                        <w:rPr>
                          <w:rFonts w:ascii="微软雅黑" w:eastAsia="微软雅黑" w:hAnsi="微软雅黑" w:cs="微软雅黑" w:hint="eastAsia"/>
                          <w:bCs/>
                          <w:color w:val="044C9E"/>
                          <w:sz w:val="32"/>
                          <w:szCs w:val="44"/>
                        </w:rPr>
                        <w:t xml:space="preserve">年8月1日 </w:t>
                      </w:r>
                    </w:p>
                  </w:txbxContent>
                </v:textbox>
              </v:shape>
            </w:pict>
          </mc:Fallback>
        </mc:AlternateContent>
      </w:r>
      <w:r w:rsidR="003E2DAC" w:rsidRPr="0056628A">
        <w:rPr>
          <w:noProof/>
          <w:color w:val="044C9E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-859155</wp:posOffset>
                </wp:positionH>
                <wp:positionV relativeFrom="paragraph">
                  <wp:posOffset>135890</wp:posOffset>
                </wp:positionV>
                <wp:extent cx="5266690" cy="656590"/>
                <wp:effectExtent l="0" t="0" r="0" b="0"/>
                <wp:wrapNone/>
                <wp:docPr id="7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6690" cy="656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920EF" w:rsidRPr="0056628A" w:rsidRDefault="003E2DAC">
                            <w:pPr>
                              <w:jc w:val="center"/>
                              <w:rPr>
                                <w:rFonts w:ascii="微软雅黑" w:eastAsia="微软雅黑" w:hAnsi="微软雅黑" w:cs="微软雅黑"/>
                                <w:color w:val="044C9E"/>
                                <w:sz w:val="36"/>
                                <w:szCs w:val="36"/>
                              </w:rPr>
                            </w:pPr>
                            <w:r w:rsidRPr="0056628A">
                              <w:rPr>
                                <w:rFonts w:ascii="微软雅黑" w:eastAsia="微软雅黑" w:hAnsi="微软雅黑" w:cs="微软雅黑" w:hint="eastAsia"/>
                                <w:color w:val="044C9E"/>
                                <w:sz w:val="36"/>
                                <w:szCs w:val="36"/>
                              </w:rPr>
                              <w:t>上海</w:t>
                            </w:r>
                            <w:r w:rsidR="0003616D">
                              <w:rPr>
                                <w:rFonts w:ascii="微软雅黑" w:eastAsia="微软雅黑" w:hAnsi="微软雅黑" w:cs="微软雅黑" w:hint="eastAsia"/>
                                <w:color w:val="044C9E"/>
                                <w:sz w:val="36"/>
                                <w:szCs w:val="36"/>
                              </w:rPr>
                              <w:t>x</w:t>
                            </w:r>
                            <w:r w:rsidR="0003616D">
                              <w:rPr>
                                <w:rFonts w:ascii="微软雅黑" w:eastAsia="微软雅黑" w:hAnsi="微软雅黑" w:cs="微软雅黑"/>
                                <w:color w:val="044C9E"/>
                                <w:sz w:val="36"/>
                                <w:szCs w:val="36"/>
                              </w:rPr>
                              <w:t>xx</w:t>
                            </w:r>
                            <w:r w:rsidRPr="0056628A">
                              <w:rPr>
                                <w:rFonts w:ascii="微软雅黑" w:eastAsia="微软雅黑" w:hAnsi="微软雅黑" w:cs="微软雅黑" w:hint="eastAsia"/>
                                <w:color w:val="044C9E"/>
                                <w:sz w:val="36"/>
                                <w:szCs w:val="36"/>
                              </w:rPr>
                              <w:t>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position:absolute;left:0;text-align:left;margin-left:-67.65pt;margin-top:10.7pt;width:414.7pt;height:51.7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" filled="f" stroked="f" strokeweight=".5pt">
                <v:textbox>
                  <w:txbxContent>
                    <w:p w:rsidR="001920EF" w:rsidRPr="0056628A" w:rsidRDefault="003E2DAC">
                      <w:pPr>
                        <w:jc w:val="center"/>
                        <w:rPr>
                          <w:rFonts w:ascii="微软雅黑" w:eastAsia="微软雅黑" w:hAnsi="微软雅黑" w:cs="微软雅黑"/>
                          <w:color w:val="044C9E"/>
                          <w:sz w:val="36"/>
                          <w:szCs w:val="36"/>
                        </w:rPr>
                      </w:pPr>
                      <w:r w:rsidRPr="0056628A">
                        <w:rPr>
                          <w:rFonts w:ascii="微软雅黑" w:eastAsia="微软雅黑" w:hAnsi="微软雅黑" w:cs="微软雅黑" w:hint="eastAsia"/>
                          <w:color w:val="044C9E"/>
                          <w:sz w:val="36"/>
                          <w:szCs w:val="36"/>
                        </w:rPr>
                        <w:t>上海</w:t>
                      </w:r>
                      <w:r w:rsidR="0003616D">
                        <w:rPr>
                          <w:rFonts w:ascii="微软雅黑" w:eastAsia="微软雅黑" w:hAnsi="微软雅黑" w:cs="微软雅黑" w:hint="eastAsia"/>
                          <w:color w:val="044C9E"/>
                          <w:sz w:val="36"/>
                          <w:szCs w:val="36"/>
                        </w:rPr>
                        <w:t>x</w:t>
                      </w:r>
                      <w:r w:rsidR="0003616D">
                        <w:rPr>
                          <w:rFonts w:ascii="微软雅黑" w:eastAsia="微软雅黑" w:hAnsi="微软雅黑" w:cs="微软雅黑"/>
                          <w:color w:val="044C9E"/>
                          <w:sz w:val="36"/>
                          <w:szCs w:val="36"/>
                        </w:rPr>
                        <w:t>xx</w:t>
                      </w:r>
                      <w:r w:rsidRPr="0056628A">
                        <w:rPr>
                          <w:rFonts w:ascii="微软雅黑" w:eastAsia="微软雅黑" w:hAnsi="微软雅黑" w:cs="微软雅黑" w:hint="eastAsia"/>
                          <w:color w:val="044C9E"/>
                          <w:sz w:val="36"/>
                          <w:szCs w:val="36"/>
                        </w:rPr>
                        <w:t>有限公司</w:t>
                      </w:r>
                    </w:p>
                  </w:txbxContent>
                </v:textbox>
              </v:shape>
            </w:pict>
          </mc:Fallback>
        </mc:AlternateContent>
      </w:r>
    </w:p>
    <w:p w:rsidR="001920EF" w:rsidRDefault="007465F7">
      <w:r>
        <w:rPr>
          <w:noProof/>
        </w:rPr>
        <w:lastRenderedPageBreak/>
        <w:drawing>
          <wp:anchor distT="0" distB="0" distL="114300" distR="114300" simplePos="0" relativeHeight="252064768" behindDoc="1" locked="0" layoutInCell="1" allowOverlap="1">
            <wp:simplePos x="0" y="0"/>
            <wp:positionH relativeFrom="page">
              <wp:posOffset>13648</wp:posOffset>
            </wp:positionH>
            <wp:positionV relativeFrom="paragraph">
              <wp:posOffset>-1146175</wp:posOffset>
            </wp:positionV>
            <wp:extent cx="10617958" cy="7506819"/>
            <wp:effectExtent l="0" t="0" r="0" b="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7958" cy="7506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2DAC" w:rsidRPr="003E2DAC">
        <w:rPr>
          <w:noProof/>
        </w:rPr>
        <mc:AlternateContent>
          <mc:Choice Requires="wps">
            <w:drawing>
              <wp:anchor distT="0" distB="0" distL="114300" distR="114300" simplePos="0" relativeHeight="251437056" behindDoc="0" locked="0" layoutInCell="1" allowOverlap="1" wp14:anchorId="60C3B270" wp14:editId="4EA15A03">
                <wp:simplePos x="0" y="0"/>
                <wp:positionH relativeFrom="column">
                  <wp:posOffset>4939665</wp:posOffset>
                </wp:positionH>
                <wp:positionV relativeFrom="paragraph">
                  <wp:posOffset>3323590</wp:posOffset>
                </wp:positionV>
                <wp:extent cx="4034155" cy="231775"/>
                <wp:effectExtent l="0" t="0" r="4445" b="0"/>
                <wp:wrapNone/>
                <wp:docPr id="31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4155" cy="2317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885668D" id="矩形 31" o:spid="_x0000_s1026" style="position:absolute;left:0;text-align:left;margin-left:388.95pt;margin-top:261.7pt;width:317.65pt;height:18.25pt;z-index:25143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" fillcolor="#943634 [2405]" stroked="f" strokeweight="2pt"/>
            </w:pict>
          </mc:Fallback>
        </mc:AlternateContent>
      </w:r>
      <w:r w:rsidR="003E2DAC" w:rsidRPr="003E2DAC"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4F8BFD25" wp14:editId="487B4D3B">
                <wp:simplePos x="0" y="0"/>
                <wp:positionH relativeFrom="column">
                  <wp:posOffset>4939665</wp:posOffset>
                </wp:positionH>
                <wp:positionV relativeFrom="paragraph">
                  <wp:posOffset>1976755</wp:posOffset>
                </wp:positionV>
                <wp:extent cx="4034155" cy="231775"/>
                <wp:effectExtent l="0" t="0" r="4445" b="0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4155" cy="2317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6D7083C" id="矩形 30" o:spid="_x0000_s1026" style="position:absolute;left:0;text-align:left;margin-left:388.95pt;margin-top:155.65pt;width:317.65pt;height:18.2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" fillcolor="#943634 [2405]" stroked="f" strokeweight="2pt"/>
            </w:pict>
          </mc:Fallback>
        </mc:AlternateContent>
      </w:r>
      <w:r w:rsidR="003E2DAC" w:rsidRPr="003E2DAC">
        <w:rPr>
          <w:noProof/>
        </w:rPr>
        <mc:AlternateContent>
          <mc:Choice Requires="wps">
            <w:drawing>
              <wp:anchor distT="0" distB="0" distL="114300" distR="114300" simplePos="0" relativeHeight="251530240" behindDoc="0" locked="0" layoutInCell="1" allowOverlap="1" wp14:anchorId="6D34C230" wp14:editId="1C0A96BD">
                <wp:simplePos x="0" y="0"/>
                <wp:positionH relativeFrom="column">
                  <wp:posOffset>4939665</wp:posOffset>
                </wp:positionH>
                <wp:positionV relativeFrom="paragraph">
                  <wp:posOffset>-184785</wp:posOffset>
                </wp:positionV>
                <wp:extent cx="4034155" cy="231775"/>
                <wp:effectExtent l="0" t="0" r="4445" b="0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4155" cy="2317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11E553B" id="矩形 28" o:spid="_x0000_s1026" style="position:absolute;left:0;text-align:left;margin-left:388.95pt;margin-top:-14.55pt;width:317.65pt;height:18.25pt;z-index:25153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" fillcolor="#943634 [2405]" stroked="f" strokeweight="2pt"/>
            </w:pict>
          </mc:Fallback>
        </mc:AlternateContent>
      </w:r>
      <w:r w:rsidR="003E2DAC" w:rsidRPr="003E2DAC">
        <w:rPr>
          <w:noProof/>
        </w:rPr>
        <mc:AlternateContent>
          <mc:Choice Requires="wps">
            <w:drawing>
              <wp:anchor distT="0" distB="0" distL="114300" distR="114300" simplePos="0" relativeHeight="251343872" behindDoc="0" locked="0" layoutInCell="1" allowOverlap="1" wp14:anchorId="481E46D1" wp14:editId="4C8F9EC9">
                <wp:simplePos x="0" y="0"/>
                <wp:positionH relativeFrom="column">
                  <wp:posOffset>4939929</wp:posOffset>
                </wp:positionH>
                <wp:positionV relativeFrom="paragraph">
                  <wp:posOffset>4605020</wp:posOffset>
                </wp:positionV>
                <wp:extent cx="4034155" cy="231775"/>
                <wp:effectExtent l="0" t="0" r="4445" b="0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4155" cy="2317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16CA08E" id="矩形 32" o:spid="_x0000_s1026" style="position:absolute;left:0;text-align:left;margin-left:388.95pt;margin-top:362.6pt;width:317.65pt;height:18.25pt;z-index:25134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" fillcolor="#943634 [2405]" stroked="f" strokeweight="2pt"/>
            </w:pict>
          </mc:Fallback>
        </mc:AlternateContent>
      </w:r>
      <w:r w:rsidR="003E2DAC"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5011420</wp:posOffset>
                </wp:positionH>
                <wp:positionV relativeFrom="paragraph">
                  <wp:posOffset>3290306</wp:posOffset>
                </wp:positionV>
                <wp:extent cx="2216785" cy="285750"/>
                <wp:effectExtent l="0" t="0" r="0" b="0"/>
                <wp:wrapNone/>
                <wp:docPr id="22" name="文本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678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1920EF" w:rsidRDefault="003E2DAC">
                            <w:pPr>
                              <w:rPr>
                                <w:b/>
                                <w:color w:val="FFFFFF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FF"/>
                                <w:sz w:val="24"/>
                              </w:rPr>
                              <w:t>会议时间地点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文本框 54" o:spid="_x0000_s1031" type="#_x0000_t202" style="position:absolute;left:0;text-align:left;margin-left:394.6pt;margin-top:259.1pt;width:174.55pt;height:22.5pt;z-index:251856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" filled="f" stroked="f">
                <v:textbox>
                  <w:txbxContent>
                    <w:p w:rsidR="001920EF" w:rsidRDefault="003E2DAC">
                      <w:pPr>
                        <w:rPr>
                          <w:b/>
                          <w:color w:val="FFFFFF"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color w:val="FFFFFF"/>
                          <w:sz w:val="24"/>
                        </w:rPr>
                        <w:t>会议时间地点</w:t>
                      </w:r>
                    </w:p>
                  </w:txbxContent>
                </v:textbox>
              </v:shape>
            </w:pict>
          </mc:Fallback>
        </mc:AlternateContent>
      </w:r>
      <w:r w:rsidR="003E2DAC"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5003321</wp:posOffset>
                </wp:positionH>
                <wp:positionV relativeFrom="paragraph">
                  <wp:posOffset>4567687</wp:posOffset>
                </wp:positionV>
                <wp:extent cx="1759788" cy="285750"/>
                <wp:effectExtent l="0" t="0" r="0" b="0"/>
                <wp:wrapNone/>
                <wp:docPr id="24" name="文本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9788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1920EF" w:rsidRDefault="003E2DAC">
                            <w:pPr>
                              <w:rPr>
                                <w:b/>
                                <w:color w:val="FFFFFF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FF"/>
                                <w:sz w:val="24"/>
                              </w:rPr>
                              <w:t>举办单位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文本框 60" o:spid="_x0000_s1032" type="#_x0000_t202" style="position:absolute;left:0;text-align:left;margin-left:393.95pt;margin-top:359.65pt;width:138.55pt;height:22.5pt;z-index:251873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" filled="f" stroked="f">
                <v:textbox>
                  <w:txbxContent>
                    <w:p w:rsidR="001920EF" w:rsidRDefault="003E2DAC">
                      <w:pPr>
                        <w:rPr>
                          <w:b/>
                          <w:color w:val="FFFFFF"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color w:val="FFFFFF"/>
                          <w:sz w:val="24"/>
                        </w:rPr>
                        <w:t>举办单位</w:t>
                      </w:r>
                    </w:p>
                  </w:txbxContent>
                </v:textbox>
              </v:shape>
            </w:pict>
          </mc:Fallback>
        </mc:AlternateContent>
      </w:r>
      <w:r w:rsidR="003E2DAC"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5003321</wp:posOffset>
                </wp:positionH>
                <wp:positionV relativeFrom="paragraph">
                  <wp:posOffset>1945257</wp:posOffset>
                </wp:positionV>
                <wp:extent cx="2130724" cy="295910"/>
                <wp:effectExtent l="0" t="0" r="0" b="0"/>
                <wp:wrapNone/>
                <wp:docPr id="20" name="文本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0724" cy="295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1920EF" w:rsidRDefault="003E2DAC">
                            <w:pPr>
                              <w:rPr>
                                <w:b/>
                                <w:color w:val="FFFFFF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FF"/>
                                <w:sz w:val="24"/>
                              </w:rPr>
                              <w:t>年会邀请对象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文本框 51" o:spid="_x0000_s1033" type="#_x0000_t202" style="position:absolute;left:0;text-align:left;margin-left:393.95pt;margin-top:153.15pt;width:167.75pt;height:23.3pt;z-index:251838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" filled="f" stroked="f">
                <v:textbox>
                  <w:txbxContent>
                    <w:p w:rsidR="001920EF" w:rsidRDefault="003E2DAC">
                      <w:pPr>
                        <w:rPr>
                          <w:b/>
                          <w:color w:val="FFFFFF"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color w:val="FFFFFF"/>
                          <w:sz w:val="24"/>
                        </w:rPr>
                        <w:t>年会邀请对象</w:t>
                      </w:r>
                    </w:p>
                  </w:txbxContent>
                </v:textbox>
              </v:shape>
            </w:pict>
          </mc:Fallback>
        </mc:AlternateContent>
      </w:r>
      <w:r w:rsidR="003E2DAC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5003321</wp:posOffset>
                </wp:positionH>
                <wp:positionV relativeFrom="paragraph">
                  <wp:posOffset>-219974</wp:posOffset>
                </wp:positionV>
                <wp:extent cx="2113471" cy="265430"/>
                <wp:effectExtent l="0" t="0" r="0" b="1270"/>
                <wp:wrapNone/>
                <wp:docPr id="18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3471" cy="265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1920EF" w:rsidRDefault="003E2DAC">
                            <w:pPr>
                              <w:rPr>
                                <w:b/>
                                <w:color w:val="FFFFFF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FF"/>
                                <w:sz w:val="24"/>
                              </w:rPr>
                              <w:t>精彩内容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文本框 47" o:spid="_x0000_s1034" type="#_x0000_t202" style="position:absolute;left:0;text-align:left;margin-left:393.95pt;margin-top:-17.3pt;width:166.4pt;height:20.9pt;z-index:251827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" filled="f" stroked="f">
                <v:textbox>
                  <w:txbxContent>
                    <w:p w:rsidR="001920EF" w:rsidRDefault="003E2DAC">
                      <w:pPr>
                        <w:rPr>
                          <w:b/>
                          <w:color w:val="FFFFFF"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color w:val="FFFFFF"/>
                          <w:sz w:val="24"/>
                        </w:rPr>
                        <w:t>精彩内容</w:t>
                      </w:r>
                    </w:p>
                  </w:txbxContent>
                </v:textbox>
              </v:shape>
            </w:pict>
          </mc:Fallback>
        </mc:AlternateContent>
      </w:r>
      <w:r w:rsidR="003E2DA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4938395</wp:posOffset>
                </wp:positionH>
                <wp:positionV relativeFrom="paragraph">
                  <wp:posOffset>2452370</wp:posOffset>
                </wp:positionV>
                <wp:extent cx="4029710" cy="770890"/>
                <wp:effectExtent l="0" t="0" r="0" b="0"/>
                <wp:wrapNone/>
                <wp:docPr id="10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710" cy="770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1920EF" w:rsidRDefault="003E2DA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各大软件行业设计师</w:t>
                            </w:r>
                          </w:p>
                          <w:p w:rsidR="001920EF" w:rsidRDefault="003E2DA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各个区域经理</w:t>
                            </w:r>
                          </w:p>
                          <w:p w:rsidR="001920EF" w:rsidRDefault="003E2DA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各个公司产品、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UI</w:t>
                            </w:r>
                            <w:r>
                              <w:rPr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设计</w:t>
                            </w:r>
                          </w:p>
                          <w:p w:rsidR="001920EF" w:rsidRDefault="001920EF">
                            <w:pPr>
                              <w:ind w:firstLine="450"/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文本框 40" o:spid="_x0000_s1035" type="#_x0000_t202" style="position:absolute;left:0;text-align:left;margin-left:388.85pt;margin-top:193.1pt;width:317.3pt;height:60.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" filled="f" stroked="f">
                <v:textbox>
                  <w:txbxContent>
                    <w:p w:rsidR="001920EF" w:rsidRDefault="003E2DAC">
                      <w:pPr>
                        <w:numPr>
                          <w:ilvl w:val="0"/>
                          <w:numId w:val="1"/>
                        </w:numPr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各大软件行业设计师</w:t>
                      </w:r>
                    </w:p>
                    <w:p w:rsidR="001920EF" w:rsidRDefault="003E2DAC">
                      <w:pPr>
                        <w:numPr>
                          <w:ilvl w:val="0"/>
                          <w:numId w:val="1"/>
                        </w:numPr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各个区域经理</w:t>
                      </w:r>
                    </w:p>
                    <w:p w:rsidR="001920EF" w:rsidRDefault="003E2DAC">
                      <w:pPr>
                        <w:numPr>
                          <w:ilvl w:val="0"/>
                          <w:numId w:val="1"/>
                        </w:numPr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各个公司产品、</w:t>
                      </w:r>
                      <w:r>
                        <w:rPr>
                          <w:rFonts w:hint="eastAsia"/>
                          <w:sz w:val="22"/>
                        </w:rPr>
                        <w:t>UI</w:t>
                      </w:r>
                      <w:r>
                        <w:rPr>
                          <w:sz w:val="22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2"/>
                        </w:rPr>
                        <w:t>设计</w:t>
                      </w:r>
                    </w:p>
                    <w:p w:rsidR="001920EF" w:rsidRDefault="001920EF">
                      <w:pPr>
                        <w:ind w:firstLine="450"/>
                        <w:rPr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2DA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-127635</wp:posOffset>
                </wp:positionH>
                <wp:positionV relativeFrom="paragraph">
                  <wp:posOffset>803275</wp:posOffset>
                </wp:positionV>
                <wp:extent cx="4199890" cy="4328160"/>
                <wp:effectExtent l="0" t="0" r="0" b="0"/>
                <wp:wrapNone/>
                <wp:docPr id="8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9890" cy="4328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1920EF" w:rsidRDefault="003E2DAC">
                            <w:pPr>
                              <w:pStyle w:val="a4"/>
                              <w:spacing w:before="135" w:beforeAutospacing="0" w:after="135" w:afterAutospacing="0" w:line="420" w:lineRule="atLeast"/>
                              <w:ind w:firstLineChars="200" w:firstLine="420"/>
                              <w:rPr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sz w:val="21"/>
                                <w:szCs w:val="21"/>
                              </w:rPr>
                              <w:t>由青年联合会和青年书法家协会联合主办的“名家书法走入百姓家”活动，在广大书法家的积极参与和社会各界的支持下，已连续成功举办了九届。此项活动业已成为安徽省青年书法家协会创立的一项品牌性活动。</w:t>
                            </w:r>
                          </w:p>
                          <w:p w:rsidR="001920EF" w:rsidRDefault="003E2DAC">
                            <w:pPr>
                              <w:pStyle w:val="a4"/>
                              <w:spacing w:before="135" w:beforeAutospacing="0" w:after="135" w:afterAutospacing="0" w:line="420" w:lineRule="atLeast"/>
                              <w:ind w:firstLineChars="200" w:firstLine="420"/>
                              <w:rPr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sz w:val="21"/>
                                <w:szCs w:val="21"/>
                              </w:rPr>
                              <w:t>在2011年春节即将到来之际，为充分发挥此项活动的社会效益，安徽省青年联合会和安徽省青年书法家协会研究决定，将于2011年春节前夕举办合肥三洋杯安徽省第十届“名家书法走入百姓家”活动。活动先后在合肥、巢湖、阜阳三个城市开展。鉴于您在书坛的成就和影响，特邀请您参加本届活动。</w:t>
                            </w:r>
                          </w:p>
                          <w:p w:rsidR="001920EF" w:rsidRDefault="001920EF">
                            <w:pPr>
                              <w:pStyle w:val="a4"/>
                              <w:spacing w:before="135" w:beforeAutospacing="0" w:after="135" w:afterAutospacing="0" w:line="420" w:lineRule="atLeast"/>
                              <w:ind w:firstLineChars="200" w:firstLine="420"/>
                              <w:rPr>
                                <w:color w:val="000000"/>
                                <w:sz w:val="21"/>
                                <w:szCs w:val="21"/>
                              </w:rPr>
                            </w:pPr>
                          </w:p>
                          <w:p w:rsidR="001920EF" w:rsidRDefault="003E2DAC">
                            <w:pPr>
                              <w:pStyle w:val="a4"/>
                              <w:spacing w:before="135" w:beforeAutospacing="0" w:after="135" w:afterAutospacing="0" w:line="420" w:lineRule="atLeast"/>
                              <w:ind w:firstLineChars="1700" w:firstLine="3570"/>
                              <w:rPr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sz w:val="21"/>
                                <w:szCs w:val="21"/>
                              </w:rPr>
                              <w:t>青年联合会 青年书法家协会</w:t>
                            </w:r>
                          </w:p>
                          <w:p w:rsidR="001920EF" w:rsidRDefault="001920EF">
                            <w:pPr>
                              <w:pStyle w:val="a4"/>
                              <w:spacing w:before="135" w:beforeAutospacing="0" w:after="135" w:afterAutospacing="0" w:line="420" w:lineRule="atLeast"/>
                              <w:ind w:firstLineChars="200" w:firstLine="420"/>
                              <w:rPr>
                                <w:color w:val="000000"/>
                                <w:sz w:val="21"/>
                                <w:szCs w:val="21"/>
                              </w:rPr>
                            </w:pPr>
                          </w:p>
                          <w:p w:rsidR="001920EF" w:rsidRDefault="003E2DAC">
                            <w:pPr>
                              <w:pStyle w:val="a4"/>
                              <w:spacing w:before="135" w:beforeAutospacing="0" w:after="135" w:afterAutospacing="0" w:line="420" w:lineRule="atLeast"/>
                              <w:ind w:firstLineChars="1800" w:firstLine="3780"/>
                              <w:rPr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sz w:val="21"/>
                                <w:szCs w:val="21"/>
                              </w:rPr>
                              <w:t>二○一</w:t>
                            </w:r>
                            <w:r w:rsidR="0003616D">
                              <w:rPr>
                                <w:rFonts w:hint="eastAsia"/>
                                <w:color w:val="000000"/>
                                <w:sz w:val="21"/>
                                <w:szCs w:val="21"/>
                              </w:rPr>
                              <w:t>九</w:t>
                            </w:r>
                            <w:r>
                              <w:rPr>
                                <w:rFonts w:hint="eastAsia"/>
                                <w:color w:val="000000"/>
                                <w:sz w:val="21"/>
                                <w:szCs w:val="21"/>
                              </w:rPr>
                              <w:t>年十一月十八日</w:t>
                            </w:r>
                            <w:r>
                              <w:rPr>
                                <w:color w:val="000000"/>
                                <w:sz w:val="21"/>
                                <w:szCs w:val="21"/>
                              </w:rPr>
                              <w:t>!</w:t>
                            </w:r>
                          </w:p>
                          <w:p w:rsidR="001920EF" w:rsidRDefault="001920EF">
                            <w:pPr>
                              <w:ind w:firstLine="450"/>
                              <w:rPr>
                                <w:rFonts w:ascii="宋体" w:hAnsi="宋体"/>
                                <w:sz w:val="22"/>
                                <w:szCs w:val="21"/>
                              </w:rPr>
                            </w:pP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34" o:spid="_x0000_s1036" type="#_x0000_t202" style="position:absolute;left:0;text-align:left;margin-left:-10.05pt;margin-top:63.25pt;width:330.7pt;height:340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" filled="f" stroked="f">
                <v:textbox>
                  <w:txbxContent>
                    <w:p w:rsidR="001920EF" w:rsidRDefault="003E2DAC">
                      <w:pPr>
                        <w:pStyle w:val="a4"/>
                        <w:spacing w:before="135" w:beforeAutospacing="0" w:after="135" w:afterAutospacing="0" w:line="420" w:lineRule="atLeast"/>
                        <w:ind w:firstLineChars="200" w:firstLine="420"/>
                        <w:rPr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color w:val="000000"/>
                          <w:sz w:val="21"/>
                          <w:szCs w:val="21"/>
                        </w:rPr>
                        <w:t>由青年联合会和青年书法家协会联合主办的“名家书法走入百姓家”活动，在广大书法家的积极参与和社会各界的支持下，已连续成功举办了九届。此项活动业已成为安徽省青年书法家协会创立的一项品牌性活动。</w:t>
                      </w:r>
                    </w:p>
                    <w:p w:rsidR="001920EF" w:rsidRDefault="003E2DAC">
                      <w:pPr>
                        <w:pStyle w:val="a4"/>
                        <w:spacing w:before="135" w:beforeAutospacing="0" w:after="135" w:afterAutospacing="0" w:line="420" w:lineRule="atLeast"/>
                        <w:ind w:firstLineChars="200" w:firstLine="420"/>
                        <w:rPr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color w:val="000000"/>
                          <w:sz w:val="21"/>
                          <w:szCs w:val="21"/>
                        </w:rPr>
                        <w:t>在2011年春节即将到来之际，为充分发挥此项活动的社会效益，安徽省青年联合会和安徽省青年书法家协会研究决定，将于2011年春节前夕举办合肥三洋杯安徽省第十届“名家书法走入百姓家”活动。活动先后在合肥、巢湖、阜阳三个城市开展。鉴于您在书坛的成就和影响，特邀请您参加本届活动。</w:t>
                      </w:r>
                    </w:p>
                    <w:p w:rsidR="001920EF" w:rsidRDefault="001920EF">
                      <w:pPr>
                        <w:pStyle w:val="a4"/>
                        <w:spacing w:before="135" w:beforeAutospacing="0" w:after="135" w:afterAutospacing="0" w:line="420" w:lineRule="atLeast"/>
                        <w:ind w:firstLineChars="200" w:firstLine="420"/>
                        <w:rPr>
                          <w:color w:val="000000"/>
                          <w:sz w:val="21"/>
                          <w:szCs w:val="21"/>
                        </w:rPr>
                      </w:pPr>
                    </w:p>
                    <w:p w:rsidR="001920EF" w:rsidRDefault="003E2DAC">
                      <w:pPr>
                        <w:pStyle w:val="a4"/>
                        <w:spacing w:before="135" w:beforeAutospacing="0" w:after="135" w:afterAutospacing="0" w:line="420" w:lineRule="atLeast"/>
                        <w:ind w:firstLineChars="1700" w:firstLine="3570"/>
                        <w:rPr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color w:val="000000"/>
                          <w:sz w:val="21"/>
                          <w:szCs w:val="21"/>
                        </w:rPr>
                        <w:t>青年联合会 青年书法家协会</w:t>
                      </w:r>
                    </w:p>
                    <w:p w:rsidR="001920EF" w:rsidRDefault="001920EF">
                      <w:pPr>
                        <w:pStyle w:val="a4"/>
                        <w:spacing w:before="135" w:beforeAutospacing="0" w:after="135" w:afterAutospacing="0" w:line="420" w:lineRule="atLeast"/>
                        <w:ind w:firstLineChars="200" w:firstLine="420"/>
                        <w:rPr>
                          <w:color w:val="000000"/>
                          <w:sz w:val="21"/>
                          <w:szCs w:val="21"/>
                        </w:rPr>
                      </w:pPr>
                    </w:p>
                    <w:p w:rsidR="001920EF" w:rsidRDefault="003E2DAC">
                      <w:pPr>
                        <w:pStyle w:val="a4"/>
                        <w:spacing w:before="135" w:beforeAutospacing="0" w:after="135" w:afterAutospacing="0" w:line="420" w:lineRule="atLeast"/>
                        <w:ind w:firstLineChars="1800" w:firstLine="3780"/>
                        <w:rPr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color w:val="000000"/>
                          <w:sz w:val="21"/>
                          <w:szCs w:val="21"/>
                        </w:rPr>
                        <w:t>二○一</w:t>
                      </w:r>
                      <w:r w:rsidR="0003616D">
                        <w:rPr>
                          <w:rFonts w:hint="eastAsia"/>
                          <w:color w:val="000000"/>
                          <w:sz w:val="21"/>
                          <w:szCs w:val="21"/>
                        </w:rPr>
                        <w:t>九</w:t>
                      </w:r>
                      <w:r>
                        <w:rPr>
                          <w:rFonts w:hint="eastAsia"/>
                          <w:color w:val="000000"/>
                          <w:sz w:val="21"/>
                          <w:szCs w:val="21"/>
                        </w:rPr>
                        <w:t>年十一月十八日</w:t>
                      </w:r>
                      <w:r>
                        <w:rPr>
                          <w:color w:val="000000"/>
                          <w:sz w:val="21"/>
                          <w:szCs w:val="21"/>
                        </w:rPr>
                        <w:t>!</w:t>
                      </w:r>
                    </w:p>
                    <w:p w:rsidR="001920EF" w:rsidRDefault="001920EF">
                      <w:pPr>
                        <w:ind w:firstLine="450"/>
                        <w:rPr>
                          <w:rFonts w:ascii="宋体" w:hAnsi="宋体"/>
                          <w:sz w:val="22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2DA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-44450</wp:posOffset>
                </wp:positionH>
                <wp:positionV relativeFrom="paragraph">
                  <wp:posOffset>106680</wp:posOffset>
                </wp:positionV>
                <wp:extent cx="4138295" cy="539750"/>
                <wp:effectExtent l="0" t="0" r="0" b="0"/>
                <wp:wrapNone/>
                <wp:docPr id="4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8295" cy="539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920EF" w:rsidRDefault="003E2DAC">
                            <w:pPr>
                              <w:jc w:val="left"/>
                              <w:rPr>
                                <w:rFonts w:ascii="宋体" w:hAnsi="宋体" w:cs="方正大标宋简体"/>
                                <w:b/>
                                <w:color w:val="49442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宋体" w:hAnsi="宋体" w:cs="方正大标宋简体" w:hint="eastAsia"/>
                                <w:b/>
                                <w:color w:val="494429"/>
                                <w:sz w:val="32"/>
                                <w:szCs w:val="32"/>
                              </w:rPr>
                              <w:t>诚邀</w:t>
                            </w:r>
                            <w:r>
                              <w:rPr>
                                <w:rFonts w:ascii="宋体" w:hAnsi="宋体" w:cs="方正大标宋简体" w:hint="eastAsia"/>
                                <w:b/>
                                <w:color w:val="494429"/>
                                <w:sz w:val="32"/>
                                <w:szCs w:val="32"/>
                                <w:u w:val="single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宋体" w:hAnsi="宋体" w:cs="方正大标宋简体" w:hint="eastAsia"/>
                                <w:b/>
                                <w:color w:val="494429"/>
                                <w:sz w:val="32"/>
                                <w:szCs w:val="32"/>
                              </w:rPr>
                              <w:t>先生/女士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_x0000_s1037" type="#_x0000_t202" style="position:absolute;left:0;text-align:left;margin-left:-3.5pt;margin-top:8.4pt;width:325.85pt;height:42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" filled="f" stroked="f" strokeweight=".5pt">
                <v:textbox>
                  <w:txbxContent>
                    <w:p w:rsidR="001920EF" w:rsidRDefault="003E2DAC">
                      <w:pPr>
                        <w:jc w:val="left"/>
                        <w:rPr>
                          <w:rFonts w:ascii="宋体" w:hAnsi="宋体" w:cs="方正大标宋简体"/>
                          <w:b/>
                          <w:color w:val="494429"/>
                          <w:sz w:val="32"/>
                          <w:szCs w:val="32"/>
                        </w:rPr>
                      </w:pPr>
                      <w:r>
                        <w:rPr>
                          <w:rFonts w:ascii="宋体" w:hAnsi="宋体" w:cs="方正大标宋简体" w:hint="eastAsia"/>
                          <w:b/>
                          <w:color w:val="494429"/>
                          <w:sz w:val="32"/>
                          <w:szCs w:val="32"/>
                        </w:rPr>
                        <w:t>诚邀</w:t>
                      </w:r>
                      <w:r>
                        <w:rPr>
                          <w:rFonts w:ascii="宋体" w:hAnsi="宋体" w:cs="方正大标宋简体" w:hint="eastAsia"/>
                          <w:b/>
                          <w:color w:val="494429"/>
                          <w:sz w:val="32"/>
                          <w:szCs w:val="32"/>
                          <w:u w:val="single"/>
                        </w:rPr>
                        <w:t xml:space="preserve">                </w:t>
                      </w:r>
                      <w:r>
                        <w:rPr>
                          <w:rFonts w:ascii="宋体" w:hAnsi="宋体" w:cs="方正大标宋简体" w:hint="eastAsia"/>
                          <w:b/>
                          <w:color w:val="494429"/>
                          <w:sz w:val="32"/>
                          <w:szCs w:val="32"/>
                        </w:rPr>
                        <w:t>先生/女士</w:t>
                      </w:r>
                    </w:p>
                  </w:txbxContent>
                </v:textbox>
              </v:shape>
            </w:pict>
          </mc:Fallback>
        </mc:AlternateContent>
      </w:r>
      <w:r w:rsidR="003E2DA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4999355</wp:posOffset>
                </wp:positionH>
                <wp:positionV relativeFrom="paragraph">
                  <wp:posOffset>272415</wp:posOffset>
                </wp:positionV>
                <wp:extent cx="4029710" cy="1614170"/>
                <wp:effectExtent l="0" t="0" r="0" b="0"/>
                <wp:wrapNone/>
                <wp:docPr id="9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710" cy="1614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1920EF" w:rsidRDefault="003E2DAC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、该项目符合国家的产业政策，具有较好的市场前景和发展空间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;</w:t>
                            </w:r>
                          </w:p>
                          <w:p w:rsidR="001920EF" w:rsidRDefault="003E2DAC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、该项目不仅将极大的促进双方发展，而且还将极大的促进两地合作，具有较大的经济效益和社会效益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;</w:t>
                            </w:r>
                          </w:p>
                          <w:p w:rsidR="001920EF" w:rsidRDefault="003E2DAC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、该项目所在我地区有很好的资源优势，具备合作的基本条件。</w:t>
                            </w:r>
                          </w:p>
                          <w:p w:rsidR="001920EF" w:rsidRDefault="003E2DAC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、该项目所在我地区有很好的资源优势，具备合作的基本条件。</w:t>
                            </w:r>
                          </w:p>
                          <w:p w:rsidR="001920EF" w:rsidRDefault="003E2DAC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5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、该项目所在我地区有很好的资源优势，具备合作的基本条件。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文本框 38" o:spid="_x0000_s1038" type="#_x0000_t202" style="position:absolute;left:0;text-align:left;margin-left:393.65pt;margin-top:21.45pt;width:317.3pt;height:127.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" filled="f" stroked="f">
                <v:textbox>
                  <w:txbxContent>
                    <w:p w:rsidR="001920EF" w:rsidRDefault="003E2DAC">
                      <w:pPr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1</w:t>
                      </w:r>
                      <w:r>
                        <w:rPr>
                          <w:rFonts w:hint="eastAsia"/>
                          <w:sz w:val="22"/>
                        </w:rPr>
                        <w:t>、该项目符合国家的产业政策，具有较好的市场前景和发展空间</w:t>
                      </w:r>
                      <w:r>
                        <w:rPr>
                          <w:rFonts w:hint="eastAsia"/>
                          <w:sz w:val="22"/>
                        </w:rPr>
                        <w:t>;</w:t>
                      </w:r>
                    </w:p>
                    <w:p w:rsidR="001920EF" w:rsidRDefault="003E2DAC">
                      <w:pPr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2</w:t>
                      </w:r>
                      <w:r>
                        <w:rPr>
                          <w:rFonts w:hint="eastAsia"/>
                          <w:sz w:val="22"/>
                        </w:rPr>
                        <w:t>、该项目不仅将极大的促进双方发展，而且还将极大的促进两地合作，具有较大的经济效益和社会效益</w:t>
                      </w:r>
                      <w:r>
                        <w:rPr>
                          <w:rFonts w:hint="eastAsia"/>
                          <w:sz w:val="22"/>
                        </w:rPr>
                        <w:t>;</w:t>
                      </w:r>
                    </w:p>
                    <w:p w:rsidR="001920EF" w:rsidRDefault="003E2DAC">
                      <w:pPr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3</w:t>
                      </w:r>
                      <w:r>
                        <w:rPr>
                          <w:rFonts w:hint="eastAsia"/>
                          <w:sz w:val="22"/>
                        </w:rPr>
                        <w:t>、该项目所在我地区有很好的资源优势，具备合作的基本条件。</w:t>
                      </w:r>
                    </w:p>
                    <w:p w:rsidR="001920EF" w:rsidRDefault="003E2DAC">
                      <w:pPr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4</w:t>
                      </w:r>
                      <w:r>
                        <w:rPr>
                          <w:rFonts w:hint="eastAsia"/>
                          <w:sz w:val="22"/>
                        </w:rPr>
                        <w:t>、该项目所在我地区有很好的资源优势，具备合作的基本条件。</w:t>
                      </w:r>
                    </w:p>
                    <w:p w:rsidR="001920EF" w:rsidRDefault="003E2DAC">
                      <w:pPr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5</w:t>
                      </w:r>
                      <w:r>
                        <w:rPr>
                          <w:rFonts w:hint="eastAsia"/>
                          <w:sz w:val="22"/>
                        </w:rPr>
                        <w:t>、该项目所在我地区有很好的资源优势，具备合作的基本条件。</w:t>
                      </w:r>
                    </w:p>
                  </w:txbxContent>
                </v:textbox>
              </v:shape>
            </w:pict>
          </mc:Fallback>
        </mc:AlternateContent>
      </w:r>
      <w:r w:rsidR="003E2DAC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4938395</wp:posOffset>
                </wp:positionH>
                <wp:positionV relativeFrom="paragraph">
                  <wp:posOffset>3747770</wp:posOffset>
                </wp:positionV>
                <wp:extent cx="4029710" cy="658495"/>
                <wp:effectExtent l="0" t="0" r="0" b="0"/>
                <wp:wrapNone/>
                <wp:docPr id="12" name="文本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710" cy="658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1920EF" w:rsidRDefault="003E2DAC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会议时间：</w:t>
                            </w:r>
                            <w:r>
                              <w:rPr>
                                <w:rFonts w:hint="eastAsia"/>
                              </w:rPr>
                              <w:t>2</w:t>
                            </w:r>
                            <w:r>
                              <w:t>01</w:t>
                            </w:r>
                            <w:r w:rsidR="0003616D">
                              <w:t>9</w:t>
                            </w:r>
                            <w:r>
                              <w:t>年</w:t>
                            </w:r>
                            <w:r>
                              <w:t>7</w:t>
                            </w:r>
                            <w:r>
                              <w:t>月</w:t>
                            </w:r>
                            <w:r>
                              <w:t>28</w:t>
                            </w:r>
                            <w:r>
                              <w:t>号</w:t>
                            </w:r>
                          </w:p>
                          <w:p w:rsidR="001920EF" w:rsidRDefault="003E2DAC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会议地点：上海市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hint="eastAsia"/>
                              </w:rPr>
                              <w:t>100085</w:t>
                            </w:r>
                          </w:p>
                          <w:p w:rsidR="001920EF" w:rsidRDefault="003E2DAC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会议报名热线：</w:t>
                            </w:r>
                            <w:r>
                              <w:rPr>
                                <w:rFonts w:hint="eastAsia"/>
                              </w:rPr>
                              <w:t>00-000000000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62" o:spid="_x0000_s1039" type="#_x0000_t202" style="position:absolute;left:0;text-align:left;margin-left:388.85pt;margin-top:295.1pt;width:317.3pt;height:51.8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" filled="f" stroked="f">
                <v:textbox>
                  <w:txbxContent>
                    <w:p w:rsidR="001920EF" w:rsidRDefault="003E2DAC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会议时间：</w:t>
                      </w:r>
                      <w:r>
                        <w:rPr>
                          <w:rFonts w:hint="eastAsia"/>
                        </w:rPr>
                        <w:t>2</w:t>
                      </w:r>
                      <w:r>
                        <w:t>01</w:t>
                      </w:r>
                      <w:r w:rsidR="0003616D">
                        <w:t>9</w:t>
                      </w:r>
                      <w:r>
                        <w:t>年</w:t>
                      </w:r>
                      <w:r>
                        <w:t>7</w:t>
                      </w:r>
                      <w:r>
                        <w:t>月</w:t>
                      </w:r>
                      <w:r>
                        <w:t>28</w:t>
                      </w:r>
                      <w:r>
                        <w:t>号</w:t>
                      </w:r>
                    </w:p>
                    <w:p w:rsidR="001920EF" w:rsidRDefault="003E2DAC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会议地点：上海市</w:t>
                      </w:r>
                      <w:bookmarkStart w:id="1" w:name="_GoBack"/>
                      <w:bookmarkEnd w:id="1"/>
                      <w:r>
                        <w:rPr>
                          <w:rFonts w:hint="eastAsia"/>
                        </w:rPr>
                        <w:t>100085</w:t>
                      </w:r>
                    </w:p>
                    <w:p w:rsidR="001920EF" w:rsidRDefault="003E2DAC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会议报名热线：</w:t>
                      </w:r>
                      <w:r>
                        <w:rPr>
                          <w:rFonts w:hint="eastAsia"/>
                        </w:rPr>
                        <w:t>00-000000000</w:t>
                      </w:r>
                    </w:p>
                  </w:txbxContent>
                </v:textbox>
              </v:shape>
            </w:pict>
          </mc:Fallback>
        </mc:AlternateContent>
      </w:r>
      <w:r w:rsidR="003E2DA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4938395</wp:posOffset>
                </wp:positionH>
                <wp:positionV relativeFrom="paragraph">
                  <wp:posOffset>4980305</wp:posOffset>
                </wp:positionV>
                <wp:extent cx="4029710" cy="499745"/>
                <wp:effectExtent l="0" t="0" r="0" b="0"/>
                <wp:wrapNone/>
                <wp:docPr id="11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710" cy="499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1920EF" w:rsidRDefault="003E2DAC">
                            <w:pPr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上海</w:t>
                            </w:r>
                            <w:r w:rsidR="0003616D">
                              <w:rPr>
                                <w:rFonts w:hint="eastAsia"/>
                                <w:sz w:val="22"/>
                              </w:rPr>
                              <w:t>z</w:t>
                            </w:r>
                            <w:r w:rsidR="0003616D">
                              <w:rPr>
                                <w:sz w:val="22"/>
                              </w:rPr>
                              <w:t>z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有限公司</w:t>
                            </w:r>
                          </w:p>
                          <w:p w:rsidR="001920EF" w:rsidRDefault="003E2DAC">
                            <w:pPr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上海</w:t>
                            </w:r>
                            <w:r w:rsidR="0003616D">
                              <w:rPr>
                                <w:rFonts w:hint="eastAsia"/>
                                <w:sz w:val="22"/>
                              </w:rPr>
                              <w:t>z</w:t>
                            </w:r>
                            <w:r w:rsidR="0003616D">
                              <w:rPr>
                                <w:sz w:val="22"/>
                              </w:rPr>
                              <w:t>z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有限公司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42" o:spid="_x0000_s1040" type="#_x0000_t202" style="position:absolute;left:0;text-align:left;margin-left:388.85pt;margin-top:392.15pt;width:317.3pt;height:39.3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" filled="f" stroked="f">
                <v:textbox>
                  <w:txbxContent>
                    <w:p w:rsidR="001920EF" w:rsidRDefault="003E2DAC">
                      <w:pPr>
                        <w:jc w:val="left"/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上海</w:t>
                      </w:r>
                      <w:r w:rsidR="0003616D">
                        <w:rPr>
                          <w:rFonts w:hint="eastAsia"/>
                          <w:sz w:val="22"/>
                        </w:rPr>
                        <w:t>z</w:t>
                      </w:r>
                      <w:r w:rsidR="0003616D">
                        <w:rPr>
                          <w:sz w:val="22"/>
                        </w:rPr>
                        <w:t>z</w:t>
                      </w:r>
                      <w:r>
                        <w:rPr>
                          <w:rFonts w:hint="eastAsia"/>
                          <w:sz w:val="22"/>
                        </w:rPr>
                        <w:t>有限公司</w:t>
                      </w:r>
                    </w:p>
                    <w:p w:rsidR="001920EF" w:rsidRDefault="003E2DAC">
                      <w:pPr>
                        <w:jc w:val="left"/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上海</w:t>
                      </w:r>
                      <w:r w:rsidR="0003616D">
                        <w:rPr>
                          <w:rFonts w:hint="eastAsia"/>
                          <w:sz w:val="22"/>
                        </w:rPr>
                        <w:t>z</w:t>
                      </w:r>
                      <w:r w:rsidR="0003616D">
                        <w:rPr>
                          <w:sz w:val="22"/>
                        </w:rPr>
                        <w:t>z</w:t>
                      </w:r>
                      <w:r>
                        <w:rPr>
                          <w:rFonts w:hint="eastAsia"/>
                          <w:sz w:val="22"/>
                        </w:rPr>
                        <w:t>有限公司</w:t>
                      </w:r>
                    </w:p>
                  </w:txbxContent>
                </v:textbox>
              </v:shape>
            </w:pict>
          </mc:Fallback>
        </mc:AlternateContent>
      </w:r>
      <w:r w:rsidR="003E2DA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2604135</wp:posOffset>
                </wp:positionH>
                <wp:positionV relativeFrom="paragraph">
                  <wp:posOffset>7216140</wp:posOffset>
                </wp:positionV>
                <wp:extent cx="2686050" cy="909955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909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920EF" w:rsidRDefault="003E2DAC">
                            <w:pPr>
                              <w:spacing w:line="120" w:lineRule="auto"/>
                              <w:jc w:val="center"/>
                              <w:rPr>
                                <w:rFonts w:ascii="方正大标宋简体" w:eastAsia="方正大标宋简体" w:hAnsi="方正大标宋简体" w:cs="方正大标宋简体"/>
                                <w:color w:val="49442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方正大标宋简体" w:eastAsia="方正大标宋简体" w:hAnsi="方正大标宋简体" w:cs="方正大标宋简体" w:hint="eastAsia"/>
                                <w:color w:val="494429"/>
                                <w:sz w:val="32"/>
                                <w:szCs w:val="32"/>
                              </w:rPr>
                              <w:t>广东XXXX科技有限公司</w:t>
                            </w:r>
                          </w:p>
                          <w:p w:rsidR="001920EF" w:rsidRDefault="003E2DAC">
                            <w:pPr>
                              <w:spacing w:line="120" w:lineRule="auto"/>
                              <w:jc w:val="center"/>
                              <w:rPr>
                                <w:rFonts w:ascii="方正大标宋简体" w:eastAsia="方正大标宋简体" w:hAnsi="方正大标宋简体" w:cs="方正大标宋简体"/>
                                <w:color w:val="49442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方正大标宋简体" w:eastAsia="方正大标宋简体" w:hAnsi="方正大标宋简体" w:cs="方正大标宋简体" w:hint="eastAsia"/>
                                <w:color w:val="494429"/>
                                <w:sz w:val="32"/>
                                <w:szCs w:val="32"/>
                              </w:rPr>
                              <w:t>2017年5月10日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文本框 3" o:spid="_x0000_s1041" type="#_x0000_t202" style="position:absolute;left:0;text-align:left;margin-left:205.05pt;margin-top:568.2pt;width:211.5pt;height:71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" filled="f" stroked="f" strokeweight=".5pt">
                <v:textbox>
                  <w:txbxContent>
                    <w:p w:rsidR="001920EF" w:rsidRDefault="003E2DAC">
                      <w:pPr>
                        <w:spacing w:line="120" w:lineRule="auto"/>
                        <w:jc w:val="center"/>
                        <w:rPr>
                          <w:rFonts w:ascii="方正大标宋简体" w:eastAsia="方正大标宋简体" w:hAnsi="方正大标宋简体" w:cs="方正大标宋简体"/>
                          <w:color w:val="494429"/>
                          <w:sz w:val="32"/>
                          <w:szCs w:val="32"/>
                        </w:rPr>
                      </w:pPr>
                      <w:r>
                        <w:rPr>
                          <w:rFonts w:ascii="方正大标宋简体" w:eastAsia="方正大标宋简体" w:hAnsi="方正大标宋简体" w:cs="方正大标宋简体" w:hint="eastAsia"/>
                          <w:color w:val="494429"/>
                          <w:sz w:val="32"/>
                          <w:szCs w:val="32"/>
                        </w:rPr>
                        <w:t>广东XXXX科技有限公司</w:t>
                      </w:r>
                    </w:p>
                    <w:p w:rsidR="001920EF" w:rsidRDefault="003E2DAC">
                      <w:pPr>
                        <w:spacing w:line="120" w:lineRule="auto"/>
                        <w:jc w:val="center"/>
                        <w:rPr>
                          <w:rFonts w:ascii="方正大标宋简体" w:eastAsia="方正大标宋简体" w:hAnsi="方正大标宋简体" w:cs="方正大标宋简体"/>
                          <w:color w:val="494429"/>
                          <w:sz w:val="32"/>
                          <w:szCs w:val="32"/>
                        </w:rPr>
                      </w:pPr>
                      <w:r>
                        <w:rPr>
                          <w:rFonts w:ascii="方正大标宋简体" w:eastAsia="方正大标宋简体" w:hAnsi="方正大标宋简体" w:cs="方正大标宋简体" w:hint="eastAsia"/>
                          <w:color w:val="494429"/>
                          <w:sz w:val="32"/>
                          <w:szCs w:val="32"/>
                        </w:rPr>
                        <w:t>2017年5月10日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920EF">
      <w:pgSz w:w="16783" w:h="11850" w:orient="landscape"/>
      <w:pgMar w:top="1800" w:right="1440" w:bottom="1800" w:left="144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0468" w:rsidRDefault="00BD0468" w:rsidP="007013C0">
      <w:r>
        <w:separator/>
      </w:r>
    </w:p>
  </w:endnote>
  <w:endnote w:type="continuationSeparator" w:id="0">
    <w:p w:rsidR="00BD0468" w:rsidRDefault="00BD0468" w:rsidP="007013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微软雅黑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方正大标宋简体">
    <w:altName w:val="Arial Unicode MS"/>
    <w:charset w:val="86"/>
    <w:family w:val="auto"/>
    <w:pitch w:val="default"/>
    <w:sig w:usb0="00000000" w:usb1="080E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0468" w:rsidRDefault="00BD0468" w:rsidP="007013C0">
      <w:r>
        <w:separator/>
      </w:r>
    </w:p>
  </w:footnote>
  <w:footnote w:type="continuationSeparator" w:id="0">
    <w:p w:rsidR="00BD0468" w:rsidRDefault="00BD0468" w:rsidP="007013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ED1262"/>
    <w:multiLevelType w:val="multilevel"/>
    <w:tmpl w:val="13ED1262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1C13FB0"/>
    <w:rsid w:val="00025F55"/>
    <w:rsid w:val="0003616D"/>
    <w:rsid w:val="00037580"/>
    <w:rsid w:val="000549CE"/>
    <w:rsid w:val="0005733C"/>
    <w:rsid w:val="000A2CBC"/>
    <w:rsid w:val="000E0AA7"/>
    <w:rsid w:val="001412F8"/>
    <w:rsid w:val="00166D1D"/>
    <w:rsid w:val="001920EF"/>
    <w:rsid w:val="00220D4E"/>
    <w:rsid w:val="00350F02"/>
    <w:rsid w:val="00382BA7"/>
    <w:rsid w:val="003B56D6"/>
    <w:rsid w:val="003E2DAC"/>
    <w:rsid w:val="00425B66"/>
    <w:rsid w:val="005102C9"/>
    <w:rsid w:val="00542D14"/>
    <w:rsid w:val="0056628A"/>
    <w:rsid w:val="006259BD"/>
    <w:rsid w:val="007013C0"/>
    <w:rsid w:val="007465F7"/>
    <w:rsid w:val="008138CC"/>
    <w:rsid w:val="008C3F16"/>
    <w:rsid w:val="00A713A2"/>
    <w:rsid w:val="00AC5C83"/>
    <w:rsid w:val="00AE150D"/>
    <w:rsid w:val="00AE316D"/>
    <w:rsid w:val="00B610AB"/>
    <w:rsid w:val="00B81D68"/>
    <w:rsid w:val="00BD0468"/>
    <w:rsid w:val="00C3285D"/>
    <w:rsid w:val="00C3285F"/>
    <w:rsid w:val="00C948EE"/>
    <w:rsid w:val="00ED5022"/>
    <w:rsid w:val="00F960EA"/>
    <w:rsid w:val="01725960"/>
    <w:rsid w:val="047C5BFE"/>
    <w:rsid w:val="05CD506D"/>
    <w:rsid w:val="08EC4913"/>
    <w:rsid w:val="09B8331C"/>
    <w:rsid w:val="0C4003EF"/>
    <w:rsid w:val="10A277CF"/>
    <w:rsid w:val="114755F0"/>
    <w:rsid w:val="11C13FB0"/>
    <w:rsid w:val="140472AC"/>
    <w:rsid w:val="15052FD2"/>
    <w:rsid w:val="15C376BA"/>
    <w:rsid w:val="184235DE"/>
    <w:rsid w:val="18E41FE4"/>
    <w:rsid w:val="236F2316"/>
    <w:rsid w:val="261D485A"/>
    <w:rsid w:val="29BF149C"/>
    <w:rsid w:val="2AF143D4"/>
    <w:rsid w:val="2C8F5A0F"/>
    <w:rsid w:val="2EB80484"/>
    <w:rsid w:val="2F735ABB"/>
    <w:rsid w:val="34D35554"/>
    <w:rsid w:val="34F04E20"/>
    <w:rsid w:val="369D31FD"/>
    <w:rsid w:val="373A366A"/>
    <w:rsid w:val="37AE1410"/>
    <w:rsid w:val="3DA6146B"/>
    <w:rsid w:val="3F3251CC"/>
    <w:rsid w:val="423D1A39"/>
    <w:rsid w:val="463F0178"/>
    <w:rsid w:val="493B7AE8"/>
    <w:rsid w:val="493E2B3F"/>
    <w:rsid w:val="4B0525D7"/>
    <w:rsid w:val="4C493705"/>
    <w:rsid w:val="51D63B24"/>
    <w:rsid w:val="54513BA7"/>
    <w:rsid w:val="55656443"/>
    <w:rsid w:val="59521842"/>
    <w:rsid w:val="59B32AAD"/>
    <w:rsid w:val="59F0353E"/>
    <w:rsid w:val="5AE11A66"/>
    <w:rsid w:val="5B0F0E90"/>
    <w:rsid w:val="5D7D6A5D"/>
    <w:rsid w:val="60B57038"/>
    <w:rsid w:val="657064D0"/>
    <w:rsid w:val="66757860"/>
    <w:rsid w:val="6AC3130A"/>
    <w:rsid w:val="6C005486"/>
    <w:rsid w:val="6CDF031B"/>
    <w:rsid w:val="6CE303A6"/>
    <w:rsid w:val="6D9F3258"/>
    <w:rsid w:val="71663BAB"/>
    <w:rsid w:val="72272BA1"/>
    <w:rsid w:val="74D514B5"/>
    <w:rsid w:val="7629137C"/>
    <w:rsid w:val="795D2FEF"/>
    <w:rsid w:val="79F73FA4"/>
    <w:rsid w:val="7D8F73DD"/>
    <w:rsid w:val="7E5461CE"/>
    <w:rsid w:val="7EB33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5EE29015"/>
  <w15:docId w15:val="{C9129B43-A000-4052-8EA7-CB45C199F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Pr>
      <w:rFonts w:ascii="宋体" w:hAnsi="Courier New"/>
    </w:rPr>
  </w:style>
  <w:style w:type="paragraph" w:styleId="a4">
    <w:name w:val="Normal (Web)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5">
    <w:name w:val="header"/>
    <w:basedOn w:val="a"/>
    <w:link w:val="a6"/>
    <w:rsid w:val="007013C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7013C0"/>
    <w:rPr>
      <w:kern w:val="2"/>
      <w:sz w:val="18"/>
      <w:szCs w:val="18"/>
    </w:rPr>
  </w:style>
  <w:style w:type="paragraph" w:styleId="a7">
    <w:name w:val="footer"/>
    <w:basedOn w:val="a"/>
    <w:link w:val="a8"/>
    <w:rsid w:val="007013C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7013C0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oopic\AppData\Roaming\Kingsoft\office6\templates\download\&#40664;&#35748;\&#36992;&#35831;&#20989;-Word&#21452;&#38754;&#39640;&#31471;&#20250;&#35758;&#21830;&#21153;&#36992;&#35831;&#20989;02.doc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邀请函-Word双面高端会议商务邀请函02.doc</Template>
  <TotalTime>1</TotalTime>
  <Pages>2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办公资源</cp:lastModifiedBy>
  <cp:revision>4</cp:revision>
  <dcterms:created xsi:type="dcterms:W3CDTF">2017-12-12T05:52:00Z</dcterms:created>
  <dcterms:modified xsi:type="dcterms:W3CDTF">2019-03-14T04:01:00Z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